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38835D77" w14:textId="79590AE6" w:rsidR="0056252F" w:rsidRDefault="0056252F" w:rsidP="0056252F">
      <w:pPr>
        <w:jc w:val="both"/>
        <w:rPr>
          <w:sz w:val="24"/>
          <w:szCs w:val="24"/>
        </w:rPr>
      </w:pPr>
      <w:r w:rsidRPr="0056252F">
        <w:rPr>
          <w:rFonts w:ascii="Calibri" w:hAnsi="Calibri" w:cs="Calibri"/>
          <w:b/>
          <w:bCs/>
          <w:color w:val="000000"/>
          <w:sz w:val="24"/>
          <w:szCs w:val="24"/>
        </w:rPr>
        <w:t>APÊNDICE 1 – Formulário de inscrição para candidatos(as) à representação docente do CTC no Conselho Universitário (CUn) </w:t>
      </w:r>
    </w:p>
    <w:p w14:paraId="68040CCB" w14:textId="77777777" w:rsidR="0056252F" w:rsidRPr="0056252F" w:rsidRDefault="0056252F" w:rsidP="0056252F">
      <w:pPr>
        <w:jc w:val="both"/>
        <w:rPr>
          <w:sz w:val="24"/>
          <w:szCs w:val="24"/>
        </w:rPr>
      </w:pPr>
    </w:p>
    <w:tbl>
      <w:tblPr>
        <w:tblW w:w="9400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400"/>
      </w:tblGrid>
      <w:tr w:rsidR="0056252F" w:rsidRPr="0056252F" w14:paraId="41131B2D" w14:textId="77777777" w:rsidTr="0056252F">
        <w:trPr>
          <w:trHeight w:val="1338"/>
        </w:trPr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14:paraId="22A578AC" w14:textId="77777777" w:rsidR="0056252F" w:rsidRPr="0056252F" w:rsidRDefault="0056252F" w:rsidP="00B80880">
            <w:pPr>
              <w:jc w:val="center"/>
              <w:rPr>
                <w:sz w:val="24"/>
                <w:szCs w:val="24"/>
              </w:rPr>
            </w:pPr>
            <w:bookmarkStart w:id="0" w:name="_GoBack"/>
            <w:bookmarkEnd w:id="0"/>
            <w:r w:rsidRPr="0056252F">
              <w:rPr>
                <w:rFonts w:ascii="Calibri" w:hAnsi="Calibri" w:cs="Calibri"/>
                <w:b/>
                <w:bCs/>
                <w:color w:val="000000"/>
                <w:sz w:val="24"/>
                <w:szCs w:val="24"/>
              </w:rPr>
              <w:t>Formulário de inscrição para candidatos(as) à representação docente do CTC no Conselho Universitário (CUn)</w:t>
            </w:r>
          </w:p>
        </w:tc>
      </w:tr>
      <w:tr w:rsidR="0056252F" w:rsidRPr="0056252F" w14:paraId="326F2593" w14:textId="77777777" w:rsidTr="0056252F">
        <w:trPr>
          <w:trHeight w:val="1021"/>
        </w:trPr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B7B7B7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15066C23" w14:textId="77777777" w:rsidR="0056252F" w:rsidRPr="0056252F" w:rsidRDefault="0056252F" w:rsidP="00B80880">
            <w:pPr>
              <w:jc w:val="both"/>
              <w:rPr>
                <w:sz w:val="24"/>
                <w:szCs w:val="24"/>
              </w:rPr>
            </w:pPr>
            <w:r w:rsidRPr="0056252F">
              <w:rPr>
                <w:rFonts w:ascii="Calibri" w:hAnsi="Calibri" w:cs="Calibri"/>
                <w:color w:val="000000"/>
                <w:sz w:val="24"/>
                <w:szCs w:val="24"/>
              </w:rPr>
              <w:t>Candidato(a) a representante TITULAR dos docentes do CTC no Conselho Universitário (CUn)</w:t>
            </w:r>
          </w:p>
        </w:tc>
      </w:tr>
      <w:tr w:rsidR="0056252F" w:rsidRPr="0056252F" w14:paraId="66276CEB" w14:textId="77777777" w:rsidTr="0056252F">
        <w:trPr>
          <w:trHeight w:val="288"/>
        </w:trPr>
        <w:tc>
          <w:tcPr>
            <w:tcW w:w="0" w:type="auto"/>
            <w:tcBorders>
              <w:top w:val="single" w:sz="8" w:space="0" w:color="B7B7B7"/>
              <w:left w:val="single" w:sz="8" w:space="0" w:color="000000"/>
              <w:bottom w:val="single" w:sz="8" w:space="0" w:color="B7B7B7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6D014E58" w14:textId="77777777" w:rsidR="0056252F" w:rsidRPr="0056252F" w:rsidRDefault="0056252F" w:rsidP="00B80880">
            <w:pPr>
              <w:rPr>
                <w:sz w:val="24"/>
                <w:szCs w:val="24"/>
              </w:rPr>
            </w:pPr>
            <w:r w:rsidRPr="0056252F">
              <w:rPr>
                <w:rFonts w:ascii="Calibri" w:hAnsi="Calibri" w:cs="Calibri"/>
                <w:color w:val="000000"/>
                <w:sz w:val="24"/>
                <w:szCs w:val="24"/>
              </w:rPr>
              <w:t>Nome:</w:t>
            </w:r>
          </w:p>
        </w:tc>
      </w:tr>
      <w:tr w:rsidR="0056252F" w:rsidRPr="0056252F" w14:paraId="0513BC03" w14:textId="77777777" w:rsidTr="0056252F">
        <w:trPr>
          <w:trHeight w:val="278"/>
        </w:trPr>
        <w:tc>
          <w:tcPr>
            <w:tcW w:w="0" w:type="auto"/>
            <w:tcBorders>
              <w:top w:val="single" w:sz="8" w:space="0" w:color="B7B7B7"/>
              <w:left w:val="single" w:sz="8" w:space="0" w:color="000000"/>
              <w:bottom w:val="single" w:sz="8" w:space="0" w:color="B7B7B7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118A6364" w14:textId="77777777" w:rsidR="0056252F" w:rsidRPr="0056252F" w:rsidRDefault="0056252F" w:rsidP="00B80880">
            <w:pPr>
              <w:rPr>
                <w:sz w:val="24"/>
                <w:szCs w:val="24"/>
              </w:rPr>
            </w:pPr>
            <w:r w:rsidRPr="0056252F">
              <w:rPr>
                <w:rFonts w:ascii="Calibri" w:hAnsi="Calibri" w:cs="Calibri"/>
                <w:color w:val="000000"/>
                <w:sz w:val="24"/>
                <w:szCs w:val="24"/>
              </w:rPr>
              <w:t>SIAPE:</w:t>
            </w:r>
          </w:p>
        </w:tc>
      </w:tr>
      <w:tr w:rsidR="0056252F" w:rsidRPr="0056252F" w14:paraId="033C1E14" w14:textId="77777777" w:rsidTr="0056252F">
        <w:trPr>
          <w:trHeight w:val="2292"/>
        </w:trPr>
        <w:tc>
          <w:tcPr>
            <w:tcW w:w="0" w:type="auto"/>
            <w:tcBorders>
              <w:top w:val="single" w:sz="8" w:space="0" w:color="B7B7B7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612079E8" w14:textId="77777777" w:rsidR="0056252F" w:rsidRPr="0056252F" w:rsidRDefault="0056252F" w:rsidP="00B80880">
            <w:pPr>
              <w:jc w:val="both"/>
              <w:rPr>
                <w:sz w:val="24"/>
                <w:szCs w:val="24"/>
              </w:rPr>
            </w:pPr>
            <w:r w:rsidRPr="0056252F">
              <w:rPr>
                <w:rFonts w:ascii="Calibri" w:hAnsi="Calibri" w:cs="Calibri"/>
                <w:color w:val="000000"/>
                <w:sz w:val="24"/>
                <w:szCs w:val="24"/>
              </w:rPr>
              <w:t>Assinatura digital (em conformidade com a Portaria Normativa n.° 276/2019/GR/UFSC):</w:t>
            </w:r>
          </w:p>
          <w:p w14:paraId="35F1A9AD" w14:textId="77777777" w:rsidR="0056252F" w:rsidRPr="0056252F" w:rsidRDefault="0056252F" w:rsidP="00B80880">
            <w:pPr>
              <w:spacing w:after="240"/>
              <w:rPr>
                <w:sz w:val="24"/>
                <w:szCs w:val="24"/>
              </w:rPr>
            </w:pPr>
          </w:p>
          <w:p w14:paraId="13071702" w14:textId="77777777" w:rsidR="0056252F" w:rsidRPr="0056252F" w:rsidRDefault="0056252F" w:rsidP="00B80880">
            <w:pPr>
              <w:spacing w:after="240"/>
              <w:rPr>
                <w:sz w:val="24"/>
                <w:szCs w:val="24"/>
              </w:rPr>
            </w:pPr>
          </w:p>
          <w:p w14:paraId="120A744E" w14:textId="77777777" w:rsidR="0056252F" w:rsidRPr="0056252F" w:rsidRDefault="0056252F" w:rsidP="00B80880">
            <w:pPr>
              <w:spacing w:after="240"/>
              <w:rPr>
                <w:sz w:val="24"/>
                <w:szCs w:val="24"/>
              </w:rPr>
            </w:pPr>
          </w:p>
          <w:p w14:paraId="361CA03D" w14:textId="77777777" w:rsidR="0056252F" w:rsidRPr="0056252F" w:rsidRDefault="0056252F" w:rsidP="00B80880">
            <w:pPr>
              <w:spacing w:after="240"/>
              <w:rPr>
                <w:sz w:val="24"/>
                <w:szCs w:val="24"/>
              </w:rPr>
            </w:pPr>
          </w:p>
        </w:tc>
      </w:tr>
      <w:tr w:rsidR="0056252F" w:rsidRPr="0056252F" w14:paraId="127484C5" w14:textId="77777777" w:rsidTr="0056252F">
        <w:trPr>
          <w:trHeight w:val="556"/>
        </w:trPr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B7B7B7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345A978B" w14:textId="77777777" w:rsidR="0056252F" w:rsidRPr="0056252F" w:rsidRDefault="0056252F" w:rsidP="00B80880">
            <w:pPr>
              <w:jc w:val="both"/>
              <w:rPr>
                <w:sz w:val="24"/>
                <w:szCs w:val="24"/>
              </w:rPr>
            </w:pPr>
            <w:r w:rsidRPr="0056252F">
              <w:rPr>
                <w:rFonts w:ascii="Calibri" w:hAnsi="Calibri" w:cs="Calibri"/>
                <w:color w:val="000000"/>
                <w:sz w:val="24"/>
                <w:szCs w:val="24"/>
              </w:rPr>
              <w:t>Candidato(a) a representante SUPLENTE dos docentes do CTC no Conselho Universitário (CUn)</w:t>
            </w:r>
          </w:p>
        </w:tc>
      </w:tr>
      <w:tr w:rsidR="0056252F" w:rsidRPr="0056252F" w14:paraId="3E8E1C5D" w14:textId="77777777" w:rsidTr="0056252F">
        <w:trPr>
          <w:trHeight w:val="288"/>
        </w:trPr>
        <w:tc>
          <w:tcPr>
            <w:tcW w:w="0" w:type="auto"/>
            <w:tcBorders>
              <w:top w:val="single" w:sz="8" w:space="0" w:color="B7B7B7"/>
              <w:left w:val="single" w:sz="8" w:space="0" w:color="000000"/>
              <w:bottom w:val="single" w:sz="8" w:space="0" w:color="B7B7B7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1B1638CF" w14:textId="77777777" w:rsidR="0056252F" w:rsidRPr="0056252F" w:rsidRDefault="0056252F" w:rsidP="00B80880">
            <w:pPr>
              <w:rPr>
                <w:sz w:val="24"/>
                <w:szCs w:val="24"/>
              </w:rPr>
            </w:pPr>
            <w:r w:rsidRPr="0056252F">
              <w:rPr>
                <w:rFonts w:ascii="Calibri" w:hAnsi="Calibri" w:cs="Calibri"/>
                <w:color w:val="000000"/>
                <w:sz w:val="24"/>
                <w:szCs w:val="24"/>
              </w:rPr>
              <w:t>Nome:</w:t>
            </w:r>
          </w:p>
        </w:tc>
      </w:tr>
      <w:tr w:rsidR="0056252F" w:rsidRPr="0056252F" w14:paraId="5AAAE4A6" w14:textId="77777777" w:rsidTr="0056252F">
        <w:trPr>
          <w:trHeight w:val="278"/>
        </w:trPr>
        <w:tc>
          <w:tcPr>
            <w:tcW w:w="0" w:type="auto"/>
            <w:tcBorders>
              <w:top w:val="single" w:sz="8" w:space="0" w:color="B7B7B7"/>
              <w:left w:val="single" w:sz="8" w:space="0" w:color="000000"/>
              <w:bottom w:val="single" w:sz="8" w:space="0" w:color="B7B7B7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6CE2FA58" w14:textId="77777777" w:rsidR="0056252F" w:rsidRPr="0056252F" w:rsidRDefault="0056252F" w:rsidP="00B80880">
            <w:pPr>
              <w:rPr>
                <w:sz w:val="24"/>
                <w:szCs w:val="24"/>
              </w:rPr>
            </w:pPr>
            <w:r w:rsidRPr="0056252F">
              <w:rPr>
                <w:rFonts w:ascii="Calibri" w:hAnsi="Calibri" w:cs="Calibri"/>
                <w:color w:val="000000"/>
                <w:sz w:val="24"/>
                <w:szCs w:val="24"/>
              </w:rPr>
              <w:t>SIAPE:</w:t>
            </w:r>
          </w:p>
        </w:tc>
      </w:tr>
      <w:tr w:rsidR="0056252F" w:rsidRPr="0056252F" w14:paraId="039C8499" w14:textId="77777777" w:rsidTr="0056252F">
        <w:trPr>
          <w:trHeight w:val="1605"/>
        </w:trPr>
        <w:tc>
          <w:tcPr>
            <w:tcW w:w="0" w:type="auto"/>
            <w:tcBorders>
              <w:top w:val="single" w:sz="8" w:space="0" w:color="B7B7B7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691296AF" w14:textId="77777777" w:rsidR="0056252F" w:rsidRPr="0056252F" w:rsidRDefault="0056252F" w:rsidP="00B80880">
            <w:pPr>
              <w:jc w:val="both"/>
              <w:rPr>
                <w:sz w:val="24"/>
                <w:szCs w:val="24"/>
              </w:rPr>
            </w:pPr>
            <w:r w:rsidRPr="0056252F">
              <w:rPr>
                <w:rFonts w:ascii="Calibri" w:hAnsi="Calibri" w:cs="Calibri"/>
                <w:color w:val="000000"/>
                <w:sz w:val="24"/>
                <w:szCs w:val="24"/>
              </w:rPr>
              <w:t>Assinatura digital (em conformidade com a Portaria Normativa n.° 276/2019/GR/UFSC):</w:t>
            </w:r>
          </w:p>
          <w:p w14:paraId="092BA460" w14:textId="77777777" w:rsidR="0056252F" w:rsidRPr="0056252F" w:rsidRDefault="0056252F" w:rsidP="00B80880">
            <w:pPr>
              <w:spacing w:after="240"/>
              <w:rPr>
                <w:sz w:val="24"/>
                <w:szCs w:val="24"/>
              </w:rPr>
            </w:pPr>
          </w:p>
          <w:p w14:paraId="6A4DA075" w14:textId="77777777" w:rsidR="0056252F" w:rsidRPr="0056252F" w:rsidRDefault="0056252F" w:rsidP="00B80880">
            <w:pPr>
              <w:spacing w:after="240"/>
              <w:rPr>
                <w:sz w:val="24"/>
                <w:szCs w:val="24"/>
              </w:rPr>
            </w:pPr>
          </w:p>
          <w:p w14:paraId="3F11A170" w14:textId="77777777" w:rsidR="0056252F" w:rsidRPr="0056252F" w:rsidRDefault="0056252F" w:rsidP="00B80880">
            <w:pPr>
              <w:spacing w:after="240"/>
              <w:rPr>
                <w:sz w:val="24"/>
                <w:szCs w:val="24"/>
              </w:rPr>
            </w:pPr>
          </w:p>
          <w:p w14:paraId="226B25F9" w14:textId="77777777" w:rsidR="0056252F" w:rsidRPr="0056252F" w:rsidRDefault="0056252F" w:rsidP="00B80880">
            <w:pPr>
              <w:spacing w:after="240"/>
              <w:rPr>
                <w:sz w:val="24"/>
                <w:szCs w:val="24"/>
              </w:rPr>
            </w:pPr>
          </w:p>
        </w:tc>
      </w:tr>
    </w:tbl>
    <w:p w14:paraId="01B143AF" w14:textId="64A4DDA7" w:rsidR="00141375" w:rsidRPr="00141375" w:rsidRDefault="00141375" w:rsidP="0056252F">
      <w:pPr>
        <w:rPr>
          <w:rFonts w:ascii="Calibri" w:hAnsi="Calibri" w:cs="Calibri"/>
          <w:bCs/>
          <w:sz w:val="24"/>
          <w:szCs w:val="24"/>
        </w:rPr>
      </w:pPr>
    </w:p>
    <w:sectPr w:rsidR="00141375" w:rsidRPr="00141375" w:rsidSect="00557BD8">
      <w:headerReference w:type="default" r:id="rId9"/>
      <w:footerReference w:type="default" r:id="rId10"/>
      <w:pgSz w:w="11907" w:h="16840" w:code="9"/>
      <w:pgMar w:top="1134" w:right="851" w:bottom="1134" w:left="1701" w:header="1134" w:footer="964" w:gutter="0"/>
      <w:cols w:space="720"/>
      <w:noEndnote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22E6EFC7" w14:textId="77777777" w:rsidR="000A52BA" w:rsidRDefault="000A52BA">
      <w:r>
        <w:separator/>
      </w:r>
    </w:p>
  </w:endnote>
  <w:endnote w:type="continuationSeparator" w:id="0">
    <w:p w14:paraId="00786B3C" w14:textId="77777777" w:rsidR="000A52BA" w:rsidRDefault="000A52B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ptos Display">
    <w:altName w:val="Arial"/>
    <w:charset w:val="00"/>
    <w:family w:val="swiss"/>
    <w:pitch w:val="variable"/>
    <w:sig w:usb0="00000001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6138E3C" w14:textId="578BC9B8" w:rsidR="00911F70" w:rsidRPr="00E63328" w:rsidRDefault="00911F70" w:rsidP="00D15E1D">
    <w:pPr>
      <w:tabs>
        <w:tab w:val="center" w:pos="4419"/>
        <w:tab w:val="right" w:pos="8838"/>
      </w:tabs>
      <w:suppressAutoHyphens/>
      <w:jc w:val="center"/>
      <w:rPr>
        <w:rFonts w:ascii="Verdana" w:hAnsi="Verdana"/>
        <w:sz w:val="14"/>
        <w:szCs w:val="14"/>
      </w:rPr>
    </w:pPr>
    <w:r w:rsidRPr="00E63328">
      <w:rPr>
        <w:rFonts w:ascii="Verdana" w:hAnsi="Verdana"/>
        <w:sz w:val="14"/>
        <w:szCs w:val="14"/>
      </w:rPr>
      <w:t>Campus Universitário</w:t>
    </w:r>
    <w:r w:rsidR="00141375">
      <w:rPr>
        <w:rFonts w:ascii="Verdana" w:hAnsi="Verdana"/>
        <w:sz w:val="14"/>
        <w:szCs w:val="14"/>
      </w:rPr>
      <w:t xml:space="preserve"> </w:t>
    </w:r>
    <w:r w:rsidRPr="00E63328">
      <w:rPr>
        <w:rFonts w:ascii="Verdana" w:hAnsi="Verdana"/>
        <w:sz w:val="14"/>
        <w:szCs w:val="14"/>
      </w:rPr>
      <w:t>– Trindade</w:t>
    </w:r>
    <w:r>
      <w:rPr>
        <w:rFonts w:ascii="Verdana" w:hAnsi="Verdana"/>
        <w:sz w:val="14"/>
        <w:szCs w:val="14"/>
      </w:rPr>
      <w:t xml:space="preserve"> </w:t>
    </w:r>
    <w:r w:rsidR="00141375">
      <w:rPr>
        <w:rFonts w:ascii="Verdana" w:hAnsi="Verdana"/>
        <w:sz w:val="14"/>
        <w:szCs w:val="14"/>
      </w:rPr>
      <w:t>–</w:t>
    </w:r>
    <w:r>
      <w:rPr>
        <w:rFonts w:ascii="Verdana" w:hAnsi="Verdana"/>
        <w:sz w:val="14"/>
        <w:szCs w:val="14"/>
      </w:rPr>
      <w:t xml:space="preserve"> </w:t>
    </w:r>
    <w:r w:rsidRPr="00E63328">
      <w:rPr>
        <w:rFonts w:ascii="Verdana" w:hAnsi="Verdana"/>
        <w:sz w:val="14"/>
        <w:szCs w:val="14"/>
      </w:rPr>
      <w:t>88040-900 – Florianópolis – SC</w:t>
    </w:r>
  </w:p>
  <w:p w14:paraId="4998DC3B" w14:textId="28C68D42" w:rsidR="00911F70" w:rsidRPr="00141375" w:rsidRDefault="00911F70" w:rsidP="00141375">
    <w:pPr>
      <w:tabs>
        <w:tab w:val="center" w:pos="4419"/>
        <w:tab w:val="right" w:pos="8838"/>
      </w:tabs>
      <w:suppressAutoHyphens/>
      <w:jc w:val="center"/>
      <w:rPr>
        <w:rFonts w:ascii="Verdana" w:hAnsi="Verdana"/>
        <w:sz w:val="14"/>
        <w:szCs w:val="14"/>
      </w:rPr>
    </w:pPr>
    <w:r>
      <w:rPr>
        <w:rFonts w:ascii="Verdana" w:hAnsi="Verdana"/>
        <w:sz w:val="14"/>
        <w:szCs w:val="14"/>
      </w:rPr>
      <w:t>Telefone: (48) 3721-9339</w:t>
    </w:r>
    <w:r w:rsidRPr="00E63328">
      <w:rPr>
        <w:rFonts w:ascii="Verdana" w:hAnsi="Verdana"/>
        <w:sz w:val="14"/>
        <w:szCs w:val="14"/>
      </w:rPr>
      <w:t xml:space="preserve"> </w:t>
    </w:r>
    <w:r>
      <w:rPr>
        <w:rFonts w:ascii="Verdana" w:hAnsi="Verdana"/>
        <w:sz w:val="14"/>
        <w:szCs w:val="14"/>
      </w:rPr>
      <w:t xml:space="preserve">- </w:t>
    </w:r>
    <w:r w:rsidRPr="00E63328">
      <w:rPr>
        <w:rFonts w:ascii="Verdana" w:hAnsi="Verdana"/>
        <w:sz w:val="14"/>
        <w:szCs w:val="14"/>
      </w:rPr>
      <w:t xml:space="preserve">E-mail: </w:t>
    </w:r>
    <w:r>
      <w:rPr>
        <w:rFonts w:ascii="Verdana" w:hAnsi="Verdana"/>
        <w:sz w:val="14"/>
        <w:szCs w:val="14"/>
      </w:rPr>
      <w:t>secretaria.ctc</w:t>
    </w:r>
    <w:r w:rsidRPr="00E63328">
      <w:rPr>
        <w:rFonts w:ascii="Verdana" w:hAnsi="Verdana"/>
        <w:sz w:val="14"/>
        <w:szCs w:val="14"/>
      </w:rPr>
      <w:t>@contato.ufsc.br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65AE3DE3" w14:textId="77777777" w:rsidR="000A52BA" w:rsidRDefault="000A52BA">
      <w:r>
        <w:separator/>
      </w:r>
    </w:p>
  </w:footnote>
  <w:footnote w:type="continuationSeparator" w:id="0">
    <w:p w14:paraId="6E8D8E9D" w14:textId="77777777" w:rsidR="000A52BA" w:rsidRDefault="000A52BA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DF4832B" w14:textId="630C7BAB" w:rsidR="00911F70" w:rsidRPr="00E63328" w:rsidRDefault="0056252F" w:rsidP="00E63328">
    <w:pPr>
      <w:tabs>
        <w:tab w:val="center" w:pos="4419"/>
        <w:tab w:val="right" w:pos="8838"/>
      </w:tabs>
      <w:suppressAutoHyphens/>
      <w:jc w:val="center"/>
      <w:rPr>
        <w:rFonts w:ascii="Verdana" w:hAnsi="Verdana"/>
        <w:sz w:val="16"/>
        <w:szCs w:val="16"/>
      </w:rPr>
    </w:pPr>
    <w:r>
      <w:rPr>
        <w:noProof/>
      </w:rPr>
      <mc:AlternateContent>
        <mc:Choice Requires="wpc">
          <w:drawing>
            <wp:inline distT="0" distB="0" distL="0" distR="0" wp14:anchorId="7B270887" wp14:editId="0D5077B1">
              <wp:extent cx="728345" cy="720090"/>
              <wp:effectExtent l="0" t="19050" r="0" b="3810"/>
              <wp:docPr id="539" name="Tela 107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Canvas">
                  <wpc:wpc>
                    <wpc:bg>
                      <a:noFill/>
                    </wpc:bg>
                    <wpc:whole/>
                    <wpg:wgp>
                      <wpg:cNvPr id="1" name="Group 206"/>
                      <wpg:cNvGrpSpPr>
                        <a:grpSpLocks/>
                      </wpg:cNvGrpSpPr>
                      <wpg:grpSpPr bwMode="auto">
                        <a:xfrm>
                          <a:off x="38702" y="0"/>
                          <a:ext cx="605837" cy="609676"/>
                          <a:chOff x="61" y="0"/>
                          <a:chExt cx="954" cy="960"/>
                        </a:xfrm>
                      </wpg:grpSpPr>
                      <wps:wsp>
                        <wps:cNvPr id="2" name="Freeform 6"/>
                        <wps:cNvSpPr>
                          <a:spLocks/>
                        </wps:cNvSpPr>
                        <wps:spPr bwMode="auto">
                          <a:xfrm>
                            <a:off x="198" y="136"/>
                            <a:ext cx="340" cy="344"/>
                          </a:xfrm>
                          <a:custGeom>
                            <a:avLst/>
                            <a:gdLst>
                              <a:gd name="T0" fmla="*/ 340 w 166"/>
                              <a:gd name="T1" fmla="*/ 344 h 167"/>
                              <a:gd name="T2" fmla="*/ 0 w 166"/>
                              <a:gd name="T3" fmla="*/ 12 h 167"/>
                              <a:gd name="T4" fmla="*/ 0 w 166"/>
                              <a:gd name="T5" fmla="*/ 0 h 167"/>
                              <a:gd name="T6" fmla="*/ 10 w 166"/>
                              <a:gd name="T7" fmla="*/ 0 h 167"/>
                              <a:gd name="T8" fmla="*/ 340 w 166"/>
                              <a:gd name="T9" fmla="*/ 344 h 167"/>
                              <a:gd name="T10" fmla="*/ 0 60000 65536"/>
                              <a:gd name="T11" fmla="*/ 0 60000 65536"/>
                              <a:gd name="T12" fmla="*/ 0 60000 65536"/>
                              <a:gd name="T13" fmla="*/ 0 60000 65536"/>
                              <a:gd name="T14" fmla="*/ 0 60000 65536"/>
                            </a:gdLst>
                            <a:ahLst/>
                            <a:cxnLst>
                              <a:cxn ang="T10">
                                <a:pos x="T0" y="T1"/>
                              </a:cxn>
                              <a:cxn ang="T11">
                                <a:pos x="T2" y="T3"/>
                              </a:cxn>
                              <a:cxn ang="T12">
                                <a:pos x="T4" y="T5"/>
                              </a:cxn>
                              <a:cxn ang="T13">
                                <a:pos x="T6" y="T7"/>
                              </a:cxn>
                              <a:cxn ang="T14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166" h="167">
                                <a:moveTo>
                                  <a:pt x="166" y="167"/>
                                </a:moveTo>
                                <a:lnTo>
                                  <a:pt x="0" y="6"/>
                                </a:lnTo>
                                <a:lnTo>
                                  <a:pt x="0" y="0"/>
                                </a:lnTo>
                                <a:lnTo>
                                  <a:pt x="5" y="0"/>
                                </a:lnTo>
                                <a:lnTo>
                                  <a:pt x="166" y="16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4211D"/>
                          </a:solidFill>
                          <a:ln w="0">
                            <a:solidFill>
                              <a:srgbClr val="FFFFFF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" name="Freeform 7"/>
                        <wps:cNvSpPr>
                          <a:spLocks/>
                        </wps:cNvSpPr>
                        <wps:spPr bwMode="auto">
                          <a:xfrm>
                            <a:off x="272" y="136"/>
                            <a:ext cx="266" cy="344"/>
                          </a:xfrm>
                          <a:custGeom>
                            <a:avLst/>
                            <a:gdLst>
                              <a:gd name="T0" fmla="*/ 14 w 130"/>
                              <a:gd name="T1" fmla="*/ 0 h 167"/>
                              <a:gd name="T2" fmla="*/ 266 w 130"/>
                              <a:gd name="T3" fmla="*/ 344 h 167"/>
                              <a:gd name="T4" fmla="*/ 0 w 130"/>
                              <a:gd name="T5" fmla="*/ 0 h 167"/>
                              <a:gd name="T6" fmla="*/ 14 w 130"/>
                              <a:gd name="T7" fmla="*/ 0 h 167"/>
                              <a:gd name="T8" fmla="*/ 0 60000 65536"/>
                              <a:gd name="T9" fmla="*/ 0 60000 65536"/>
                              <a:gd name="T10" fmla="*/ 0 60000 65536"/>
                              <a:gd name="T11" fmla="*/ 0 60000 65536"/>
                            </a:gdLst>
                            <a:ahLst/>
                            <a:cxnLst>
                              <a:cxn ang="T8">
                                <a:pos x="T0" y="T1"/>
                              </a:cxn>
                              <a:cxn ang="T9">
                                <a:pos x="T2" y="T3"/>
                              </a:cxn>
                              <a:cxn ang="T10">
                                <a:pos x="T4" y="T5"/>
                              </a:cxn>
                              <a:cxn ang="T11">
                                <a:pos x="T6" y="T7"/>
                              </a:cxn>
                            </a:cxnLst>
                            <a:rect l="0" t="0" r="r" b="b"/>
                            <a:pathLst>
                              <a:path w="130" h="167">
                                <a:moveTo>
                                  <a:pt x="7" y="0"/>
                                </a:moveTo>
                                <a:lnTo>
                                  <a:pt x="130" y="167"/>
                                </a:lnTo>
                                <a:lnTo>
                                  <a:pt x="0" y="0"/>
                                </a:lnTo>
                                <a:lnTo>
                                  <a:pt x="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4211D"/>
                          </a:solidFill>
                          <a:ln w="0">
                            <a:solidFill>
                              <a:srgbClr val="FFFFFF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" name="Freeform 8"/>
                        <wps:cNvSpPr>
                          <a:spLocks/>
                        </wps:cNvSpPr>
                        <wps:spPr bwMode="auto">
                          <a:xfrm>
                            <a:off x="245" y="136"/>
                            <a:ext cx="293" cy="344"/>
                          </a:xfrm>
                          <a:custGeom>
                            <a:avLst/>
                            <a:gdLst>
                              <a:gd name="T0" fmla="*/ 16 w 143"/>
                              <a:gd name="T1" fmla="*/ 0 h 167"/>
                              <a:gd name="T2" fmla="*/ 293 w 143"/>
                              <a:gd name="T3" fmla="*/ 344 h 167"/>
                              <a:gd name="T4" fmla="*/ 0 w 143"/>
                              <a:gd name="T5" fmla="*/ 0 h 167"/>
                              <a:gd name="T6" fmla="*/ 16 w 143"/>
                              <a:gd name="T7" fmla="*/ 0 h 167"/>
                              <a:gd name="T8" fmla="*/ 0 60000 65536"/>
                              <a:gd name="T9" fmla="*/ 0 60000 65536"/>
                              <a:gd name="T10" fmla="*/ 0 60000 65536"/>
                              <a:gd name="T11" fmla="*/ 0 60000 65536"/>
                            </a:gdLst>
                            <a:ahLst/>
                            <a:cxnLst>
                              <a:cxn ang="T8">
                                <a:pos x="T0" y="T1"/>
                              </a:cxn>
                              <a:cxn ang="T9">
                                <a:pos x="T2" y="T3"/>
                              </a:cxn>
                              <a:cxn ang="T10">
                                <a:pos x="T4" y="T5"/>
                              </a:cxn>
                              <a:cxn ang="T11">
                                <a:pos x="T6" y="T7"/>
                              </a:cxn>
                            </a:cxnLst>
                            <a:rect l="0" t="0" r="r" b="b"/>
                            <a:pathLst>
                              <a:path w="143" h="167">
                                <a:moveTo>
                                  <a:pt x="8" y="0"/>
                                </a:moveTo>
                                <a:lnTo>
                                  <a:pt x="143" y="167"/>
                                </a:lnTo>
                                <a:lnTo>
                                  <a:pt x="0" y="0"/>
                                </a:lnTo>
                                <a:lnTo>
                                  <a:pt x="8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4211D"/>
                          </a:solidFill>
                          <a:ln w="0">
                            <a:solidFill>
                              <a:srgbClr val="FFFFFF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" name="Freeform 9"/>
                        <wps:cNvSpPr>
                          <a:spLocks/>
                        </wps:cNvSpPr>
                        <wps:spPr bwMode="auto">
                          <a:xfrm>
                            <a:off x="219" y="136"/>
                            <a:ext cx="319" cy="344"/>
                          </a:xfrm>
                          <a:custGeom>
                            <a:avLst/>
                            <a:gdLst>
                              <a:gd name="T0" fmla="*/ 16 w 156"/>
                              <a:gd name="T1" fmla="*/ 0 h 167"/>
                              <a:gd name="T2" fmla="*/ 319 w 156"/>
                              <a:gd name="T3" fmla="*/ 344 h 167"/>
                              <a:gd name="T4" fmla="*/ 0 w 156"/>
                              <a:gd name="T5" fmla="*/ 0 h 167"/>
                              <a:gd name="T6" fmla="*/ 16 w 156"/>
                              <a:gd name="T7" fmla="*/ 0 h 167"/>
                              <a:gd name="T8" fmla="*/ 0 60000 65536"/>
                              <a:gd name="T9" fmla="*/ 0 60000 65536"/>
                              <a:gd name="T10" fmla="*/ 0 60000 65536"/>
                              <a:gd name="T11" fmla="*/ 0 60000 65536"/>
                            </a:gdLst>
                            <a:ahLst/>
                            <a:cxnLst>
                              <a:cxn ang="T8">
                                <a:pos x="T0" y="T1"/>
                              </a:cxn>
                              <a:cxn ang="T9">
                                <a:pos x="T2" y="T3"/>
                              </a:cxn>
                              <a:cxn ang="T10">
                                <a:pos x="T4" y="T5"/>
                              </a:cxn>
                              <a:cxn ang="T11">
                                <a:pos x="T6" y="T7"/>
                              </a:cxn>
                            </a:cxnLst>
                            <a:rect l="0" t="0" r="r" b="b"/>
                            <a:pathLst>
                              <a:path w="156" h="167">
                                <a:moveTo>
                                  <a:pt x="8" y="0"/>
                                </a:moveTo>
                                <a:lnTo>
                                  <a:pt x="156" y="167"/>
                                </a:lnTo>
                                <a:lnTo>
                                  <a:pt x="0" y="0"/>
                                </a:lnTo>
                                <a:lnTo>
                                  <a:pt x="8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4211D"/>
                          </a:solidFill>
                          <a:ln w="0">
                            <a:solidFill>
                              <a:srgbClr val="FFFFFF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" name="Freeform 10"/>
                        <wps:cNvSpPr>
                          <a:spLocks/>
                        </wps:cNvSpPr>
                        <wps:spPr bwMode="auto">
                          <a:xfrm>
                            <a:off x="198" y="159"/>
                            <a:ext cx="340" cy="321"/>
                          </a:xfrm>
                          <a:custGeom>
                            <a:avLst/>
                            <a:gdLst>
                              <a:gd name="T0" fmla="*/ 0 w 166"/>
                              <a:gd name="T1" fmla="*/ 0 h 156"/>
                              <a:gd name="T2" fmla="*/ 340 w 166"/>
                              <a:gd name="T3" fmla="*/ 321 h 156"/>
                              <a:gd name="T4" fmla="*/ 0 w 166"/>
                              <a:gd name="T5" fmla="*/ 16 h 156"/>
                              <a:gd name="T6" fmla="*/ 0 w 166"/>
                              <a:gd name="T7" fmla="*/ 0 h 156"/>
                              <a:gd name="T8" fmla="*/ 0 60000 65536"/>
                              <a:gd name="T9" fmla="*/ 0 60000 65536"/>
                              <a:gd name="T10" fmla="*/ 0 60000 65536"/>
                              <a:gd name="T11" fmla="*/ 0 60000 65536"/>
                            </a:gdLst>
                            <a:ahLst/>
                            <a:cxnLst>
                              <a:cxn ang="T8">
                                <a:pos x="T0" y="T1"/>
                              </a:cxn>
                              <a:cxn ang="T9">
                                <a:pos x="T2" y="T3"/>
                              </a:cxn>
                              <a:cxn ang="T10">
                                <a:pos x="T4" y="T5"/>
                              </a:cxn>
                              <a:cxn ang="T11">
                                <a:pos x="T6" y="T7"/>
                              </a:cxn>
                            </a:cxnLst>
                            <a:rect l="0" t="0" r="r" b="b"/>
                            <a:pathLst>
                              <a:path w="166" h="156">
                                <a:moveTo>
                                  <a:pt x="0" y="0"/>
                                </a:moveTo>
                                <a:lnTo>
                                  <a:pt x="166" y="156"/>
                                </a:lnTo>
                                <a:lnTo>
                                  <a:pt x="0" y="8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4211D"/>
                          </a:solidFill>
                          <a:ln w="0">
                            <a:solidFill>
                              <a:srgbClr val="FFFFFF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" name="Freeform 11"/>
                        <wps:cNvSpPr>
                          <a:spLocks/>
                        </wps:cNvSpPr>
                        <wps:spPr bwMode="auto">
                          <a:xfrm>
                            <a:off x="198" y="185"/>
                            <a:ext cx="340" cy="295"/>
                          </a:xfrm>
                          <a:custGeom>
                            <a:avLst/>
                            <a:gdLst>
                              <a:gd name="T0" fmla="*/ 0 w 166"/>
                              <a:gd name="T1" fmla="*/ 0 h 143"/>
                              <a:gd name="T2" fmla="*/ 340 w 166"/>
                              <a:gd name="T3" fmla="*/ 295 h 143"/>
                              <a:gd name="T4" fmla="*/ 0 w 166"/>
                              <a:gd name="T5" fmla="*/ 17 h 143"/>
                              <a:gd name="T6" fmla="*/ 0 w 166"/>
                              <a:gd name="T7" fmla="*/ 0 h 143"/>
                              <a:gd name="T8" fmla="*/ 0 60000 65536"/>
                              <a:gd name="T9" fmla="*/ 0 60000 65536"/>
                              <a:gd name="T10" fmla="*/ 0 60000 65536"/>
                              <a:gd name="T11" fmla="*/ 0 60000 65536"/>
                            </a:gdLst>
                            <a:ahLst/>
                            <a:cxnLst>
                              <a:cxn ang="T8">
                                <a:pos x="T0" y="T1"/>
                              </a:cxn>
                              <a:cxn ang="T9">
                                <a:pos x="T2" y="T3"/>
                              </a:cxn>
                              <a:cxn ang="T10">
                                <a:pos x="T4" y="T5"/>
                              </a:cxn>
                              <a:cxn ang="T11">
                                <a:pos x="T6" y="T7"/>
                              </a:cxn>
                            </a:cxnLst>
                            <a:rect l="0" t="0" r="r" b="b"/>
                            <a:pathLst>
                              <a:path w="166" h="143">
                                <a:moveTo>
                                  <a:pt x="0" y="0"/>
                                </a:moveTo>
                                <a:lnTo>
                                  <a:pt x="166" y="143"/>
                                </a:lnTo>
                                <a:lnTo>
                                  <a:pt x="0" y="8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4211D"/>
                          </a:solidFill>
                          <a:ln w="0">
                            <a:solidFill>
                              <a:srgbClr val="FFFFFF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" name="Freeform 12"/>
                        <wps:cNvSpPr>
                          <a:spLocks/>
                        </wps:cNvSpPr>
                        <wps:spPr bwMode="auto">
                          <a:xfrm>
                            <a:off x="198" y="212"/>
                            <a:ext cx="340" cy="268"/>
                          </a:xfrm>
                          <a:custGeom>
                            <a:avLst/>
                            <a:gdLst>
                              <a:gd name="T0" fmla="*/ 0 w 166"/>
                              <a:gd name="T1" fmla="*/ 14 h 130"/>
                              <a:gd name="T2" fmla="*/ 340 w 166"/>
                              <a:gd name="T3" fmla="*/ 268 h 130"/>
                              <a:gd name="T4" fmla="*/ 0 w 166"/>
                              <a:gd name="T5" fmla="*/ 0 h 130"/>
                              <a:gd name="T6" fmla="*/ 0 w 166"/>
                              <a:gd name="T7" fmla="*/ 14 h 130"/>
                              <a:gd name="T8" fmla="*/ 0 60000 65536"/>
                              <a:gd name="T9" fmla="*/ 0 60000 65536"/>
                              <a:gd name="T10" fmla="*/ 0 60000 65536"/>
                              <a:gd name="T11" fmla="*/ 0 60000 65536"/>
                            </a:gdLst>
                            <a:ahLst/>
                            <a:cxnLst>
                              <a:cxn ang="T8">
                                <a:pos x="T0" y="T1"/>
                              </a:cxn>
                              <a:cxn ang="T9">
                                <a:pos x="T2" y="T3"/>
                              </a:cxn>
                              <a:cxn ang="T10">
                                <a:pos x="T4" y="T5"/>
                              </a:cxn>
                              <a:cxn ang="T11">
                                <a:pos x="T6" y="T7"/>
                              </a:cxn>
                            </a:cxnLst>
                            <a:rect l="0" t="0" r="r" b="b"/>
                            <a:pathLst>
                              <a:path w="166" h="130">
                                <a:moveTo>
                                  <a:pt x="0" y="7"/>
                                </a:moveTo>
                                <a:lnTo>
                                  <a:pt x="166" y="130"/>
                                </a:lnTo>
                                <a:lnTo>
                                  <a:pt x="0" y="0"/>
                                </a:lnTo>
                                <a:lnTo>
                                  <a:pt x="0" y="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4211D"/>
                          </a:solidFill>
                          <a:ln w="0">
                            <a:solidFill>
                              <a:srgbClr val="FFFFFF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" name="Freeform 13"/>
                        <wps:cNvSpPr>
                          <a:spLocks/>
                        </wps:cNvSpPr>
                        <wps:spPr bwMode="auto">
                          <a:xfrm>
                            <a:off x="538" y="480"/>
                            <a:ext cx="342" cy="342"/>
                          </a:xfrm>
                          <a:custGeom>
                            <a:avLst/>
                            <a:gdLst>
                              <a:gd name="T0" fmla="*/ 0 w 167"/>
                              <a:gd name="T1" fmla="*/ 0 h 166"/>
                              <a:gd name="T2" fmla="*/ 342 w 167"/>
                              <a:gd name="T3" fmla="*/ 332 h 166"/>
                              <a:gd name="T4" fmla="*/ 342 w 167"/>
                              <a:gd name="T5" fmla="*/ 342 h 166"/>
                              <a:gd name="T6" fmla="*/ 330 w 167"/>
                              <a:gd name="T7" fmla="*/ 342 h 166"/>
                              <a:gd name="T8" fmla="*/ 0 w 167"/>
                              <a:gd name="T9" fmla="*/ 0 h 166"/>
                              <a:gd name="T10" fmla="*/ 0 60000 65536"/>
                              <a:gd name="T11" fmla="*/ 0 60000 65536"/>
                              <a:gd name="T12" fmla="*/ 0 60000 65536"/>
                              <a:gd name="T13" fmla="*/ 0 60000 65536"/>
                              <a:gd name="T14" fmla="*/ 0 60000 65536"/>
                            </a:gdLst>
                            <a:ahLst/>
                            <a:cxnLst>
                              <a:cxn ang="T10">
                                <a:pos x="T0" y="T1"/>
                              </a:cxn>
                              <a:cxn ang="T11">
                                <a:pos x="T2" y="T3"/>
                              </a:cxn>
                              <a:cxn ang="T12">
                                <a:pos x="T4" y="T5"/>
                              </a:cxn>
                              <a:cxn ang="T13">
                                <a:pos x="T6" y="T7"/>
                              </a:cxn>
                              <a:cxn ang="T14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167" h="166">
                                <a:moveTo>
                                  <a:pt x="0" y="0"/>
                                </a:moveTo>
                                <a:lnTo>
                                  <a:pt x="167" y="161"/>
                                </a:lnTo>
                                <a:lnTo>
                                  <a:pt x="167" y="166"/>
                                </a:lnTo>
                                <a:lnTo>
                                  <a:pt x="161" y="16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4211D"/>
                          </a:solidFill>
                          <a:ln w="0">
                            <a:solidFill>
                              <a:srgbClr val="FFFFFF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0" name="Freeform 14"/>
                        <wps:cNvSpPr>
                          <a:spLocks/>
                        </wps:cNvSpPr>
                        <wps:spPr bwMode="auto">
                          <a:xfrm>
                            <a:off x="538" y="480"/>
                            <a:ext cx="266" cy="342"/>
                          </a:xfrm>
                          <a:custGeom>
                            <a:avLst/>
                            <a:gdLst>
                              <a:gd name="T0" fmla="*/ 252 w 130"/>
                              <a:gd name="T1" fmla="*/ 342 h 166"/>
                              <a:gd name="T2" fmla="*/ 0 w 130"/>
                              <a:gd name="T3" fmla="*/ 0 h 166"/>
                              <a:gd name="T4" fmla="*/ 266 w 130"/>
                              <a:gd name="T5" fmla="*/ 342 h 166"/>
                              <a:gd name="T6" fmla="*/ 252 w 130"/>
                              <a:gd name="T7" fmla="*/ 342 h 166"/>
                              <a:gd name="T8" fmla="*/ 0 60000 65536"/>
                              <a:gd name="T9" fmla="*/ 0 60000 65536"/>
                              <a:gd name="T10" fmla="*/ 0 60000 65536"/>
                              <a:gd name="T11" fmla="*/ 0 60000 65536"/>
                            </a:gdLst>
                            <a:ahLst/>
                            <a:cxnLst>
                              <a:cxn ang="T8">
                                <a:pos x="T0" y="T1"/>
                              </a:cxn>
                              <a:cxn ang="T9">
                                <a:pos x="T2" y="T3"/>
                              </a:cxn>
                              <a:cxn ang="T10">
                                <a:pos x="T4" y="T5"/>
                              </a:cxn>
                              <a:cxn ang="T11">
                                <a:pos x="T6" y="T7"/>
                              </a:cxn>
                            </a:cxnLst>
                            <a:rect l="0" t="0" r="r" b="b"/>
                            <a:pathLst>
                              <a:path w="130" h="166">
                                <a:moveTo>
                                  <a:pt x="123" y="166"/>
                                </a:moveTo>
                                <a:lnTo>
                                  <a:pt x="0" y="0"/>
                                </a:lnTo>
                                <a:lnTo>
                                  <a:pt x="130" y="166"/>
                                </a:lnTo>
                                <a:lnTo>
                                  <a:pt x="123" y="166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4211D"/>
                          </a:solidFill>
                          <a:ln w="0">
                            <a:solidFill>
                              <a:srgbClr val="FFFFFF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1" name="Freeform 15"/>
                        <wps:cNvSpPr>
                          <a:spLocks/>
                        </wps:cNvSpPr>
                        <wps:spPr bwMode="auto">
                          <a:xfrm>
                            <a:off x="538" y="480"/>
                            <a:ext cx="293" cy="342"/>
                          </a:xfrm>
                          <a:custGeom>
                            <a:avLst/>
                            <a:gdLst>
                              <a:gd name="T0" fmla="*/ 277 w 143"/>
                              <a:gd name="T1" fmla="*/ 342 h 166"/>
                              <a:gd name="T2" fmla="*/ 0 w 143"/>
                              <a:gd name="T3" fmla="*/ 0 h 166"/>
                              <a:gd name="T4" fmla="*/ 293 w 143"/>
                              <a:gd name="T5" fmla="*/ 342 h 166"/>
                              <a:gd name="T6" fmla="*/ 277 w 143"/>
                              <a:gd name="T7" fmla="*/ 342 h 166"/>
                              <a:gd name="T8" fmla="*/ 0 60000 65536"/>
                              <a:gd name="T9" fmla="*/ 0 60000 65536"/>
                              <a:gd name="T10" fmla="*/ 0 60000 65536"/>
                              <a:gd name="T11" fmla="*/ 0 60000 65536"/>
                            </a:gdLst>
                            <a:ahLst/>
                            <a:cxnLst>
                              <a:cxn ang="T8">
                                <a:pos x="T0" y="T1"/>
                              </a:cxn>
                              <a:cxn ang="T9">
                                <a:pos x="T2" y="T3"/>
                              </a:cxn>
                              <a:cxn ang="T10">
                                <a:pos x="T4" y="T5"/>
                              </a:cxn>
                              <a:cxn ang="T11">
                                <a:pos x="T6" y="T7"/>
                              </a:cxn>
                            </a:cxnLst>
                            <a:rect l="0" t="0" r="r" b="b"/>
                            <a:pathLst>
                              <a:path w="143" h="166">
                                <a:moveTo>
                                  <a:pt x="135" y="166"/>
                                </a:moveTo>
                                <a:lnTo>
                                  <a:pt x="0" y="0"/>
                                </a:lnTo>
                                <a:lnTo>
                                  <a:pt x="143" y="166"/>
                                </a:lnTo>
                                <a:lnTo>
                                  <a:pt x="135" y="166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4211D"/>
                          </a:solidFill>
                          <a:ln w="0">
                            <a:solidFill>
                              <a:srgbClr val="FFFFFF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2" name="Freeform 16"/>
                        <wps:cNvSpPr>
                          <a:spLocks/>
                        </wps:cNvSpPr>
                        <wps:spPr bwMode="auto">
                          <a:xfrm>
                            <a:off x="538" y="480"/>
                            <a:ext cx="319" cy="342"/>
                          </a:xfrm>
                          <a:custGeom>
                            <a:avLst/>
                            <a:gdLst>
                              <a:gd name="T0" fmla="*/ 303 w 156"/>
                              <a:gd name="T1" fmla="*/ 342 h 166"/>
                              <a:gd name="T2" fmla="*/ 0 w 156"/>
                              <a:gd name="T3" fmla="*/ 0 h 166"/>
                              <a:gd name="T4" fmla="*/ 319 w 156"/>
                              <a:gd name="T5" fmla="*/ 342 h 166"/>
                              <a:gd name="T6" fmla="*/ 303 w 156"/>
                              <a:gd name="T7" fmla="*/ 342 h 166"/>
                              <a:gd name="T8" fmla="*/ 0 60000 65536"/>
                              <a:gd name="T9" fmla="*/ 0 60000 65536"/>
                              <a:gd name="T10" fmla="*/ 0 60000 65536"/>
                              <a:gd name="T11" fmla="*/ 0 60000 65536"/>
                            </a:gdLst>
                            <a:ahLst/>
                            <a:cxnLst>
                              <a:cxn ang="T8">
                                <a:pos x="T0" y="T1"/>
                              </a:cxn>
                              <a:cxn ang="T9">
                                <a:pos x="T2" y="T3"/>
                              </a:cxn>
                              <a:cxn ang="T10">
                                <a:pos x="T4" y="T5"/>
                              </a:cxn>
                              <a:cxn ang="T11">
                                <a:pos x="T6" y="T7"/>
                              </a:cxn>
                            </a:cxnLst>
                            <a:rect l="0" t="0" r="r" b="b"/>
                            <a:pathLst>
                              <a:path w="156" h="166">
                                <a:moveTo>
                                  <a:pt x="148" y="166"/>
                                </a:moveTo>
                                <a:lnTo>
                                  <a:pt x="0" y="0"/>
                                </a:lnTo>
                                <a:lnTo>
                                  <a:pt x="156" y="166"/>
                                </a:lnTo>
                                <a:lnTo>
                                  <a:pt x="148" y="166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4211D"/>
                          </a:solidFill>
                          <a:ln w="0">
                            <a:solidFill>
                              <a:srgbClr val="FFFFFF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3" name="Freeform 17"/>
                        <wps:cNvSpPr>
                          <a:spLocks/>
                        </wps:cNvSpPr>
                        <wps:spPr bwMode="auto">
                          <a:xfrm>
                            <a:off x="538" y="480"/>
                            <a:ext cx="342" cy="321"/>
                          </a:xfrm>
                          <a:custGeom>
                            <a:avLst/>
                            <a:gdLst>
                              <a:gd name="T0" fmla="*/ 342 w 167"/>
                              <a:gd name="T1" fmla="*/ 321 h 156"/>
                              <a:gd name="T2" fmla="*/ 0 w 167"/>
                              <a:gd name="T3" fmla="*/ 0 h 156"/>
                              <a:gd name="T4" fmla="*/ 342 w 167"/>
                              <a:gd name="T5" fmla="*/ 305 h 156"/>
                              <a:gd name="T6" fmla="*/ 342 w 167"/>
                              <a:gd name="T7" fmla="*/ 321 h 156"/>
                              <a:gd name="T8" fmla="*/ 0 60000 65536"/>
                              <a:gd name="T9" fmla="*/ 0 60000 65536"/>
                              <a:gd name="T10" fmla="*/ 0 60000 65536"/>
                              <a:gd name="T11" fmla="*/ 0 60000 65536"/>
                            </a:gdLst>
                            <a:ahLst/>
                            <a:cxnLst>
                              <a:cxn ang="T8">
                                <a:pos x="T0" y="T1"/>
                              </a:cxn>
                              <a:cxn ang="T9">
                                <a:pos x="T2" y="T3"/>
                              </a:cxn>
                              <a:cxn ang="T10">
                                <a:pos x="T4" y="T5"/>
                              </a:cxn>
                              <a:cxn ang="T11">
                                <a:pos x="T6" y="T7"/>
                              </a:cxn>
                            </a:cxnLst>
                            <a:rect l="0" t="0" r="r" b="b"/>
                            <a:pathLst>
                              <a:path w="167" h="156">
                                <a:moveTo>
                                  <a:pt x="167" y="156"/>
                                </a:moveTo>
                                <a:lnTo>
                                  <a:pt x="0" y="0"/>
                                </a:lnTo>
                                <a:lnTo>
                                  <a:pt x="167" y="148"/>
                                </a:lnTo>
                                <a:lnTo>
                                  <a:pt x="167" y="156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4211D"/>
                          </a:solidFill>
                          <a:ln w="0">
                            <a:solidFill>
                              <a:srgbClr val="FFFFFF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4" name="Freeform 18"/>
                        <wps:cNvSpPr>
                          <a:spLocks/>
                        </wps:cNvSpPr>
                        <wps:spPr bwMode="auto">
                          <a:xfrm>
                            <a:off x="538" y="480"/>
                            <a:ext cx="342" cy="295"/>
                          </a:xfrm>
                          <a:custGeom>
                            <a:avLst/>
                            <a:gdLst>
                              <a:gd name="T0" fmla="*/ 342 w 167"/>
                              <a:gd name="T1" fmla="*/ 295 h 143"/>
                              <a:gd name="T2" fmla="*/ 0 w 167"/>
                              <a:gd name="T3" fmla="*/ 0 h 143"/>
                              <a:gd name="T4" fmla="*/ 342 w 167"/>
                              <a:gd name="T5" fmla="*/ 278 h 143"/>
                              <a:gd name="T6" fmla="*/ 342 w 167"/>
                              <a:gd name="T7" fmla="*/ 295 h 143"/>
                              <a:gd name="T8" fmla="*/ 0 60000 65536"/>
                              <a:gd name="T9" fmla="*/ 0 60000 65536"/>
                              <a:gd name="T10" fmla="*/ 0 60000 65536"/>
                              <a:gd name="T11" fmla="*/ 0 60000 65536"/>
                            </a:gdLst>
                            <a:ahLst/>
                            <a:cxnLst>
                              <a:cxn ang="T8">
                                <a:pos x="T0" y="T1"/>
                              </a:cxn>
                              <a:cxn ang="T9">
                                <a:pos x="T2" y="T3"/>
                              </a:cxn>
                              <a:cxn ang="T10">
                                <a:pos x="T4" y="T5"/>
                              </a:cxn>
                              <a:cxn ang="T11">
                                <a:pos x="T6" y="T7"/>
                              </a:cxn>
                            </a:cxnLst>
                            <a:rect l="0" t="0" r="r" b="b"/>
                            <a:pathLst>
                              <a:path w="167" h="143">
                                <a:moveTo>
                                  <a:pt x="167" y="143"/>
                                </a:moveTo>
                                <a:lnTo>
                                  <a:pt x="0" y="0"/>
                                </a:lnTo>
                                <a:lnTo>
                                  <a:pt x="167" y="135"/>
                                </a:lnTo>
                                <a:lnTo>
                                  <a:pt x="167" y="14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4211D"/>
                          </a:solidFill>
                          <a:ln w="0">
                            <a:solidFill>
                              <a:srgbClr val="FFFFFF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5" name="Freeform 19"/>
                        <wps:cNvSpPr>
                          <a:spLocks/>
                        </wps:cNvSpPr>
                        <wps:spPr bwMode="auto">
                          <a:xfrm>
                            <a:off x="538" y="480"/>
                            <a:ext cx="342" cy="268"/>
                          </a:xfrm>
                          <a:custGeom>
                            <a:avLst/>
                            <a:gdLst>
                              <a:gd name="T0" fmla="*/ 342 w 167"/>
                              <a:gd name="T1" fmla="*/ 254 h 130"/>
                              <a:gd name="T2" fmla="*/ 0 w 167"/>
                              <a:gd name="T3" fmla="*/ 0 h 130"/>
                              <a:gd name="T4" fmla="*/ 342 w 167"/>
                              <a:gd name="T5" fmla="*/ 268 h 130"/>
                              <a:gd name="T6" fmla="*/ 342 w 167"/>
                              <a:gd name="T7" fmla="*/ 254 h 130"/>
                              <a:gd name="T8" fmla="*/ 0 60000 65536"/>
                              <a:gd name="T9" fmla="*/ 0 60000 65536"/>
                              <a:gd name="T10" fmla="*/ 0 60000 65536"/>
                              <a:gd name="T11" fmla="*/ 0 60000 65536"/>
                            </a:gdLst>
                            <a:ahLst/>
                            <a:cxnLst>
                              <a:cxn ang="T8">
                                <a:pos x="T0" y="T1"/>
                              </a:cxn>
                              <a:cxn ang="T9">
                                <a:pos x="T2" y="T3"/>
                              </a:cxn>
                              <a:cxn ang="T10">
                                <a:pos x="T4" y="T5"/>
                              </a:cxn>
                              <a:cxn ang="T11">
                                <a:pos x="T6" y="T7"/>
                              </a:cxn>
                            </a:cxnLst>
                            <a:rect l="0" t="0" r="r" b="b"/>
                            <a:pathLst>
                              <a:path w="167" h="130">
                                <a:moveTo>
                                  <a:pt x="167" y="123"/>
                                </a:moveTo>
                                <a:lnTo>
                                  <a:pt x="0" y="0"/>
                                </a:lnTo>
                                <a:lnTo>
                                  <a:pt x="167" y="130"/>
                                </a:lnTo>
                                <a:lnTo>
                                  <a:pt x="167" y="12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4211D"/>
                          </a:solidFill>
                          <a:ln w="0">
                            <a:solidFill>
                              <a:srgbClr val="FFFFFF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6" name="Freeform 20"/>
                        <wps:cNvSpPr>
                          <a:spLocks/>
                        </wps:cNvSpPr>
                        <wps:spPr bwMode="auto">
                          <a:xfrm>
                            <a:off x="315" y="47"/>
                            <a:ext cx="223" cy="433"/>
                          </a:xfrm>
                          <a:custGeom>
                            <a:avLst/>
                            <a:gdLst>
                              <a:gd name="T0" fmla="*/ 223 w 109"/>
                              <a:gd name="T1" fmla="*/ 433 h 210"/>
                              <a:gd name="T2" fmla="*/ 0 w 109"/>
                              <a:gd name="T3" fmla="*/ 10 h 210"/>
                              <a:gd name="T4" fmla="*/ 4 w 109"/>
                              <a:gd name="T5" fmla="*/ 0 h 210"/>
                              <a:gd name="T6" fmla="*/ 16 w 109"/>
                              <a:gd name="T7" fmla="*/ 4 h 210"/>
                              <a:gd name="T8" fmla="*/ 223 w 109"/>
                              <a:gd name="T9" fmla="*/ 433 h 210"/>
                              <a:gd name="T10" fmla="*/ 0 60000 65536"/>
                              <a:gd name="T11" fmla="*/ 0 60000 65536"/>
                              <a:gd name="T12" fmla="*/ 0 60000 65536"/>
                              <a:gd name="T13" fmla="*/ 0 60000 65536"/>
                              <a:gd name="T14" fmla="*/ 0 60000 65536"/>
                            </a:gdLst>
                            <a:ahLst/>
                            <a:cxnLst>
                              <a:cxn ang="T10">
                                <a:pos x="T0" y="T1"/>
                              </a:cxn>
                              <a:cxn ang="T11">
                                <a:pos x="T2" y="T3"/>
                              </a:cxn>
                              <a:cxn ang="T12">
                                <a:pos x="T4" y="T5"/>
                              </a:cxn>
                              <a:cxn ang="T13">
                                <a:pos x="T6" y="T7"/>
                              </a:cxn>
                              <a:cxn ang="T14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109" h="210">
                                <a:moveTo>
                                  <a:pt x="109" y="210"/>
                                </a:moveTo>
                                <a:lnTo>
                                  <a:pt x="0" y="5"/>
                                </a:lnTo>
                                <a:lnTo>
                                  <a:pt x="2" y="0"/>
                                </a:lnTo>
                                <a:lnTo>
                                  <a:pt x="8" y="2"/>
                                </a:lnTo>
                                <a:lnTo>
                                  <a:pt x="109" y="21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4211D"/>
                          </a:solidFill>
                          <a:ln w="0">
                            <a:solidFill>
                              <a:srgbClr val="FFFFFF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7" name="Freeform 21"/>
                        <wps:cNvSpPr>
                          <a:spLocks/>
                        </wps:cNvSpPr>
                        <wps:spPr bwMode="auto">
                          <a:xfrm>
                            <a:off x="391" y="70"/>
                            <a:ext cx="147" cy="410"/>
                          </a:xfrm>
                          <a:custGeom>
                            <a:avLst/>
                            <a:gdLst>
                              <a:gd name="T0" fmla="*/ 12 w 72"/>
                              <a:gd name="T1" fmla="*/ 4 h 199"/>
                              <a:gd name="T2" fmla="*/ 147 w 72"/>
                              <a:gd name="T3" fmla="*/ 410 h 199"/>
                              <a:gd name="T4" fmla="*/ 0 w 72"/>
                              <a:gd name="T5" fmla="*/ 0 h 199"/>
                              <a:gd name="T6" fmla="*/ 12 w 72"/>
                              <a:gd name="T7" fmla="*/ 4 h 199"/>
                              <a:gd name="T8" fmla="*/ 0 60000 65536"/>
                              <a:gd name="T9" fmla="*/ 0 60000 65536"/>
                              <a:gd name="T10" fmla="*/ 0 60000 65536"/>
                              <a:gd name="T11" fmla="*/ 0 60000 65536"/>
                            </a:gdLst>
                            <a:ahLst/>
                            <a:cxnLst>
                              <a:cxn ang="T8">
                                <a:pos x="T0" y="T1"/>
                              </a:cxn>
                              <a:cxn ang="T9">
                                <a:pos x="T2" y="T3"/>
                              </a:cxn>
                              <a:cxn ang="T10">
                                <a:pos x="T4" y="T5"/>
                              </a:cxn>
                              <a:cxn ang="T11">
                                <a:pos x="T6" y="T7"/>
                              </a:cxn>
                            </a:cxnLst>
                            <a:rect l="0" t="0" r="r" b="b"/>
                            <a:pathLst>
                              <a:path w="72" h="199">
                                <a:moveTo>
                                  <a:pt x="6" y="2"/>
                                </a:moveTo>
                                <a:lnTo>
                                  <a:pt x="72" y="199"/>
                                </a:lnTo>
                                <a:lnTo>
                                  <a:pt x="0" y="0"/>
                                </a:lnTo>
                                <a:lnTo>
                                  <a:pt x="6" y="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4211D"/>
                          </a:solidFill>
                          <a:ln w="0">
                            <a:solidFill>
                              <a:srgbClr val="FFFFFF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8" name="Freeform 22"/>
                        <wps:cNvSpPr>
                          <a:spLocks/>
                        </wps:cNvSpPr>
                        <wps:spPr bwMode="auto">
                          <a:xfrm>
                            <a:off x="366" y="62"/>
                            <a:ext cx="172" cy="418"/>
                          </a:xfrm>
                          <a:custGeom>
                            <a:avLst/>
                            <a:gdLst>
                              <a:gd name="T0" fmla="*/ 14 w 84"/>
                              <a:gd name="T1" fmla="*/ 6 h 203"/>
                              <a:gd name="T2" fmla="*/ 172 w 84"/>
                              <a:gd name="T3" fmla="*/ 418 h 203"/>
                              <a:gd name="T4" fmla="*/ 0 w 84"/>
                              <a:gd name="T5" fmla="*/ 0 h 203"/>
                              <a:gd name="T6" fmla="*/ 14 w 84"/>
                              <a:gd name="T7" fmla="*/ 6 h 203"/>
                              <a:gd name="T8" fmla="*/ 0 60000 65536"/>
                              <a:gd name="T9" fmla="*/ 0 60000 65536"/>
                              <a:gd name="T10" fmla="*/ 0 60000 65536"/>
                              <a:gd name="T11" fmla="*/ 0 60000 65536"/>
                            </a:gdLst>
                            <a:ahLst/>
                            <a:cxnLst>
                              <a:cxn ang="T8">
                                <a:pos x="T0" y="T1"/>
                              </a:cxn>
                              <a:cxn ang="T9">
                                <a:pos x="T2" y="T3"/>
                              </a:cxn>
                              <a:cxn ang="T10">
                                <a:pos x="T4" y="T5"/>
                              </a:cxn>
                              <a:cxn ang="T11">
                                <a:pos x="T6" y="T7"/>
                              </a:cxn>
                            </a:cxnLst>
                            <a:rect l="0" t="0" r="r" b="b"/>
                            <a:pathLst>
                              <a:path w="84" h="203">
                                <a:moveTo>
                                  <a:pt x="7" y="3"/>
                                </a:moveTo>
                                <a:lnTo>
                                  <a:pt x="84" y="203"/>
                                </a:lnTo>
                                <a:lnTo>
                                  <a:pt x="0" y="0"/>
                                </a:lnTo>
                                <a:lnTo>
                                  <a:pt x="7" y="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4211D"/>
                          </a:solidFill>
                          <a:ln w="0">
                            <a:solidFill>
                              <a:srgbClr val="FFFFFF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9" name="Freeform 23"/>
                        <wps:cNvSpPr>
                          <a:spLocks/>
                        </wps:cNvSpPr>
                        <wps:spPr bwMode="auto">
                          <a:xfrm>
                            <a:off x="342" y="54"/>
                            <a:ext cx="196" cy="426"/>
                          </a:xfrm>
                          <a:custGeom>
                            <a:avLst/>
                            <a:gdLst>
                              <a:gd name="T0" fmla="*/ 14 w 96"/>
                              <a:gd name="T1" fmla="*/ 6 h 207"/>
                              <a:gd name="T2" fmla="*/ 196 w 96"/>
                              <a:gd name="T3" fmla="*/ 426 h 207"/>
                              <a:gd name="T4" fmla="*/ 0 w 96"/>
                              <a:gd name="T5" fmla="*/ 0 h 207"/>
                              <a:gd name="T6" fmla="*/ 14 w 96"/>
                              <a:gd name="T7" fmla="*/ 6 h 207"/>
                              <a:gd name="T8" fmla="*/ 0 60000 65536"/>
                              <a:gd name="T9" fmla="*/ 0 60000 65536"/>
                              <a:gd name="T10" fmla="*/ 0 60000 65536"/>
                              <a:gd name="T11" fmla="*/ 0 60000 65536"/>
                            </a:gdLst>
                            <a:ahLst/>
                            <a:cxnLst>
                              <a:cxn ang="T8">
                                <a:pos x="T0" y="T1"/>
                              </a:cxn>
                              <a:cxn ang="T9">
                                <a:pos x="T2" y="T3"/>
                              </a:cxn>
                              <a:cxn ang="T10">
                                <a:pos x="T4" y="T5"/>
                              </a:cxn>
                              <a:cxn ang="T11">
                                <a:pos x="T6" y="T7"/>
                              </a:cxn>
                            </a:cxnLst>
                            <a:rect l="0" t="0" r="r" b="b"/>
                            <a:pathLst>
                              <a:path w="96" h="207">
                                <a:moveTo>
                                  <a:pt x="7" y="3"/>
                                </a:moveTo>
                                <a:lnTo>
                                  <a:pt x="96" y="207"/>
                                </a:lnTo>
                                <a:lnTo>
                                  <a:pt x="0" y="0"/>
                                </a:lnTo>
                                <a:lnTo>
                                  <a:pt x="7" y="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4211D"/>
                          </a:solidFill>
                          <a:ln w="0">
                            <a:solidFill>
                              <a:srgbClr val="FFFFFF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0" name="Freeform 24"/>
                        <wps:cNvSpPr>
                          <a:spLocks/>
                        </wps:cNvSpPr>
                        <wps:spPr bwMode="auto">
                          <a:xfrm>
                            <a:off x="307" y="68"/>
                            <a:ext cx="231" cy="412"/>
                          </a:xfrm>
                          <a:custGeom>
                            <a:avLst/>
                            <a:gdLst>
                              <a:gd name="T0" fmla="*/ 6 w 113"/>
                              <a:gd name="T1" fmla="*/ 0 h 200"/>
                              <a:gd name="T2" fmla="*/ 231 w 113"/>
                              <a:gd name="T3" fmla="*/ 412 h 200"/>
                              <a:gd name="T4" fmla="*/ 0 w 113"/>
                              <a:gd name="T5" fmla="*/ 16 h 200"/>
                              <a:gd name="T6" fmla="*/ 6 w 113"/>
                              <a:gd name="T7" fmla="*/ 0 h 200"/>
                              <a:gd name="T8" fmla="*/ 0 60000 65536"/>
                              <a:gd name="T9" fmla="*/ 0 60000 65536"/>
                              <a:gd name="T10" fmla="*/ 0 60000 65536"/>
                              <a:gd name="T11" fmla="*/ 0 60000 65536"/>
                            </a:gdLst>
                            <a:ahLst/>
                            <a:cxnLst>
                              <a:cxn ang="T8">
                                <a:pos x="T0" y="T1"/>
                              </a:cxn>
                              <a:cxn ang="T9">
                                <a:pos x="T2" y="T3"/>
                              </a:cxn>
                              <a:cxn ang="T10">
                                <a:pos x="T4" y="T5"/>
                              </a:cxn>
                              <a:cxn ang="T11">
                                <a:pos x="T6" y="T7"/>
                              </a:cxn>
                            </a:cxnLst>
                            <a:rect l="0" t="0" r="r" b="b"/>
                            <a:pathLst>
                              <a:path w="113" h="200">
                                <a:moveTo>
                                  <a:pt x="3" y="0"/>
                                </a:moveTo>
                                <a:lnTo>
                                  <a:pt x="113" y="200"/>
                                </a:lnTo>
                                <a:lnTo>
                                  <a:pt x="0" y="8"/>
                                </a:lnTo>
                                <a:lnTo>
                                  <a:pt x="3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4211D"/>
                          </a:solidFill>
                          <a:ln w="0">
                            <a:solidFill>
                              <a:srgbClr val="FFFFFF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1" name="Freeform 25"/>
                        <wps:cNvSpPr>
                          <a:spLocks/>
                        </wps:cNvSpPr>
                        <wps:spPr bwMode="auto">
                          <a:xfrm>
                            <a:off x="301" y="93"/>
                            <a:ext cx="237" cy="387"/>
                          </a:xfrm>
                          <a:custGeom>
                            <a:avLst/>
                            <a:gdLst>
                              <a:gd name="T0" fmla="*/ 4 w 116"/>
                              <a:gd name="T1" fmla="*/ 0 h 188"/>
                              <a:gd name="T2" fmla="*/ 237 w 116"/>
                              <a:gd name="T3" fmla="*/ 387 h 188"/>
                              <a:gd name="T4" fmla="*/ 0 w 116"/>
                              <a:gd name="T5" fmla="*/ 16 h 188"/>
                              <a:gd name="T6" fmla="*/ 4 w 116"/>
                              <a:gd name="T7" fmla="*/ 0 h 188"/>
                              <a:gd name="T8" fmla="*/ 0 60000 65536"/>
                              <a:gd name="T9" fmla="*/ 0 60000 65536"/>
                              <a:gd name="T10" fmla="*/ 0 60000 65536"/>
                              <a:gd name="T11" fmla="*/ 0 60000 65536"/>
                            </a:gdLst>
                            <a:ahLst/>
                            <a:cxnLst>
                              <a:cxn ang="T8">
                                <a:pos x="T0" y="T1"/>
                              </a:cxn>
                              <a:cxn ang="T9">
                                <a:pos x="T2" y="T3"/>
                              </a:cxn>
                              <a:cxn ang="T10">
                                <a:pos x="T4" y="T5"/>
                              </a:cxn>
                              <a:cxn ang="T11">
                                <a:pos x="T6" y="T7"/>
                              </a:cxn>
                            </a:cxnLst>
                            <a:rect l="0" t="0" r="r" b="b"/>
                            <a:pathLst>
                              <a:path w="116" h="188">
                                <a:moveTo>
                                  <a:pt x="2" y="0"/>
                                </a:moveTo>
                                <a:lnTo>
                                  <a:pt x="116" y="188"/>
                                </a:lnTo>
                                <a:lnTo>
                                  <a:pt x="0" y="8"/>
                                </a:lnTo>
                                <a:lnTo>
                                  <a:pt x="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4211D"/>
                          </a:solidFill>
                          <a:ln w="0">
                            <a:solidFill>
                              <a:srgbClr val="FFFFFF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2" name="Freeform 26"/>
                        <wps:cNvSpPr>
                          <a:spLocks/>
                        </wps:cNvSpPr>
                        <wps:spPr bwMode="auto">
                          <a:xfrm>
                            <a:off x="293" y="120"/>
                            <a:ext cx="245" cy="360"/>
                          </a:xfrm>
                          <a:custGeom>
                            <a:avLst/>
                            <a:gdLst>
                              <a:gd name="T0" fmla="*/ 0 w 120"/>
                              <a:gd name="T1" fmla="*/ 12 h 175"/>
                              <a:gd name="T2" fmla="*/ 245 w 120"/>
                              <a:gd name="T3" fmla="*/ 360 h 175"/>
                              <a:gd name="T4" fmla="*/ 4 w 120"/>
                              <a:gd name="T5" fmla="*/ 0 h 175"/>
                              <a:gd name="T6" fmla="*/ 0 w 120"/>
                              <a:gd name="T7" fmla="*/ 12 h 175"/>
                              <a:gd name="T8" fmla="*/ 0 60000 65536"/>
                              <a:gd name="T9" fmla="*/ 0 60000 65536"/>
                              <a:gd name="T10" fmla="*/ 0 60000 65536"/>
                              <a:gd name="T11" fmla="*/ 0 60000 65536"/>
                            </a:gdLst>
                            <a:ahLst/>
                            <a:cxnLst>
                              <a:cxn ang="T8">
                                <a:pos x="T0" y="T1"/>
                              </a:cxn>
                              <a:cxn ang="T9">
                                <a:pos x="T2" y="T3"/>
                              </a:cxn>
                              <a:cxn ang="T10">
                                <a:pos x="T4" y="T5"/>
                              </a:cxn>
                              <a:cxn ang="T11">
                                <a:pos x="T6" y="T7"/>
                              </a:cxn>
                            </a:cxnLst>
                            <a:rect l="0" t="0" r="r" b="b"/>
                            <a:pathLst>
                              <a:path w="120" h="175">
                                <a:moveTo>
                                  <a:pt x="0" y="6"/>
                                </a:moveTo>
                                <a:lnTo>
                                  <a:pt x="120" y="175"/>
                                </a:lnTo>
                                <a:lnTo>
                                  <a:pt x="2" y="0"/>
                                </a:lnTo>
                                <a:lnTo>
                                  <a:pt x="0" y="6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4211D"/>
                          </a:solidFill>
                          <a:ln w="0">
                            <a:solidFill>
                              <a:srgbClr val="FFFFFF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3" name="Freeform 27"/>
                        <wps:cNvSpPr>
                          <a:spLocks/>
                        </wps:cNvSpPr>
                        <wps:spPr bwMode="auto">
                          <a:xfrm>
                            <a:off x="538" y="480"/>
                            <a:ext cx="223" cy="433"/>
                          </a:xfrm>
                          <a:custGeom>
                            <a:avLst/>
                            <a:gdLst>
                              <a:gd name="T0" fmla="*/ 0 w 109"/>
                              <a:gd name="T1" fmla="*/ 0 h 210"/>
                              <a:gd name="T2" fmla="*/ 223 w 109"/>
                              <a:gd name="T3" fmla="*/ 421 h 210"/>
                              <a:gd name="T4" fmla="*/ 219 w 109"/>
                              <a:gd name="T5" fmla="*/ 433 h 210"/>
                              <a:gd name="T6" fmla="*/ 207 w 109"/>
                              <a:gd name="T7" fmla="*/ 429 h 210"/>
                              <a:gd name="T8" fmla="*/ 0 w 109"/>
                              <a:gd name="T9" fmla="*/ 0 h 210"/>
                              <a:gd name="T10" fmla="*/ 0 60000 65536"/>
                              <a:gd name="T11" fmla="*/ 0 60000 65536"/>
                              <a:gd name="T12" fmla="*/ 0 60000 65536"/>
                              <a:gd name="T13" fmla="*/ 0 60000 65536"/>
                              <a:gd name="T14" fmla="*/ 0 60000 65536"/>
                            </a:gdLst>
                            <a:ahLst/>
                            <a:cxnLst>
                              <a:cxn ang="T10">
                                <a:pos x="T0" y="T1"/>
                              </a:cxn>
                              <a:cxn ang="T11">
                                <a:pos x="T2" y="T3"/>
                              </a:cxn>
                              <a:cxn ang="T12">
                                <a:pos x="T4" y="T5"/>
                              </a:cxn>
                              <a:cxn ang="T13">
                                <a:pos x="T6" y="T7"/>
                              </a:cxn>
                              <a:cxn ang="T14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109" h="210">
                                <a:moveTo>
                                  <a:pt x="0" y="0"/>
                                </a:moveTo>
                                <a:lnTo>
                                  <a:pt x="109" y="204"/>
                                </a:lnTo>
                                <a:lnTo>
                                  <a:pt x="107" y="210"/>
                                </a:lnTo>
                                <a:lnTo>
                                  <a:pt x="101" y="208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4211D"/>
                          </a:solidFill>
                          <a:ln w="0">
                            <a:solidFill>
                              <a:srgbClr val="FFFFFF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4" name="Freeform 28"/>
                        <wps:cNvSpPr>
                          <a:spLocks/>
                        </wps:cNvSpPr>
                        <wps:spPr bwMode="auto">
                          <a:xfrm>
                            <a:off x="538" y="480"/>
                            <a:ext cx="147" cy="410"/>
                          </a:xfrm>
                          <a:custGeom>
                            <a:avLst/>
                            <a:gdLst>
                              <a:gd name="T0" fmla="*/ 135 w 72"/>
                              <a:gd name="T1" fmla="*/ 404 h 199"/>
                              <a:gd name="T2" fmla="*/ 0 w 72"/>
                              <a:gd name="T3" fmla="*/ 0 h 199"/>
                              <a:gd name="T4" fmla="*/ 147 w 72"/>
                              <a:gd name="T5" fmla="*/ 410 h 199"/>
                              <a:gd name="T6" fmla="*/ 135 w 72"/>
                              <a:gd name="T7" fmla="*/ 404 h 199"/>
                              <a:gd name="T8" fmla="*/ 0 60000 65536"/>
                              <a:gd name="T9" fmla="*/ 0 60000 65536"/>
                              <a:gd name="T10" fmla="*/ 0 60000 65536"/>
                              <a:gd name="T11" fmla="*/ 0 60000 65536"/>
                            </a:gdLst>
                            <a:ahLst/>
                            <a:cxnLst>
                              <a:cxn ang="T8">
                                <a:pos x="T0" y="T1"/>
                              </a:cxn>
                              <a:cxn ang="T9">
                                <a:pos x="T2" y="T3"/>
                              </a:cxn>
                              <a:cxn ang="T10">
                                <a:pos x="T4" y="T5"/>
                              </a:cxn>
                              <a:cxn ang="T11">
                                <a:pos x="T6" y="T7"/>
                              </a:cxn>
                            </a:cxnLst>
                            <a:rect l="0" t="0" r="r" b="b"/>
                            <a:pathLst>
                              <a:path w="72" h="199">
                                <a:moveTo>
                                  <a:pt x="66" y="196"/>
                                </a:moveTo>
                                <a:lnTo>
                                  <a:pt x="0" y="0"/>
                                </a:lnTo>
                                <a:lnTo>
                                  <a:pt x="72" y="199"/>
                                </a:lnTo>
                                <a:lnTo>
                                  <a:pt x="66" y="196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4211D"/>
                          </a:solidFill>
                          <a:ln w="0">
                            <a:solidFill>
                              <a:srgbClr val="FFFFFF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5" name="Freeform 29"/>
                        <wps:cNvSpPr>
                          <a:spLocks/>
                        </wps:cNvSpPr>
                        <wps:spPr bwMode="auto">
                          <a:xfrm>
                            <a:off x="538" y="480"/>
                            <a:ext cx="172" cy="416"/>
                          </a:xfrm>
                          <a:custGeom>
                            <a:avLst/>
                            <a:gdLst>
                              <a:gd name="T0" fmla="*/ 158 w 84"/>
                              <a:gd name="T1" fmla="*/ 412 h 202"/>
                              <a:gd name="T2" fmla="*/ 0 w 84"/>
                              <a:gd name="T3" fmla="*/ 0 h 202"/>
                              <a:gd name="T4" fmla="*/ 172 w 84"/>
                              <a:gd name="T5" fmla="*/ 416 h 202"/>
                              <a:gd name="T6" fmla="*/ 158 w 84"/>
                              <a:gd name="T7" fmla="*/ 412 h 202"/>
                              <a:gd name="T8" fmla="*/ 0 60000 65536"/>
                              <a:gd name="T9" fmla="*/ 0 60000 65536"/>
                              <a:gd name="T10" fmla="*/ 0 60000 65536"/>
                              <a:gd name="T11" fmla="*/ 0 60000 65536"/>
                            </a:gdLst>
                            <a:ahLst/>
                            <a:cxnLst>
                              <a:cxn ang="T8">
                                <a:pos x="T0" y="T1"/>
                              </a:cxn>
                              <a:cxn ang="T9">
                                <a:pos x="T2" y="T3"/>
                              </a:cxn>
                              <a:cxn ang="T10">
                                <a:pos x="T4" y="T5"/>
                              </a:cxn>
                              <a:cxn ang="T11">
                                <a:pos x="T6" y="T7"/>
                              </a:cxn>
                            </a:cxnLst>
                            <a:rect l="0" t="0" r="r" b="b"/>
                            <a:pathLst>
                              <a:path w="84" h="202">
                                <a:moveTo>
                                  <a:pt x="77" y="200"/>
                                </a:moveTo>
                                <a:lnTo>
                                  <a:pt x="0" y="0"/>
                                </a:lnTo>
                                <a:lnTo>
                                  <a:pt x="84" y="202"/>
                                </a:lnTo>
                                <a:lnTo>
                                  <a:pt x="77" y="20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4211D"/>
                          </a:solidFill>
                          <a:ln w="0">
                            <a:solidFill>
                              <a:srgbClr val="FFFFFF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6" name="Freeform 30"/>
                        <wps:cNvSpPr>
                          <a:spLocks/>
                        </wps:cNvSpPr>
                        <wps:spPr bwMode="auto">
                          <a:xfrm>
                            <a:off x="538" y="480"/>
                            <a:ext cx="198" cy="424"/>
                          </a:xfrm>
                          <a:custGeom>
                            <a:avLst/>
                            <a:gdLst>
                              <a:gd name="T0" fmla="*/ 182 w 97"/>
                              <a:gd name="T1" fmla="*/ 420 h 206"/>
                              <a:gd name="T2" fmla="*/ 0 w 97"/>
                              <a:gd name="T3" fmla="*/ 0 h 206"/>
                              <a:gd name="T4" fmla="*/ 198 w 97"/>
                              <a:gd name="T5" fmla="*/ 424 h 206"/>
                              <a:gd name="T6" fmla="*/ 182 w 97"/>
                              <a:gd name="T7" fmla="*/ 420 h 206"/>
                              <a:gd name="T8" fmla="*/ 0 60000 65536"/>
                              <a:gd name="T9" fmla="*/ 0 60000 65536"/>
                              <a:gd name="T10" fmla="*/ 0 60000 65536"/>
                              <a:gd name="T11" fmla="*/ 0 60000 65536"/>
                            </a:gdLst>
                            <a:ahLst/>
                            <a:cxnLst>
                              <a:cxn ang="T8">
                                <a:pos x="T0" y="T1"/>
                              </a:cxn>
                              <a:cxn ang="T9">
                                <a:pos x="T2" y="T3"/>
                              </a:cxn>
                              <a:cxn ang="T10">
                                <a:pos x="T4" y="T5"/>
                              </a:cxn>
                              <a:cxn ang="T11">
                                <a:pos x="T6" y="T7"/>
                              </a:cxn>
                            </a:cxnLst>
                            <a:rect l="0" t="0" r="r" b="b"/>
                            <a:pathLst>
                              <a:path w="97" h="206">
                                <a:moveTo>
                                  <a:pt x="89" y="204"/>
                                </a:moveTo>
                                <a:lnTo>
                                  <a:pt x="0" y="0"/>
                                </a:lnTo>
                                <a:lnTo>
                                  <a:pt x="97" y="206"/>
                                </a:lnTo>
                                <a:lnTo>
                                  <a:pt x="89" y="20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4211D"/>
                          </a:solidFill>
                          <a:ln w="0">
                            <a:solidFill>
                              <a:srgbClr val="FFFFFF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7" name="Freeform 31"/>
                        <wps:cNvSpPr>
                          <a:spLocks/>
                        </wps:cNvSpPr>
                        <wps:spPr bwMode="auto">
                          <a:xfrm>
                            <a:off x="538" y="480"/>
                            <a:ext cx="231" cy="410"/>
                          </a:xfrm>
                          <a:custGeom>
                            <a:avLst/>
                            <a:gdLst>
                              <a:gd name="T0" fmla="*/ 225 w 113"/>
                              <a:gd name="T1" fmla="*/ 410 h 199"/>
                              <a:gd name="T2" fmla="*/ 0 w 113"/>
                              <a:gd name="T3" fmla="*/ 0 h 199"/>
                              <a:gd name="T4" fmla="*/ 231 w 113"/>
                              <a:gd name="T5" fmla="*/ 396 h 199"/>
                              <a:gd name="T6" fmla="*/ 225 w 113"/>
                              <a:gd name="T7" fmla="*/ 410 h 199"/>
                              <a:gd name="T8" fmla="*/ 0 60000 65536"/>
                              <a:gd name="T9" fmla="*/ 0 60000 65536"/>
                              <a:gd name="T10" fmla="*/ 0 60000 65536"/>
                              <a:gd name="T11" fmla="*/ 0 60000 65536"/>
                            </a:gdLst>
                            <a:ahLst/>
                            <a:cxnLst>
                              <a:cxn ang="T8">
                                <a:pos x="T0" y="T1"/>
                              </a:cxn>
                              <a:cxn ang="T9">
                                <a:pos x="T2" y="T3"/>
                              </a:cxn>
                              <a:cxn ang="T10">
                                <a:pos x="T4" y="T5"/>
                              </a:cxn>
                              <a:cxn ang="T11">
                                <a:pos x="T6" y="T7"/>
                              </a:cxn>
                            </a:cxnLst>
                            <a:rect l="0" t="0" r="r" b="b"/>
                            <a:pathLst>
                              <a:path w="113" h="199">
                                <a:moveTo>
                                  <a:pt x="110" y="199"/>
                                </a:moveTo>
                                <a:lnTo>
                                  <a:pt x="0" y="0"/>
                                </a:lnTo>
                                <a:lnTo>
                                  <a:pt x="113" y="192"/>
                                </a:lnTo>
                                <a:lnTo>
                                  <a:pt x="110" y="199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4211D"/>
                          </a:solidFill>
                          <a:ln w="0">
                            <a:solidFill>
                              <a:srgbClr val="FFFFFF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8" name="Freeform 32"/>
                        <wps:cNvSpPr>
                          <a:spLocks/>
                        </wps:cNvSpPr>
                        <wps:spPr bwMode="auto">
                          <a:xfrm>
                            <a:off x="538" y="480"/>
                            <a:ext cx="239" cy="385"/>
                          </a:xfrm>
                          <a:custGeom>
                            <a:avLst/>
                            <a:gdLst>
                              <a:gd name="T0" fmla="*/ 233 w 117"/>
                              <a:gd name="T1" fmla="*/ 385 h 187"/>
                              <a:gd name="T2" fmla="*/ 0 w 117"/>
                              <a:gd name="T3" fmla="*/ 0 h 187"/>
                              <a:gd name="T4" fmla="*/ 239 w 117"/>
                              <a:gd name="T5" fmla="*/ 371 h 187"/>
                              <a:gd name="T6" fmla="*/ 233 w 117"/>
                              <a:gd name="T7" fmla="*/ 385 h 187"/>
                              <a:gd name="T8" fmla="*/ 0 60000 65536"/>
                              <a:gd name="T9" fmla="*/ 0 60000 65536"/>
                              <a:gd name="T10" fmla="*/ 0 60000 65536"/>
                              <a:gd name="T11" fmla="*/ 0 60000 65536"/>
                            </a:gdLst>
                            <a:ahLst/>
                            <a:cxnLst>
                              <a:cxn ang="T8">
                                <a:pos x="T0" y="T1"/>
                              </a:cxn>
                              <a:cxn ang="T9">
                                <a:pos x="T2" y="T3"/>
                              </a:cxn>
                              <a:cxn ang="T10">
                                <a:pos x="T4" y="T5"/>
                              </a:cxn>
                              <a:cxn ang="T11">
                                <a:pos x="T6" y="T7"/>
                              </a:cxn>
                            </a:cxnLst>
                            <a:rect l="0" t="0" r="r" b="b"/>
                            <a:pathLst>
                              <a:path w="117" h="187">
                                <a:moveTo>
                                  <a:pt x="114" y="187"/>
                                </a:moveTo>
                                <a:lnTo>
                                  <a:pt x="0" y="0"/>
                                </a:lnTo>
                                <a:lnTo>
                                  <a:pt x="117" y="180"/>
                                </a:lnTo>
                                <a:lnTo>
                                  <a:pt x="114" y="18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4211D"/>
                          </a:solidFill>
                          <a:ln w="0">
                            <a:solidFill>
                              <a:srgbClr val="FFFFFF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9" name="Freeform 33"/>
                        <wps:cNvSpPr>
                          <a:spLocks/>
                        </wps:cNvSpPr>
                        <wps:spPr bwMode="auto">
                          <a:xfrm>
                            <a:off x="538" y="480"/>
                            <a:ext cx="245" cy="361"/>
                          </a:xfrm>
                          <a:custGeom>
                            <a:avLst/>
                            <a:gdLst>
                              <a:gd name="T0" fmla="*/ 245 w 120"/>
                              <a:gd name="T1" fmla="*/ 349 h 175"/>
                              <a:gd name="T2" fmla="*/ 0 w 120"/>
                              <a:gd name="T3" fmla="*/ 0 h 175"/>
                              <a:gd name="T4" fmla="*/ 241 w 120"/>
                              <a:gd name="T5" fmla="*/ 361 h 175"/>
                              <a:gd name="T6" fmla="*/ 245 w 120"/>
                              <a:gd name="T7" fmla="*/ 349 h 175"/>
                              <a:gd name="T8" fmla="*/ 0 60000 65536"/>
                              <a:gd name="T9" fmla="*/ 0 60000 65536"/>
                              <a:gd name="T10" fmla="*/ 0 60000 65536"/>
                              <a:gd name="T11" fmla="*/ 0 60000 65536"/>
                            </a:gdLst>
                            <a:ahLst/>
                            <a:cxnLst>
                              <a:cxn ang="T8">
                                <a:pos x="T0" y="T1"/>
                              </a:cxn>
                              <a:cxn ang="T9">
                                <a:pos x="T2" y="T3"/>
                              </a:cxn>
                              <a:cxn ang="T10">
                                <a:pos x="T4" y="T5"/>
                              </a:cxn>
                              <a:cxn ang="T11">
                                <a:pos x="T6" y="T7"/>
                              </a:cxn>
                            </a:cxnLst>
                            <a:rect l="0" t="0" r="r" b="b"/>
                            <a:pathLst>
                              <a:path w="120" h="175">
                                <a:moveTo>
                                  <a:pt x="120" y="169"/>
                                </a:moveTo>
                                <a:lnTo>
                                  <a:pt x="0" y="0"/>
                                </a:lnTo>
                                <a:lnTo>
                                  <a:pt x="118" y="175"/>
                                </a:lnTo>
                                <a:lnTo>
                                  <a:pt x="120" y="169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4211D"/>
                          </a:solidFill>
                          <a:ln w="0">
                            <a:solidFill>
                              <a:srgbClr val="FFFFFF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0" name="Freeform 34"/>
                        <wps:cNvSpPr>
                          <a:spLocks/>
                        </wps:cNvSpPr>
                        <wps:spPr bwMode="auto">
                          <a:xfrm>
                            <a:off x="456" y="0"/>
                            <a:ext cx="82" cy="480"/>
                          </a:xfrm>
                          <a:custGeom>
                            <a:avLst/>
                            <a:gdLst>
                              <a:gd name="T0" fmla="*/ 82 w 40"/>
                              <a:gd name="T1" fmla="*/ 480 h 233"/>
                              <a:gd name="T2" fmla="*/ 0 w 40"/>
                              <a:gd name="T3" fmla="*/ 10 h 233"/>
                              <a:gd name="T4" fmla="*/ 6 w 40"/>
                              <a:gd name="T5" fmla="*/ 0 h 233"/>
                              <a:gd name="T6" fmla="*/ 16 w 40"/>
                              <a:gd name="T7" fmla="*/ 8 h 233"/>
                              <a:gd name="T8" fmla="*/ 82 w 40"/>
                              <a:gd name="T9" fmla="*/ 480 h 233"/>
                              <a:gd name="T10" fmla="*/ 0 60000 65536"/>
                              <a:gd name="T11" fmla="*/ 0 60000 65536"/>
                              <a:gd name="T12" fmla="*/ 0 60000 65536"/>
                              <a:gd name="T13" fmla="*/ 0 60000 65536"/>
                              <a:gd name="T14" fmla="*/ 0 60000 65536"/>
                            </a:gdLst>
                            <a:ahLst/>
                            <a:cxnLst>
                              <a:cxn ang="T10">
                                <a:pos x="T0" y="T1"/>
                              </a:cxn>
                              <a:cxn ang="T11">
                                <a:pos x="T2" y="T3"/>
                              </a:cxn>
                              <a:cxn ang="T12">
                                <a:pos x="T4" y="T5"/>
                              </a:cxn>
                              <a:cxn ang="T13">
                                <a:pos x="T6" y="T7"/>
                              </a:cxn>
                              <a:cxn ang="T14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40" h="233">
                                <a:moveTo>
                                  <a:pt x="40" y="233"/>
                                </a:moveTo>
                                <a:lnTo>
                                  <a:pt x="0" y="5"/>
                                </a:lnTo>
                                <a:lnTo>
                                  <a:pt x="3" y="0"/>
                                </a:lnTo>
                                <a:lnTo>
                                  <a:pt x="8" y="4"/>
                                </a:lnTo>
                                <a:lnTo>
                                  <a:pt x="40" y="23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4211D"/>
                          </a:solidFill>
                          <a:ln w="0">
                            <a:solidFill>
                              <a:srgbClr val="FFFFFF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1" name="Freeform 35"/>
                        <wps:cNvSpPr>
                          <a:spLocks/>
                        </wps:cNvSpPr>
                        <wps:spPr bwMode="auto">
                          <a:xfrm>
                            <a:off x="524" y="45"/>
                            <a:ext cx="14" cy="435"/>
                          </a:xfrm>
                          <a:custGeom>
                            <a:avLst/>
                            <a:gdLst>
                              <a:gd name="T0" fmla="*/ 10 w 7"/>
                              <a:gd name="T1" fmla="*/ 8 h 211"/>
                              <a:gd name="T2" fmla="*/ 14 w 7"/>
                              <a:gd name="T3" fmla="*/ 435 h 211"/>
                              <a:gd name="T4" fmla="*/ 0 w 7"/>
                              <a:gd name="T5" fmla="*/ 0 h 211"/>
                              <a:gd name="T6" fmla="*/ 10 w 7"/>
                              <a:gd name="T7" fmla="*/ 8 h 211"/>
                              <a:gd name="T8" fmla="*/ 0 60000 65536"/>
                              <a:gd name="T9" fmla="*/ 0 60000 65536"/>
                              <a:gd name="T10" fmla="*/ 0 60000 65536"/>
                              <a:gd name="T11" fmla="*/ 0 60000 65536"/>
                            </a:gdLst>
                            <a:ahLst/>
                            <a:cxnLst>
                              <a:cxn ang="T8">
                                <a:pos x="T0" y="T1"/>
                              </a:cxn>
                              <a:cxn ang="T9">
                                <a:pos x="T2" y="T3"/>
                              </a:cxn>
                              <a:cxn ang="T10">
                                <a:pos x="T4" y="T5"/>
                              </a:cxn>
                              <a:cxn ang="T11">
                                <a:pos x="T6" y="T7"/>
                              </a:cxn>
                            </a:cxnLst>
                            <a:rect l="0" t="0" r="r" b="b"/>
                            <a:pathLst>
                              <a:path w="7" h="211">
                                <a:moveTo>
                                  <a:pt x="5" y="4"/>
                                </a:moveTo>
                                <a:lnTo>
                                  <a:pt x="7" y="211"/>
                                </a:lnTo>
                                <a:lnTo>
                                  <a:pt x="0" y="0"/>
                                </a:lnTo>
                                <a:lnTo>
                                  <a:pt x="5" y="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4211D"/>
                          </a:solidFill>
                          <a:ln w="0">
                            <a:solidFill>
                              <a:srgbClr val="FFFFFF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2" name="Freeform 36"/>
                        <wps:cNvSpPr>
                          <a:spLocks/>
                        </wps:cNvSpPr>
                        <wps:spPr bwMode="auto">
                          <a:xfrm>
                            <a:off x="501" y="29"/>
                            <a:ext cx="37" cy="451"/>
                          </a:xfrm>
                          <a:custGeom>
                            <a:avLst/>
                            <a:gdLst>
                              <a:gd name="T0" fmla="*/ 14 w 18"/>
                              <a:gd name="T1" fmla="*/ 10 h 219"/>
                              <a:gd name="T2" fmla="*/ 37 w 18"/>
                              <a:gd name="T3" fmla="*/ 451 h 219"/>
                              <a:gd name="T4" fmla="*/ 0 w 18"/>
                              <a:gd name="T5" fmla="*/ 0 h 219"/>
                              <a:gd name="T6" fmla="*/ 14 w 18"/>
                              <a:gd name="T7" fmla="*/ 10 h 219"/>
                              <a:gd name="T8" fmla="*/ 0 60000 65536"/>
                              <a:gd name="T9" fmla="*/ 0 60000 65536"/>
                              <a:gd name="T10" fmla="*/ 0 60000 65536"/>
                              <a:gd name="T11" fmla="*/ 0 60000 65536"/>
                            </a:gdLst>
                            <a:ahLst/>
                            <a:cxnLst>
                              <a:cxn ang="T8">
                                <a:pos x="T0" y="T1"/>
                              </a:cxn>
                              <a:cxn ang="T9">
                                <a:pos x="T2" y="T3"/>
                              </a:cxn>
                              <a:cxn ang="T10">
                                <a:pos x="T4" y="T5"/>
                              </a:cxn>
                              <a:cxn ang="T11">
                                <a:pos x="T6" y="T7"/>
                              </a:cxn>
                            </a:cxnLst>
                            <a:rect l="0" t="0" r="r" b="b"/>
                            <a:pathLst>
                              <a:path w="18" h="219">
                                <a:moveTo>
                                  <a:pt x="7" y="5"/>
                                </a:moveTo>
                                <a:lnTo>
                                  <a:pt x="18" y="219"/>
                                </a:lnTo>
                                <a:lnTo>
                                  <a:pt x="0" y="0"/>
                                </a:lnTo>
                                <a:lnTo>
                                  <a:pt x="7" y="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4211D"/>
                          </a:solidFill>
                          <a:ln w="0">
                            <a:solidFill>
                              <a:srgbClr val="FFFFFF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3" name="Freeform 37"/>
                        <wps:cNvSpPr>
                          <a:spLocks/>
                        </wps:cNvSpPr>
                        <wps:spPr bwMode="auto">
                          <a:xfrm>
                            <a:off x="481" y="14"/>
                            <a:ext cx="57" cy="466"/>
                          </a:xfrm>
                          <a:custGeom>
                            <a:avLst/>
                            <a:gdLst>
                              <a:gd name="T0" fmla="*/ 12 w 28"/>
                              <a:gd name="T1" fmla="*/ 8 h 226"/>
                              <a:gd name="T2" fmla="*/ 57 w 28"/>
                              <a:gd name="T3" fmla="*/ 466 h 226"/>
                              <a:gd name="T4" fmla="*/ 0 w 28"/>
                              <a:gd name="T5" fmla="*/ 0 h 226"/>
                              <a:gd name="T6" fmla="*/ 12 w 28"/>
                              <a:gd name="T7" fmla="*/ 8 h 226"/>
                              <a:gd name="T8" fmla="*/ 0 60000 65536"/>
                              <a:gd name="T9" fmla="*/ 0 60000 65536"/>
                              <a:gd name="T10" fmla="*/ 0 60000 65536"/>
                              <a:gd name="T11" fmla="*/ 0 60000 65536"/>
                            </a:gdLst>
                            <a:ahLst/>
                            <a:cxnLst>
                              <a:cxn ang="T8">
                                <a:pos x="T0" y="T1"/>
                              </a:cxn>
                              <a:cxn ang="T9">
                                <a:pos x="T2" y="T3"/>
                              </a:cxn>
                              <a:cxn ang="T10">
                                <a:pos x="T4" y="T5"/>
                              </a:cxn>
                              <a:cxn ang="T11">
                                <a:pos x="T6" y="T7"/>
                              </a:cxn>
                            </a:cxnLst>
                            <a:rect l="0" t="0" r="r" b="b"/>
                            <a:pathLst>
                              <a:path w="28" h="226">
                                <a:moveTo>
                                  <a:pt x="6" y="4"/>
                                </a:moveTo>
                                <a:lnTo>
                                  <a:pt x="28" y="226"/>
                                </a:lnTo>
                                <a:lnTo>
                                  <a:pt x="0" y="0"/>
                                </a:lnTo>
                                <a:lnTo>
                                  <a:pt x="6" y="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4211D"/>
                          </a:solidFill>
                          <a:ln w="0">
                            <a:solidFill>
                              <a:srgbClr val="FFFFFF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4" name="Freeform 38"/>
                        <wps:cNvSpPr>
                          <a:spLocks/>
                        </wps:cNvSpPr>
                        <wps:spPr bwMode="auto">
                          <a:xfrm>
                            <a:off x="440" y="19"/>
                            <a:ext cx="98" cy="461"/>
                          </a:xfrm>
                          <a:custGeom>
                            <a:avLst/>
                            <a:gdLst>
                              <a:gd name="T0" fmla="*/ 10 w 48"/>
                              <a:gd name="T1" fmla="*/ 0 h 224"/>
                              <a:gd name="T2" fmla="*/ 98 w 48"/>
                              <a:gd name="T3" fmla="*/ 461 h 224"/>
                              <a:gd name="T4" fmla="*/ 0 w 48"/>
                              <a:gd name="T5" fmla="*/ 12 h 224"/>
                              <a:gd name="T6" fmla="*/ 10 w 48"/>
                              <a:gd name="T7" fmla="*/ 0 h 224"/>
                              <a:gd name="T8" fmla="*/ 0 60000 65536"/>
                              <a:gd name="T9" fmla="*/ 0 60000 65536"/>
                              <a:gd name="T10" fmla="*/ 0 60000 65536"/>
                              <a:gd name="T11" fmla="*/ 0 60000 65536"/>
                            </a:gdLst>
                            <a:ahLst/>
                            <a:cxnLst>
                              <a:cxn ang="T8">
                                <a:pos x="T0" y="T1"/>
                              </a:cxn>
                              <a:cxn ang="T9">
                                <a:pos x="T2" y="T3"/>
                              </a:cxn>
                              <a:cxn ang="T10">
                                <a:pos x="T4" y="T5"/>
                              </a:cxn>
                              <a:cxn ang="T11">
                                <a:pos x="T6" y="T7"/>
                              </a:cxn>
                            </a:cxnLst>
                            <a:rect l="0" t="0" r="r" b="b"/>
                            <a:pathLst>
                              <a:path w="48" h="224">
                                <a:moveTo>
                                  <a:pt x="5" y="0"/>
                                </a:moveTo>
                                <a:lnTo>
                                  <a:pt x="48" y="224"/>
                                </a:lnTo>
                                <a:lnTo>
                                  <a:pt x="0" y="6"/>
                                </a:lnTo>
                                <a:lnTo>
                                  <a:pt x="5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4211D"/>
                          </a:solidFill>
                          <a:ln w="0">
                            <a:solidFill>
                              <a:srgbClr val="FFFFFF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5" name="Freeform 39"/>
                        <wps:cNvSpPr>
                          <a:spLocks/>
                        </wps:cNvSpPr>
                        <wps:spPr bwMode="auto">
                          <a:xfrm>
                            <a:off x="425" y="39"/>
                            <a:ext cx="113" cy="441"/>
                          </a:xfrm>
                          <a:custGeom>
                            <a:avLst/>
                            <a:gdLst>
                              <a:gd name="T0" fmla="*/ 8 w 55"/>
                              <a:gd name="T1" fmla="*/ 0 h 214"/>
                              <a:gd name="T2" fmla="*/ 113 w 55"/>
                              <a:gd name="T3" fmla="*/ 441 h 214"/>
                              <a:gd name="T4" fmla="*/ 0 w 55"/>
                              <a:gd name="T5" fmla="*/ 14 h 214"/>
                              <a:gd name="T6" fmla="*/ 8 w 55"/>
                              <a:gd name="T7" fmla="*/ 0 h 214"/>
                              <a:gd name="T8" fmla="*/ 0 60000 65536"/>
                              <a:gd name="T9" fmla="*/ 0 60000 65536"/>
                              <a:gd name="T10" fmla="*/ 0 60000 65536"/>
                              <a:gd name="T11" fmla="*/ 0 60000 65536"/>
                            </a:gdLst>
                            <a:ahLst/>
                            <a:cxnLst>
                              <a:cxn ang="T8">
                                <a:pos x="T0" y="T1"/>
                              </a:cxn>
                              <a:cxn ang="T9">
                                <a:pos x="T2" y="T3"/>
                              </a:cxn>
                              <a:cxn ang="T10">
                                <a:pos x="T4" y="T5"/>
                              </a:cxn>
                              <a:cxn ang="T11">
                                <a:pos x="T6" y="T7"/>
                              </a:cxn>
                            </a:cxnLst>
                            <a:rect l="0" t="0" r="r" b="b"/>
                            <a:pathLst>
                              <a:path w="55" h="214">
                                <a:moveTo>
                                  <a:pt x="4" y="0"/>
                                </a:moveTo>
                                <a:lnTo>
                                  <a:pt x="55" y="214"/>
                                </a:lnTo>
                                <a:lnTo>
                                  <a:pt x="0" y="7"/>
                                </a:lnTo>
                                <a:lnTo>
                                  <a:pt x="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4211D"/>
                          </a:solidFill>
                          <a:ln w="0">
                            <a:solidFill>
                              <a:srgbClr val="FFFFFF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6" name="Freeform 40"/>
                        <wps:cNvSpPr>
                          <a:spLocks/>
                        </wps:cNvSpPr>
                        <wps:spPr bwMode="auto">
                          <a:xfrm>
                            <a:off x="411" y="62"/>
                            <a:ext cx="127" cy="418"/>
                          </a:xfrm>
                          <a:custGeom>
                            <a:avLst/>
                            <a:gdLst>
                              <a:gd name="T0" fmla="*/ 0 w 62"/>
                              <a:gd name="T1" fmla="*/ 10 h 203"/>
                              <a:gd name="T2" fmla="*/ 127 w 62"/>
                              <a:gd name="T3" fmla="*/ 418 h 203"/>
                              <a:gd name="T4" fmla="*/ 8 w 62"/>
                              <a:gd name="T5" fmla="*/ 0 h 203"/>
                              <a:gd name="T6" fmla="*/ 0 w 62"/>
                              <a:gd name="T7" fmla="*/ 10 h 203"/>
                              <a:gd name="T8" fmla="*/ 0 60000 65536"/>
                              <a:gd name="T9" fmla="*/ 0 60000 65536"/>
                              <a:gd name="T10" fmla="*/ 0 60000 65536"/>
                              <a:gd name="T11" fmla="*/ 0 60000 65536"/>
                            </a:gdLst>
                            <a:ahLst/>
                            <a:cxnLst>
                              <a:cxn ang="T8">
                                <a:pos x="T0" y="T1"/>
                              </a:cxn>
                              <a:cxn ang="T9">
                                <a:pos x="T2" y="T3"/>
                              </a:cxn>
                              <a:cxn ang="T10">
                                <a:pos x="T4" y="T5"/>
                              </a:cxn>
                              <a:cxn ang="T11">
                                <a:pos x="T6" y="T7"/>
                              </a:cxn>
                            </a:cxnLst>
                            <a:rect l="0" t="0" r="r" b="b"/>
                            <a:pathLst>
                              <a:path w="62" h="203">
                                <a:moveTo>
                                  <a:pt x="0" y="5"/>
                                </a:moveTo>
                                <a:lnTo>
                                  <a:pt x="62" y="203"/>
                                </a:lnTo>
                                <a:lnTo>
                                  <a:pt x="4" y="0"/>
                                </a:lnTo>
                                <a:lnTo>
                                  <a:pt x="0" y="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4211D"/>
                          </a:solidFill>
                          <a:ln w="0">
                            <a:solidFill>
                              <a:srgbClr val="FFFFFF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7" name="Freeform 41"/>
                        <wps:cNvSpPr>
                          <a:spLocks/>
                        </wps:cNvSpPr>
                        <wps:spPr bwMode="auto">
                          <a:xfrm>
                            <a:off x="538" y="480"/>
                            <a:ext cx="82" cy="480"/>
                          </a:xfrm>
                          <a:custGeom>
                            <a:avLst/>
                            <a:gdLst>
                              <a:gd name="T0" fmla="*/ 0 w 40"/>
                              <a:gd name="T1" fmla="*/ 0 h 233"/>
                              <a:gd name="T2" fmla="*/ 82 w 40"/>
                              <a:gd name="T3" fmla="*/ 470 h 233"/>
                              <a:gd name="T4" fmla="*/ 76 w 40"/>
                              <a:gd name="T5" fmla="*/ 480 h 233"/>
                              <a:gd name="T6" fmla="*/ 66 w 40"/>
                              <a:gd name="T7" fmla="*/ 472 h 233"/>
                              <a:gd name="T8" fmla="*/ 0 w 40"/>
                              <a:gd name="T9" fmla="*/ 0 h 233"/>
                              <a:gd name="T10" fmla="*/ 0 60000 65536"/>
                              <a:gd name="T11" fmla="*/ 0 60000 65536"/>
                              <a:gd name="T12" fmla="*/ 0 60000 65536"/>
                              <a:gd name="T13" fmla="*/ 0 60000 65536"/>
                              <a:gd name="T14" fmla="*/ 0 60000 65536"/>
                            </a:gdLst>
                            <a:ahLst/>
                            <a:cxnLst>
                              <a:cxn ang="T10">
                                <a:pos x="T0" y="T1"/>
                              </a:cxn>
                              <a:cxn ang="T11">
                                <a:pos x="T2" y="T3"/>
                              </a:cxn>
                              <a:cxn ang="T12">
                                <a:pos x="T4" y="T5"/>
                              </a:cxn>
                              <a:cxn ang="T13">
                                <a:pos x="T6" y="T7"/>
                              </a:cxn>
                              <a:cxn ang="T14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40" h="233">
                                <a:moveTo>
                                  <a:pt x="0" y="0"/>
                                </a:moveTo>
                                <a:lnTo>
                                  <a:pt x="40" y="228"/>
                                </a:lnTo>
                                <a:lnTo>
                                  <a:pt x="37" y="233"/>
                                </a:lnTo>
                                <a:lnTo>
                                  <a:pt x="32" y="229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4211D"/>
                          </a:solidFill>
                          <a:ln w="0">
                            <a:solidFill>
                              <a:srgbClr val="FFFFFF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8" name="Freeform 42"/>
                        <wps:cNvSpPr>
                          <a:spLocks/>
                        </wps:cNvSpPr>
                        <wps:spPr bwMode="auto">
                          <a:xfrm>
                            <a:off x="538" y="480"/>
                            <a:ext cx="14" cy="435"/>
                          </a:xfrm>
                          <a:custGeom>
                            <a:avLst/>
                            <a:gdLst>
                              <a:gd name="T0" fmla="*/ 4 w 7"/>
                              <a:gd name="T1" fmla="*/ 427 h 211"/>
                              <a:gd name="T2" fmla="*/ 0 w 7"/>
                              <a:gd name="T3" fmla="*/ 0 h 211"/>
                              <a:gd name="T4" fmla="*/ 14 w 7"/>
                              <a:gd name="T5" fmla="*/ 435 h 211"/>
                              <a:gd name="T6" fmla="*/ 4 w 7"/>
                              <a:gd name="T7" fmla="*/ 427 h 211"/>
                              <a:gd name="T8" fmla="*/ 0 60000 65536"/>
                              <a:gd name="T9" fmla="*/ 0 60000 65536"/>
                              <a:gd name="T10" fmla="*/ 0 60000 65536"/>
                              <a:gd name="T11" fmla="*/ 0 60000 65536"/>
                            </a:gdLst>
                            <a:ahLst/>
                            <a:cxnLst>
                              <a:cxn ang="T8">
                                <a:pos x="T0" y="T1"/>
                              </a:cxn>
                              <a:cxn ang="T9">
                                <a:pos x="T2" y="T3"/>
                              </a:cxn>
                              <a:cxn ang="T10">
                                <a:pos x="T4" y="T5"/>
                              </a:cxn>
                              <a:cxn ang="T11">
                                <a:pos x="T6" y="T7"/>
                              </a:cxn>
                            </a:cxnLst>
                            <a:rect l="0" t="0" r="r" b="b"/>
                            <a:pathLst>
                              <a:path w="7" h="211">
                                <a:moveTo>
                                  <a:pt x="2" y="207"/>
                                </a:moveTo>
                                <a:lnTo>
                                  <a:pt x="0" y="0"/>
                                </a:lnTo>
                                <a:lnTo>
                                  <a:pt x="7" y="211"/>
                                </a:lnTo>
                                <a:lnTo>
                                  <a:pt x="2" y="20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4211D"/>
                          </a:solidFill>
                          <a:ln w="0">
                            <a:solidFill>
                              <a:srgbClr val="FFFFFF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9" name="Freeform 43"/>
                        <wps:cNvSpPr>
                          <a:spLocks/>
                        </wps:cNvSpPr>
                        <wps:spPr bwMode="auto">
                          <a:xfrm>
                            <a:off x="538" y="480"/>
                            <a:ext cx="37" cy="451"/>
                          </a:xfrm>
                          <a:custGeom>
                            <a:avLst/>
                            <a:gdLst>
                              <a:gd name="T0" fmla="*/ 25 w 18"/>
                              <a:gd name="T1" fmla="*/ 441 h 219"/>
                              <a:gd name="T2" fmla="*/ 0 w 18"/>
                              <a:gd name="T3" fmla="*/ 0 h 219"/>
                              <a:gd name="T4" fmla="*/ 37 w 18"/>
                              <a:gd name="T5" fmla="*/ 451 h 219"/>
                              <a:gd name="T6" fmla="*/ 25 w 18"/>
                              <a:gd name="T7" fmla="*/ 441 h 219"/>
                              <a:gd name="T8" fmla="*/ 0 60000 65536"/>
                              <a:gd name="T9" fmla="*/ 0 60000 65536"/>
                              <a:gd name="T10" fmla="*/ 0 60000 65536"/>
                              <a:gd name="T11" fmla="*/ 0 60000 65536"/>
                            </a:gdLst>
                            <a:ahLst/>
                            <a:cxnLst>
                              <a:cxn ang="T8">
                                <a:pos x="T0" y="T1"/>
                              </a:cxn>
                              <a:cxn ang="T9">
                                <a:pos x="T2" y="T3"/>
                              </a:cxn>
                              <a:cxn ang="T10">
                                <a:pos x="T4" y="T5"/>
                              </a:cxn>
                              <a:cxn ang="T11">
                                <a:pos x="T6" y="T7"/>
                              </a:cxn>
                            </a:cxnLst>
                            <a:rect l="0" t="0" r="r" b="b"/>
                            <a:pathLst>
                              <a:path w="18" h="219">
                                <a:moveTo>
                                  <a:pt x="12" y="214"/>
                                </a:moveTo>
                                <a:lnTo>
                                  <a:pt x="0" y="0"/>
                                </a:lnTo>
                                <a:lnTo>
                                  <a:pt x="18" y="219"/>
                                </a:lnTo>
                                <a:lnTo>
                                  <a:pt x="12" y="21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4211D"/>
                          </a:solidFill>
                          <a:ln w="0">
                            <a:solidFill>
                              <a:srgbClr val="FFFFFF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0" name="Freeform 44"/>
                        <wps:cNvSpPr>
                          <a:spLocks/>
                        </wps:cNvSpPr>
                        <wps:spPr bwMode="auto">
                          <a:xfrm>
                            <a:off x="538" y="480"/>
                            <a:ext cx="57" cy="466"/>
                          </a:xfrm>
                          <a:custGeom>
                            <a:avLst/>
                            <a:gdLst>
                              <a:gd name="T0" fmla="*/ 45 w 28"/>
                              <a:gd name="T1" fmla="*/ 458 h 226"/>
                              <a:gd name="T2" fmla="*/ 0 w 28"/>
                              <a:gd name="T3" fmla="*/ 0 h 226"/>
                              <a:gd name="T4" fmla="*/ 57 w 28"/>
                              <a:gd name="T5" fmla="*/ 466 h 226"/>
                              <a:gd name="T6" fmla="*/ 45 w 28"/>
                              <a:gd name="T7" fmla="*/ 458 h 226"/>
                              <a:gd name="T8" fmla="*/ 0 60000 65536"/>
                              <a:gd name="T9" fmla="*/ 0 60000 65536"/>
                              <a:gd name="T10" fmla="*/ 0 60000 65536"/>
                              <a:gd name="T11" fmla="*/ 0 60000 65536"/>
                            </a:gdLst>
                            <a:ahLst/>
                            <a:cxnLst>
                              <a:cxn ang="T8">
                                <a:pos x="T0" y="T1"/>
                              </a:cxn>
                              <a:cxn ang="T9">
                                <a:pos x="T2" y="T3"/>
                              </a:cxn>
                              <a:cxn ang="T10">
                                <a:pos x="T4" y="T5"/>
                              </a:cxn>
                              <a:cxn ang="T11">
                                <a:pos x="T6" y="T7"/>
                              </a:cxn>
                            </a:cxnLst>
                            <a:rect l="0" t="0" r="r" b="b"/>
                            <a:pathLst>
                              <a:path w="28" h="226">
                                <a:moveTo>
                                  <a:pt x="22" y="222"/>
                                </a:moveTo>
                                <a:lnTo>
                                  <a:pt x="0" y="0"/>
                                </a:lnTo>
                                <a:lnTo>
                                  <a:pt x="28" y="226"/>
                                </a:lnTo>
                                <a:lnTo>
                                  <a:pt x="22" y="22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4211D"/>
                          </a:solidFill>
                          <a:ln w="0">
                            <a:solidFill>
                              <a:srgbClr val="FFFFFF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1" name="Freeform 45"/>
                        <wps:cNvSpPr>
                          <a:spLocks/>
                        </wps:cNvSpPr>
                        <wps:spPr bwMode="auto">
                          <a:xfrm>
                            <a:off x="538" y="480"/>
                            <a:ext cx="98" cy="462"/>
                          </a:xfrm>
                          <a:custGeom>
                            <a:avLst/>
                            <a:gdLst>
                              <a:gd name="T0" fmla="*/ 88 w 48"/>
                              <a:gd name="T1" fmla="*/ 462 h 224"/>
                              <a:gd name="T2" fmla="*/ 0 w 48"/>
                              <a:gd name="T3" fmla="*/ 0 h 224"/>
                              <a:gd name="T4" fmla="*/ 98 w 48"/>
                              <a:gd name="T5" fmla="*/ 448 h 224"/>
                              <a:gd name="T6" fmla="*/ 88 w 48"/>
                              <a:gd name="T7" fmla="*/ 462 h 224"/>
                              <a:gd name="T8" fmla="*/ 0 60000 65536"/>
                              <a:gd name="T9" fmla="*/ 0 60000 65536"/>
                              <a:gd name="T10" fmla="*/ 0 60000 65536"/>
                              <a:gd name="T11" fmla="*/ 0 60000 65536"/>
                            </a:gdLst>
                            <a:ahLst/>
                            <a:cxnLst>
                              <a:cxn ang="T8">
                                <a:pos x="T0" y="T1"/>
                              </a:cxn>
                              <a:cxn ang="T9">
                                <a:pos x="T2" y="T3"/>
                              </a:cxn>
                              <a:cxn ang="T10">
                                <a:pos x="T4" y="T5"/>
                              </a:cxn>
                              <a:cxn ang="T11">
                                <a:pos x="T6" y="T7"/>
                              </a:cxn>
                            </a:cxnLst>
                            <a:rect l="0" t="0" r="r" b="b"/>
                            <a:pathLst>
                              <a:path w="48" h="224">
                                <a:moveTo>
                                  <a:pt x="43" y="224"/>
                                </a:moveTo>
                                <a:lnTo>
                                  <a:pt x="0" y="0"/>
                                </a:lnTo>
                                <a:lnTo>
                                  <a:pt x="48" y="217"/>
                                </a:lnTo>
                                <a:lnTo>
                                  <a:pt x="43" y="22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4211D"/>
                          </a:solidFill>
                          <a:ln w="0">
                            <a:solidFill>
                              <a:srgbClr val="FFFFFF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2" name="Freeform 46"/>
                        <wps:cNvSpPr>
                          <a:spLocks/>
                        </wps:cNvSpPr>
                        <wps:spPr bwMode="auto">
                          <a:xfrm>
                            <a:off x="538" y="480"/>
                            <a:ext cx="113" cy="439"/>
                          </a:xfrm>
                          <a:custGeom>
                            <a:avLst/>
                            <a:gdLst>
                              <a:gd name="T0" fmla="*/ 105 w 55"/>
                              <a:gd name="T1" fmla="*/ 439 h 213"/>
                              <a:gd name="T2" fmla="*/ 0 w 55"/>
                              <a:gd name="T3" fmla="*/ 0 h 213"/>
                              <a:gd name="T4" fmla="*/ 113 w 55"/>
                              <a:gd name="T5" fmla="*/ 427 h 213"/>
                              <a:gd name="T6" fmla="*/ 105 w 55"/>
                              <a:gd name="T7" fmla="*/ 439 h 213"/>
                              <a:gd name="T8" fmla="*/ 0 60000 65536"/>
                              <a:gd name="T9" fmla="*/ 0 60000 65536"/>
                              <a:gd name="T10" fmla="*/ 0 60000 65536"/>
                              <a:gd name="T11" fmla="*/ 0 60000 65536"/>
                            </a:gdLst>
                            <a:ahLst/>
                            <a:cxnLst>
                              <a:cxn ang="T8">
                                <a:pos x="T0" y="T1"/>
                              </a:cxn>
                              <a:cxn ang="T9">
                                <a:pos x="T2" y="T3"/>
                              </a:cxn>
                              <a:cxn ang="T10">
                                <a:pos x="T4" y="T5"/>
                              </a:cxn>
                              <a:cxn ang="T11">
                                <a:pos x="T6" y="T7"/>
                              </a:cxn>
                            </a:cxnLst>
                            <a:rect l="0" t="0" r="r" b="b"/>
                            <a:pathLst>
                              <a:path w="55" h="213">
                                <a:moveTo>
                                  <a:pt x="51" y="213"/>
                                </a:moveTo>
                                <a:lnTo>
                                  <a:pt x="0" y="0"/>
                                </a:lnTo>
                                <a:lnTo>
                                  <a:pt x="55" y="207"/>
                                </a:lnTo>
                                <a:lnTo>
                                  <a:pt x="51" y="21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4211D"/>
                          </a:solidFill>
                          <a:ln w="0">
                            <a:solidFill>
                              <a:srgbClr val="FFFFFF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3" name="Freeform 47"/>
                        <wps:cNvSpPr>
                          <a:spLocks/>
                        </wps:cNvSpPr>
                        <wps:spPr bwMode="auto">
                          <a:xfrm>
                            <a:off x="538" y="480"/>
                            <a:ext cx="127" cy="418"/>
                          </a:xfrm>
                          <a:custGeom>
                            <a:avLst/>
                            <a:gdLst>
                              <a:gd name="T0" fmla="*/ 127 w 62"/>
                              <a:gd name="T1" fmla="*/ 406 h 203"/>
                              <a:gd name="T2" fmla="*/ 0 w 62"/>
                              <a:gd name="T3" fmla="*/ 0 h 203"/>
                              <a:gd name="T4" fmla="*/ 119 w 62"/>
                              <a:gd name="T5" fmla="*/ 418 h 203"/>
                              <a:gd name="T6" fmla="*/ 127 w 62"/>
                              <a:gd name="T7" fmla="*/ 406 h 203"/>
                              <a:gd name="T8" fmla="*/ 0 60000 65536"/>
                              <a:gd name="T9" fmla="*/ 0 60000 65536"/>
                              <a:gd name="T10" fmla="*/ 0 60000 65536"/>
                              <a:gd name="T11" fmla="*/ 0 60000 65536"/>
                            </a:gdLst>
                            <a:ahLst/>
                            <a:cxnLst>
                              <a:cxn ang="T8">
                                <a:pos x="T0" y="T1"/>
                              </a:cxn>
                              <a:cxn ang="T9">
                                <a:pos x="T2" y="T3"/>
                              </a:cxn>
                              <a:cxn ang="T10">
                                <a:pos x="T4" y="T5"/>
                              </a:cxn>
                              <a:cxn ang="T11">
                                <a:pos x="T6" y="T7"/>
                              </a:cxn>
                            </a:cxnLst>
                            <a:rect l="0" t="0" r="r" b="b"/>
                            <a:pathLst>
                              <a:path w="62" h="203">
                                <a:moveTo>
                                  <a:pt x="62" y="197"/>
                                </a:moveTo>
                                <a:lnTo>
                                  <a:pt x="0" y="0"/>
                                </a:lnTo>
                                <a:lnTo>
                                  <a:pt x="58" y="203"/>
                                </a:lnTo>
                                <a:lnTo>
                                  <a:pt x="62" y="19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4211D"/>
                          </a:solidFill>
                          <a:ln w="0">
                            <a:solidFill>
                              <a:srgbClr val="FFFFFF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4" name="Freeform 48"/>
                        <wps:cNvSpPr>
                          <a:spLocks/>
                        </wps:cNvSpPr>
                        <wps:spPr bwMode="auto">
                          <a:xfrm>
                            <a:off x="538" y="0"/>
                            <a:ext cx="82" cy="480"/>
                          </a:xfrm>
                          <a:custGeom>
                            <a:avLst/>
                            <a:gdLst>
                              <a:gd name="T0" fmla="*/ 0 w 40"/>
                              <a:gd name="T1" fmla="*/ 480 h 233"/>
                              <a:gd name="T2" fmla="*/ 66 w 40"/>
                              <a:gd name="T3" fmla="*/ 8 h 233"/>
                              <a:gd name="T4" fmla="*/ 76 w 40"/>
                              <a:gd name="T5" fmla="*/ 0 h 233"/>
                              <a:gd name="T6" fmla="*/ 82 w 40"/>
                              <a:gd name="T7" fmla="*/ 10 h 233"/>
                              <a:gd name="T8" fmla="*/ 0 w 40"/>
                              <a:gd name="T9" fmla="*/ 480 h 233"/>
                              <a:gd name="T10" fmla="*/ 0 60000 65536"/>
                              <a:gd name="T11" fmla="*/ 0 60000 65536"/>
                              <a:gd name="T12" fmla="*/ 0 60000 65536"/>
                              <a:gd name="T13" fmla="*/ 0 60000 65536"/>
                              <a:gd name="T14" fmla="*/ 0 60000 65536"/>
                            </a:gdLst>
                            <a:ahLst/>
                            <a:cxnLst>
                              <a:cxn ang="T10">
                                <a:pos x="T0" y="T1"/>
                              </a:cxn>
                              <a:cxn ang="T11">
                                <a:pos x="T2" y="T3"/>
                              </a:cxn>
                              <a:cxn ang="T12">
                                <a:pos x="T4" y="T5"/>
                              </a:cxn>
                              <a:cxn ang="T13">
                                <a:pos x="T6" y="T7"/>
                              </a:cxn>
                              <a:cxn ang="T14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40" h="233">
                                <a:moveTo>
                                  <a:pt x="0" y="233"/>
                                </a:moveTo>
                                <a:lnTo>
                                  <a:pt x="32" y="4"/>
                                </a:lnTo>
                                <a:lnTo>
                                  <a:pt x="37" y="0"/>
                                </a:lnTo>
                                <a:lnTo>
                                  <a:pt x="40" y="5"/>
                                </a:lnTo>
                                <a:lnTo>
                                  <a:pt x="0" y="23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4211D"/>
                          </a:solidFill>
                          <a:ln w="0">
                            <a:solidFill>
                              <a:srgbClr val="FFFFFF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5" name="Freeform 49"/>
                        <wps:cNvSpPr>
                          <a:spLocks/>
                        </wps:cNvSpPr>
                        <wps:spPr bwMode="auto">
                          <a:xfrm>
                            <a:off x="538" y="62"/>
                            <a:ext cx="127" cy="418"/>
                          </a:xfrm>
                          <a:custGeom>
                            <a:avLst/>
                            <a:gdLst>
                              <a:gd name="T0" fmla="*/ 127 w 62"/>
                              <a:gd name="T1" fmla="*/ 10 h 203"/>
                              <a:gd name="T2" fmla="*/ 0 w 62"/>
                              <a:gd name="T3" fmla="*/ 418 h 203"/>
                              <a:gd name="T4" fmla="*/ 119 w 62"/>
                              <a:gd name="T5" fmla="*/ 0 h 203"/>
                              <a:gd name="T6" fmla="*/ 127 w 62"/>
                              <a:gd name="T7" fmla="*/ 10 h 203"/>
                              <a:gd name="T8" fmla="*/ 0 60000 65536"/>
                              <a:gd name="T9" fmla="*/ 0 60000 65536"/>
                              <a:gd name="T10" fmla="*/ 0 60000 65536"/>
                              <a:gd name="T11" fmla="*/ 0 60000 65536"/>
                            </a:gdLst>
                            <a:ahLst/>
                            <a:cxnLst>
                              <a:cxn ang="T8">
                                <a:pos x="T0" y="T1"/>
                              </a:cxn>
                              <a:cxn ang="T9">
                                <a:pos x="T2" y="T3"/>
                              </a:cxn>
                              <a:cxn ang="T10">
                                <a:pos x="T4" y="T5"/>
                              </a:cxn>
                              <a:cxn ang="T11">
                                <a:pos x="T6" y="T7"/>
                              </a:cxn>
                            </a:cxnLst>
                            <a:rect l="0" t="0" r="r" b="b"/>
                            <a:pathLst>
                              <a:path w="62" h="203">
                                <a:moveTo>
                                  <a:pt x="62" y="5"/>
                                </a:moveTo>
                                <a:lnTo>
                                  <a:pt x="0" y="203"/>
                                </a:lnTo>
                                <a:lnTo>
                                  <a:pt x="58" y="0"/>
                                </a:lnTo>
                                <a:lnTo>
                                  <a:pt x="62" y="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4211D"/>
                          </a:solidFill>
                          <a:ln w="0">
                            <a:solidFill>
                              <a:srgbClr val="FFFFFF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6" name="Freeform 50"/>
                        <wps:cNvSpPr>
                          <a:spLocks/>
                        </wps:cNvSpPr>
                        <wps:spPr bwMode="auto">
                          <a:xfrm>
                            <a:off x="538" y="39"/>
                            <a:ext cx="113" cy="441"/>
                          </a:xfrm>
                          <a:custGeom>
                            <a:avLst/>
                            <a:gdLst>
                              <a:gd name="T0" fmla="*/ 113 w 55"/>
                              <a:gd name="T1" fmla="*/ 14 h 214"/>
                              <a:gd name="T2" fmla="*/ 0 w 55"/>
                              <a:gd name="T3" fmla="*/ 441 h 214"/>
                              <a:gd name="T4" fmla="*/ 105 w 55"/>
                              <a:gd name="T5" fmla="*/ 0 h 214"/>
                              <a:gd name="T6" fmla="*/ 113 w 55"/>
                              <a:gd name="T7" fmla="*/ 14 h 214"/>
                              <a:gd name="T8" fmla="*/ 0 60000 65536"/>
                              <a:gd name="T9" fmla="*/ 0 60000 65536"/>
                              <a:gd name="T10" fmla="*/ 0 60000 65536"/>
                              <a:gd name="T11" fmla="*/ 0 60000 65536"/>
                            </a:gdLst>
                            <a:ahLst/>
                            <a:cxnLst>
                              <a:cxn ang="T8">
                                <a:pos x="T0" y="T1"/>
                              </a:cxn>
                              <a:cxn ang="T9">
                                <a:pos x="T2" y="T3"/>
                              </a:cxn>
                              <a:cxn ang="T10">
                                <a:pos x="T4" y="T5"/>
                              </a:cxn>
                              <a:cxn ang="T11">
                                <a:pos x="T6" y="T7"/>
                              </a:cxn>
                            </a:cxnLst>
                            <a:rect l="0" t="0" r="r" b="b"/>
                            <a:pathLst>
                              <a:path w="55" h="214">
                                <a:moveTo>
                                  <a:pt x="55" y="7"/>
                                </a:moveTo>
                                <a:lnTo>
                                  <a:pt x="0" y="214"/>
                                </a:lnTo>
                                <a:lnTo>
                                  <a:pt x="51" y="0"/>
                                </a:lnTo>
                                <a:lnTo>
                                  <a:pt x="55" y="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4211D"/>
                          </a:solidFill>
                          <a:ln w="0">
                            <a:solidFill>
                              <a:srgbClr val="FFFFFF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7" name="Freeform 51"/>
                        <wps:cNvSpPr>
                          <a:spLocks/>
                        </wps:cNvSpPr>
                        <wps:spPr bwMode="auto">
                          <a:xfrm>
                            <a:off x="538" y="19"/>
                            <a:ext cx="98" cy="461"/>
                          </a:xfrm>
                          <a:custGeom>
                            <a:avLst/>
                            <a:gdLst>
                              <a:gd name="T0" fmla="*/ 98 w 48"/>
                              <a:gd name="T1" fmla="*/ 12 h 224"/>
                              <a:gd name="T2" fmla="*/ 0 w 48"/>
                              <a:gd name="T3" fmla="*/ 461 h 224"/>
                              <a:gd name="T4" fmla="*/ 88 w 48"/>
                              <a:gd name="T5" fmla="*/ 0 h 224"/>
                              <a:gd name="T6" fmla="*/ 98 w 48"/>
                              <a:gd name="T7" fmla="*/ 12 h 224"/>
                              <a:gd name="T8" fmla="*/ 0 60000 65536"/>
                              <a:gd name="T9" fmla="*/ 0 60000 65536"/>
                              <a:gd name="T10" fmla="*/ 0 60000 65536"/>
                              <a:gd name="T11" fmla="*/ 0 60000 65536"/>
                            </a:gdLst>
                            <a:ahLst/>
                            <a:cxnLst>
                              <a:cxn ang="T8">
                                <a:pos x="T0" y="T1"/>
                              </a:cxn>
                              <a:cxn ang="T9">
                                <a:pos x="T2" y="T3"/>
                              </a:cxn>
                              <a:cxn ang="T10">
                                <a:pos x="T4" y="T5"/>
                              </a:cxn>
                              <a:cxn ang="T11">
                                <a:pos x="T6" y="T7"/>
                              </a:cxn>
                            </a:cxnLst>
                            <a:rect l="0" t="0" r="r" b="b"/>
                            <a:pathLst>
                              <a:path w="48" h="224">
                                <a:moveTo>
                                  <a:pt x="48" y="6"/>
                                </a:moveTo>
                                <a:lnTo>
                                  <a:pt x="0" y="224"/>
                                </a:lnTo>
                                <a:lnTo>
                                  <a:pt x="43" y="0"/>
                                </a:lnTo>
                                <a:lnTo>
                                  <a:pt x="48" y="6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4211D"/>
                          </a:solidFill>
                          <a:ln w="0">
                            <a:solidFill>
                              <a:srgbClr val="FFFFFF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8" name="Freeform 52"/>
                        <wps:cNvSpPr>
                          <a:spLocks/>
                        </wps:cNvSpPr>
                        <wps:spPr bwMode="auto">
                          <a:xfrm>
                            <a:off x="538" y="14"/>
                            <a:ext cx="57" cy="466"/>
                          </a:xfrm>
                          <a:custGeom>
                            <a:avLst/>
                            <a:gdLst>
                              <a:gd name="T0" fmla="*/ 57 w 28"/>
                              <a:gd name="T1" fmla="*/ 0 h 226"/>
                              <a:gd name="T2" fmla="*/ 0 w 28"/>
                              <a:gd name="T3" fmla="*/ 466 h 226"/>
                              <a:gd name="T4" fmla="*/ 45 w 28"/>
                              <a:gd name="T5" fmla="*/ 8 h 226"/>
                              <a:gd name="T6" fmla="*/ 57 w 28"/>
                              <a:gd name="T7" fmla="*/ 0 h 226"/>
                              <a:gd name="T8" fmla="*/ 0 60000 65536"/>
                              <a:gd name="T9" fmla="*/ 0 60000 65536"/>
                              <a:gd name="T10" fmla="*/ 0 60000 65536"/>
                              <a:gd name="T11" fmla="*/ 0 60000 65536"/>
                            </a:gdLst>
                            <a:ahLst/>
                            <a:cxnLst>
                              <a:cxn ang="T8">
                                <a:pos x="T0" y="T1"/>
                              </a:cxn>
                              <a:cxn ang="T9">
                                <a:pos x="T2" y="T3"/>
                              </a:cxn>
                              <a:cxn ang="T10">
                                <a:pos x="T4" y="T5"/>
                              </a:cxn>
                              <a:cxn ang="T11">
                                <a:pos x="T6" y="T7"/>
                              </a:cxn>
                            </a:cxnLst>
                            <a:rect l="0" t="0" r="r" b="b"/>
                            <a:pathLst>
                              <a:path w="28" h="226">
                                <a:moveTo>
                                  <a:pt x="28" y="0"/>
                                </a:moveTo>
                                <a:lnTo>
                                  <a:pt x="0" y="226"/>
                                </a:lnTo>
                                <a:lnTo>
                                  <a:pt x="22" y="4"/>
                                </a:lnTo>
                                <a:lnTo>
                                  <a:pt x="28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4211D"/>
                          </a:solidFill>
                          <a:ln w="0">
                            <a:solidFill>
                              <a:srgbClr val="FFFFFF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9" name="Freeform 53"/>
                        <wps:cNvSpPr>
                          <a:spLocks/>
                        </wps:cNvSpPr>
                        <wps:spPr bwMode="auto">
                          <a:xfrm>
                            <a:off x="538" y="29"/>
                            <a:ext cx="37" cy="451"/>
                          </a:xfrm>
                          <a:custGeom>
                            <a:avLst/>
                            <a:gdLst>
                              <a:gd name="T0" fmla="*/ 37 w 18"/>
                              <a:gd name="T1" fmla="*/ 0 h 219"/>
                              <a:gd name="T2" fmla="*/ 0 w 18"/>
                              <a:gd name="T3" fmla="*/ 451 h 219"/>
                              <a:gd name="T4" fmla="*/ 25 w 18"/>
                              <a:gd name="T5" fmla="*/ 10 h 219"/>
                              <a:gd name="T6" fmla="*/ 37 w 18"/>
                              <a:gd name="T7" fmla="*/ 0 h 219"/>
                              <a:gd name="T8" fmla="*/ 0 60000 65536"/>
                              <a:gd name="T9" fmla="*/ 0 60000 65536"/>
                              <a:gd name="T10" fmla="*/ 0 60000 65536"/>
                              <a:gd name="T11" fmla="*/ 0 60000 65536"/>
                            </a:gdLst>
                            <a:ahLst/>
                            <a:cxnLst>
                              <a:cxn ang="T8">
                                <a:pos x="T0" y="T1"/>
                              </a:cxn>
                              <a:cxn ang="T9">
                                <a:pos x="T2" y="T3"/>
                              </a:cxn>
                              <a:cxn ang="T10">
                                <a:pos x="T4" y="T5"/>
                              </a:cxn>
                              <a:cxn ang="T11">
                                <a:pos x="T6" y="T7"/>
                              </a:cxn>
                            </a:cxnLst>
                            <a:rect l="0" t="0" r="r" b="b"/>
                            <a:pathLst>
                              <a:path w="18" h="219">
                                <a:moveTo>
                                  <a:pt x="18" y="0"/>
                                </a:moveTo>
                                <a:lnTo>
                                  <a:pt x="0" y="219"/>
                                </a:lnTo>
                                <a:lnTo>
                                  <a:pt x="12" y="5"/>
                                </a:lnTo>
                                <a:lnTo>
                                  <a:pt x="18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4211D"/>
                          </a:solidFill>
                          <a:ln w="0">
                            <a:solidFill>
                              <a:srgbClr val="FFFFFF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0" name="Freeform 54"/>
                        <wps:cNvSpPr>
                          <a:spLocks/>
                        </wps:cNvSpPr>
                        <wps:spPr bwMode="auto">
                          <a:xfrm>
                            <a:off x="538" y="45"/>
                            <a:ext cx="16" cy="435"/>
                          </a:xfrm>
                          <a:custGeom>
                            <a:avLst/>
                            <a:gdLst>
                              <a:gd name="T0" fmla="*/ 4 w 8"/>
                              <a:gd name="T1" fmla="*/ 8 h 211"/>
                              <a:gd name="T2" fmla="*/ 0 w 8"/>
                              <a:gd name="T3" fmla="*/ 435 h 211"/>
                              <a:gd name="T4" fmla="*/ 16 w 8"/>
                              <a:gd name="T5" fmla="*/ 0 h 211"/>
                              <a:gd name="T6" fmla="*/ 4 w 8"/>
                              <a:gd name="T7" fmla="*/ 8 h 211"/>
                              <a:gd name="T8" fmla="*/ 0 60000 65536"/>
                              <a:gd name="T9" fmla="*/ 0 60000 65536"/>
                              <a:gd name="T10" fmla="*/ 0 60000 65536"/>
                              <a:gd name="T11" fmla="*/ 0 60000 65536"/>
                            </a:gdLst>
                            <a:ahLst/>
                            <a:cxnLst>
                              <a:cxn ang="T8">
                                <a:pos x="T0" y="T1"/>
                              </a:cxn>
                              <a:cxn ang="T9">
                                <a:pos x="T2" y="T3"/>
                              </a:cxn>
                              <a:cxn ang="T10">
                                <a:pos x="T4" y="T5"/>
                              </a:cxn>
                              <a:cxn ang="T11">
                                <a:pos x="T6" y="T7"/>
                              </a:cxn>
                            </a:cxnLst>
                            <a:rect l="0" t="0" r="r" b="b"/>
                            <a:pathLst>
                              <a:path w="8" h="211">
                                <a:moveTo>
                                  <a:pt x="2" y="4"/>
                                </a:moveTo>
                                <a:lnTo>
                                  <a:pt x="0" y="211"/>
                                </a:lnTo>
                                <a:lnTo>
                                  <a:pt x="8" y="0"/>
                                </a:lnTo>
                                <a:lnTo>
                                  <a:pt x="2" y="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4211D"/>
                          </a:solidFill>
                          <a:ln w="0">
                            <a:solidFill>
                              <a:srgbClr val="FFFFFF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1" name="Freeform 55"/>
                        <wps:cNvSpPr>
                          <a:spLocks/>
                        </wps:cNvSpPr>
                        <wps:spPr bwMode="auto">
                          <a:xfrm>
                            <a:off x="456" y="480"/>
                            <a:ext cx="82" cy="478"/>
                          </a:xfrm>
                          <a:custGeom>
                            <a:avLst/>
                            <a:gdLst>
                              <a:gd name="T0" fmla="*/ 82 w 40"/>
                              <a:gd name="T1" fmla="*/ 0 h 232"/>
                              <a:gd name="T2" fmla="*/ 16 w 40"/>
                              <a:gd name="T3" fmla="*/ 472 h 232"/>
                              <a:gd name="T4" fmla="*/ 6 w 40"/>
                              <a:gd name="T5" fmla="*/ 478 h 232"/>
                              <a:gd name="T6" fmla="*/ 0 w 40"/>
                              <a:gd name="T7" fmla="*/ 470 h 232"/>
                              <a:gd name="T8" fmla="*/ 82 w 40"/>
                              <a:gd name="T9" fmla="*/ 0 h 232"/>
                              <a:gd name="T10" fmla="*/ 0 60000 65536"/>
                              <a:gd name="T11" fmla="*/ 0 60000 65536"/>
                              <a:gd name="T12" fmla="*/ 0 60000 65536"/>
                              <a:gd name="T13" fmla="*/ 0 60000 65536"/>
                              <a:gd name="T14" fmla="*/ 0 60000 65536"/>
                            </a:gdLst>
                            <a:ahLst/>
                            <a:cxnLst>
                              <a:cxn ang="T10">
                                <a:pos x="T0" y="T1"/>
                              </a:cxn>
                              <a:cxn ang="T11">
                                <a:pos x="T2" y="T3"/>
                              </a:cxn>
                              <a:cxn ang="T12">
                                <a:pos x="T4" y="T5"/>
                              </a:cxn>
                              <a:cxn ang="T13">
                                <a:pos x="T6" y="T7"/>
                              </a:cxn>
                              <a:cxn ang="T14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40" h="232">
                                <a:moveTo>
                                  <a:pt x="40" y="0"/>
                                </a:moveTo>
                                <a:lnTo>
                                  <a:pt x="8" y="229"/>
                                </a:lnTo>
                                <a:lnTo>
                                  <a:pt x="3" y="232"/>
                                </a:lnTo>
                                <a:lnTo>
                                  <a:pt x="0" y="228"/>
                                </a:lnTo>
                                <a:lnTo>
                                  <a:pt x="4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4211D"/>
                          </a:solidFill>
                          <a:ln w="0">
                            <a:solidFill>
                              <a:srgbClr val="FFFFFF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2" name="Freeform 56"/>
                        <wps:cNvSpPr>
                          <a:spLocks/>
                        </wps:cNvSpPr>
                        <wps:spPr bwMode="auto">
                          <a:xfrm>
                            <a:off x="411" y="480"/>
                            <a:ext cx="127" cy="418"/>
                          </a:xfrm>
                          <a:custGeom>
                            <a:avLst/>
                            <a:gdLst>
                              <a:gd name="T0" fmla="*/ 0 w 62"/>
                              <a:gd name="T1" fmla="*/ 406 h 203"/>
                              <a:gd name="T2" fmla="*/ 127 w 62"/>
                              <a:gd name="T3" fmla="*/ 0 h 203"/>
                              <a:gd name="T4" fmla="*/ 8 w 62"/>
                              <a:gd name="T5" fmla="*/ 418 h 203"/>
                              <a:gd name="T6" fmla="*/ 0 w 62"/>
                              <a:gd name="T7" fmla="*/ 406 h 203"/>
                              <a:gd name="T8" fmla="*/ 0 60000 65536"/>
                              <a:gd name="T9" fmla="*/ 0 60000 65536"/>
                              <a:gd name="T10" fmla="*/ 0 60000 65536"/>
                              <a:gd name="T11" fmla="*/ 0 60000 65536"/>
                            </a:gdLst>
                            <a:ahLst/>
                            <a:cxnLst>
                              <a:cxn ang="T8">
                                <a:pos x="T0" y="T1"/>
                              </a:cxn>
                              <a:cxn ang="T9">
                                <a:pos x="T2" y="T3"/>
                              </a:cxn>
                              <a:cxn ang="T10">
                                <a:pos x="T4" y="T5"/>
                              </a:cxn>
                              <a:cxn ang="T11">
                                <a:pos x="T6" y="T7"/>
                              </a:cxn>
                            </a:cxnLst>
                            <a:rect l="0" t="0" r="r" b="b"/>
                            <a:pathLst>
                              <a:path w="62" h="203">
                                <a:moveTo>
                                  <a:pt x="0" y="197"/>
                                </a:moveTo>
                                <a:lnTo>
                                  <a:pt x="62" y="0"/>
                                </a:lnTo>
                                <a:lnTo>
                                  <a:pt x="4" y="203"/>
                                </a:lnTo>
                                <a:lnTo>
                                  <a:pt x="0" y="19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4211D"/>
                          </a:solidFill>
                          <a:ln w="0">
                            <a:solidFill>
                              <a:srgbClr val="FFFFFF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3" name="Freeform 57"/>
                        <wps:cNvSpPr>
                          <a:spLocks/>
                        </wps:cNvSpPr>
                        <wps:spPr bwMode="auto">
                          <a:xfrm>
                            <a:off x="425" y="480"/>
                            <a:ext cx="113" cy="439"/>
                          </a:xfrm>
                          <a:custGeom>
                            <a:avLst/>
                            <a:gdLst>
                              <a:gd name="T0" fmla="*/ 0 w 55"/>
                              <a:gd name="T1" fmla="*/ 427 h 213"/>
                              <a:gd name="T2" fmla="*/ 113 w 55"/>
                              <a:gd name="T3" fmla="*/ 0 h 213"/>
                              <a:gd name="T4" fmla="*/ 8 w 55"/>
                              <a:gd name="T5" fmla="*/ 439 h 213"/>
                              <a:gd name="T6" fmla="*/ 0 w 55"/>
                              <a:gd name="T7" fmla="*/ 427 h 213"/>
                              <a:gd name="T8" fmla="*/ 0 60000 65536"/>
                              <a:gd name="T9" fmla="*/ 0 60000 65536"/>
                              <a:gd name="T10" fmla="*/ 0 60000 65536"/>
                              <a:gd name="T11" fmla="*/ 0 60000 65536"/>
                            </a:gdLst>
                            <a:ahLst/>
                            <a:cxnLst>
                              <a:cxn ang="T8">
                                <a:pos x="T0" y="T1"/>
                              </a:cxn>
                              <a:cxn ang="T9">
                                <a:pos x="T2" y="T3"/>
                              </a:cxn>
                              <a:cxn ang="T10">
                                <a:pos x="T4" y="T5"/>
                              </a:cxn>
                              <a:cxn ang="T11">
                                <a:pos x="T6" y="T7"/>
                              </a:cxn>
                            </a:cxnLst>
                            <a:rect l="0" t="0" r="r" b="b"/>
                            <a:pathLst>
                              <a:path w="55" h="213">
                                <a:moveTo>
                                  <a:pt x="0" y="207"/>
                                </a:moveTo>
                                <a:lnTo>
                                  <a:pt x="55" y="0"/>
                                </a:lnTo>
                                <a:lnTo>
                                  <a:pt x="4" y="213"/>
                                </a:lnTo>
                                <a:lnTo>
                                  <a:pt x="0" y="20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4211D"/>
                          </a:solidFill>
                          <a:ln w="0">
                            <a:solidFill>
                              <a:srgbClr val="FFFFFF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4" name="Freeform 58"/>
                        <wps:cNvSpPr>
                          <a:spLocks/>
                        </wps:cNvSpPr>
                        <wps:spPr bwMode="auto">
                          <a:xfrm>
                            <a:off x="440" y="480"/>
                            <a:ext cx="98" cy="462"/>
                          </a:xfrm>
                          <a:custGeom>
                            <a:avLst/>
                            <a:gdLst>
                              <a:gd name="T0" fmla="*/ 0 w 48"/>
                              <a:gd name="T1" fmla="*/ 448 h 224"/>
                              <a:gd name="T2" fmla="*/ 98 w 48"/>
                              <a:gd name="T3" fmla="*/ 0 h 224"/>
                              <a:gd name="T4" fmla="*/ 10 w 48"/>
                              <a:gd name="T5" fmla="*/ 462 h 224"/>
                              <a:gd name="T6" fmla="*/ 0 w 48"/>
                              <a:gd name="T7" fmla="*/ 448 h 224"/>
                              <a:gd name="T8" fmla="*/ 0 60000 65536"/>
                              <a:gd name="T9" fmla="*/ 0 60000 65536"/>
                              <a:gd name="T10" fmla="*/ 0 60000 65536"/>
                              <a:gd name="T11" fmla="*/ 0 60000 65536"/>
                            </a:gdLst>
                            <a:ahLst/>
                            <a:cxnLst>
                              <a:cxn ang="T8">
                                <a:pos x="T0" y="T1"/>
                              </a:cxn>
                              <a:cxn ang="T9">
                                <a:pos x="T2" y="T3"/>
                              </a:cxn>
                              <a:cxn ang="T10">
                                <a:pos x="T4" y="T5"/>
                              </a:cxn>
                              <a:cxn ang="T11">
                                <a:pos x="T6" y="T7"/>
                              </a:cxn>
                            </a:cxnLst>
                            <a:rect l="0" t="0" r="r" b="b"/>
                            <a:pathLst>
                              <a:path w="48" h="224">
                                <a:moveTo>
                                  <a:pt x="0" y="217"/>
                                </a:moveTo>
                                <a:lnTo>
                                  <a:pt x="48" y="0"/>
                                </a:lnTo>
                                <a:lnTo>
                                  <a:pt x="5" y="224"/>
                                </a:lnTo>
                                <a:lnTo>
                                  <a:pt x="0" y="21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4211D"/>
                          </a:solidFill>
                          <a:ln w="0">
                            <a:solidFill>
                              <a:srgbClr val="FFFFFF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5" name="Freeform 59"/>
                        <wps:cNvSpPr>
                          <a:spLocks/>
                        </wps:cNvSpPr>
                        <wps:spPr bwMode="auto">
                          <a:xfrm>
                            <a:off x="481" y="480"/>
                            <a:ext cx="57" cy="466"/>
                          </a:xfrm>
                          <a:custGeom>
                            <a:avLst/>
                            <a:gdLst>
                              <a:gd name="T0" fmla="*/ 0 w 28"/>
                              <a:gd name="T1" fmla="*/ 466 h 226"/>
                              <a:gd name="T2" fmla="*/ 57 w 28"/>
                              <a:gd name="T3" fmla="*/ 0 h 226"/>
                              <a:gd name="T4" fmla="*/ 12 w 28"/>
                              <a:gd name="T5" fmla="*/ 458 h 226"/>
                              <a:gd name="T6" fmla="*/ 0 w 28"/>
                              <a:gd name="T7" fmla="*/ 466 h 226"/>
                              <a:gd name="T8" fmla="*/ 0 60000 65536"/>
                              <a:gd name="T9" fmla="*/ 0 60000 65536"/>
                              <a:gd name="T10" fmla="*/ 0 60000 65536"/>
                              <a:gd name="T11" fmla="*/ 0 60000 65536"/>
                            </a:gdLst>
                            <a:ahLst/>
                            <a:cxnLst>
                              <a:cxn ang="T8">
                                <a:pos x="T0" y="T1"/>
                              </a:cxn>
                              <a:cxn ang="T9">
                                <a:pos x="T2" y="T3"/>
                              </a:cxn>
                              <a:cxn ang="T10">
                                <a:pos x="T4" y="T5"/>
                              </a:cxn>
                              <a:cxn ang="T11">
                                <a:pos x="T6" y="T7"/>
                              </a:cxn>
                            </a:cxnLst>
                            <a:rect l="0" t="0" r="r" b="b"/>
                            <a:pathLst>
                              <a:path w="28" h="226">
                                <a:moveTo>
                                  <a:pt x="0" y="226"/>
                                </a:moveTo>
                                <a:lnTo>
                                  <a:pt x="28" y="0"/>
                                </a:lnTo>
                                <a:lnTo>
                                  <a:pt x="6" y="222"/>
                                </a:lnTo>
                                <a:lnTo>
                                  <a:pt x="0" y="226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4211D"/>
                          </a:solidFill>
                          <a:ln w="0">
                            <a:solidFill>
                              <a:srgbClr val="FFFFFF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6" name="Freeform 60"/>
                        <wps:cNvSpPr>
                          <a:spLocks/>
                        </wps:cNvSpPr>
                        <wps:spPr bwMode="auto">
                          <a:xfrm>
                            <a:off x="501" y="480"/>
                            <a:ext cx="37" cy="451"/>
                          </a:xfrm>
                          <a:custGeom>
                            <a:avLst/>
                            <a:gdLst>
                              <a:gd name="T0" fmla="*/ 0 w 18"/>
                              <a:gd name="T1" fmla="*/ 451 h 219"/>
                              <a:gd name="T2" fmla="*/ 37 w 18"/>
                              <a:gd name="T3" fmla="*/ 0 h 219"/>
                              <a:gd name="T4" fmla="*/ 14 w 18"/>
                              <a:gd name="T5" fmla="*/ 441 h 219"/>
                              <a:gd name="T6" fmla="*/ 0 w 18"/>
                              <a:gd name="T7" fmla="*/ 451 h 219"/>
                              <a:gd name="T8" fmla="*/ 0 60000 65536"/>
                              <a:gd name="T9" fmla="*/ 0 60000 65536"/>
                              <a:gd name="T10" fmla="*/ 0 60000 65536"/>
                              <a:gd name="T11" fmla="*/ 0 60000 65536"/>
                            </a:gdLst>
                            <a:ahLst/>
                            <a:cxnLst>
                              <a:cxn ang="T8">
                                <a:pos x="T0" y="T1"/>
                              </a:cxn>
                              <a:cxn ang="T9">
                                <a:pos x="T2" y="T3"/>
                              </a:cxn>
                              <a:cxn ang="T10">
                                <a:pos x="T4" y="T5"/>
                              </a:cxn>
                              <a:cxn ang="T11">
                                <a:pos x="T6" y="T7"/>
                              </a:cxn>
                            </a:cxnLst>
                            <a:rect l="0" t="0" r="r" b="b"/>
                            <a:pathLst>
                              <a:path w="18" h="219">
                                <a:moveTo>
                                  <a:pt x="0" y="219"/>
                                </a:moveTo>
                                <a:lnTo>
                                  <a:pt x="18" y="0"/>
                                </a:lnTo>
                                <a:lnTo>
                                  <a:pt x="7" y="214"/>
                                </a:lnTo>
                                <a:lnTo>
                                  <a:pt x="0" y="219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4211D"/>
                          </a:solidFill>
                          <a:ln w="0">
                            <a:solidFill>
                              <a:srgbClr val="FFFFFF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7" name="Freeform 61"/>
                        <wps:cNvSpPr>
                          <a:spLocks/>
                        </wps:cNvSpPr>
                        <wps:spPr bwMode="auto">
                          <a:xfrm>
                            <a:off x="524" y="480"/>
                            <a:ext cx="14" cy="435"/>
                          </a:xfrm>
                          <a:custGeom>
                            <a:avLst/>
                            <a:gdLst>
                              <a:gd name="T0" fmla="*/ 10 w 7"/>
                              <a:gd name="T1" fmla="*/ 427 h 211"/>
                              <a:gd name="T2" fmla="*/ 14 w 7"/>
                              <a:gd name="T3" fmla="*/ 0 h 211"/>
                              <a:gd name="T4" fmla="*/ 0 w 7"/>
                              <a:gd name="T5" fmla="*/ 435 h 211"/>
                              <a:gd name="T6" fmla="*/ 10 w 7"/>
                              <a:gd name="T7" fmla="*/ 427 h 211"/>
                              <a:gd name="T8" fmla="*/ 0 60000 65536"/>
                              <a:gd name="T9" fmla="*/ 0 60000 65536"/>
                              <a:gd name="T10" fmla="*/ 0 60000 65536"/>
                              <a:gd name="T11" fmla="*/ 0 60000 65536"/>
                            </a:gdLst>
                            <a:ahLst/>
                            <a:cxnLst>
                              <a:cxn ang="T8">
                                <a:pos x="T0" y="T1"/>
                              </a:cxn>
                              <a:cxn ang="T9">
                                <a:pos x="T2" y="T3"/>
                              </a:cxn>
                              <a:cxn ang="T10">
                                <a:pos x="T4" y="T5"/>
                              </a:cxn>
                              <a:cxn ang="T11">
                                <a:pos x="T6" y="T7"/>
                              </a:cxn>
                            </a:cxnLst>
                            <a:rect l="0" t="0" r="r" b="b"/>
                            <a:pathLst>
                              <a:path w="7" h="211">
                                <a:moveTo>
                                  <a:pt x="5" y="207"/>
                                </a:moveTo>
                                <a:lnTo>
                                  <a:pt x="7" y="0"/>
                                </a:lnTo>
                                <a:lnTo>
                                  <a:pt x="0" y="211"/>
                                </a:lnTo>
                                <a:lnTo>
                                  <a:pt x="5" y="20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4211D"/>
                          </a:solidFill>
                          <a:ln w="0">
                            <a:solidFill>
                              <a:srgbClr val="FFFFFF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8" name="Freeform 62"/>
                        <wps:cNvSpPr>
                          <a:spLocks/>
                        </wps:cNvSpPr>
                        <wps:spPr bwMode="auto">
                          <a:xfrm>
                            <a:off x="538" y="47"/>
                            <a:ext cx="223" cy="433"/>
                          </a:xfrm>
                          <a:custGeom>
                            <a:avLst/>
                            <a:gdLst>
                              <a:gd name="T0" fmla="*/ 0 w 109"/>
                              <a:gd name="T1" fmla="*/ 433 h 210"/>
                              <a:gd name="T2" fmla="*/ 209 w 109"/>
                              <a:gd name="T3" fmla="*/ 4 h 210"/>
                              <a:gd name="T4" fmla="*/ 219 w 109"/>
                              <a:gd name="T5" fmla="*/ 0 h 210"/>
                              <a:gd name="T6" fmla="*/ 223 w 109"/>
                              <a:gd name="T7" fmla="*/ 12 h 210"/>
                              <a:gd name="T8" fmla="*/ 0 w 109"/>
                              <a:gd name="T9" fmla="*/ 433 h 210"/>
                              <a:gd name="T10" fmla="*/ 0 60000 65536"/>
                              <a:gd name="T11" fmla="*/ 0 60000 65536"/>
                              <a:gd name="T12" fmla="*/ 0 60000 65536"/>
                              <a:gd name="T13" fmla="*/ 0 60000 65536"/>
                              <a:gd name="T14" fmla="*/ 0 60000 65536"/>
                            </a:gdLst>
                            <a:ahLst/>
                            <a:cxnLst>
                              <a:cxn ang="T10">
                                <a:pos x="T0" y="T1"/>
                              </a:cxn>
                              <a:cxn ang="T11">
                                <a:pos x="T2" y="T3"/>
                              </a:cxn>
                              <a:cxn ang="T12">
                                <a:pos x="T4" y="T5"/>
                              </a:cxn>
                              <a:cxn ang="T13">
                                <a:pos x="T6" y="T7"/>
                              </a:cxn>
                              <a:cxn ang="T14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109" h="210">
                                <a:moveTo>
                                  <a:pt x="0" y="210"/>
                                </a:moveTo>
                                <a:lnTo>
                                  <a:pt x="102" y="2"/>
                                </a:lnTo>
                                <a:lnTo>
                                  <a:pt x="107" y="0"/>
                                </a:lnTo>
                                <a:lnTo>
                                  <a:pt x="109" y="6"/>
                                </a:lnTo>
                                <a:lnTo>
                                  <a:pt x="0" y="21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4211D"/>
                          </a:solidFill>
                          <a:ln w="0">
                            <a:solidFill>
                              <a:srgbClr val="FFFFFF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9" name="Freeform 63"/>
                        <wps:cNvSpPr>
                          <a:spLocks/>
                        </wps:cNvSpPr>
                        <wps:spPr bwMode="auto">
                          <a:xfrm>
                            <a:off x="538" y="120"/>
                            <a:ext cx="248" cy="360"/>
                          </a:xfrm>
                          <a:custGeom>
                            <a:avLst/>
                            <a:gdLst>
                              <a:gd name="T0" fmla="*/ 248 w 121"/>
                              <a:gd name="T1" fmla="*/ 12 h 175"/>
                              <a:gd name="T2" fmla="*/ 0 w 121"/>
                              <a:gd name="T3" fmla="*/ 360 h 175"/>
                              <a:gd name="T4" fmla="*/ 242 w 121"/>
                              <a:gd name="T5" fmla="*/ 0 h 175"/>
                              <a:gd name="T6" fmla="*/ 248 w 121"/>
                              <a:gd name="T7" fmla="*/ 12 h 175"/>
                              <a:gd name="T8" fmla="*/ 0 60000 65536"/>
                              <a:gd name="T9" fmla="*/ 0 60000 65536"/>
                              <a:gd name="T10" fmla="*/ 0 60000 65536"/>
                              <a:gd name="T11" fmla="*/ 0 60000 65536"/>
                            </a:gdLst>
                            <a:ahLst/>
                            <a:cxnLst>
                              <a:cxn ang="T8">
                                <a:pos x="T0" y="T1"/>
                              </a:cxn>
                              <a:cxn ang="T9">
                                <a:pos x="T2" y="T3"/>
                              </a:cxn>
                              <a:cxn ang="T10">
                                <a:pos x="T4" y="T5"/>
                              </a:cxn>
                              <a:cxn ang="T11">
                                <a:pos x="T6" y="T7"/>
                              </a:cxn>
                            </a:cxnLst>
                            <a:rect l="0" t="0" r="r" b="b"/>
                            <a:pathLst>
                              <a:path w="121" h="175">
                                <a:moveTo>
                                  <a:pt x="121" y="6"/>
                                </a:moveTo>
                                <a:lnTo>
                                  <a:pt x="0" y="175"/>
                                </a:lnTo>
                                <a:lnTo>
                                  <a:pt x="118" y="0"/>
                                </a:lnTo>
                                <a:lnTo>
                                  <a:pt x="121" y="6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4211D"/>
                          </a:solidFill>
                          <a:ln w="0">
                            <a:solidFill>
                              <a:srgbClr val="FFFFFF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0" name="Freeform 64"/>
                        <wps:cNvSpPr>
                          <a:spLocks/>
                        </wps:cNvSpPr>
                        <wps:spPr bwMode="auto">
                          <a:xfrm>
                            <a:off x="538" y="95"/>
                            <a:ext cx="239" cy="385"/>
                          </a:xfrm>
                          <a:custGeom>
                            <a:avLst/>
                            <a:gdLst>
                              <a:gd name="T0" fmla="*/ 239 w 117"/>
                              <a:gd name="T1" fmla="*/ 14 h 187"/>
                              <a:gd name="T2" fmla="*/ 0 w 117"/>
                              <a:gd name="T3" fmla="*/ 385 h 187"/>
                              <a:gd name="T4" fmla="*/ 233 w 117"/>
                              <a:gd name="T5" fmla="*/ 0 h 187"/>
                              <a:gd name="T6" fmla="*/ 239 w 117"/>
                              <a:gd name="T7" fmla="*/ 14 h 187"/>
                              <a:gd name="T8" fmla="*/ 0 60000 65536"/>
                              <a:gd name="T9" fmla="*/ 0 60000 65536"/>
                              <a:gd name="T10" fmla="*/ 0 60000 65536"/>
                              <a:gd name="T11" fmla="*/ 0 60000 65536"/>
                            </a:gdLst>
                            <a:ahLst/>
                            <a:cxnLst>
                              <a:cxn ang="T8">
                                <a:pos x="T0" y="T1"/>
                              </a:cxn>
                              <a:cxn ang="T9">
                                <a:pos x="T2" y="T3"/>
                              </a:cxn>
                              <a:cxn ang="T10">
                                <a:pos x="T4" y="T5"/>
                              </a:cxn>
                              <a:cxn ang="T11">
                                <a:pos x="T6" y="T7"/>
                              </a:cxn>
                            </a:cxnLst>
                            <a:rect l="0" t="0" r="r" b="b"/>
                            <a:pathLst>
                              <a:path w="117" h="187">
                                <a:moveTo>
                                  <a:pt x="117" y="7"/>
                                </a:moveTo>
                                <a:lnTo>
                                  <a:pt x="0" y="187"/>
                                </a:lnTo>
                                <a:lnTo>
                                  <a:pt x="114" y="0"/>
                                </a:lnTo>
                                <a:lnTo>
                                  <a:pt x="117" y="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4211D"/>
                          </a:solidFill>
                          <a:ln w="0">
                            <a:solidFill>
                              <a:srgbClr val="FFFFFF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1" name="Freeform 65"/>
                        <wps:cNvSpPr>
                          <a:spLocks/>
                        </wps:cNvSpPr>
                        <wps:spPr bwMode="auto">
                          <a:xfrm>
                            <a:off x="538" y="68"/>
                            <a:ext cx="231" cy="412"/>
                          </a:xfrm>
                          <a:custGeom>
                            <a:avLst/>
                            <a:gdLst>
                              <a:gd name="T0" fmla="*/ 231 w 113"/>
                              <a:gd name="T1" fmla="*/ 16 h 200"/>
                              <a:gd name="T2" fmla="*/ 0 w 113"/>
                              <a:gd name="T3" fmla="*/ 412 h 200"/>
                              <a:gd name="T4" fmla="*/ 227 w 113"/>
                              <a:gd name="T5" fmla="*/ 0 h 200"/>
                              <a:gd name="T6" fmla="*/ 231 w 113"/>
                              <a:gd name="T7" fmla="*/ 16 h 200"/>
                              <a:gd name="T8" fmla="*/ 0 60000 65536"/>
                              <a:gd name="T9" fmla="*/ 0 60000 65536"/>
                              <a:gd name="T10" fmla="*/ 0 60000 65536"/>
                              <a:gd name="T11" fmla="*/ 0 60000 65536"/>
                            </a:gdLst>
                            <a:ahLst/>
                            <a:cxnLst>
                              <a:cxn ang="T8">
                                <a:pos x="T0" y="T1"/>
                              </a:cxn>
                              <a:cxn ang="T9">
                                <a:pos x="T2" y="T3"/>
                              </a:cxn>
                              <a:cxn ang="T10">
                                <a:pos x="T4" y="T5"/>
                              </a:cxn>
                              <a:cxn ang="T11">
                                <a:pos x="T6" y="T7"/>
                              </a:cxn>
                            </a:cxnLst>
                            <a:rect l="0" t="0" r="r" b="b"/>
                            <a:pathLst>
                              <a:path w="113" h="200">
                                <a:moveTo>
                                  <a:pt x="113" y="8"/>
                                </a:moveTo>
                                <a:lnTo>
                                  <a:pt x="0" y="200"/>
                                </a:lnTo>
                                <a:lnTo>
                                  <a:pt x="111" y="0"/>
                                </a:lnTo>
                                <a:lnTo>
                                  <a:pt x="113" y="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4211D"/>
                          </a:solidFill>
                          <a:ln w="0">
                            <a:solidFill>
                              <a:srgbClr val="FFFFFF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2" name="Freeform 66"/>
                        <wps:cNvSpPr>
                          <a:spLocks/>
                        </wps:cNvSpPr>
                        <wps:spPr bwMode="auto">
                          <a:xfrm>
                            <a:off x="538" y="54"/>
                            <a:ext cx="198" cy="426"/>
                          </a:xfrm>
                          <a:custGeom>
                            <a:avLst/>
                            <a:gdLst>
                              <a:gd name="T0" fmla="*/ 198 w 97"/>
                              <a:gd name="T1" fmla="*/ 0 h 207"/>
                              <a:gd name="T2" fmla="*/ 0 w 97"/>
                              <a:gd name="T3" fmla="*/ 426 h 207"/>
                              <a:gd name="T4" fmla="*/ 184 w 97"/>
                              <a:gd name="T5" fmla="*/ 6 h 207"/>
                              <a:gd name="T6" fmla="*/ 198 w 97"/>
                              <a:gd name="T7" fmla="*/ 0 h 207"/>
                              <a:gd name="T8" fmla="*/ 0 60000 65536"/>
                              <a:gd name="T9" fmla="*/ 0 60000 65536"/>
                              <a:gd name="T10" fmla="*/ 0 60000 65536"/>
                              <a:gd name="T11" fmla="*/ 0 60000 65536"/>
                            </a:gdLst>
                            <a:ahLst/>
                            <a:cxnLst>
                              <a:cxn ang="T8">
                                <a:pos x="T0" y="T1"/>
                              </a:cxn>
                              <a:cxn ang="T9">
                                <a:pos x="T2" y="T3"/>
                              </a:cxn>
                              <a:cxn ang="T10">
                                <a:pos x="T4" y="T5"/>
                              </a:cxn>
                              <a:cxn ang="T11">
                                <a:pos x="T6" y="T7"/>
                              </a:cxn>
                            </a:cxnLst>
                            <a:rect l="0" t="0" r="r" b="b"/>
                            <a:pathLst>
                              <a:path w="97" h="207">
                                <a:moveTo>
                                  <a:pt x="97" y="0"/>
                                </a:moveTo>
                                <a:lnTo>
                                  <a:pt x="0" y="207"/>
                                </a:lnTo>
                                <a:lnTo>
                                  <a:pt x="90" y="3"/>
                                </a:lnTo>
                                <a:lnTo>
                                  <a:pt x="9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4211D"/>
                          </a:solidFill>
                          <a:ln w="0">
                            <a:solidFill>
                              <a:srgbClr val="FFFFFF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3" name="Freeform 67"/>
                        <wps:cNvSpPr>
                          <a:spLocks/>
                        </wps:cNvSpPr>
                        <wps:spPr bwMode="auto">
                          <a:xfrm>
                            <a:off x="538" y="62"/>
                            <a:ext cx="174" cy="418"/>
                          </a:xfrm>
                          <a:custGeom>
                            <a:avLst/>
                            <a:gdLst>
                              <a:gd name="T0" fmla="*/ 174 w 85"/>
                              <a:gd name="T1" fmla="*/ 0 h 203"/>
                              <a:gd name="T2" fmla="*/ 0 w 85"/>
                              <a:gd name="T3" fmla="*/ 418 h 203"/>
                              <a:gd name="T4" fmla="*/ 158 w 85"/>
                              <a:gd name="T5" fmla="*/ 6 h 203"/>
                              <a:gd name="T6" fmla="*/ 174 w 85"/>
                              <a:gd name="T7" fmla="*/ 0 h 203"/>
                              <a:gd name="T8" fmla="*/ 0 60000 65536"/>
                              <a:gd name="T9" fmla="*/ 0 60000 65536"/>
                              <a:gd name="T10" fmla="*/ 0 60000 65536"/>
                              <a:gd name="T11" fmla="*/ 0 60000 65536"/>
                            </a:gdLst>
                            <a:ahLst/>
                            <a:cxnLst>
                              <a:cxn ang="T8">
                                <a:pos x="T0" y="T1"/>
                              </a:cxn>
                              <a:cxn ang="T9">
                                <a:pos x="T2" y="T3"/>
                              </a:cxn>
                              <a:cxn ang="T10">
                                <a:pos x="T4" y="T5"/>
                              </a:cxn>
                              <a:cxn ang="T11">
                                <a:pos x="T6" y="T7"/>
                              </a:cxn>
                            </a:cxnLst>
                            <a:rect l="0" t="0" r="r" b="b"/>
                            <a:pathLst>
                              <a:path w="85" h="203">
                                <a:moveTo>
                                  <a:pt x="85" y="0"/>
                                </a:moveTo>
                                <a:lnTo>
                                  <a:pt x="0" y="203"/>
                                </a:lnTo>
                                <a:lnTo>
                                  <a:pt x="77" y="3"/>
                                </a:lnTo>
                                <a:lnTo>
                                  <a:pt x="85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4211D"/>
                          </a:solidFill>
                          <a:ln w="0">
                            <a:solidFill>
                              <a:srgbClr val="FFFFFF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4" name="Freeform 68"/>
                        <wps:cNvSpPr>
                          <a:spLocks/>
                        </wps:cNvSpPr>
                        <wps:spPr bwMode="auto">
                          <a:xfrm>
                            <a:off x="538" y="70"/>
                            <a:ext cx="149" cy="410"/>
                          </a:xfrm>
                          <a:custGeom>
                            <a:avLst/>
                            <a:gdLst>
                              <a:gd name="T0" fmla="*/ 135 w 73"/>
                              <a:gd name="T1" fmla="*/ 4 h 199"/>
                              <a:gd name="T2" fmla="*/ 0 w 73"/>
                              <a:gd name="T3" fmla="*/ 410 h 199"/>
                              <a:gd name="T4" fmla="*/ 149 w 73"/>
                              <a:gd name="T5" fmla="*/ 0 h 199"/>
                              <a:gd name="T6" fmla="*/ 135 w 73"/>
                              <a:gd name="T7" fmla="*/ 4 h 199"/>
                              <a:gd name="T8" fmla="*/ 0 60000 65536"/>
                              <a:gd name="T9" fmla="*/ 0 60000 65536"/>
                              <a:gd name="T10" fmla="*/ 0 60000 65536"/>
                              <a:gd name="T11" fmla="*/ 0 60000 65536"/>
                            </a:gdLst>
                            <a:ahLst/>
                            <a:cxnLst>
                              <a:cxn ang="T8">
                                <a:pos x="T0" y="T1"/>
                              </a:cxn>
                              <a:cxn ang="T9">
                                <a:pos x="T2" y="T3"/>
                              </a:cxn>
                              <a:cxn ang="T10">
                                <a:pos x="T4" y="T5"/>
                              </a:cxn>
                              <a:cxn ang="T11">
                                <a:pos x="T6" y="T7"/>
                              </a:cxn>
                            </a:cxnLst>
                            <a:rect l="0" t="0" r="r" b="b"/>
                            <a:pathLst>
                              <a:path w="73" h="199">
                                <a:moveTo>
                                  <a:pt x="66" y="2"/>
                                </a:moveTo>
                                <a:lnTo>
                                  <a:pt x="0" y="199"/>
                                </a:lnTo>
                                <a:lnTo>
                                  <a:pt x="73" y="0"/>
                                </a:lnTo>
                                <a:lnTo>
                                  <a:pt x="66" y="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4211D"/>
                          </a:solidFill>
                          <a:ln w="0">
                            <a:solidFill>
                              <a:srgbClr val="FFFFFF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5" name="Freeform 69"/>
                        <wps:cNvSpPr>
                          <a:spLocks/>
                        </wps:cNvSpPr>
                        <wps:spPr bwMode="auto">
                          <a:xfrm>
                            <a:off x="315" y="480"/>
                            <a:ext cx="223" cy="433"/>
                          </a:xfrm>
                          <a:custGeom>
                            <a:avLst/>
                            <a:gdLst>
                              <a:gd name="T0" fmla="*/ 223 w 109"/>
                              <a:gd name="T1" fmla="*/ 0 h 210"/>
                              <a:gd name="T2" fmla="*/ 16 w 109"/>
                              <a:gd name="T3" fmla="*/ 429 h 210"/>
                              <a:gd name="T4" fmla="*/ 4 w 109"/>
                              <a:gd name="T5" fmla="*/ 433 h 210"/>
                              <a:gd name="T6" fmla="*/ 0 w 109"/>
                              <a:gd name="T7" fmla="*/ 421 h 210"/>
                              <a:gd name="T8" fmla="*/ 223 w 109"/>
                              <a:gd name="T9" fmla="*/ 0 h 210"/>
                              <a:gd name="T10" fmla="*/ 0 60000 65536"/>
                              <a:gd name="T11" fmla="*/ 0 60000 65536"/>
                              <a:gd name="T12" fmla="*/ 0 60000 65536"/>
                              <a:gd name="T13" fmla="*/ 0 60000 65536"/>
                              <a:gd name="T14" fmla="*/ 0 60000 65536"/>
                            </a:gdLst>
                            <a:ahLst/>
                            <a:cxnLst>
                              <a:cxn ang="T10">
                                <a:pos x="T0" y="T1"/>
                              </a:cxn>
                              <a:cxn ang="T11">
                                <a:pos x="T2" y="T3"/>
                              </a:cxn>
                              <a:cxn ang="T12">
                                <a:pos x="T4" y="T5"/>
                              </a:cxn>
                              <a:cxn ang="T13">
                                <a:pos x="T6" y="T7"/>
                              </a:cxn>
                              <a:cxn ang="T14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109" h="210">
                                <a:moveTo>
                                  <a:pt x="109" y="0"/>
                                </a:moveTo>
                                <a:lnTo>
                                  <a:pt x="8" y="208"/>
                                </a:lnTo>
                                <a:lnTo>
                                  <a:pt x="2" y="210"/>
                                </a:lnTo>
                                <a:lnTo>
                                  <a:pt x="0" y="204"/>
                                </a:lnTo>
                                <a:lnTo>
                                  <a:pt x="109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4211D"/>
                          </a:solidFill>
                          <a:ln w="0">
                            <a:solidFill>
                              <a:srgbClr val="FFFFFF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6" name="Freeform 70"/>
                        <wps:cNvSpPr>
                          <a:spLocks/>
                        </wps:cNvSpPr>
                        <wps:spPr bwMode="auto">
                          <a:xfrm>
                            <a:off x="293" y="480"/>
                            <a:ext cx="245" cy="361"/>
                          </a:xfrm>
                          <a:custGeom>
                            <a:avLst/>
                            <a:gdLst>
                              <a:gd name="T0" fmla="*/ 0 w 120"/>
                              <a:gd name="T1" fmla="*/ 347 h 175"/>
                              <a:gd name="T2" fmla="*/ 245 w 120"/>
                              <a:gd name="T3" fmla="*/ 0 h 175"/>
                              <a:gd name="T4" fmla="*/ 4 w 120"/>
                              <a:gd name="T5" fmla="*/ 361 h 175"/>
                              <a:gd name="T6" fmla="*/ 0 w 120"/>
                              <a:gd name="T7" fmla="*/ 347 h 175"/>
                              <a:gd name="T8" fmla="*/ 0 60000 65536"/>
                              <a:gd name="T9" fmla="*/ 0 60000 65536"/>
                              <a:gd name="T10" fmla="*/ 0 60000 65536"/>
                              <a:gd name="T11" fmla="*/ 0 60000 65536"/>
                            </a:gdLst>
                            <a:ahLst/>
                            <a:cxnLst>
                              <a:cxn ang="T8">
                                <a:pos x="T0" y="T1"/>
                              </a:cxn>
                              <a:cxn ang="T9">
                                <a:pos x="T2" y="T3"/>
                              </a:cxn>
                              <a:cxn ang="T10">
                                <a:pos x="T4" y="T5"/>
                              </a:cxn>
                              <a:cxn ang="T11">
                                <a:pos x="T6" y="T7"/>
                              </a:cxn>
                            </a:cxnLst>
                            <a:rect l="0" t="0" r="r" b="b"/>
                            <a:pathLst>
                              <a:path w="120" h="175">
                                <a:moveTo>
                                  <a:pt x="0" y="168"/>
                                </a:moveTo>
                                <a:lnTo>
                                  <a:pt x="120" y="0"/>
                                </a:lnTo>
                                <a:lnTo>
                                  <a:pt x="2" y="175"/>
                                </a:lnTo>
                                <a:lnTo>
                                  <a:pt x="0" y="16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4211D"/>
                          </a:solidFill>
                          <a:ln w="0">
                            <a:solidFill>
                              <a:srgbClr val="FFFFFF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7" name="Freeform 71"/>
                        <wps:cNvSpPr>
                          <a:spLocks/>
                        </wps:cNvSpPr>
                        <wps:spPr bwMode="auto">
                          <a:xfrm>
                            <a:off x="299" y="480"/>
                            <a:ext cx="239" cy="385"/>
                          </a:xfrm>
                          <a:custGeom>
                            <a:avLst/>
                            <a:gdLst>
                              <a:gd name="T0" fmla="*/ 0 w 117"/>
                              <a:gd name="T1" fmla="*/ 371 h 187"/>
                              <a:gd name="T2" fmla="*/ 239 w 117"/>
                              <a:gd name="T3" fmla="*/ 0 h 187"/>
                              <a:gd name="T4" fmla="*/ 6 w 117"/>
                              <a:gd name="T5" fmla="*/ 385 h 187"/>
                              <a:gd name="T6" fmla="*/ 0 w 117"/>
                              <a:gd name="T7" fmla="*/ 371 h 187"/>
                              <a:gd name="T8" fmla="*/ 0 60000 65536"/>
                              <a:gd name="T9" fmla="*/ 0 60000 65536"/>
                              <a:gd name="T10" fmla="*/ 0 60000 65536"/>
                              <a:gd name="T11" fmla="*/ 0 60000 65536"/>
                            </a:gdLst>
                            <a:ahLst/>
                            <a:cxnLst>
                              <a:cxn ang="T8">
                                <a:pos x="T0" y="T1"/>
                              </a:cxn>
                              <a:cxn ang="T9">
                                <a:pos x="T2" y="T3"/>
                              </a:cxn>
                              <a:cxn ang="T10">
                                <a:pos x="T4" y="T5"/>
                              </a:cxn>
                              <a:cxn ang="T11">
                                <a:pos x="T6" y="T7"/>
                              </a:cxn>
                            </a:cxnLst>
                            <a:rect l="0" t="0" r="r" b="b"/>
                            <a:pathLst>
                              <a:path w="117" h="187">
                                <a:moveTo>
                                  <a:pt x="0" y="180"/>
                                </a:moveTo>
                                <a:lnTo>
                                  <a:pt x="117" y="0"/>
                                </a:lnTo>
                                <a:lnTo>
                                  <a:pt x="3" y="187"/>
                                </a:lnTo>
                                <a:lnTo>
                                  <a:pt x="0" y="18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4211D"/>
                          </a:solidFill>
                          <a:ln w="0">
                            <a:solidFill>
                              <a:srgbClr val="FFFFFF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8" name="Freeform 72"/>
                        <wps:cNvSpPr>
                          <a:spLocks/>
                        </wps:cNvSpPr>
                        <wps:spPr bwMode="auto">
                          <a:xfrm>
                            <a:off x="307" y="480"/>
                            <a:ext cx="231" cy="410"/>
                          </a:xfrm>
                          <a:custGeom>
                            <a:avLst/>
                            <a:gdLst>
                              <a:gd name="T0" fmla="*/ 0 w 113"/>
                              <a:gd name="T1" fmla="*/ 396 h 199"/>
                              <a:gd name="T2" fmla="*/ 231 w 113"/>
                              <a:gd name="T3" fmla="*/ 0 h 199"/>
                              <a:gd name="T4" fmla="*/ 6 w 113"/>
                              <a:gd name="T5" fmla="*/ 410 h 199"/>
                              <a:gd name="T6" fmla="*/ 0 w 113"/>
                              <a:gd name="T7" fmla="*/ 396 h 199"/>
                              <a:gd name="T8" fmla="*/ 0 60000 65536"/>
                              <a:gd name="T9" fmla="*/ 0 60000 65536"/>
                              <a:gd name="T10" fmla="*/ 0 60000 65536"/>
                              <a:gd name="T11" fmla="*/ 0 60000 65536"/>
                            </a:gdLst>
                            <a:ahLst/>
                            <a:cxnLst>
                              <a:cxn ang="T8">
                                <a:pos x="T0" y="T1"/>
                              </a:cxn>
                              <a:cxn ang="T9">
                                <a:pos x="T2" y="T3"/>
                              </a:cxn>
                              <a:cxn ang="T10">
                                <a:pos x="T4" y="T5"/>
                              </a:cxn>
                              <a:cxn ang="T11">
                                <a:pos x="T6" y="T7"/>
                              </a:cxn>
                            </a:cxnLst>
                            <a:rect l="0" t="0" r="r" b="b"/>
                            <a:pathLst>
                              <a:path w="113" h="199">
                                <a:moveTo>
                                  <a:pt x="0" y="192"/>
                                </a:moveTo>
                                <a:lnTo>
                                  <a:pt x="113" y="0"/>
                                </a:lnTo>
                                <a:lnTo>
                                  <a:pt x="3" y="199"/>
                                </a:lnTo>
                                <a:lnTo>
                                  <a:pt x="0" y="19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4211D"/>
                          </a:solidFill>
                          <a:ln w="0">
                            <a:solidFill>
                              <a:srgbClr val="FFFFFF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9" name="Freeform 73"/>
                        <wps:cNvSpPr>
                          <a:spLocks/>
                        </wps:cNvSpPr>
                        <wps:spPr bwMode="auto">
                          <a:xfrm>
                            <a:off x="340" y="480"/>
                            <a:ext cx="198" cy="424"/>
                          </a:xfrm>
                          <a:custGeom>
                            <a:avLst/>
                            <a:gdLst>
                              <a:gd name="T0" fmla="*/ 0 w 97"/>
                              <a:gd name="T1" fmla="*/ 424 h 206"/>
                              <a:gd name="T2" fmla="*/ 198 w 97"/>
                              <a:gd name="T3" fmla="*/ 0 h 206"/>
                              <a:gd name="T4" fmla="*/ 16 w 97"/>
                              <a:gd name="T5" fmla="*/ 420 h 206"/>
                              <a:gd name="T6" fmla="*/ 0 w 97"/>
                              <a:gd name="T7" fmla="*/ 424 h 206"/>
                              <a:gd name="T8" fmla="*/ 0 60000 65536"/>
                              <a:gd name="T9" fmla="*/ 0 60000 65536"/>
                              <a:gd name="T10" fmla="*/ 0 60000 65536"/>
                              <a:gd name="T11" fmla="*/ 0 60000 65536"/>
                            </a:gdLst>
                            <a:ahLst/>
                            <a:cxnLst>
                              <a:cxn ang="T8">
                                <a:pos x="T0" y="T1"/>
                              </a:cxn>
                              <a:cxn ang="T9">
                                <a:pos x="T2" y="T3"/>
                              </a:cxn>
                              <a:cxn ang="T10">
                                <a:pos x="T4" y="T5"/>
                              </a:cxn>
                              <a:cxn ang="T11">
                                <a:pos x="T6" y="T7"/>
                              </a:cxn>
                            </a:cxnLst>
                            <a:rect l="0" t="0" r="r" b="b"/>
                            <a:pathLst>
                              <a:path w="97" h="206">
                                <a:moveTo>
                                  <a:pt x="0" y="206"/>
                                </a:moveTo>
                                <a:lnTo>
                                  <a:pt x="97" y="0"/>
                                </a:lnTo>
                                <a:lnTo>
                                  <a:pt x="8" y="204"/>
                                </a:lnTo>
                                <a:lnTo>
                                  <a:pt x="0" y="206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4211D"/>
                          </a:solidFill>
                          <a:ln w="0">
                            <a:solidFill>
                              <a:srgbClr val="FFFFFF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0" name="Freeform 74"/>
                        <wps:cNvSpPr>
                          <a:spLocks/>
                        </wps:cNvSpPr>
                        <wps:spPr bwMode="auto">
                          <a:xfrm>
                            <a:off x="366" y="480"/>
                            <a:ext cx="172" cy="416"/>
                          </a:xfrm>
                          <a:custGeom>
                            <a:avLst/>
                            <a:gdLst>
                              <a:gd name="T0" fmla="*/ 0 w 84"/>
                              <a:gd name="T1" fmla="*/ 416 h 202"/>
                              <a:gd name="T2" fmla="*/ 172 w 84"/>
                              <a:gd name="T3" fmla="*/ 0 h 202"/>
                              <a:gd name="T4" fmla="*/ 14 w 84"/>
                              <a:gd name="T5" fmla="*/ 412 h 202"/>
                              <a:gd name="T6" fmla="*/ 0 w 84"/>
                              <a:gd name="T7" fmla="*/ 416 h 202"/>
                              <a:gd name="T8" fmla="*/ 0 60000 65536"/>
                              <a:gd name="T9" fmla="*/ 0 60000 65536"/>
                              <a:gd name="T10" fmla="*/ 0 60000 65536"/>
                              <a:gd name="T11" fmla="*/ 0 60000 65536"/>
                            </a:gdLst>
                            <a:ahLst/>
                            <a:cxnLst>
                              <a:cxn ang="T8">
                                <a:pos x="T0" y="T1"/>
                              </a:cxn>
                              <a:cxn ang="T9">
                                <a:pos x="T2" y="T3"/>
                              </a:cxn>
                              <a:cxn ang="T10">
                                <a:pos x="T4" y="T5"/>
                              </a:cxn>
                              <a:cxn ang="T11">
                                <a:pos x="T6" y="T7"/>
                              </a:cxn>
                            </a:cxnLst>
                            <a:rect l="0" t="0" r="r" b="b"/>
                            <a:pathLst>
                              <a:path w="84" h="202">
                                <a:moveTo>
                                  <a:pt x="0" y="202"/>
                                </a:moveTo>
                                <a:lnTo>
                                  <a:pt x="84" y="0"/>
                                </a:lnTo>
                                <a:lnTo>
                                  <a:pt x="7" y="200"/>
                                </a:lnTo>
                                <a:lnTo>
                                  <a:pt x="0" y="20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4211D"/>
                          </a:solidFill>
                          <a:ln w="0">
                            <a:solidFill>
                              <a:srgbClr val="FFFFFF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1" name="Freeform 75"/>
                        <wps:cNvSpPr>
                          <a:spLocks/>
                        </wps:cNvSpPr>
                        <wps:spPr bwMode="auto">
                          <a:xfrm>
                            <a:off x="391" y="480"/>
                            <a:ext cx="147" cy="408"/>
                          </a:xfrm>
                          <a:custGeom>
                            <a:avLst/>
                            <a:gdLst>
                              <a:gd name="T0" fmla="*/ 12 w 72"/>
                              <a:gd name="T1" fmla="*/ 404 h 198"/>
                              <a:gd name="T2" fmla="*/ 147 w 72"/>
                              <a:gd name="T3" fmla="*/ 0 h 198"/>
                              <a:gd name="T4" fmla="*/ 0 w 72"/>
                              <a:gd name="T5" fmla="*/ 408 h 198"/>
                              <a:gd name="T6" fmla="*/ 12 w 72"/>
                              <a:gd name="T7" fmla="*/ 404 h 198"/>
                              <a:gd name="T8" fmla="*/ 0 60000 65536"/>
                              <a:gd name="T9" fmla="*/ 0 60000 65536"/>
                              <a:gd name="T10" fmla="*/ 0 60000 65536"/>
                              <a:gd name="T11" fmla="*/ 0 60000 65536"/>
                            </a:gdLst>
                            <a:ahLst/>
                            <a:cxnLst>
                              <a:cxn ang="T8">
                                <a:pos x="T0" y="T1"/>
                              </a:cxn>
                              <a:cxn ang="T9">
                                <a:pos x="T2" y="T3"/>
                              </a:cxn>
                              <a:cxn ang="T10">
                                <a:pos x="T4" y="T5"/>
                              </a:cxn>
                              <a:cxn ang="T11">
                                <a:pos x="T6" y="T7"/>
                              </a:cxn>
                            </a:cxnLst>
                            <a:rect l="0" t="0" r="r" b="b"/>
                            <a:pathLst>
                              <a:path w="72" h="198">
                                <a:moveTo>
                                  <a:pt x="6" y="196"/>
                                </a:moveTo>
                                <a:lnTo>
                                  <a:pt x="72" y="0"/>
                                </a:lnTo>
                                <a:lnTo>
                                  <a:pt x="0" y="198"/>
                                </a:lnTo>
                                <a:lnTo>
                                  <a:pt x="6" y="196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4211D"/>
                          </a:solidFill>
                          <a:ln w="0">
                            <a:solidFill>
                              <a:srgbClr val="FFFFFF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2" name="Freeform 76"/>
                        <wps:cNvSpPr>
                          <a:spLocks/>
                        </wps:cNvSpPr>
                        <wps:spPr bwMode="auto">
                          <a:xfrm>
                            <a:off x="538" y="136"/>
                            <a:ext cx="340" cy="344"/>
                          </a:xfrm>
                          <a:custGeom>
                            <a:avLst/>
                            <a:gdLst>
                              <a:gd name="T0" fmla="*/ 0 w 166"/>
                              <a:gd name="T1" fmla="*/ 344 h 167"/>
                              <a:gd name="T2" fmla="*/ 330 w 166"/>
                              <a:gd name="T3" fmla="*/ 0 h 167"/>
                              <a:gd name="T4" fmla="*/ 340 w 166"/>
                              <a:gd name="T5" fmla="*/ 0 h 167"/>
                              <a:gd name="T6" fmla="*/ 340 w 166"/>
                              <a:gd name="T7" fmla="*/ 12 h 167"/>
                              <a:gd name="T8" fmla="*/ 0 w 166"/>
                              <a:gd name="T9" fmla="*/ 344 h 167"/>
                              <a:gd name="T10" fmla="*/ 0 60000 65536"/>
                              <a:gd name="T11" fmla="*/ 0 60000 65536"/>
                              <a:gd name="T12" fmla="*/ 0 60000 65536"/>
                              <a:gd name="T13" fmla="*/ 0 60000 65536"/>
                              <a:gd name="T14" fmla="*/ 0 60000 65536"/>
                            </a:gdLst>
                            <a:ahLst/>
                            <a:cxnLst>
                              <a:cxn ang="T10">
                                <a:pos x="T0" y="T1"/>
                              </a:cxn>
                              <a:cxn ang="T11">
                                <a:pos x="T2" y="T3"/>
                              </a:cxn>
                              <a:cxn ang="T12">
                                <a:pos x="T4" y="T5"/>
                              </a:cxn>
                              <a:cxn ang="T13">
                                <a:pos x="T6" y="T7"/>
                              </a:cxn>
                              <a:cxn ang="T14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166" h="167">
                                <a:moveTo>
                                  <a:pt x="0" y="167"/>
                                </a:moveTo>
                                <a:lnTo>
                                  <a:pt x="161" y="0"/>
                                </a:lnTo>
                                <a:lnTo>
                                  <a:pt x="166" y="0"/>
                                </a:lnTo>
                                <a:lnTo>
                                  <a:pt x="166" y="6"/>
                                </a:lnTo>
                                <a:lnTo>
                                  <a:pt x="0" y="16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4211D"/>
                          </a:solidFill>
                          <a:ln w="0">
                            <a:solidFill>
                              <a:srgbClr val="FFFFFF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3" name="Freeform 77"/>
                        <wps:cNvSpPr>
                          <a:spLocks/>
                        </wps:cNvSpPr>
                        <wps:spPr bwMode="auto">
                          <a:xfrm>
                            <a:off x="538" y="210"/>
                            <a:ext cx="340" cy="270"/>
                          </a:xfrm>
                          <a:custGeom>
                            <a:avLst/>
                            <a:gdLst>
                              <a:gd name="T0" fmla="*/ 340 w 166"/>
                              <a:gd name="T1" fmla="*/ 14 h 131"/>
                              <a:gd name="T2" fmla="*/ 0 w 166"/>
                              <a:gd name="T3" fmla="*/ 270 h 131"/>
                              <a:gd name="T4" fmla="*/ 340 w 166"/>
                              <a:gd name="T5" fmla="*/ 0 h 131"/>
                              <a:gd name="T6" fmla="*/ 340 w 166"/>
                              <a:gd name="T7" fmla="*/ 14 h 131"/>
                              <a:gd name="T8" fmla="*/ 0 60000 65536"/>
                              <a:gd name="T9" fmla="*/ 0 60000 65536"/>
                              <a:gd name="T10" fmla="*/ 0 60000 65536"/>
                              <a:gd name="T11" fmla="*/ 0 60000 65536"/>
                            </a:gdLst>
                            <a:ahLst/>
                            <a:cxnLst>
                              <a:cxn ang="T8">
                                <a:pos x="T0" y="T1"/>
                              </a:cxn>
                              <a:cxn ang="T9">
                                <a:pos x="T2" y="T3"/>
                              </a:cxn>
                              <a:cxn ang="T10">
                                <a:pos x="T4" y="T5"/>
                              </a:cxn>
                              <a:cxn ang="T11">
                                <a:pos x="T6" y="T7"/>
                              </a:cxn>
                            </a:cxnLst>
                            <a:rect l="0" t="0" r="r" b="b"/>
                            <a:pathLst>
                              <a:path w="166" h="131">
                                <a:moveTo>
                                  <a:pt x="166" y="7"/>
                                </a:moveTo>
                                <a:lnTo>
                                  <a:pt x="0" y="131"/>
                                </a:lnTo>
                                <a:lnTo>
                                  <a:pt x="166" y="0"/>
                                </a:lnTo>
                                <a:lnTo>
                                  <a:pt x="166" y="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4211D"/>
                          </a:solidFill>
                          <a:ln w="0">
                            <a:solidFill>
                              <a:srgbClr val="FFFFFF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4" name="Freeform 78"/>
                        <wps:cNvSpPr>
                          <a:spLocks/>
                        </wps:cNvSpPr>
                        <wps:spPr bwMode="auto">
                          <a:xfrm>
                            <a:off x="538" y="185"/>
                            <a:ext cx="340" cy="295"/>
                          </a:xfrm>
                          <a:custGeom>
                            <a:avLst/>
                            <a:gdLst>
                              <a:gd name="T0" fmla="*/ 340 w 166"/>
                              <a:gd name="T1" fmla="*/ 14 h 143"/>
                              <a:gd name="T2" fmla="*/ 0 w 166"/>
                              <a:gd name="T3" fmla="*/ 295 h 143"/>
                              <a:gd name="T4" fmla="*/ 340 w 166"/>
                              <a:gd name="T5" fmla="*/ 0 h 143"/>
                              <a:gd name="T6" fmla="*/ 340 w 166"/>
                              <a:gd name="T7" fmla="*/ 14 h 143"/>
                              <a:gd name="T8" fmla="*/ 0 60000 65536"/>
                              <a:gd name="T9" fmla="*/ 0 60000 65536"/>
                              <a:gd name="T10" fmla="*/ 0 60000 65536"/>
                              <a:gd name="T11" fmla="*/ 0 60000 65536"/>
                            </a:gdLst>
                            <a:ahLst/>
                            <a:cxnLst>
                              <a:cxn ang="T8">
                                <a:pos x="T0" y="T1"/>
                              </a:cxn>
                              <a:cxn ang="T9">
                                <a:pos x="T2" y="T3"/>
                              </a:cxn>
                              <a:cxn ang="T10">
                                <a:pos x="T4" y="T5"/>
                              </a:cxn>
                              <a:cxn ang="T11">
                                <a:pos x="T6" y="T7"/>
                              </a:cxn>
                            </a:cxnLst>
                            <a:rect l="0" t="0" r="r" b="b"/>
                            <a:pathLst>
                              <a:path w="166" h="143">
                                <a:moveTo>
                                  <a:pt x="166" y="7"/>
                                </a:moveTo>
                                <a:lnTo>
                                  <a:pt x="0" y="143"/>
                                </a:lnTo>
                                <a:lnTo>
                                  <a:pt x="166" y="0"/>
                                </a:lnTo>
                                <a:lnTo>
                                  <a:pt x="166" y="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4211D"/>
                          </a:solidFill>
                          <a:ln w="0">
                            <a:solidFill>
                              <a:srgbClr val="FFFFFF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5" name="Freeform 79"/>
                        <wps:cNvSpPr>
                          <a:spLocks/>
                        </wps:cNvSpPr>
                        <wps:spPr bwMode="auto">
                          <a:xfrm>
                            <a:off x="538" y="159"/>
                            <a:ext cx="340" cy="321"/>
                          </a:xfrm>
                          <a:custGeom>
                            <a:avLst/>
                            <a:gdLst>
                              <a:gd name="T0" fmla="*/ 340 w 166"/>
                              <a:gd name="T1" fmla="*/ 16 h 156"/>
                              <a:gd name="T2" fmla="*/ 0 w 166"/>
                              <a:gd name="T3" fmla="*/ 321 h 156"/>
                              <a:gd name="T4" fmla="*/ 340 w 166"/>
                              <a:gd name="T5" fmla="*/ 0 h 156"/>
                              <a:gd name="T6" fmla="*/ 340 w 166"/>
                              <a:gd name="T7" fmla="*/ 16 h 156"/>
                              <a:gd name="T8" fmla="*/ 0 60000 65536"/>
                              <a:gd name="T9" fmla="*/ 0 60000 65536"/>
                              <a:gd name="T10" fmla="*/ 0 60000 65536"/>
                              <a:gd name="T11" fmla="*/ 0 60000 65536"/>
                            </a:gdLst>
                            <a:ahLst/>
                            <a:cxnLst>
                              <a:cxn ang="T8">
                                <a:pos x="T0" y="T1"/>
                              </a:cxn>
                              <a:cxn ang="T9">
                                <a:pos x="T2" y="T3"/>
                              </a:cxn>
                              <a:cxn ang="T10">
                                <a:pos x="T4" y="T5"/>
                              </a:cxn>
                              <a:cxn ang="T11">
                                <a:pos x="T6" y="T7"/>
                              </a:cxn>
                            </a:cxnLst>
                            <a:rect l="0" t="0" r="r" b="b"/>
                            <a:pathLst>
                              <a:path w="166" h="156">
                                <a:moveTo>
                                  <a:pt x="166" y="8"/>
                                </a:moveTo>
                                <a:lnTo>
                                  <a:pt x="0" y="156"/>
                                </a:lnTo>
                                <a:lnTo>
                                  <a:pt x="166" y="0"/>
                                </a:lnTo>
                                <a:lnTo>
                                  <a:pt x="166" y="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4211D"/>
                          </a:solidFill>
                          <a:ln w="0">
                            <a:solidFill>
                              <a:srgbClr val="FFFFFF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6" name="Freeform 80"/>
                        <wps:cNvSpPr>
                          <a:spLocks/>
                        </wps:cNvSpPr>
                        <wps:spPr bwMode="auto">
                          <a:xfrm>
                            <a:off x="538" y="136"/>
                            <a:ext cx="317" cy="344"/>
                          </a:xfrm>
                          <a:custGeom>
                            <a:avLst/>
                            <a:gdLst>
                              <a:gd name="T0" fmla="*/ 317 w 155"/>
                              <a:gd name="T1" fmla="*/ 0 h 167"/>
                              <a:gd name="T2" fmla="*/ 0 w 155"/>
                              <a:gd name="T3" fmla="*/ 344 h 167"/>
                              <a:gd name="T4" fmla="*/ 303 w 155"/>
                              <a:gd name="T5" fmla="*/ 0 h 167"/>
                              <a:gd name="T6" fmla="*/ 317 w 155"/>
                              <a:gd name="T7" fmla="*/ 0 h 167"/>
                              <a:gd name="T8" fmla="*/ 0 60000 65536"/>
                              <a:gd name="T9" fmla="*/ 0 60000 65536"/>
                              <a:gd name="T10" fmla="*/ 0 60000 65536"/>
                              <a:gd name="T11" fmla="*/ 0 60000 65536"/>
                            </a:gdLst>
                            <a:ahLst/>
                            <a:cxnLst>
                              <a:cxn ang="T8">
                                <a:pos x="T0" y="T1"/>
                              </a:cxn>
                              <a:cxn ang="T9">
                                <a:pos x="T2" y="T3"/>
                              </a:cxn>
                              <a:cxn ang="T10">
                                <a:pos x="T4" y="T5"/>
                              </a:cxn>
                              <a:cxn ang="T11">
                                <a:pos x="T6" y="T7"/>
                              </a:cxn>
                            </a:cxnLst>
                            <a:rect l="0" t="0" r="r" b="b"/>
                            <a:pathLst>
                              <a:path w="155" h="167">
                                <a:moveTo>
                                  <a:pt x="155" y="0"/>
                                </a:moveTo>
                                <a:lnTo>
                                  <a:pt x="0" y="167"/>
                                </a:lnTo>
                                <a:lnTo>
                                  <a:pt x="148" y="0"/>
                                </a:lnTo>
                                <a:lnTo>
                                  <a:pt x="155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4211D"/>
                          </a:solidFill>
                          <a:ln w="0">
                            <a:solidFill>
                              <a:srgbClr val="FFFFFF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7" name="Freeform 81"/>
                        <wps:cNvSpPr>
                          <a:spLocks/>
                        </wps:cNvSpPr>
                        <wps:spPr bwMode="auto">
                          <a:xfrm>
                            <a:off x="538" y="136"/>
                            <a:ext cx="293" cy="344"/>
                          </a:xfrm>
                          <a:custGeom>
                            <a:avLst/>
                            <a:gdLst>
                              <a:gd name="T0" fmla="*/ 293 w 143"/>
                              <a:gd name="T1" fmla="*/ 0 h 167"/>
                              <a:gd name="T2" fmla="*/ 0 w 143"/>
                              <a:gd name="T3" fmla="*/ 344 h 167"/>
                              <a:gd name="T4" fmla="*/ 277 w 143"/>
                              <a:gd name="T5" fmla="*/ 0 h 167"/>
                              <a:gd name="T6" fmla="*/ 293 w 143"/>
                              <a:gd name="T7" fmla="*/ 0 h 167"/>
                              <a:gd name="T8" fmla="*/ 0 60000 65536"/>
                              <a:gd name="T9" fmla="*/ 0 60000 65536"/>
                              <a:gd name="T10" fmla="*/ 0 60000 65536"/>
                              <a:gd name="T11" fmla="*/ 0 60000 65536"/>
                            </a:gdLst>
                            <a:ahLst/>
                            <a:cxnLst>
                              <a:cxn ang="T8">
                                <a:pos x="T0" y="T1"/>
                              </a:cxn>
                              <a:cxn ang="T9">
                                <a:pos x="T2" y="T3"/>
                              </a:cxn>
                              <a:cxn ang="T10">
                                <a:pos x="T4" y="T5"/>
                              </a:cxn>
                              <a:cxn ang="T11">
                                <a:pos x="T6" y="T7"/>
                              </a:cxn>
                            </a:cxnLst>
                            <a:rect l="0" t="0" r="r" b="b"/>
                            <a:pathLst>
                              <a:path w="143" h="167">
                                <a:moveTo>
                                  <a:pt x="143" y="0"/>
                                </a:moveTo>
                                <a:lnTo>
                                  <a:pt x="0" y="167"/>
                                </a:lnTo>
                                <a:lnTo>
                                  <a:pt x="135" y="0"/>
                                </a:lnTo>
                                <a:lnTo>
                                  <a:pt x="143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4211D"/>
                          </a:solidFill>
                          <a:ln w="0">
                            <a:solidFill>
                              <a:srgbClr val="FFFFFF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8" name="Freeform 82"/>
                        <wps:cNvSpPr>
                          <a:spLocks/>
                        </wps:cNvSpPr>
                        <wps:spPr bwMode="auto">
                          <a:xfrm>
                            <a:off x="538" y="136"/>
                            <a:ext cx="266" cy="344"/>
                          </a:xfrm>
                          <a:custGeom>
                            <a:avLst/>
                            <a:gdLst>
                              <a:gd name="T0" fmla="*/ 252 w 130"/>
                              <a:gd name="T1" fmla="*/ 0 h 167"/>
                              <a:gd name="T2" fmla="*/ 0 w 130"/>
                              <a:gd name="T3" fmla="*/ 344 h 167"/>
                              <a:gd name="T4" fmla="*/ 266 w 130"/>
                              <a:gd name="T5" fmla="*/ 0 h 167"/>
                              <a:gd name="T6" fmla="*/ 252 w 130"/>
                              <a:gd name="T7" fmla="*/ 0 h 167"/>
                              <a:gd name="T8" fmla="*/ 0 60000 65536"/>
                              <a:gd name="T9" fmla="*/ 0 60000 65536"/>
                              <a:gd name="T10" fmla="*/ 0 60000 65536"/>
                              <a:gd name="T11" fmla="*/ 0 60000 65536"/>
                            </a:gdLst>
                            <a:ahLst/>
                            <a:cxnLst>
                              <a:cxn ang="T8">
                                <a:pos x="T0" y="T1"/>
                              </a:cxn>
                              <a:cxn ang="T9">
                                <a:pos x="T2" y="T3"/>
                              </a:cxn>
                              <a:cxn ang="T10">
                                <a:pos x="T4" y="T5"/>
                              </a:cxn>
                              <a:cxn ang="T11">
                                <a:pos x="T6" y="T7"/>
                              </a:cxn>
                            </a:cxnLst>
                            <a:rect l="0" t="0" r="r" b="b"/>
                            <a:pathLst>
                              <a:path w="130" h="167">
                                <a:moveTo>
                                  <a:pt x="123" y="0"/>
                                </a:moveTo>
                                <a:lnTo>
                                  <a:pt x="0" y="167"/>
                                </a:lnTo>
                                <a:lnTo>
                                  <a:pt x="130" y="0"/>
                                </a:lnTo>
                                <a:lnTo>
                                  <a:pt x="123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4211D"/>
                          </a:solidFill>
                          <a:ln w="0">
                            <a:solidFill>
                              <a:srgbClr val="FFFFFF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9" name="Freeform 83"/>
                        <wps:cNvSpPr>
                          <a:spLocks/>
                        </wps:cNvSpPr>
                        <wps:spPr bwMode="auto">
                          <a:xfrm>
                            <a:off x="198" y="480"/>
                            <a:ext cx="340" cy="344"/>
                          </a:xfrm>
                          <a:custGeom>
                            <a:avLst/>
                            <a:gdLst>
                              <a:gd name="T0" fmla="*/ 340 w 166"/>
                              <a:gd name="T1" fmla="*/ 0 h 167"/>
                              <a:gd name="T2" fmla="*/ 12 w 166"/>
                              <a:gd name="T3" fmla="*/ 344 h 167"/>
                              <a:gd name="T4" fmla="*/ 0 w 166"/>
                              <a:gd name="T5" fmla="*/ 344 h 167"/>
                              <a:gd name="T6" fmla="*/ 0 w 166"/>
                              <a:gd name="T7" fmla="*/ 332 h 167"/>
                              <a:gd name="T8" fmla="*/ 340 w 166"/>
                              <a:gd name="T9" fmla="*/ 0 h 167"/>
                              <a:gd name="T10" fmla="*/ 0 60000 65536"/>
                              <a:gd name="T11" fmla="*/ 0 60000 65536"/>
                              <a:gd name="T12" fmla="*/ 0 60000 65536"/>
                              <a:gd name="T13" fmla="*/ 0 60000 65536"/>
                              <a:gd name="T14" fmla="*/ 0 60000 65536"/>
                            </a:gdLst>
                            <a:ahLst/>
                            <a:cxnLst>
                              <a:cxn ang="T10">
                                <a:pos x="T0" y="T1"/>
                              </a:cxn>
                              <a:cxn ang="T11">
                                <a:pos x="T2" y="T3"/>
                              </a:cxn>
                              <a:cxn ang="T12">
                                <a:pos x="T4" y="T5"/>
                              </a:cxn>
                              <a:cxn ang="T13">
                                <a:pos x="T6" y="T7"/>
                              </a:cxn>
                              <a:cxn ang="T14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166" h="167">
                                <a:moveTo>
                                  <a:pt x="166" y="0"/>
                                </a:moveTo>
                                <a:lnTo>
                                  <a:pt x="6" y="167"/>
                                </a:lnTo>
                                <a:lnTo>
                                  <a:pt x="0" y="167"/>
                                </a:lnTo>
                                <a:lnTo>
                                  <a:pt x="0" y="161"/>
                                </a:lnTo>
                                <a:lnTo>
                                  <a:pt x="16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4211D"/>
                          </a:solidFill>
                          <a:ln w="0">
                            <a:solidFill>
                              <a:srgbClr val="FFFFFF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0" name="Freeform 84"/>
                        <wps:cNvSpPr>
                          <a:spLocks/>
                        </wps:cNvSpPr>
                        <wps:spPr bwMode="auto">
                          <a:xfrm>
                            <a:off x="198" y="480"/>
                            <a:ext cx="340" cy="268"/>
                          </a:xfrm>
                          <a:custGeom>
                            <a:avLst/>
                            <a:gdLst>
                              <a:gd name="T0" fmla="*/ 0 w 166"/>
                              <a:gd name="T1" fmla="*/ 254 h 130"/>
                              <a:gd name="T2" fmla="*/ 340 w 166"/>
                              <a:gd name="T3" fmla="*/ 0 h 130"/>
                              <a:gd name="T4" fmla="*/ 0 w 166"/>
                              <a:gd name="T5" fmla="*/ 268 h 130"/>
                              <a:gd name="T6" fmla="*/ 0 w 166"/>
                              <a:gd name="T7" fmla="*/ 254 h 130"/>
                              <a:gd name="T8" fmla="*/ 0 60000 65536"/>
                              <a:gd name="T9" fmla="*/ 0 60000 65536"/>
                              <a:gd name="T10" fmla="*/ 0 60000 65536"/>
                              <a:gd name="T11" fmla="*/ 0 60000 65536"/>
                            </a:gdLst>
                            <a:ahLst/>
                            <a:cxnLst>
                              <a:cxn ang="T8">
                                <a:pos x="T0" y="T1"/>
                              </a:cxn>
                              <a:cxn ang="T9">
                                <a:pos x="T2" y="T3"/>
                              </a:cxn>
                              <a:cxn ang="T10">
                                <a:pos x="T4" y="T5"/>
                              </a:cxn>
                              <a:cxn ang="T11">
                                <a:pos x="T6" y="T7"/>
                              </a:cxn>
                            </a:cxnLst>
                            <a:rect l="0" t="0" r="r" b="b"/>
                            <a:pathLst>
                              <a:path w="166" h="130">
                                <a:moveTo>
                                  <a:pt x="0" y="123"/>
                                </a:moveTo>
                                <a:lnTo>
                                  <a:pt x="166" y="0"/>
                                </a:lnTo>
                                <a:lnTo>
                                  <a:pt x="0" y="130"/>
                                </a:lnTo>
                                <a:lnTo>
                                  <a:pt x="0" y="12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4211D"/>
                          </a:solidFill>
                          <a:ln w="0">
                            <a:solidFill>
                              <a:srgbClr val="FFFFFF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1" name="Freeform 85"/>
                        <wps:cNvSpPr>
                          <a:spLocks/>
                        </wps:cNvSpPr>
                        <wps:spPr bwMode="auto">
                          <a:xfrm>
                            <a:off x="198" y="480"/>
                            <a:ext cx="340" cy="295"/>
                          </a:xfrm>
                          <a:custGeom>
                            <a:avLst/>
                            <a:gdLst>
                              <a:gd name="T0" fmla="*/ 0 w 166"/>
                              <a:gd name="T1" fmla="*/ 278 h 143"/>
                              <a:gd name="T2" fmla="*/ 340 w 166"/>
                              <a:gd name="T3" fmla="*/ 0 h 143"/>
                              <a:gd name="T4" fmla="*/ 0 w 166"/>
                              <a:gd name="T5" fmla="*/ 295 h 143"/>
                              <a:gd name="T6" fmla="*/ 0 w 166"/>
                              <a:gd name="T7" fmla="*/ 278 h 143"/>
                              <a:gd name="T8" fmla="*/ 0 60000 65536"/>
                              <a:gd name="T9" fmla="*/ 0 60000 65536"/>
                              <a:gd name="T10" fmla="*/ 0 60000 65536"/>
                              <a:gd name="T11" fmla="*/ 0 60000 65536"/>
                            </a:gdLst>
                            <a:ahLst/>
                            <a:cxnLst>
                              <a:cxn ang="T8">
                                <a:pos x="T0" y="T1"/>
                              </a:cxn>
                              <a:cxn ang="T9">
                                <a:pos x="T2" y="T3"/>
                              </a:cxn>
                              <a:cxn ang="T10">
                                <a:pos x="T4" y="T5"/>
                              </a:cxn>
                              <a:cxn ang="T11">
                                <a:pos x="T6" y="T7"/>
                              </a:cxn>
                            </a:cxnLst>
                            <a:rect l="0" t="0" r="r" b="b"/>
                            <a:pathLst>
                              <a:path w="166" h="143">
                                <a:moveTo>
                                  <a:pt x="0" y="135"/>
                                </a:moveTo>
                                <a:lnTo>
                                  <a:pt x="166" y="0"/>
                                </a:lnTo>
                                <a:lnTo>
                                  <a:pt x="0" y="143"/>
                                </a:lnTo>
                                <a:lnTo>
                                  <a:pt x="0" y="13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4211D"/>
                          </a:solidFill>
                          <a:ln w="0">
                            <a:solidFill>
                              <a:srgbClr val="FFFFFF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2" name="Freeform 86"/>
                        <wps:cNvSpPr>
                          <a:spLocks/>
                        </wps:cNvSpPr>
                        <wps:spPr bwMode="auto">
                          <a:xfrm>
                            <a:off x="198" y="480"/>
                            <a:ext cx="340" cy="321"/>
                          </a:xfrm>
                          <a:custGeom>
                            <a:avLst/>
                            <a:gdLst>
                              <a:gd name="T0" fmla="*/ 0 w 166"/>
                              <a:gd name="T1" fmla="*/ 305 h 156"/>
                              <a:gd name="T2" fmla="*/ 340 w 166"/>
                              <a:gd name="T3" fmla="*/ 0 h 156"/>
                              <a:gd name="T4" fmla="*/ 0 w 166"/>
                              <a:gd name="T5" fmla="*/ 321 h 156"/>
                              <a:gd name="T6" fmla="*/ 0 w 166"/>
                              <a:gd name="T7" fmla="*/ 305 h 156"/>
                              <a:gd name="T8" fmla="*/ 0 60000 65536"/>
                              <a:gd name="T9" fmla="*/ 0 60000 65536"/>
                              <a:gd name="T10" fmla="*/ 0 60000 65536"/>
                              <a:gd name="T11" fmla="*/ 0 60000 65536"/>
                            </a:gdLst>
                            <a:ahLst/>
                            <a:cxnLst>
                              <a:cxn ang="T8">
                                <a:pos x="T0" y="T1"/>
                              </a:cxn>
                              <a:cxn ang="T9">
                                <a:pos x="T2" y="T3"/>
                              </a:cxn>
                              <a:cxn ang="T10">
                                <a:pos x="T4" y="T5"/>
                              </a:cxn>
                              <a:cxn ang="T11">
                                <a:pos x="T6" y="T7"/>
                              </a:cxn>
                            </a:cxnLst>
                            <a:rect l="0" t="0" r="r" b="b"/>
                            <a:pathLst>
                              <a:path w="166" h="156">
                                <a:moveTo>
                                  <a:pt x="0" y="148"/>
                                </a:moveTo>
                                <a:lnTo>
                                  <a:pt x="166" y="0"/>
                                </a:lnTo>
                                <a:lnTo>
                                  <a:pt x="0" y="156"/>
                                </a:lnTo>
                                <a:lnTo>
                                  <a:pt x="0" y="14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4211D"/>
                          </a:solidFill>
                          <a:ln w="0">
                            <a:solidFill>
                              <a:srgbClr val="FFFFFF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3" name="Freeform 87"/>
                        <wps:cNvSpPr>
                          <a:spLocks/>
                        </wps:cNvSpPr>
                        <wps:spPr bwMode="auto">
                          <a:xfrm>
                            <a:off x="221" y="480"/>
                            <a:ext cx="317" cy="344"/>
                          </a:xfrm>
                          <a:custGeom>
                            <a:avLst/>
                            <a:gdLst>
                              <a:gd name="T0" fmla="*/ 0 w 155"/>
                              <a:gd name="T1" fmla="*/ 344 h 167"/>
                              <a:gd name="T2" fmla="*/ 317 w 155"/>
                              <a:gd name="T3" fmla="*/ 0 h 167"/>
                              <a:gd name="T4" fmla="*/ 14 w 155"/>
                              <a:gd name="T5" fmla="*/ 344 h 167"/>
                              <a:gd name="T6" fmla="*/ 0 w 155"/>
                              <a:gd name="T7" fmla="*/ 344 h 167"/>
                              <a:gd name="T8" fmla="*/ 0 60000 65536"/>
                              <a:gd name="T9" fmla="*/ 0 60000 65536"/>
                              <a:gd name="T10" fmla="*/ 0 60000 65536"/>
                              <a:gd name="T11" fmla="*/ 0 60000 65536"/>
                            </a:gdLst>
                            <a:ahLst/>
                            <a:cxnLst>
                              <a:cxn ang="T8">
                                <a:pos x="T0" y="T1"/>
                              </a:cxn>
                              <a:cxn ang="T9">
                                <a:pos x="T2" y="T3"/>
                              </a:cxn>
                              <a:cxn ang="T10">
                                <a:pos x="T4" y="T5"/>
                              </a:cxn>
                              <a:cxn ang="T11">
                                <a:pos x="T6" y="T7"/>
                              </a:cxn>
                            </a:cxnLst>
                            <a:rect l="0" t="0" r="r" b="b"/>
                            <a:pathLst>
                              <a:path w="155" h="167">
                                <a:moveTo>
                                  <a:pt x="0" y="167"/>
                                </a:moveTo>
                                <a:lnTo>
                                  <a:pt x="155" y="0"/>
                                </a:lnTo>
                                <a:lnTo>
                                  <a:pt x="7" y="167"/>
                                </a:lnTo>
                                <a:lnTo>
                                  <a:pt x="0" y="16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4211D"/>
                          </a:solidFill>
                          <a:ln w="0">
                            <a:solidFill>
                              <a:srgbClr val="FFFFFF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4" name="Freeform 88"/>
                        <wps:cNvSpPr>
                          <a:spLocks/>
                        </wps:cNvSpPr>
                        <wps:spPr bwMode="auto">
                          <a:xfrm>
                            <a:off x="245" y="480"/>
                            <a:ext cx="293" cy="344"/>
                          </a:xfrm>
                          <a:custGeom>
                            <a:avLst/>
                            <a:gdLst>
                              <a:gd name="T0" fmla="*/ 0 w 143"/>
                              <a:gd name="T1" fmla="*/ 344 h 167"/>
                              <a:gd name="T2" fmla="*/ 293 w 143"/>
                              <a:gd name="T3" fmla="*/ 0 h 167"/>
                              <a:gd name="T4" fmla="*/ 16 w 143"/>
                              <a:gd name="T5" fmla="*/ 344 h 167"/>
                              <a:gd name="T6" fmla="*/ 0 w 143"/>
                              <a:gd name="T7" fmla="*/ 344 h 167"/>
                              <a:gd name="T8" fmla="*/ 0 60000 65536"/>
                              <a:gd name="T9" fmla="*/ 0 60000 65536"/>
                              <a:gd name="T10" fmla="*/ 0 60000 65536"/>
                              <a:gd name="T11" fmla="*/ 0 60000 65536"/>
                            </a:gdLst>
                            <a:ahLst/>
                            <a:cxnLst>
                              <a:cxn ang="T8">
                                <a:pos x="T0" y="T1"/>
                              </a:cxn>
                              <a:cxn ang="T9">
                                <a:pos x="T2" y="T3"/>
                              </a:cxn>
                              <a:cxn ang="T10">
                                <a:pos x="T4" y="T5"/>
                              </a:cxn>
                              <a:cxn ang="T11">
                                <a:pos x="T6" y="T7"/>
                              </a:cxn>
                            </a:cxnLst>
                            <a:rect l="0" t="0" r="r" b="b"/>
                            <a:pathLst>
                              <a:path w="143" h="167">
                                <a:moveTo>
                                  <a:pt x="0" y="167"/>
                                </a:moveTo>
                                <a:lnTo>
                                  <a:pt x="143" y="0"/>
                                </a:lnTo>
                                <a:lnTo>
                                  <a:pt x="8" y="167"/>
                                </a:lnTo>
                                <a:lnTo>
                                  <a:pt x="0" y="16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4211D"/>
                          </a:solidFill>
                          <a:ln w="0">
                            <a:solidFill>
                              <a:srgbClr val="FFFFFF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5" name="Freeform 89"/>
                        <wps:cNvSpPr>
                          <a:spLocks/>
                        </wps:cNvSpPr>
                        <wps:spPr bwMode="auto">
                          <a:xfrm>
                            <a:off x="272" y="480"/>
                            <a:ext cx="266" cy="344"/>
                          </a:xfrm>
                          <a:custGeom>
                            <a:avLst/>
                            <a:gdLst>
                              <a:gd name="T0" fmla="*/ 14 w 130"/>
                              <a:gd name="T1" fmla="*/ 344 h 167"/>
                              <a:gd name="T2" fmla="*/ 266 w 130"/>
                              <a:gd name="T3" fmla="*/ 0 h 167"/>
                              <a:gd name="T4" fmla="*/ 0 w 130"/>
                              <a:gd name="T5" fmla="*/ 344 h 167"/>
                              <a:gd name="T6" fmla="*/ 14 w 130"/>
                              <a:gd name="T7" fmla="*/ 344 h 167"/>
                              <a:gd name="T8" fmla="*/ 0 60000 65536"/>
                              <a:gd name="T9" fmla="*/ 0 60000 65536"/>
                              <a:gd name="T10" fmla="*/ 0 60000 65536"/>
                              <a:gd name="T11" fmla="*/ 0 60000 65536"/>
                            </a:gdLst>
                            <a:ahLst/>
                            <a:cxnLst>
                              <a:cxn ang="T8">
                                <a:pos x="T0" y="T1"/>
                              </a:cxn>
                              <a:cxn ang="T9">
                                <a:pos x="T2" y="T3"/>
                              </a:cxn>
                              <a:cxn ang="T10">
                                <a:pos x="T4" y="T5"/>
                              </a:cxn>
                              <a:cxn ang="T11">
                                <a:pos x="T6" y="T7"/>
                              </a:cxn>
                            </a:cxnLst>
                            <a:rect l="0" t="0" r="r" b="b"/>
                            <a:pathLst>
                              <a:path w="130" h="167">
                                <a:moveTo>
                                  <a:pt x="7" y="167"/>
                                </a:moveTo>
                                <a:lnTo>
                                  <a:pt x="130" y="0"/>
                                </a:lnTo>
                                <a:lnTo>
                                  <a:pt x="0" y="167"/>
                                </a:lnTo>
                                <a:lnTo>
                                  <a:pt x="7" y="16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4211D"/>
                          </a:solidFill>
                          <a:ln w="0">
                            <a:solidFill>
                              <a:srgbClr val="FFFFFF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6" name="Freeform 90"/>
                        <wps:cNvSpPr>
                          <a:spLocks/>
                        </wps:cNvSpPr>
                        <wps:spPr bwMode="auto">
                          <a:xfrm>
                            <a:off x="538" y="255"/>
                            <a:ext cx="430" cy="225"/>
                          </a:xfrm>
                          <a:custGeom>
                            <a:avLst/>
                            <a:gdLst>
                              <a:gd name="T0" fmla="*/ 0 w 210"/>
                              <a:gd name="T1" fmla="*/ 225 h 109"/>
                              <a:gd name="T2" fmla="*/ 418 w 210"/>
                              <a:gd name="T3" fmla="*/ 0 h 109"/>
                              <a:gd name="T4" fmla="*/ 430 w 210"/>
                              <a:gd name="T5" fmla="*/ 4 h 109"/>
                              <a:gd name="T6" fmla="*/ 426 w 210"/>
                              <a:gd name="T7" fmla="*/ 14 h 109"/>
                              <a:gd name="T8" fmla="*/ 0 w 210"/>
                              <a:gd name="T9" fmla="*/ 225 h 109"/>
                              <a:gd name="T10" fmla="*/ 0 60000 65536"/>
                              <a:gd name="T11" fmla="*/ 0 60000 65536"/>
                              <a:gd name="T12" fmla="*/ 0 60000 65536"/>
                              <a:gd name="T13" fmla="*/ 0 60000 65536"/>
                              <a:gd name="T14" fmla="*/ 0 60000 65536"/>
                            </a:gdLst>
                            <a:ahLst/>
                            <a:cxnLst>
                              <a:cxn ang="T10">
                                <a:pos x="T0" y="T1"/>
                              </a:cxn>
                              <a:cxn ang="T11">
                                <a:pos x="T2" y="T3"/>
                              </a:cxn>
                              <a:cxn ang="T12">
                                <a:pos x="T4" y="T5"/>
                              </a:cxn>
                              <a:cxn ang="T13">
                                <a:pos x="T6" y="T7"/>
                              </a:cxn>
                              <a:cxn ang="T14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210" h="109">
                                <a:moveTo>
                                  <a:pt x="0" y="109"/>
                                </a:moveTo>
                                <a:lnTo>
                                  <a:pt x="204" y="0"/>
                                </a:lnTo>
                                <a:lnTo>
                                  <a:pt x="210" y="2"/>
                                </a:lnTo>
                                <a:lnTo>
                                  <a:pt x="208" y="7"/>
                                </a:lnTo>
                                <a:lnTo>
                                  <a:pt x="0" y="109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4211D"/>
                          </a:solidFill>
                          <a:ln w="0">
                            <a:solidFill>
                              <a:srgbClr val="FFFFFF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7" name="Freeform 91"/>
                        <wps:cNvSpPr>
                          <a:spLocks/>
                        </wps:cNvSpPr>
                        <wps:spPr bwMode="auto">
                          <a:xfrm>
                            <a:off x="538" y="330"/>
                            <a:ext cx="407" cy="150"/>
                          </a:xfrm>
                          <a:custGeom>
                            <a:avLst/>
                            <a:gdLst>
                              <a:gd name="T0" fmla="*/ 401 w 199"/>
                              <a:gd name="T1" fmla="*/ 14 h 73"/>
                              <a:gd name="T2" fmla="*/ 0 w 199"/>
                              <a:gd name="T3" fmla="*/ 150 h 73"/>
                              <a:gd name="T4" fmla="*/ 407 w 199"/>
                              <a:gd name="T5" fmla="*/ 0 h 73"/>
                              <a:gd name="T6" fmla="*/ 401 w 199"/>
                              <a:gd name="T7" fmla="*/ 14 h 73"/>
                              <a:gd name="T8" fmla="*/ 0 60000 65536"/>
                              <a:gd name="T9" fmla="*/ 0 60000 65536"/>
                              <a:gd name="T10" fmla="*/ 0 60000 65536"/>
                              <a:gd name="T11" fmla="*/ 0 60000 65536"/>
                            </a:gdLst>
                            <a:ahLst/>
                            <a:cxnLst>
                              <a:cxn ang="T8">
                                <a:pos x="T0" y="T1"/>
                              </a:cxn>
                              <a:cxn ang="T9">
                                <a:pos x="T2" y="T3"/>
                              </a:cxn>
                              <a:cxn ang="T10">
                                <a:pos x="T4" y="T5"/>
                              </a:cxn>
                              <a:cxn ang="T11">
                                <a:pos x="T6" y="T7"/>
                              </a:cxn>
                            </a:cxnLst>
                            <a:rect l="0" t="0" r="r" b="b"/>
                            <a:pathLst>
                              <a:path w="199" h="73">
                                <a:moveTo>
                                  <a:pt x="196" y="7"/>
                                </a:moveTo>
                                <a:lnTo>
                                  <a:pt x="0" y="73"/>
                                </a:lnTo>
                                <a:lnTo>
                                  <a:pt x="199" y="0"/>
                                </a:lnTo>
                                <a:lnTo>
                                  <a:pt x="196" y="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4211D"/>
                          </a:solidFill>
                          <a:ln w="0">
                            <a:solidFill>
                              <a:srgbClr val="FFFFFF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8" name="Freeform 92"/>
                        <wps:cNvSpPr>
                          <a:spLocks/>
                        </wps:cNvSpPr>
                        <wps:spPr bwMode="auto">
                          <a:xfrm>
                            <a:off x="538" y="305"/>
                            <a:ext cx="415" cy="175"/>
                          </a:xfrm>
                          <a:custGeom>
                            <a:avLst/>
                            <a:gdLst>
                              <a:gd name="T0" fmla="*/ 409 w 203"/>
                              <a:gd name="T1" fmla="*/ 14 h 85"/>
                              <a:gd name="T2" fmla="*/ 0 w 203"/>
                              <a:gd name="T3" fmla="*/ 175 h 85"/>
                              <a:gd name="T4" fmla="*/ 415 w 203"/>
                              <a:gd name="T5" fmla="*/ 0 h 85"/>
                              <a:gd name="T6" fmla="*/ 409 w 203"/>
                              <a:gd name="T7" fmla="*/ 14 h 85"/>
                              <a:gd name="T8" fmla="*/ 0 60000 65536"/>
                              <a:gd name="T9" fmla="*/ 0 60000 65536"/>
                              <a:gd name="T10" fmla="*/ 0 60000 65536"/>
                              <a:gd name="T11" fmla="*/ 0 60000 65536"/>
                            </a:gdLst>
                            <a:ahLst/>
                            <a:cxnLst>
                              <a:cxn ang="T8">
                                <a:pos x="T0" y="T1"/>
                              </a:cxn>
                              <a:cxn ang="T9">
                                <a:pos x="T2" y="T3"/>
                              </a:cxn>
                              <a:cxn ang="T10">
                                <a:pos x="T4" y="T5"/>
                              </a:cxn>
                              <a:cxn ang="T11">
                                <a:pos x="T6" y="T7"/>
                              </a:cxn>
                            </a:cxnLst>
                            <a:rect l="0" t="0" r="r" b="b"/>
                            <a:pathLst>
                              <a:path w="203" h="85">
                                <a:moveTo>
                                  <a:pt x="200" y="7"/>
                                </a:moveTo>
                                <a:lnTo>
                                  <a:pt x="0" y="85"/>
                                </a:lnTo>
                                <a:lnTo>
                                  <a:pt x="203" y="0"/>
                                </a:lnTo>
                                <a:lnTo>
                                  <a:pt x="200" y="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4211D"/>
                          </a:solidFill>
                          <a:ln w="0">
                            <a:solidFill>
                              <a:srgbClr val="FFFFFF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9" name="Freeform 93"/>
                        <wps:cNvSpPr>
                          <a:spLocks/>
                        </wps:cNvSpPr>
                        <wps:spPr bwMode="auto">
                          <a:xfrm>
                            <a:off x="538" y="280"/>
                            <a:ext cx="421" cy="200"/>
                          </a:xfrm>
                          <a:custGeom>
                            <a:avLst/>
                            <a:gdLst>
                              <a:gd name="T0" fmla="*/ 417 w 206"/>
                              <a:gd name="T1" fmla="*/ 14 h 97"/>
                              <a:gd name="T2" fmla="*/ 0 w 206"/>
                              <a:gd name="T3" fmla="*/ 200 h 97"/>
                              <a:gd name="T4" fmla="*/ 421 w 206"/>
                              <a:gd name="T5" fmla="*/ 0 h 97"/>
                              <a:gd name="T6" fmla="*/ 417 w 206"/>
                              <a:gd name="T7" fmla="*/ 14 h 97"/>
                              <a:gd name="T8" fmla="*/ 0 60000 65536"/>
                              <a:gd name="T9" fmla="*/ 0 60000 65536"/>
                              <a:gd name="T10" fmla="*/ 0 60000 65536"/>
                              <a:gd name="T11" fmla="*/ 0 60000 65536"/>
                            </a:gdLst>
                            <a:ahLst/>
                            <a:cxnLst>
                              <a:cxn ang="T8">
                                <a:pos x="T0" y="T1"/>
                              </a:cxn>
                              <a:cxn ang="T9">
                                <a:pos x="T2" y="T3"/>
                              </a:cxn>
                              <a:cxn ang="T10">
                                <a:pos x="T4" y="T5"/>
                              </a:cxn>
                              <a:cxn ang="T11">
                                <a:pos x="T6" y="T7"/>
                              </a:cxn>
                            </a:cxnLst>
                            <a:rect l="0" t="0" r="r" b="b"/>
                            <a:pathLst>
                              <a:path w="206" h="97">
                                <a:moveTo>
                                  <a:pt x="204" y="7"/>
                                </a:moveTo>
                                <a:lnTo>
                                  <a:pt x="0" y="97"/>
                                </a:lnTo>
                                <a:lnTo>
                                  <a:pt x="206" y="0"/>
                                </a:lnTo>
                                <a:lnTo>
                                  <a:pt x="204" y="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4211D"/>
                          </a:solidFill>
                          <a:ln w="0">
                            <a:solidFill>
                              <a:srgbClr val="FFFFFF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0" name="Freeform 94"/>
                        <wps:cNvSpPr>
                          <a:spLocks/>
                        </wps:cNvSpPr>
                        <wps:spPr bwMode="auto">
                          <a:xfrm>
                            <a:off x="538" y="247"/>
                            <a:ext cx="407" cy="233"/>
                          </a:xfrm>
                          <a:custGeom>
                            <a:avLst/>
                            <a:gdLst>
                              <a:gd name="T0" fmla="*/ 407 w 199"/>
                              <a:gd name="T1" fmla="*/ 4 h 113"/>
                              <a:gd name="T2" fmla="*/ 0 w 199"/>
                              <a:gd name="T3" fmla="*/ 233 h 113"/>
                              <a:gd name="T4" fmla="*/ 393 w 199"/>
                              <a:gd name="T5" fmla="*/ 0 h 113"/>
                              <a:gd name="T6" fmla="*/ 407 w 199"/>
                              <a:gd name="T7" fmla="*/ 4 h 113"/>
                              <a:gd name="T8" fmla="*/ 0 60000 65536"/>
                              <a:gd name="T9" fmla="*/ 0 60000 65536"/>
                              <a:gd name="T10" fmla="*/ 0 60000 65536"/>
                              <a:gd name="T11" fmla="*/ 0 60000 65536"/>
                            </a:gdLst>
                            <a:ahLst/>
                            <a:cxnLst>
                              <a:cxn ang="T8">
                                <a:pos x="T0" y="T1"/>
                              </a:cxn>
                              <a:cxn ang="T9">
                                <a:pos x="T2" y="T3"/>
                              </a:cxn>
                              <a:cxn ang="T10">
                                <a:pos x="T4" y="T5"/>
                              </a:cxn>
                              <a:cxn ang="T11">
                                <a:pos x="T6" y="T7"/>
                              </a:cxn>
                            </a:cxnLst>
                            <a:rect l="0" t="0" r="r" b="b"/>
                            <a:pathLst>
                              <a:path w="199" h="113">
                                <a:moveTo>
                                  <a:pt x="199" y="2"/>
                                </a:moveTo>
                                <a:lnTo>
                                  <a:pt x="0" y="113"/>
                                </a:lnTo>
                                <a:lnTo>
                                  <a:pt x="192" y="0"/>
                                </a:lnTo>
                                <a:lnTo>
                                  <a:pt x="199" y="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4211D"/>
                          </a:solidFill>
                          <a:ln w="0">
                            <a:solidFill>
                              <a:srgbClr val="FFFFFF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1" name="Freeform 95"/>
                        <wps:cNvSpPr>
                          <a:spLocks/>
                        </wps:cNvSpPr>
                        <wps:spPr bwMode="auto">
                          <a:xfrm>
                            <a:off x="538" y="239"/>
                            <a:ext cx="383" cy="241"/>
                          </a:xfrm>
                          <a:custGeom>
                            <a:avLst/>
                            <a:gdLst>
                              <a:gd name="T0" fmla="*/ 383 w 187"/>
                              <a:gd name="T1" fmla="*/ 4 h 117"/>
                              <a:gd name="T2" fmla="*/ 0 w 187"/>
                              <a:gd name="T3" fmla="*/ 241 h 117"/>
                              <a:gd name="T4" fmla="*/ 369 w 187"/>
                              <a:gd name="T5" fmla="*/ 0 h 117"/>
                              <a:gd name="T6" fmla="*/ 383 w 187"/>
                              <a:gd name="T7" fmla="*/ 4 h 117"/>
                              <a:gd name="T8" fmla="*/ 0 60000 65536"/>
                              <a:gd name="T9" fmla="*/ 0 60000 65536"/>
                              <a:gd name="T10" fmla="*/ 0 60000 65536"/>
                              <a:gd name="T11" fmla="*/ 0 60000 65536"/>
                            </a:gdLst>
                            <a:ahLst/>
                            <a:cxnLst>
                              <a:cxn ang="T8">
                                <a:pos x="T0" y="T1"/>
                              </a:cxn>
                              <a:cxn ang="T9">
                                <a:pos x="T2" y="T3"/>
                              </a:cxn>
                              <a:cxn ang="T10">
                                <a:pos x="T4" y="T5"/>
                              </a:cxn>
                              <a:cxn ang="T11">
                                <a:pos x="T6" y="T7"/>
                              </a:cxn>
                            </a:cxnLst>
                            <a:rect l="0" t="0" r="r" b="b"/>
                            <a:pathLst>
                              <a:path w="187" h="117">
                                <a:moveTo>
                                  <a:pt x="187" y="2"/>
                                </a:moveTo>
                                <a:lnTo>
                                  <a:pt x="0" y="117"/>
                                </a:lnTo>
                                <a:lnTo>
                                  <a:pt x="180" y="0"/>
                                </a:lnTo>
                                <a:lnTo>
                                  <a:pt x="187" y="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4211D"/>
                          </a:solidFill>
                          <a:ln w="0">
                            <a:solidFill>
                              <a:srgbClr val="FFFFFF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2" name="Freeform 96"/>
                        <wps:cNvSpPr>
                          <a:spLocks/>
                        </wps:cNvSpPr>
                        <wps:spPr bwMode="auto">
                          <a:xfrm>
                            <a:off x="538" y="231"/>
                            <a:ext cx="358" cy="249"/>
                          </a:xfrm>
                          <a:custGeom>
                            <a:avLst/>
                            <a:gdLst>
                              <a:gd name="T0" fmla="*/ 346 w 175"/>
                              <a:gd name="T1" fmla="*/ 0 h 121"/>
                              <a:gd name="T2" fmla="*/ 0 w 175"/>
                              <a:gd name="T3" fmla="*/ 249 h 121"/>
                              <a:gd name="T4" fmla="*/ 358 w 175"/>
                              <a:gd name="T5" fmla="*/ 6 h 121"/>
                              <a:gd name="T6" fmla="*/ 346 w 175"/>
                              <a:gd name="T7" fmla="*/ 0 h 121"/>
                              <a:gd name="T8" fmla="*/ 0 60000 65536"/>
                              <a:gd name="T9" fmla="*/ 0 60000 65536"/>
                              <a:gd name="T10" fmla="*/ 0 60000 65536"/>
                              <a:gd name="T11" fmla="*/ 0 60000 65536"/>
                            </a:gdLst>
                            <a:ahLst/>
                            <a:cxnLst>
                              <a:cxn ang="T8">
                                <a:pos x="T0" y="T1"/>
                              </a:cxn>
                              <a:cxn ang="T9">
                                <a:pos x="T2" y="T3"/>
                              </a:cxn>
                              <a:cxn ang="T10">
                                <a:pos x="T4" y="T5"/>
                              </a:cxn>
                              <a:cxn ang="T11">
                                <a:pos x="T6" y="T7"/>
                              </a:cxn>
                            </a:cxnLst>
                            <a:rect l="0" t="0" r="r" b="b"/>
                            <a:pathLst>
                              <a:path w="175" h="121">
                                <a:moveTo>
                                  <a:pt x="169" y="0"/>
                                </a:moveTo>
                                <a:lnTo>
                                  <a:pt x="0" y="121"/>
                                </a:lnTo>
                                <a:lnTo>
                                  <a:pt x="175" y="3"/>
                                </a:lnTo>
                                <a:lnTo>
                                  <a:pt x="169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4211D"/>
                          </a:solidFill>
                          <a:ln w="0">
                            <a:solidFill>
                              <a:srgbClr val="FFFFFF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3" name="Freeform 97"/>
                        <wps:cNvSpPr>
                          <a:spLocks/>
                        </wps:cNvSpPr>
                        <wps:spPr bwMode="auto">
                          <a:xfrm>
                            <a:off x="108" y="480"/>
                            <a:ext cx="430" cy="225"/>
                          </a:xfrm>
                          <a:custGeom>
                            <a:avLst/>
                            <a:gdLst>
                              <a:gd name="T0" fmla="*/ 430 w 210"/>
                              <a:gd name="T1" fmla="*/ 0 h 109"/>
                              <a:gd name="T2" fmla="*/ 12 w 210"/>
                              <a:gd name="T3" fmla="*/ 225 h 109"/>
                              <a:gd name="T4" fmla="*/ 0 w 210"/>
                              <a:gd name="T5" fmla="*/ 221 h 109"/>
                              <a:gd name="T6" fmla="*/ 4 w 210"/>
                              <a:gd name="T7" fmla="*/ 211 h 109"/>
                              <a:gd name="T8" fmla="*/ 430 w 210"/>
                              <a:gd name="T9" fmla="*/ 0 h 109"/>
                              <a:gd name="T10" fmla="*/ 0 60000 65536"/>
                              <a:gd name="T11" fmla="*/ 0 60000 65536"/>
                              <a:gd name="T12" fmla="*/ 0 60000 65536"/>
                              <a:gd name="T13" fmla="*/ 0 60000 65536"/>
                              <a:gd name="T14" fmla="*/ 0 60000 65536"/>
                            </a:gdLst>
                            <a:ahLst/>
                            <a:cxnLst>
                              <a:cxn ang="T10">
                                <a:pos x="T0" y="T1"/>
                              </a:cxn>
                              <a:cxn ang="T11">
                                <a:pos x="T2" y="T3"/>
                              </a:cxn>
                              <a:cxn ang="T12">
                                <a:pos x="T4" y="T5"/>
                              </a:cxn>
                              <a:cxn ang="T13">
                                <a:pos x="T6" y="T7"/>
                              </a:cxn>
                              <a:cxn ang="T14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210" h="109">
                                <a:moveTo>
                                  <a:pt x="210" y="0"/>
                                </a:moveTo>
                                <a:lnTo>
                                  <a:pt x="6" y="109"/>
                                </a:lnTo>
                                <a:lnTo>
                                  <a:pt x="0" y="107"/>
                                </a:lnTo>
                                <a:lnTo>
                                  <a:pt x="2" y="102"/>
                                </a:lnTo>
                                <a:lnTo>
                                  <a:pt x="21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4211D"/>
                          </a:solidFill>
                          <a:ln w="0">
                            <a:solidFill>
                              <a:srgbClr val="FFFFFF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4" name="Freeform 98"/>
                        <wps:cNvSpPr>
                          <a:spLocks/>
                        </wps:cNvSpPr>
                        <wps:spPr bwMode="auto">
                          <a:xfrm>
                            <a:off x="133" y="480"/>
                            <a:ext cx="405" cy="148"/>
                          </a:xfrm>
                          <a:custGeom>
                            <a:avLst/>
                            <a:gdLst>
                              <a:gd name="T0" fmla="*/ 4 w 198"/>
                              <a:gd name="T1" fmla="*/ 136 h 72"/>
                              <a:gd name="T2" fmla="*/ 405 w 198"/>
                              <a:gd name="T3" fmla="*/ 0 h 72"/>
                              <a:gd name="T4" fmla="*/ 0 w 198"/>
                              <a:gd name="T5" fmla="*/ 148 h 72"/>
                              <a:gd name="T6" fmla="*/ 4 w 198"/>
                              <a:gd name="T7" fmla="*/ 136 h 72"/>
                              <a:gd name="T8" fmla="*/ 0 60000 65536"/>
                              <a:gd name="T9" fmla="*/ 0 60000 65536"/>
                              <a:gd name="T10" fmla="*/ 0 60000 65536"/>
                              <a:gd name="T11" fmla="*/ 0 60000 65536"/>
                            </a:gdLst>
                            <a:ahLst/>
                            <a:cxnLst>
                              <a:cxn ang="T8">
                                <a:pos x="T0" y="T1"/>
                              </a:cxn>
                              <a:cxn ang="T9">
                                <a:pos x="T2" y="T3"/>
                              </a:cxn>
                              <a:cxn ang="T10">
                                <a:pos x="T4" y="T5"/>
                              </a:cxn>
                              <a:cxn ang="T11">
                                <a:pos x="T6" y="T7"/>
                              </a:cxn>
                            </a:cxnLst>
                            <a:rect l="0" t="0" r="r" b="b"/>
                            <a:pathLst>
                              <a:path w="198" h="72">
                                <a:moveTo>
                                  <a:pt x="2" y="66"/>
                                </a:moveTo>
                                <a:lnTo>
                                  <a:pt x="198" y="0"/>
                                </a:lnTo>
                                <a:lnTo>
                                  <a:pt x="0" y="72"/>
                                </a:lnTo>
                                <a:lnTo>
                                  <a:pt x="2" y="66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4211D"/>
                          </a:solidFill>
                          <a:ln w="0">
                            <a:solidFill>
                              <a:srgbClr val="FFFFFF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5" name="Freeform 99"/>
                        <wps:cNvSpPr>
                          <a:spLocks/>
                        </wps:cNvSpPr>
                        <wps:spPr bwMode="auto">
                          <a:xfrm>
                            <a:off x="125" y="480"/>
                            <a:ext cx="413" cy="175"/>
                          </a:xfrm>
                          <a:custGeom>
                            <a:avLst/>
                            <a:gdLst>
                              <a:gd name="T0" fmla="*/ 4 w 202"/>
                              <a:gd name="T1" fmla="*/ 159 h 85"/>
                              <a:gd name="T2" fmla="*/ 413 w 202"/>
                              <a:gd name="T3" fmla="*/ 0 h 85"/>
                              <a:gd name="T4" fmla="*/ 0 w 202"/>
                              <a:gd name="T5" fmla="*/ 175 h 85"/>
                              <a:gd name="T6" fmla="*/ 4 w 202"/>
                              <a:gd name="T7" fmla="*/ 159 h 85"/>
                              <a:gd name="T8" fmla="*/ 0 60000 65536"/>
                              <a:gd name="T9" fmla="*/ 0 60000 65536"/>
                              <a:gd name="T10" fmla="*/ 0 60000 65536"/>
                              <a:gd name="T11" fmla="*/ 0 60000 65536"/>
                            </a:gdLst>
                            <a:ahLst/>
                            <a:cxnLst>
                              <a:cxn ang="T8">
                                <a:pos x="T0" y="T1"/>
                              </a:cxn>
                              <a:cxn ang="T9">
                                <a:pos x="T2" y="T3"/>
                              </a:cxn>
                              <a:cxn ang="T10">
                                <a:pos x="T4" y="T5"/>
                              </a:cxn>
                              <a:cxn ang="T11">
                                <a:pos x="T6" y="T7"/>
                              </a:cxn>
                            </a:cxnLst>
                            <a:rect l="0" t="0" r="r" b="b"/>
                            <a:pathLst>
                              <a:path w="202" h="85">
                                <a:moveTo>
                                  <a:pt x="2" y="77"/>
                                </a:moveTo>
                                <a:lnTo>
                                  <a:pt x="202" y="0"/>
                                </a:lnTo>
                                <a:lnTo>
                                  <a:pt x="0" y="85"/>
                                </a:lnTo>
                                <a:lnTo>
                                  <a:pt x="2" y="7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4211D"/>
                          </a:solidFill>
                          <a:ln w="0">
                            <a:solidFill>
                              <a:srgbClr val="FFFFFF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6" name="Freeform 100"/>
                        <wps:cNvSpPr>
                          <a:spLocks/>
                        </wps:cNvSpPr>
                        <wps:spPr bwMode="auto">
                          <a:xfrm>
                            <a:off x="117" y="480"/>
                            <a:ext cx="421" cy="200"/>
                          </a:xfrm>
                          <a:custGeom>
                            <a:avLst/>
                            <a:gdLst>
                              <a:gd name="T0" fmla="*/ 4 w 206"/>
                              <a:gd name="T1" fmla="*/ 184 h 97"/>
                              <a:gd name="T2" fmla="*/ 421 w 206"/>
                              <a:gd name="T3" fmla="*/ 0 h 97"/>
                              <a:gd name="T4" fmla="*/ 0 w 206"/>
                              <a:gd name="T5" fmla="*/ 200 h 97"/>
                              <a:gd name="T6" fmla="*/ 4 w 206"/>
                              <a:gd name="T7" fmla="*/ 184 h 97"/>
                              <a:gd name="T8" fmla="*/ 0 60000 65536"/>
                              <a:gd name="T9" fmla="*/ 0 60000 65536"/>
                              <a:gd name="T10" fmla="*/ 0 60000 65536"/>
                              <a:gd name="T11" fmla="*/ 0 60000 65536"/>
                            </a:gdLst>
                            <a:ahLst/>
                            <a:cxnLst>
                              <a:cxn ang="T8">
                                <a:pos x="T0" y="T1"/>
                              </a:cxn>
                              <a:cxn ang="T9">
                                <a:pos x="T2" y="T3"/>
                              </a:cxn>
                              <a:cxn ang="T10">
                                <a:pos x="T4" y="T5"/>
                              </a:cxn>
                              <a:cxn ang="T11">
                                <a:pos x="T6" y="T7"/>
                              </a:cxn>
                            </a:cxnLst>
                            <a:rect l="0" t="0" r="r" b="b"/>
                            <a:pathLst>
                              <a:path w="206" h="97">
                                <a:moveTo>
                                  <a:pt x="2" y="89"/>
                                </a:moveTo>
                                <a:lnTo>
                                  <a:pt x="206" y="0"/>
                                </a:lnTo>
                                <a:lnTo>
                                  <a:pt x="0" y="97"/>
                                </a:lnTo>
                                <a:lnTo>
                                  <a:pt x="2" y="89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4211D"/>
                          </a:solidFill>
                          <a:ln w="0">
                            <a:solidFill>
                              <a:srgbClr val="FFFFFF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7" name="Freeform 101"/>
                        <wps:cNvSpPr>
                          <a:spLocks/>
                        </wps:cNvSpPr>
                        <wps:spPr bwMode="auto">
                          <a:xfrm>
                            <a:off x="131" y="480"/>
                            <a:ext cx="407" cy="233"/>
                          </a:xfrm>
                          <a:custGeom>
                            <a:avLst/>
                            <a:gdLst>
                              <a:gd name="T0" fmla="*/ 0 w 199"/>
                              <a:gd name="T1" fmla="*/ 227 h 113"/>
                              <a:gd name="T2" fmla="*/ 407 w 199"/>
                              <a:gd name="T3" fmla="*/ 0 h 113"/>
                              <a:gd name="T4" fmla="*/ 14 w 199"/>
                              <a:gd name="T5" fmla="*/ 233 h 113"/>
                              <a:gd name="T6" fmla="*/ 0 w 199"/>
                              <a:gd name="T7" fmla="*/ 227 h 113"/>
                              <a:gd name="T8" fmla="*/ 0 60000 65536"/>
                              <a:gd name="T9" fmla="*/ 0 60000 65536"/>
                              <a:gd name="T10" fmla="*/ 0 60000 65536"/>
                              <a:gd name="T11" fmla="*/ 0 60000 65536"/>
                            </a:gdLst>
                            <a:ahLst/>
                            <a:cxnLst>
                              <a:cxn ang="T8">
                                <a:pos x="T0" y="T1"/>
                              </a:cxn>
                              <a:cxn ang="T9">
                                <a:pos x="T2" y="T3"/>
                              </a:cxn>
                              <a:cxn ang="T10">
                                <a:pos x="T4" y="T5"/>
                              </a:cxn>
                              <a:cxn ang="T11">
                                <a:pos x="T6" y="T7"/>
                              </a:cxn>
                            </a:cxnLst>
                            <a:rect l="0" t="0" r="r" b="b"/>
                            <a:pathLst>
                              <a:path w="199" h="113">
                                <a:moveTo>
                                  <a:pt x="0" y="110"/>
                                </a:moveTo>
                                <a:lnTo>
                                  <a:pt x="199" y="0"/>
                                </a:lnTo>
                                <a:lnTo>
                                  <a:pt x="7" y="113"/>
                                </a:lnTo>
                                <a:lnTo>
                                  <a:pt x="0" y="11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4211D"/>
                          </a:solidFill>
                          <a:ln w="0">
                            <a:solidFill>
                              <a:srgbClr val="FFFFFF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8" name="Freeform 102"/>
                        <wps:cNvSpPr>
                          <a:spLocks/>
                        </wps:cNvSpPr>
                        <wps:spPr bwMode="auto">
                          <a:xfrm>
                            <a:off x="155" y="480"/>
                            <a:ext cx="383" cy="241"/>
                          </a:xfrm>
                          <a:custGeom>
                            <a:avLst/>
                            <a:gdLst>
                              <a:gd name="T0" fmla="*/ 0 w 187"/>
                              <a:gd name="T1" fmla="*/ 235 h 117"/>
                              <a:gd name="T2" fmla="*/ 383 w 187"/>
                              <a:gd name="T3" fmla="*/ 0 h 117"/>
                              <a:gd name="T4" fmla="*/ 14 w 187"/>
                              <a:gd name="T5" fmla="*/ 241 h 117"/>
                              <a:gd name="T6" fmla="*/ 0 w 187"/>
                              <a:gd name="T7" fmla="*/ 235 h 117"/>
                              <a:gd name="T8" fmla="*/ 0 60000 65536"/>
                              <a:gd name="T9" fmla="*/ 0 60000 65536"/>
                              <a:gd name="T10" fmla="*/ 0 60000 65536"/>
                              <a:gd name="T11" fmla="*/ 0 60000 65536"/>
                            </a:gdLst>
                            <a:ahLst/>
                            <a:cxnLst>
                              <a:cxn ang="T8">
                                <a:pos x="T0" y="T1"/>
                              </a:cxn>
                              <a:cxn ang="T9">
                                <a:pos x="T2" y="T3"/>
                              </a:cxn>
                              <a:cxn ang="T10">
                                <a:pos x="T4" y="T5"/>
                              </a:cxn>
                              <a:cxn ang="T11">
                                <a:pos x="T6" y="T7"/>
                              </a:cxn>
                            </a:cxnLst>
                            <a:rect l="0" t="0" r="r" b="b"/>
                            <a:pathLst>
                              <a:path w="187" h="117">
                                <a:moveTo>
                                  <a:pt x="0" y="114"/>
                                </a:moveTo>
                                <a:lnTo>
                                  <a:pt x="187" y="0"/>
                                </a:lnTo>
                                <a:lnTo>
                                  <a:pt x="7" y="117"/>
                                </a:lnTo>
                                <a:lnTo>
                                  <a:pt x="0" y="11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4211D"/>
                          </a:solidFill>
                          <a:ln w="0">
                            <a:solidFill>
                              <a:srgbClr val="FFFFFF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9" name="Freeform 103"/>
                        <wps:cNvSpPr>
                          <a:spLocks/>
                        </wps:cNvSpPr>
                        <wps:spPr bwMode="auto">
                          <a:xfrm>
                            <a:off x="180" y="480"/>
                            <a:ext cx="358" cy="247"/>
                          </a:xfrm>
                          <a:custGeom>
                            <a:avLst/>
                            <a:gdLst>
                              <a:gd name="T0" fmla="*/ 14 w 175"/>
                              <a:gd name="T1" fmla="*/ 247 h 120"/>
                              <a:gd name="T2" fmla="*/ 358 w 175"/>
                              <a:gd name="T3" fmla="*/ 0 h 120"/>
                              <a:gd name="T4" fmla="*/ 0 w 175"/>
                              <a:gd name="T5" fmla="*/ 243 h 120"/>
                              <a:gd name="T6" fmla="*/ 14 w 175"/>
                              <a:gd name="T7" fmla="*/ 247 h 120"/>
                              <a:gd name="T8" fmla="*/ 0 60000 65536"/>
                              <a:gd name="T9" fmla="*/ 0 60000 65536"/>
                              <a:gd name="T10" fmla="*/ 0 60000 65536"/>
                              <a:gd name="T11" fmla="*/ 0 60000 65536"/>
                            </a:gdLst>
                            <a:ahLst/>
                            <a:cxnLst>
                              <a:cxn ang="T8">
                                <a:pos x="T0" y="T1"/>
                              </a:cxn>
                              <a:cxn ang="T9">
                                <a:pos x="T2" y="T3"/>
                              </a:cxn>
                              <a:cxn ang="T10">
                                <a:pos x="T4" y="T5"/>
                              </a:cxn>
                              <a:cxn ang="T11">
                                <a:pos x="T6" y="T7"/>
                              </a:cxn>
                            </a:cxnLst>
                            <a:rect l="0" t="0" r="r" b="b"/>
                            <a:pathLst>
                              <a:path w="175" h="120">
                                <a:moveTo>
                                  <a:pt x="7" y="120"/>
                                </a:moveTo>
                                <a:lnTo>
                                  <a:pt x="175" y="0"/>
                                </a:lnTo>
                                <a:lnTo>
                                  <a:pt x="0" y="118"/>
                                </a:lnTo>
                                <a:lnTo>
                                  <a:pt x="7" y="12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4211D"/>
                          </a:solidFill>
                          <a:ln w="0">
                            <a:solidFill>
                              <a:srgbClr val="FFFFFF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00" name="Freeform 104"/>
                        <wps:cNvSpPr>
                          <a:spLocks/>
                        </wps:cNvSpPr>
                        <wps:spPr bwMode="auto">
                          <a:xfrm>
                            <a:off x="538" y="396"/>
                            <a:ext cx="477" cy="84"/>
                          </a:xfrm>
                          <a:custGeom>
                            <a:avLst/>
                            <a:gdLst>
                              <a:gd name="T0" fmla="*/ 0 w 233"/>
                              <a:gd name="T1" fmla="*/ 84 h 41"/>
                              <a:gd name="T2" fmla="*/ 467 w 233"/>
                              <a:gd name="T3" fmla="*/ 0 h 41"/>
                              <a:gd name="T4" fmla="*/ 477 w 233"/>
                              <a:gd name="T5" fmla="*/ 8 h 41"/>
                              <a:gd name="T6" fmla="*/ 469 w 233"/>
                              <a:gd name="T7" fmla="*/ 16 h 41"/>
                              <a:gd name="T8" fmla="*/ 0 w 233"/>
                              <a:gd name="T9" fmla="*/ 84 h 41"/>
                              <a:gd name="T10" fmla="*/ 0 60000 65536"/>
                              <a:gd name="T11" fmla="*/ 0 60000 65536"/>
                              <a:gd name="T12" fmla="*/ 0 60000 65536"/>
                              <a:gd name="T13" fmla="*/ 0 60000 65536"/>
                              <a:gd name="T14" fmla="*/ 0 60000 65536"/>
                            </a:gdLst>
                            <a:ahLst/>
                            <a:cxnLst>
                              <a:cxn ang="T10">
                                <a:pos x="T0" y="T1"/>
                              </a:cxn>
                              <a:cxn ang="T11">
                                <a:pos x="T2" y="T3"/>
                              </a:cxn>
                              <a:cxn ang="T12">
                                <a:pos x="T4" y="T5"/>
                              </a:cxn>
                              <a:cxn ang="T13">
                                <a:pos x="T6" y="T7"/>
                              </a:cxn>
                              <a:cxn ang="T14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233" h="41">
                                <a:moveTo>
                                  <a:pt x="0" y="41"/>
                                </a:moveTo>
                                <a:lnTo>
                                  <a:pt x="228" y="0"/>
                                </a:lnTo>
                                <a:lnTo>
                                  <a:pt x="233" y="4"/>
                                </a:lnTo>
                                <a:lnTo>
                                  <a:pt x="229" y="8"/>
                                </a:lnTo>
                                <a:lnTo>
                                  <a:pt x="0" y="4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4211D"/>
                          </a:solidFill>
                          <a:ln w="0">
                            <a:solidFill>
                              <a:srgbClr val="FFFFFF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01" name="Freeform 105"/>
                        <wps:cNvSpPr>
                          <a:spLocks/>
                        </wps:cNvSpPr>
                        <wps:spPr bwMode="auto">
                          <a:xfrm>
                            <a:off x="538" y="464"/>
                            <a:ext cx="432" cy="16"/>
                          </a:xfrm>
                          <a:custGeom>
                            <a:avLst/>
                            <a:gdLst>
                              <a:gd name="T0" fmla="*/ 424 w 211"/>
                              <a:gd name="T1" fmla="*/ 12 h 8"/>
                              <a:gd name="T2" fmla="*/ 0 w 211"/>
                              <a:gd name="T3" fmla="*/ 16 h 8"/>
                              <a:gd name="T4" fmla="*/ 432 w 211"/>
                              <a:gd name="T5" fmla="*/ 0 h 8"/>
                              <a:gd name="T6" fmla="*/ 424 w 211"/>
                              <a:gd name="T7" fmla="*/ 12 h 8"/>
                              <a:gd name="T8" fmla="*/ 0 60000 65536"/>
                              <a:gd name="T9" fmla="*/ 0 60000 65536"/>
                              <a:gd name="T10" fmla="*/ 0 60000 65536"/>
                              <a:gd name="T11" fmla="*/ 0 60000 65536"/>
                            </a:gdLst>
                            <a:ahLst/>
                            <a:cxnLst>
                              <a:cxn ang="T8">
                                <a:pos x="T0" y="T1"/>
                              </a:cxn>
                              <a:cxn ang="T9">
                                <a:pos x="T2" y="T3"/>
                              </a:cxn>
                              <a:cxn ang="T10">
                                <a:pos x="T4" y="T5"/>
                              </a:cxn>
                              <a:cxn ang="T11">
                                <a:pos x="T6" y="T7"/>
                              </a:cxn>
                            </a:cxnLst>
                            <a:rect l="0" t="0" r="r" b="b"/>
                            <a:pathLst>
                              <a:path w="211" h="8">
                                <a:moveTo>
                                  <a:pt x="207" y="6"/>
                                </a:moveTo>
                                <a:lnTo>
                                  <a:pt x="0" y="8"/>
                                </a:lnTo>
                                <a:lnTo>
                                  <a:pt x="211" y="0"/>
                                </a:lnTo>
                                <a:lnTo>
                                  <a:pt x="207" y="6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4211D"/>
                          </a:solidFill>
                          <a:ln w="0">
                            <a:solidFill>
                              <a:srgbClr val="FFFFFF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02" name="Freeform 106"/>
                        <wps:cNvSpPr>
                          <a:spLocks/>
                        </wps:cNvSpPr>
                        <wps:spPr bwMode="auto">
                          <a:xfrm>
                            <a:off x="538" y="443"/>
                            <a:ext cx="448" cy="37"/>
                          </a:xfrm>
                          <a:custGeom>
                            <a:avLst/>
                            <a:gdLst>
                              <a:gd name="T0" fmla="*/ 438 w 219"/>
                              <a:gd name="T1" fmla="*/ 12 h 18"/>
                              <a:gd name="T2" fmla="*/ 0 w 219"/>
                              <a:gd name="T3" fmla="*/ 37 h 18"/>
                              <a:gd name="T4" fmla="*/ 448 w 219"/>
                              <a:gd name="T5" fmla="*/ 0 h 18"/>
                              <a:gd name="T6" fmla="*/ 438 w 219"/>
                              <a:gd name="T7" fmla="*/ 12 h 18"/>
                              <a:gd name="T8" fmla="*/ 0 60000 65536"/>
                              <a:gd name="T9" fmla="*/ 0 60000 65536"/>
                              <a:gd name="T10" fmla="*/ 0 60000 65536"/>
                              <a:gd name="T11" fmla="*/ 0 60000 65536"/>
                            </a:gdLst>
                            <a:ahLst/>
                            <a:cxnLst>
                              <a:cxn ang="T8">
                                <a:pos x="T0" y="T1"/>
                              </a:cxn>
                              <a:cxn ang="T9">
                                <a:pos x="T2" y="T3"/>
                              </a:cxn>
                              <a:cxn ang="T10">
                                <a:pos x="T4" y="T5"/>
                              </a:cxn>
                              <a:cxn ang="T11">
                                <a:pos x="T6" y="T7"/>
                              </a:cxn>
                            </a:cxnLst>
                            <a:rect l="0" t="0" r="r" b="b"/>
                            <a:pathLst>
                              <a:path w="219" h="18">
                                <a:moveTo>
                                  <a:pt x="214" y="6"/>
                                </a:moveTo>
                                <a:lnTo>
                                  <a:pt x="0" y="18"/>
                                </a:lnTo>
                                <a:lnTo>
                                  <a:pt x="219" y="0"/>
                                </a:lnTo>
                                <a:lnTo>
                                  <a:pt x="214" y="6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4211D"/>
                          </a:solidFill>
                          <a:ln w="0">
                            <a:solidFill>
                              <a:srgbClr val="FFFFFF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03" name="Freeform 107"/>
                        <wps:cNvSpPr>
                          <a:spLocks/>
                        </wps:cNvSpPr>
                        <wps:spPr bwMode="auto">
                          <a:xfrm>
                            <a:off x="538" y="420"/>
                            <a:ext cx="462" cy="60"/>
                          </a:xfrm>
                          <a:custGeom>
                            <a:avLst/>
                            <a:gdLst>
                              <a:gd name="T0" fmla="*/ 454 w 226"/>
                              <a:gd name="T1" fmla="*/ 14 h 29"/>
                              <a:gd name="T2" fmla="*/ 0 w 226"/>
                              <a:gd name="T3" fmla="*/ 60 h 29"/>
                              <a:gd name="T4" fmla="*/ 462 w 226"/>
                              <a:gd name="T5" fmla="*/ 0 h 29"/>
                              <a:gd name="T6" fmla="*/ 454 w 226"/>
                              <a:gd name="T7" fmla="*/ 14 h 29"/>
                              <a:gd name="T8" fmla="*/ 0 60000 65536"/>
                              <a:gd name="T9" fmla="*/ 0 60000 65536"/>
                              <a:gd name="T10" fmla="*/ 0 60000 65536"/>
                              <a:gd name="T11" fmla="*/ 0 60000 65536"/>
                            </a:gdLst>
                            <a:ahLst/>
                            <a:cxnLst>
                              <a:cxn ang="T8">
                                <a:pos x="T0" y="T1"/>
                              </a:cxn>
                              <a:cxn ang="T9">
                                <a:pos x="T2" y="T3"/>
                              </a:cxn>
                              <a:cxn ang="T10">
                                <a:pos x="T4" y="T5"/>
                              </a:cxn>
                              <a:cxn ang="T11">
                                <a:pos x="T6" y="T7"/>
                              </a:cxn>
                            </a:cxnLst>
                            <a:rect l="0" t="0" r="r" b="b"/>
                            <a:pathLst>
                              <a:path w="226" h="29">
                                <a:moveTo>
                                  <a:pt x="222" y="7"/>
                                </a:moveTo>
                                <a:lnTo>
                                  <a:pt x="0" y="29"/>
                                </a:lnTo>
                                <a:lnTo>
                                  <a:pt x="226" y="0"/>
                                </a:lnTo>
                                <a:lnTo>
                                  <a:pt x="222" y="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4211D"/>
                          </a:solidFill>
                          <a:ln w="0">
                            <a:solidFill>
                              <a:srgbClr val="FFFFFF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04" name="Freeform 108"/>
                        <wps:cNvSpPr>
                          <a:spLocks/>
                        </wps:cNvSpPr>
                        <wps:spPr bwMode="auto">
                          <a:xfrm>
                            <a:off x="538" y="381"/>
                            <a:ext cx="458" cy="99"/>
                          </a:xfrm>
                          <a:custGeom>
                            <a:avLst/>
                            <a:gdLst>
                              <a:gd name="T0" fmla="*/ 458 w 224"/>
                              <a:gd name="T1" fmla="*/ 8 h 48"/>
                              <a:gd name="T2" fmla="*/ 0 w 224"/>
                              <a:gd name="T3" fmla="*/ 99 h 48"/>
                              <a:gd name="T4" fmla="*/ 446 w 224"/>
                              <a:gd name="T5" fmla="*/ 0 h 48"/>
                              <a:gd name="T6" fmla="*/ 458 w 224"/>
                              <a:gd name="T7" fmla="*/ 8 h 48"/>
                              <a:gd name="T8" fmla="*/ 0 60000 65536"/>
                              <a:gd name="T9" fmla="*/ 0 60000 65536"/>
                              <a:gd name="T10" fmla="*/ 0 60000 65536"/>
                              <a:gd name="T11" fmla="*/ 0 60000 65536"/>
                            </a:gdLst>
                            <a:ahLst/>
                            <a:cxnLst>
                              <a:cxn ang="T8">
                                <a:pos x="T0" y="T1"/>
                              </a:cxn>
                              <a:cxn ang="T9">
                                <a:pos x="T2" y="T3"/>
                              </a:cxn>
                              <a:cxn ang="T10">
                                <a:pos x="T4" y="T5"/>
                              </a:cxn>
                              <a:cxn ang="T11">
                                <a:pos x="T6" y="T7"/>
                              </a:cxn>
                            </a:cxnLst>
                            <a:rect l="0" t="0" r="r" b="b"/>
                            <a:pathLst>
                              <a:path w="224" h="48">
                                <a:moveTo>
                                  <a:pt x="224" y="4"/>
                                </a:moveTo>
                                <a:lnTo>
                                  <a:pt x="0" y="48"/>
                                </a:lnTo>
                                <a:lnTo>
                                  <a:pt x="218" y="0"/>
                                </a:lnTo>
                                <a:lnTo>
                                  <a:pt x="224" y="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4211D"/>
                          </a:solidFill>
                          <a:ln w="0">
                            <a:solidFill>
                              <a:srgbClr val="FFFFFF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05" name="Freeform 109"/>
                        <wps:cNvSpPr>
                          <a:spLocks/>
                        </wps:cNvSpPr>
                        <wps:spPr bwMode="auto">
                          <a:xfrm>
                            <a:off x="538" y="365"/>
                            <a:ext cx="438" cy="115"/>
                          </a:xfrm>
                          <a:custGeom>
                            <a:avLst/>
                            <a:gdLst>
                              <a:gd name="T0" fmla="*/ 438 w 214"/>
                              <a:gd name="T1" fmla="*/ 10 h 56"/>
                              <a:gd name="T2" fmla="*/ 0 w 214"/>
                              <a:gd name="T3" fmla="*/ 115 h 56"/>
                              <a:gd name="T4" fmla="*/ 424 w 214"/>
                              <a:gd name="T5" fmla="*/ 0 h 56"/>
                              <a:gd name="T6" fmla="*/ 438 w 214"/>
                              <a:gd name="T7" fmla="*/ 10 h 56"/>
                              <a:gd name="T8" fmla="*/ 0 60000 65536"/>
                              <a:gd name="T9" fmla="*/ 0 60000 65536"/>
                              <a:gd name="T10" fmla="*/ 0 60000 65536"/>
                              <a:gd name="T11" fmla="*/ 0 60000 65536"/>
                            </a:gdLst>
                            <a:ahLst/>
                            <a:cxnLst>
                              <a:cxn ang="T8">
                                <a:pos x="T0" y="T1"/>
                              </a:cxn>
                              <a:cxn ang="T9">
                                <a:pos x="T2" y="T3"/>
                              </a:cxn>
                              <a:cxn ang="T10">
                                <a:pos x="T4" y="T5"/>
                              </a:cxn>
                              <a:cxn ang="T11">
                                <a:pos x="T6" y="T7"/>
                              </a:cxn>
                            </a:cxnLst>
                            <a:rect l="0" t="0" r="r" b="b"/>
                            <a:pathLst>
                              <a:path w="214" h="56">
                                <a:moveTo>
                                  <a:pt x="214" y="5"/>
                                </a:moveTo>
                                <a:lnTo>
                                  <a:pt x="0" y="56"/>
                                </a:lnTo>
                                <a:lnTo>
                                  <a:pt x="207" y="0"/>
                                </a:lnTo>
                                <a:lnTo>
                                  <a:pt x="214" y="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4211D"/>
                          </a:solidFill>
                          <a:ln w="0">
                            <a:solidFill>
                              <a:srgbClr val="FFFFFF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06" name="Freeform 110"/>
                        <wps:cNvSpPr>
                          <a:spLocks/>
                        </wps:cNvSpPr>
                        <wps:spPr bwMode="auto">
                          <a:xfrm>
                            <a:off x="538" y="350"/>
                            <a:ext cx="415" cy="130"/>
                          </a:xfrm>
                          <a:custGeom>
                            <a:avLst/>
                            <a:gdLst>
                              <a:gd name="T0" fmla="*/ 405 w 203"/>
                              <a:gd name="T1" fmla="*/ 0 h 63"/>
                              <a:gd name="T2" fmla="*/ 0 w 203"/>
                              <a:gd name="T3" fmla="*/ 130 h 63"/>
                              <a:gd name="T4" fmla="*/ 415 w 203"/>
                              <a:gd name="T5" fmla="*/ 8 h 63"/>
                              <a:gd name="T6" fmla="*/ 405 w 203"/>
                              <a:gd name="T7" fmla="*/ 0 h 63"/>
                              <a:gd name="T8" fmla="*/ 0 60000 65536"/>
                              <a:gd name="T9" fmla="*/ 0 60000 65536"/>
                              <a:gd name="T10" fmla="*/ 0 60000 65536"/>
                              <a:gd name="T11" fmla="*/ 0 60000 65536"/>
                            </a:gdLst>
                            <a:ahLst/>
                            <a:cxnLst>
                              <a:cxn ang="T8">
                                <a:pos x="T0" y="T1"/>
                              </a:cxn>
                              <a:cxn ang="T9">
                                <a:pos x="T2" y="T3"/>
                              </a:cxn>
                              <a:cxn ang="T10">
                                <a:pos x="T4" y="T5"/>
                              </a:cxn>
                              <a:cxn ang="T11">
                                <a:pos x="T6" y="T7"/>
                              </a:cxn>
                            </a:cxnLst>
                            <a:rect l="0" t="0" r="r" b="b"/>
                            <a:pathLst>
                              <a:path w="203" h="63">
                                <a:moveTo>
                                  <a:pt x="198" y="0"/>
                                </a:moveTo>
                                <a:lnTo>
                                  <a:pt x="0" y="63"/>
                                </a:lnTo>
                                <a:lnTo>
                                  <a:pt x="203" y="4"/>
                                </a:lnTo>
                                <a:lnTo>
                                  <a:pt x="198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4211D"/>
                          </a:solidFill>
                          <a:ln w="0">
                            <a:solidFill>
                              <a:srgbClr val="FFFFFF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07" name="Freeform 111"/>
                        <wps:cNvSpPr>
                          <a:spLocks/>
                        </wps:cNvSpPr>
                        <wps:spPr bwMode="auto">
                          <a:xfrm>
                            <a:off x="61" y="480"/>
                            <a:ext cx="477" cy="85"/>
                          </a:xfrm>
                          <a:custGeom>
                            <a:avLst/>
                            <a:gdLst>
                              <a:gd name="T0" fmla="*/ 477 w 233"/>
                              <a:gd name="T1" fmla="*/ 0 h 41"/>
                              <a:gd name="T2" fmla="*/ 10 w 233"/>
                              <a:gd name="T3" fmla="*/ 85 h 41"/>
                              <a:gd name="T4" fmla="*/ 0 w 233"/>
                              <a:gd name="T5" fmla="*/ 77 h 41"/>
                              <a:gd name="T6" fmla="*/ 8 w 233"/>
                              <a:gd name="T7" fmla="*/ 66 h 41"/>
                              <a:gd name="T8" fmla="*/ 477 w 233"/>
                              <a:gd name="T9" fmla="*/ 0 h 41"/>
                              <a:gd name="T10" fmla="*/ 0 60000 65536"/>
                              <a:gd name="T11" fmla="*/ 0 60000 65536"/>
                              <a:gd name="T12" fmla="*/ 0 60000 65536"/>
                              <a:gd name="T13" fmla="*/ 0 60000 65536"/>
                              <a:gd name="T14" fmla="*/ 0 60000 65536"/>
                            </a:gdLst>
                            <a:ahLst/>
                            <a:cxnLst>
                              <a:cxn ang="T10">
                                <a:pos x="T0" y="T1"/>
                              </a:cxn>
                              <a:cxn ang="T11">
                                <a:pos x="T2" y="T3"/>
                              </a:cxn>
                              <a:cxn ang="T12">
                                <a:pos x="T4" y="T5"/>
                              </a:cxn>
                              <a:cxn ang="T13">
                                <a:pos x="T6" y="T7"/>
                              </a:cxn>
                              <a:cxn ang="T14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233" h="41">
                                <a:moveTo>
                                  <a:pt x="233" y="0"/>
                                </a:moveTo>
                                <a:lnTo>
                                  <a:pt x="5" y="41"/>
                                </a:lnTo>
                                <a:lnTo>
                                  <a:pt x="0" y="37"/>
                                </a:lnTo>
                                <a:lnTo>
                                  <a:pt x="4" y="32"/>
                                </a:lnTo>
                                <a:lnTo>
                                  <a:pt x="233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4211D"/>
                          </a:solidFill>
                          <a:ln w="0">
                            <a:solidFill>
                              <a:srgbClr val="FFFFFF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08" name="Freeform 112"/>
                        <wps:cNvSpPr>
                          <a:spLocks/>
                        </wps:cNvSpPr>
                        <wps:spPr bwMode="auto">
                          <a:xfrm>
                            <a:off x="106" y="480"/>
                            <a:ext cx="432" cy="17"/>
                          </a:xfrm>
                          <a:custGeom>
                            <a:avLst/>
                            <a:gdLst>
                              <a:gd name="T0" fmla="*/ 8 w 211"/>
                              <a:gd name="T1" fmla="*/ 4 h 8"/>
                              <a:gd name="T2" fmla="*/ 432 w 211"/>
                              <a:gd name="T3" fmla="*/ 0 h 8"/>
                              <a:gd name="T4" fmla="*/ 0 w 211"/>
                              <a:gd name="T5" fmla="*/ 17 h 8"/>
                              <a:gd name="T6" fmla="*/ 8 w 211"/>
                              <a:gd name="T7" fmla="*/ 4 h 8"/>
                              <a:gd name="T8" fmla="*/ 0 60000 65536"/>
                              <a:gd name="T9" fmla="*/ 0 60000 65536"/>
                              <a:gd name="T10" fmla="*/ 0 60000 65536"/>
                              <a:gd name="T11" fmla="*/ 0 60000 65536"/>
                            </a:gdLst>
                            <a:ahLst/>
                            <a:cxnLst>
                              <a:cxn ang="T8">
                                <a:pos x="T0" y="T1"/>
                              </a:cxn>
                              <a:cxn ang="T9">
                                <a:pos x="T2" y="T3"/>
                              </a:cxn>
                              <a:cxn ang="T10">
                                <a:pos x="T4" y="T5"/>
                              </a:cxn>
                              <a:cxn ang="T11">
                                <a:pos x="T6" y="T7"/>
                              </a:cxn>
                            </a:cxnLst>
                            <a:rect l="0" t="0" r="r" b="b"/>
                            <a:pathLst>
                              <a:path w="211" h="8">
                                <a:moveTo>
                                  <a:pt x="4" y="2"/>
                                </a:moveTo>
                                <a:lnTo>
                                  <a:pt x="211" y="0"/>
                                </a:lnTo>
                                <a:lnTo>
                                  <a:pt x="0" y="8"/>
                                </a:lnTo>
                                <a:lnTo>
                                  <a:pt x="4" y="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4211D"/>
                          </a:solidFill>
                          <a:ln w="0">
                            <a:solidFill>
                              <a:srgbClr val="FFFFFF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09" name="Freeform 113"/>
                        <wps:cNvSpPr>
                          <a:spLocks/>
                        </wps:cNvSpPr>
                        <wps:spPr bwMode="auto">
                          <a:xfrm>
                            <a:off x="90" y="480"/>
                            <a:ext cx="448" cy="37"/>
                          </a:xfrm>
                          <a:custGeom>
                            <a:avLst/>
                            <a:gdLst>
                              <a:gd name="T0" fmla="*/ 10 w 219"/>
                              <a:gd name="T1" fmla="*/ 25 h 18"/>
                              <a:gd name="T2" fmla="*/ 448 w 219"/>
                              <a:gd name="T3" fmla="*/ 0 h 18"/>
                              <a:gd name="T4" fmla="*/ 0 w 219"/>
                              <a:gd name="T5" fmla="*/ 37 h 18"/>
                              <a:gd name="T6" fmla="*/ 10 w 219"/>
                              <a:gd name="T7" fmla="*/ 25 h 18"/>
                              <a:gd name="T8" fmla="*/ 0 60000 65536"/>
                              <a:gd name="T9" fmla="*/ 0 60000 65536"/>
                              <a:gd name="T10" fmla="*/ 0 60000 65536"/>
                              <a:gd name="T11" fmla="*/ 0 60000 65536"/>
                            </a:gdLst>
                            <a:ahLst/>
                            <a:cxnLst>
                              <a:cxn ang="T8">
                                <a:pos x="T0" y="T1"/>
                              </a:cxn>
                              <a:cxn ang="T9">
                                <a:pos x="T2" y="T3"/>
                              </a:cxn>
                              <a:cxn ang="T10">
                                <a:pos x="T4" y="T5"/>
                              </a:cxn>
                              <a:cxn ang="T11">
                                <a:pos x="T6" y="T7"/>
                              </a:cxn>
                            </a:cxnLst>
                            <a:rect l="0" t="0" r="r" b="b"/>
                            <a:pathLst>
                              <a:path w="219" h="18">
                                <a:moveTo>
                                  <a:pt x="5" y="12"/>
                                </a:moveTo>
                                <a:lnTo>
                                  <a:pt x="219" y="0"/>
                                </a:lnTo>
                                <a:lnTo>
                                  <a:pt x="0" y="18"/>
                                </a:lnTo>
                                <a:lnTo>
                                  <a:pt x="5" y="1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4211D"/>
                          </a:solidFill>
                          <a:ln w="0">
                            <a:solidFill>
                              <a:srgbClr val="FFFFFF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10" name="Freeform 114"/>
                        <wps:cNvSpPr>
                          <a:spLocks/>
                        </wps:cNvSpPr>
                        <wps:spPr bwMode="auto">
                          <a:xfrm>
                            <a:off x="76" y="480"/>
                            <a:ext cx="462" cy="58"/>
                          </a:xfrm>
                          <a:custGeom>
                            <a:avLst/>
                            <a:gdLst>
                              <a:gd name="T0" fmla="*/ 8 w 226"/>
                              <a:gd name="T1" fmla="*/ 46 h 28"/>
                              <a:gd name="T2" fmla="*/ 462 w 226"/>
                              <a:gd name="T3" fmla="*/ 0 h 28"/>
                              <a:gd name="T4" fmla="*/ 0 w 226"/>
                              <a:gd name="T5" fmla="*/ 58 h 28"/>
                              <a:gd name="T6" fmla="*/ 8 w 226"/>
                              <a:gd name="T7" fmla="*/ 46 h 28"/>
                              <a:gd name="T8" fmla="*/ 0 60000 65536"/>
                              <a:gd name="T9" fmla="*/ 0 60000 65536"/>
                              <a:gd name="T10" fmla="*/ 0 60000 65536"/>
                              <a:gd name="T11" fmla="*/ 0 60000 65536"/>
                            </a:gdLst>
                            <a:ahLst/>
                            <a:cxnLst>
                              <a:cxn ang="T8">
                                <a:pos x="T0" y="T1"/>
                              </a:cxn>
                              <a:cxn ang="T9">
                                <a:pos x="T2" y="T3"/>
                              </a:cxn>
                              <a:cxn ang="T10">
                                <a:pos x="T4" y="T5"/>
                              </a:cxn>
                              <a:cxn ang="T11">
                                <a:pos x="T6" y="T7"/>
                              </a:cxn>
                            </a:cxnLst>
                            <a:rect l="0" t="0" r="r" b="b"/>
                            <a:pathLst>
                              <a:path w="226" h="28">
                                <a:moveTo>
                                  <a:pt x="4" y="22"/>
                                </a:moveTo>
                                <a:lnTo>
                                  <a:pt x="226" y="0"/>
                                </a:lnTo>
                                <a:lnTo>
                                  <a:pt x="0" y="28"/>
                                </a:lnTo>
                                <a:lnTo>
                                  <a:pt x="4" y="2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4211D"/>
                          </a:solidFill>
                          <a:ln w="0">
                            <a:solidFill>
                              <a:srgbClr val="FFFFFF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11" name="Freeform 115"/>
                        <wps:cNvSpPr>
                          <a:spLocks/>
                        </wps:cNvSpPr>
                        <wps:spPr bwMode="auto">
                          <a:xfrm>
                            <a:off x="80" y="480"/>
                            <a:ext cx="458" cy="99"/>
                          </a:xfrm>
                          <a:custGeom>
                            <a:avLst/>
                            <a:gdLst>
                              <a:gd name="T0" fmla="*/ 0 w 224"/>
                              <a:gd name="T1" fmla="*/ 91 h 48"/>
                              <a:gd name="T2" fmla="*/ 458 w 224"/>
                              <a:gd name="T3" fmla="*/ 0 h 48"/>
                              <a:gd name="T4" fmla="*/ 14 w 224"/>
                              <a:gd name="T5" fmla="*/ 99 h 48"/>
                              <a:gd name="T6" fmla="*/ 0 w 224"/>
                              <a:gd name="T7" fmla="*/ 91 h 48"/>
                              <a:gd name="T8" fmla="*/ 0 60000 65536"/>
                              <a:gd name="T9" fmla="*/ 0 60000 65536"/>
                              <a:gd name="T10" fmla="*/ 0 60000 65536"/>
                              <a:gd name="T11" fmla="*/ 0 60000 65536"/>
                            </a:gdLst>
                            <a:ahLst/>
                            <a:cxnLst>
                              <a:cxn ang="T8">
                                <a:pos x="T0" y="T1"/>
                              </a:cxn>
                              <a:cxn ang="T9">
                                <a:pos x="T2" y="T3"/>
                              </a:cxn>
                              <a:cxn ang="T10">
                                <a:pos x="T4" y="T5"/>
                              </a:cxn>
                              <a:cxn ang="T11">
                                <a:pos x="T6" y="T7"/>
                              </a:cxn>
                            </a:cxnLst>
                            <a:rect l="0" t="0" r="r" b="b"/>
                            <a:pathLst>
                              <a:path w="224" h="48">
                                <a:moveTo>
                                  <a:pt x="0" y="44"/>
                                </a:moveTo>
                                <a:lnTo>
                                  <a:pt x="224" y="0"/>
                                </a:lnTo>
                                <a:lnTo>
                                  <a:pt x="7" y="48"/>
                                </a:lnTo>
                                <a:lnTo>
                                  <a:pt x="0" y="4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4211D"/>
                          </a:solidFill>
                          <a:ln w="0">
                            <a:solidFill>
                              <a:srgbClr val="FFFFFF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12" name="Freeform 116"/>
                        <wps:cNvSpPr>
                          <a:spLocks/>
                        </wps:cNvSpPr>
                        <wps:spPr bwMode="auto">
                          <a:xfrm>
                            <a:off x="102" y="480"/>
                            <a:ext cx="436" cy="115"/>
                          </a:xfrm>
                          <a:custGeom>
                            <a:avLst/>
                            <a:gdLst>
                              <a:gd name="T0" fmla="*/ 0 w 213"/>
                              <a:gd name="T1" fmla="*/ 105 h 56"/>
                              <a:gd name="T2" fmla="*/ 436 w 213"/>
                              <a:gd name="T3" fmla="*/ 0 h 56"/>
                              <a:gd name="T4" fmla="*/ 12 w 213"/>
                              <a:gd name="T5" fmla="*/ 115 h 56"/>
                              <a:gd name="T6" fmla="*/ 0 w 213"/>
                              <a:gd name="T7" fmla="*/ 105 h 56"/>
                              <a:gd name="T8" fmla="*/ 0 60000 65536"/>
                              <a:gd name="T9" fmla="*/ 0 60000 65536"/>
                              <a:gd name="T10" fmla="*/ 0 60000 65536"/>
                              <a:gd name="T11" fmla="*/ 0 60000 65536"/>
                            </a:gdLst>
                            <a:ahLst/>
                            <a:cxnLst>
                              <a:cxn ang="T8">
                                <a:pos x="T0" y="T1"/>
                              </a:cxn>
                              <a:cxn ang="T9">
                                <a:pos x="T2" y="T3"/>
                              </a:cxn>
                              <a:cxn ang="T10">
                                <a:pos x="T4" y="T5"/>
                              </a:cxn>
                              <a:cxn ang="T11">
                                <a:pos x="T6" y="T7"/>
                              </a:cxn>
                            </a:cxnLst>
                            <a:rect l="0" t="0" r="r" b="b"/>
                            <a:pathLst>
                              <a:path w="213" h="56">
                                <a:moveTo>
                                  <a:pt x="0" y="51"/>
                                </a:moveTo>
                                <a:lnTo>
                                  <a:pt x="213" y="0"/>
                                </a:lnTo>
                                <a:lnTo>
                                  <a:pt x="6" y="56"/>
                                </a:lnTo>
                                <a:lnTo>
                                  <a:pt x="0" y="5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4211D"/>
                          </a:solidFill>
                          <a:ln w="0">
                            <a:solidFill>
                              <a:srgbClr val="FFFFFF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13" name="Freeform 117"/>
                        <wps:cNvSpPr>
                          <a:spLocks/>
                        </wps:cNvSpPr>
                        <wps:spPr bwMode="auto">
                          <a:xfrm>
                            <a:off x="123" y="480"/>
                            <a:ext cx="415" cy="130"/>
                          </a:xfrm>
                          <a:custGeom>
                            <a:avLst/>
                            <a:gdLst>
                              <a:gd name="T0" fmla="*/ 12 w 203"/>
                              <a:gd name="T1" fmla="*/ 130 h 63"/>
                              <a:gd name="T2" fmla="*/ 415 w 203"/>
                              <a:gd name="T3" fmla="*/ 0 h 63"/>
                              <a:gd name="T4" fmla="*/ 0 w 203"/>
                              <a:gd name="T5" fmla="*/ 120 h 63"/>
                              <a:gd name="T6" fmla="*/ 12 w 203"/>
                              <a:gd name="T7" fmla="*/ 130 h 63"/>
                              <a:gd name="T8" fmla="*/ 0 60000 65536"/>
                              <a:gd name="T9" fmla="*/ 0 60000 65536"/>
                              <a:gd name="T10" fmla="*/ 0 60000 65536"/>
                              <a:gd name="T11" fmla="*/ 0 60000 65536"/>
                            </a:gdLst>
                            <a:ahLst/>
                            <a:cxnLst>
                              <a:cxn ang="T8">
                                <a:pos x="T0" y="T1"/>
                              </a:cxn>
                              <a:cxn ang="T9">
                                <a:pos x="T2" y="T3"/>
                              </a:cxn>
                              <a:cxn ang="T10">
                                <a:pos x="T4" y="T5"/>
                              </a:cxn>
                              <a:cxn ang="T11">
                                <a:pos x="T6" y="T7"/>
                              </a:cxn>
                            </a:cxnLst>
                            <a:rect l="0" t="0" r="r" b="b"/>
                            <a:pathLst>
                              <a:path w="203" h="63">
                                <a:moveTo>
                                  <a:pt x="6" y="63"/>
                                </a:moveTo>
                                <a:lnTo>
                                  <a:pt x="203" y="0"/>
                                </a:lnTo>
                                <a:lnTo>
                                  <a:pt x="0" y="58"/>
                                </a:lnTo>
                                <a:lnTo>
                                  <a:pt x="6" y="6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4211D"/>
                          </a:solidFill>
                          <a:ln w="0">
                            <a:solidFill>
                              <a:srgbClr val="FFFFFF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14" name="Freeform 118"/>
                        <wps:cNvSpPr>
                          <a:spLocks/>
                        </wps:cNvSpPr>
                        <wps:spPr bwMode="auto">
                          <a:xfrm>
                            <a:off x="538" y="480"/>
                            <a:ext cx="477" cy="82"/>
                          </a:xfrm>
                          <a:custGeom>
                            <a:avLst/>
                            <a:gdLst>
                              <a:gd name="T0" fmla="*/ 0 w 233"/>
                              <a:gd name="T1" fmla="*/ 0 h 40"/>
                              <a:gd name="T2" fmla="*/ 469 w 233"/>
                              <a:gd name="T3" fmla="*/ 66 h 40"/>
                              <a:gd name="T4" fmla="*/ 477 w 233"/>
                              <a:gd name="T5" fmla="*/ 74 h 40"/>
                              <a:gd name="T6" fmla="*/ 467 w 233"/>
                              <a:gd name="T7" fmla="*/ 82 h 40"/>
                              <a:gd name="T8" fmla="*/ 0 w 233"/>
                              <a:gd name="T9" fmla="*/ 0 h 40"/>
                              <a:gd name="T10" fmla="*/ 0 60000 65536"/>
                              <a:gd name="T11" fmla="*/ 0 60000 65536"/>
                              <a:gd name="T12" fmla="*/ 0 60000 65536"/>
                              <a:gd name="T13" fmla="*/ 0 60000 65536"/>
                              <a:gd name="T14" fmla="*/ 0 60000 65536"/>
                            </a:gdLst>
                            <a:ahLst/>
                            <a:cxnLst>
                              <a:cxn ang="T10">
                                <a:pos x="T0" y="T1"/>
                              </a:cxn>
                              <a:cxn ang="T11">
                                <a:pos x="T2" y="T3"/>
                              </a:cxn>
                              <a:cxn ang="T12">
                                <a:pos x="T4" y="T5"/>
                              </a:cxn>
                              <a:cxn ang="T13">
                                <a:pos x="T6" y="T7"/>
                              </a:cxn>
                              <a:cxn ang="T14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233" h="40">
                                <a:moveTo>
                                  <a:pt x="0" y="0"/>
                                </a:moveTo>
                                <a:lnTo>
                                  <a:pt x="229" y="32"/>
                                </a:lnTo>
                                <a:lnTo>
                                  <a:pt x="233" y="36"/>
                                </a:lnTo>
                                <a:lnTo>
                                  <a:pt x="228" y="4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4211D"/>
                          </a:solidFill>
                          <a:ln w="0">
                            <a:solidFill>
                              <a:srgbClr val="FFFFFF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15" name="Freeform 119"/>
                        <wps:cNvSpPr>
                          <a:spLocks/>
                        </wps:cNvSpPr>
                        <wps:spPr bwMode="auto">
                          <a:xfrm>
                            <a:off x="538" y="480"/>
                            <a:ext cx="415" cy="128"/>
                          </a:xfrm>
                          <a:custGeom>
                            <a:avLst/>
                            <a:gdLst>
                              <a:gd name="T0" fmla="*/ 405 w 203"/>
                              <a:gd name="T1" fmla="*/ 128 h 62"/>
                              <a:gd name="T2" fmla="*/ 0 w 203"/>
                              <a:gd name="T3" fmla="*/ 0 h 62"/>
                              <a:gd name="T4" fmla="*/ 415 w 203"/>
                              <a:gd name="T5" fmla="*/ 120 h 62"/>
                              <a:gd name="T6" fmla="*/ 405 w 203"/>
                              <a:gd name="T7" fmla="*/ 128 h 62"/>
                              <a:gd name="T8" fmla="*/ 0 60000 65536"/>
                              <a:gd name="T9" fmla="*/ 0 60000 65536"/>
                              <a:gd name="T10" fmla="*/ 0 60000 65536"/>
                              <a:gd name="T11" fmla="*/ 0 60000 65536"/>
                            </a:gdLst>
                            <a:ahLst/>
                            <a:cxnLst>
                              <a:cxn ang="T8">
                                <a:pos x="T0" y="T1"/>
                              </a:cxn>
                              <a:cxn ang="T9">
                                <a:pos x="T2" y="T3"/>
                              </a:cxn>
                              <a:cxn ang="T10">
                                <a:pos x="T4" y="T5"/>
                              </a:cxn>
                              <a:cxn ang="T11">
                                <a:pos x="T6" y="T7"/>
                              </a:cxn>
                            </a:cxnLst>
                            <a:rect l="0" t="0" r="r" b="b"/>
                            <a:pathLst>
                              <a:path w="203" h="62">
                                <a:moveTo>
                                  <a:pt x="198" y="62"/>
                                </a:moveTo>
                                <a:lnTo>
                                  <a:pt x="0" y="0"/>
                                </a:lnTo>
                                <a:lnTo>
                                  <a:pt x="203" y="58"/>
                                </a:lnTo>
                                <a:lnTo>
                                  <a:pt x="198" y="6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4211D"/>
                          </a:solidFill>
                          <a:ln w="0">
                            <a:solidFill>
                              <a:srgbClr val="FFFFFF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16" name="Freeform 120"/>
                        <wps:cNvSpPr>
                          <a:spLocks/>
                        </wps:cNvSpPr>
                        <wps:spPr bwMode="auto">
                          <a:xfrm>
                            <a:off x="538" y="480"/>
                            <a:ext cx="438" cy="113"/>
                          </a:xfrm>
                          <a:custGeom>
                            <a:avLst/>
                            <a:gdLst>
                              <a:gd name="T0" fmla="*/ 424 w 214"/>
                              <a:gd name="T1" fmla="*/ 113 h 55"/>
                              <a:gd name="T2" fmla="*/ 0 w 214"/>
                              <a:gd name="T3" fmla="*/ 0 h 55"/>
                              <a:gd name="T4" fmla="*/ 438 w 214"/>
                              <a:gd name="T5" fmla="*/ 103 h 55"/>
                              <a:gd name="T6" fmla="*/ 424 w 214"/>
                              <a:gd name="T7" fmla="*/ 113 h 55"/>
                              <a:gd name="T8" fmla="*/ 0 60000 65536"/>
                              <a:gd name="T9" fmla="*/ 0 60000 65536"/>
                              <a:gd name="T10" fmla="*/ 0 60000 65536"/>
                              <a:gd name="T11" fmla="*/ 0 60000 65536"/>
                            </a:gdLst>
                            <a:ahLst/>
                            <a:cxnLst>
                              <a:cxn ang="T8">
                                <a:pos x="T0" y="T1"/>
                              </a:cxn>
                              <a:cxn ang="T9">
                                <a:pos x="T2" y="T3"/>
                              </a:cxn>
                              <a:cxn ang="T10">
                                <a:pos x="T4" y="T5"/>
                              </a:cxn>
                              <a:cxn ang="T11">
                                <a:pos x="T6" y="T7"/>
                              </a:cxn>
                            </a:cxnLst>
                            <a:rect l="0" t="0" r="r" b="b"/>
                            <a:pathLst>
                              <a:path w="214" h="55">
                                <a:moveTo>
                                  <a:pt x="207" y="55"/>
                                </a:moveTo>
                                <a:lnTo>
                                  <a:pt x="0" y="0"/>
                                </a:lnTo>
                                <a:lnTo>
                                  <a:pt x="214" y="50"/>
                                </a:lnTo>
                                <a:lnTo>
                                  <a:pt x="207" y="5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4211D"/>
                          </a:solidFill>
                          <a:ln w="0">
                            <a:solidFill>
                              <a:srgbClr val="FFFFFF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17" name="Freeform 121"/>
                        <wps:cNvSpPr>
                          <a:spLocks/>
                        </wps:cNvSpPr>
                        <wps:spPr bwMode="auto">
                          <a:xfrm>
                            <a:off x="538" y="480"/>
                            <a:ext cx="458" cy="97"/>
                          </a:xfrm>
                          <a:custGeom>
                            <a:avLst/>
                            <a:gdLst>
                              <a:gd name="T0" fmla="*/ 446 w 224"/>
                              <a:gd name="T1" fmla="*/ 97 h 47"/>
                              <a:gd name="T2" fmla="*/ 0 w 224"/>
                              <a:gd name="T3" fmla="*/ 0 h 47"/>
                              <a:gd name="T4" fmla="*/ 458 w 224"/>
                              <a:gd name="T5" fmla="*/ 89 h 47"/>
                              <a:gd name="T6" fmla="*/ 446 w 224"/>
                              <a:gd name="T7" fmla="*/ 97 h 47"/>
                              <a:gd name="T8" fmla="*/ 0 60000 65536"/>
                              <a:gd name="T9" fmla="*/ 0 60000 65536"/>
                              <a:gd name="T10" fmla="*/ 0 60000 65536"/>
                              <a:gd name="T11" fmla="*/ 0 60000 65536"/>
                            </a:gdLst>
                            <a:ahLst/>
                            <a:cxnLst>
                              <a:cxn ang="T8">
                                <a:pos x="T0" y="T1"/>
                              </a:cxn>
                              <a:cxn ang="T9">
                                <a:pos x="T2" y="T3"/>
                              </a:cxn>
                              <a:cxn ang="T10">
                                <a:pos x="T4" y="T5"/>
                              </a:cxn>
                              <a:cxn ang="T11">
                                <a:pos x="T6" y="T7"/>
                              </a:cxn>
                            </a:cxnLst>
                            <a:rect l="0" t="0" r="r" b="b"/>
                            <a:pathLst>
                              <a:path w="224" h="47">
                                <a:moveTo>
                                  <a:pt x="218" y="47"/>
                                </a:moveTo>
                                <a:lnTo>
                                  <a:pt x="0" y="0"/>
                                </a:lnTo>
                                <a:lnTo>
                                  <a:pt x="224" y="43"/>
                                </a:lnTo>
                                <a:lnTo>
                                  <a:pt x="218" y="4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4211D"/>
                          </a:solidFill>
                          <a:ln w="0">
                            <a:solidFill>
                              <a:srgbClr val="FFFFFF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18" name="Freeform 122"/>
                        <wps:cNvSpPr>
                          <a:spLocks/>
                        </wps:cNvSpPr>
                        <wps:spPr bwMode="auto">
                          <a:xfrm>
                            <a:off x="538" y="480"/>
                            <a:ext cx="462" cy="58"/>
                          </a:xfrm>
                          <a:custGeom>
                            <a:avLst/>
                            <a:gdLst>
                              <a:gd name="T0" fmla="*/ 462 w 226"/>
                              <a:gd name="T1" fmla="*/ 58 h 28"/>
                              <a:gd name="T2" fmla="*/ 0 w 226"/>
                              <a:gd name="T3" fmla="*/ 0 h 28"/>
                              <a:gd name="T4" fmla="*/ 454 w 226"/>
                              <a:gd name="T5" fmla="*/ 44 h 28"/>
                              <a:gd name="T6" fmla="*/ 462 w 226"/>
                              <a:gd name="T7" fmla="*/ 58 h 28"/>
                              <a:gd name="T8" fmla="*/ 0 60000 65536"/>
                              <a:gd name="T9" fmla="*/ 0 60000 65536"/>
                              <a:gd name="T10" fmla="*/ 0 60000 65536"/>
                              <a:gd name="T11" fmla="*/ 0 60000 65536"/>
                            </a:gdLst>
                            <a:ahLst/>
                            <a:cxnLst>
                              <a:cxn ang="T8">
                                <a:pos x="T0" y="T1"/>
                              </a:cxn>
                              <a:cxn ang="T9">
                                <a:pos x="T2" y="T3"/>
                              </a:cxn>
                              <a:cxn ang="T10">
                                <a:pos x="T4" y="T5"/>
                              </a:cxn>
                              <a:cxn ang="T11">
                                <a:pos x="T6" y="T7"/>
                              </a:cxn>
                            </a:cxnLst>
                            <a:rect l="0" t="0" r="r" b="b"/>
                            <a:pathLst>
                              <a:path w="226" h="28">
                                <a:moveTo>
                                  <a:pt x="226" y="28"/>
                                </a:moveTo>
                                <a:lnTo>
                                  <a:pt x="0" y="0"/>
                                </a:lnTo>
                                <a:lnTo>
                                  <a:pt x="222" y="21"/>
                                </a:lnTo>
                                <a:lnTo>
                                  <a:pt x="226" y="2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4211D"/>
                          </a:solidFill>
                          <a:ln w="0">
                            <a:solidFill>
                              <a:srgbClr val="FFFFFF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19" name="Freeform 123"/>
                        <wps:cNvSpPr>
                          <a:spLocks/>
                        </wps:cNvSpPr>
                        <wps:spPr bwMode="auto">
                          <a:xfrm>
                            <a:off x="538" y="480"/>
                            <a:ext cx="448" cy="35"/>
                          </a:xfrm>
                          <a:custGeom>
                            <a:avLst/>
                            <a:gdLst>
                              <a:gd name="T0" fmla="*/ 448 w 219"/>
                              <a:gd name="T1" fmla="*/ 35 h 17"/>
                              <a:gd name="T2" fmla="*/ 0 w 219"/>
                              <a:gd name="T3" fmla="*/ 0 h 17"/>
                              <a:gd name="T4" fmla="*/ 438 w 219"/>
                              <a:gd name="T5" fmla="*/ 23 h 17"/>
                              <a:gd name="T6" fmla="*/ 448 w 219"/>
                              <a:gd name="T7" fmla="*/ 35 h 17"/>
                              <a:gd name="T8" fmla="*/ 0 60000 65536"/>
                              <a:gd name="T9" fmla="*/ 0 60000 65536"/>
                              <a:gd name="T10" fmla="*/ 0 60000 65536"/>
                              <a:gd name="T11" fmla="*/ 0 60000 65536"/>
                            </a:gdLst>
                            <a:ahLst/>
                            <a:cxnLst>
                              <a:cxn ang="T8">
                                <a:pos x="T0" y="T1"/>
                              </a:cxn>
                              <a:cxn ang="T9">
                                <a:pos x="T2" y="T3"/>
                              </a:cxn>
                              <a:cxn ang="T10">
                                <a:pos x="T4" y="T5"/>
                              </a:cxn>
                              <a:cxn ang="T11">
                                <a:pos x="T6" y="T7"/>
                              </a:cxn>
                            </a:cxnLst>
                            <a:rect l="0" t="0" r="r" b="b"/>
                            <a:pathLst>
                              <a:path w="219" h="17">
                                <a:moveTo>
                                  <a:pt x="219" y="17"/>
                                </a:moveTo>
                                <a:lnTo>
                                  <a:pt x="0" y="0"/>
                                </a:lnTo>
                                <a:lnTo>
                                  <a:pt x="214" y="11"/>
                                </a:lnTo>
                                <a:lnTo>
                                  <a:pt x="219" y="1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4211D"/>
                          </a:solidFill>
                          <a:ln w="0">
                            <a:solidFill>
                              <a:srgbClr val="FFFFFF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20" name="Freeform 124"/>
                        <wps:cNvSpPr>
                          <a:spLocks/>
                        </wps:cNvSpPr>
                        <wps:spPr bwMode="auto">
                          <a:xfrm>
                            <a:off x="538" y="480"/>
                            <a:ext cx="432" cy="14"/>
                          </a:xfrm>
                          <a:custGeom>
                            <a:avLst/>
                            <a:gdLst>
                              <a:gd name="T0" fmla="*/ 424 w 211"/>
                              <a:gd name="T1" fmla="*/ 2 h 7"/>
                              <a:gd name="T2" fmla="*/ 0 w 211"/>
                              <a:gd name="T3" fmla="*/ 0 h 7"/>
                              <a:gd name="T4" fmla="*/ 432 w 211"/>
                              <a:gd name="T5" fmla="*/ 14 h 7"/>
                              <a:gd name="T6" fmla="*/ 424 w 211"/>
                              <a:gd name="T7" fmla="*/ 2 h 7"/>
                              <a:gd name="T8" fmla="*/ 0 60000 65536"/>
                              <a:gd name="T9" fmla="*/ 0 60000 65536"/>
                              <a:gd name="T10" fmla="*/ 0 60000 65536"/>
                              <a:gd name="T11" fmla="*/ 0 60000 65536"/>
                            </a:gdLst>
                            <a:ahLst/>
                            <a:cxnLst>
                              <a:cxn ang="T8">
                                <a:pos x="T0" y="T1"/>
                              </a:cxn>
                              <a:cxn ang="T9">
                                <a:pos x="T2" y="T3"/>
                              </a:cxn>
                              <a:cxn ang="T10">
                                <a:pos x="T4" y="T5"/>
                              </a:cxn>
                              <a:cxn ang="T11">
                                <a:pos x="T6" y="T7"/>
                              </a:cxn>
                            </a:cxnLst>
                            <a:rect l="0" t="0" r="r" b="b"/>
                            <a:pathLst>
                              <a:path w="211" h="7">
                                <a:moveTo>
                                  <a:pt x="207" y="1"/>
                                </a:moveTo>
                                <a:lnTo>
                                  <a:pt x="0" y="0"/>
                                </a:lnTo>
                                <a:lnTo>
                                  <a:pt x="211" y="7"/>
                                </a:lnTo>
                                <a:lnTo>
                                  <a:pt x="207" y="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4211D"/>
                          </a:solidFill>
                          <a:ln w="0">
                            <a:solidFill>
                              <a:srgbClr val="FFFFFF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21" name="Freeform 125"/>
                        <wps:cNvSpPr>
                          <a:spLocks/>
                        </wps:cNvSpPr>
                        <wps:spPr bwMode="auto">
                          <a:xfrm>
                            <a:off x="61" y="398"/>
                            <a:ext cx="477" cy="82"/>
                          </a:xfrm>
                          <a:custGeom>
                            <a:avLst/>
                            <a:gdLst>
                              <a:gd name="T0" fmla="*/ 477 w 233"/>
                              <a:gd name="T1" fmla="*/ 82 h 40"/>
                              <a:gd name="T2" fmla="*/ 8 w 233"/>
                              <a:gd name="T3" fmla="*/ 16 h 40"/>
                              <a:gd name="T4" fmla="*/ 0 w 233"/>
                              <a:gd name="T5" fmla="*/ 6 h 40"/>
                              <a:gd name="T6" fmla="*/ 10 w 233"/>
                              <a:gd name="T7" fmla="*/ 0 h 40"/>
                              <a:gd name="T8" fmla="*/ 477 w 233"/>
                              <a:gd name="T9" fmla="*/ 82 h 40"/>
                              <a:gd name="T10" fmla="*/ 0 60000 65536"/>
                              <a:gd name="T11" fmla="*/ 0 60000 65536"/>
                              <a:gd name="T12" fmla="*/ 0 60000 65536"/>
                              <a:gd name="T13" fmla="*/ 0 60000 65536"/>
                              <a:gd name="T14" fmla="*/ 0 60000 65536"/>
                            </a:gdLst>
                            <a:ahLst/>
                            <a:cxnLst>
                              <a:cxn ang="T10">
                                <a:pos x="T0" y="T1"/>
                              </a:cxn>
                              <a:cxn ang="T11">
                                <a:pos x="T2" y="T3"/>
                              </a:cxn>
                              <a:cxn ang="T12">
                                <a:pos x="T4" y="T5"/>
                              </a:cxn>
                              <a:cxn ang="T13">
                                <a:pos x="T6" y="T7"/>
                              </a:cxn>
                              <a:cxn ang="T14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233" h="40">
                                <a:moveTo>
                                  <a:pt x="233" y="40"/>
                                </a:moveTo>
                                <a:lnTo>
                                  <a:pt x="4" y="8"/>
                                </a:lnTo>
                                <a:lnTo>
                                  <a:pt x="0" y="3"/>
                                </a:lnTo>
                                <a:lnTo>
                                  <a:pt x="5" y="0"/>
                                </a:lnTo>
                                <a:lnTo>
                                  <a:pt x="233" y="4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4211D"/>
                          </a:solidFill>
                          <a:ln w="0">
                            <a:solidFill>
                              <a:srgbClr val="FFFFFF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22" name="Freeform 126"/>
                        <wps:cNvSpPr>
                          <a:spLocks/>
                        </wps:cNvSpPr>
                        <wps:spPr bwMode="auto">
                          <a:xfrm>
                            <a:off x="123" y="352"/>
                            <a:ext cx="415" cy="128"/>
                          </a:xfrm>
                          <a:custGeom>
                            <a:avLst/>
                            <a:gdLst>
                              <a:gd name="T0" fmla="*/ 10 w 203"/>
                              <a:gd name="T1" fmla="*/ 0 h 62"/>
                              <a:gd name="T2" fmla="*/ 415 w 203"/>
                              <a:gd name="T3" fmla="*/ 128 h 62"/>
                              <a:gd name="T4" fmla="*/ 0 w 203"/>
                              <a:gd name="T5" fmla="*/ 8 h 62"/>
                              <a:gd name="T6" fmla="*/ 10 w 203"/>
                              <a:gd name="T7" fmla="*/ 0 h 62"/>
                              <a:gd name="T8" fmla="*/ 0 60000 65536"/>
                              <a:gd name="T9" fmla="*/ 0 60000 65536"/>
                              <a:gd name="T10" fmla="*/ 0 60000 65536"/>
                              <a:gd name="T11" fmla="*/ 0 60000 65536"/>
                            </a:gdLst>
                            <a:ahLst/>
                            <a:cxnLst>
                              <a:cxn ang="T8">
                                <a:pos x="T0" y="T1"/>
                              </a:cxn>
                              <a:cxn ang="T9">
                                <a:pos x="T2" y="T3"/>
                              </a:cxn>
                              <a:cxn ang="T10">
                                <a:pos x="T4" y="T5"/>
                              </a:cxn>
                              <a:cxn ang="T11">
                                <a:pos x="T6" y="T7"/>
                              </a:cxn>
                            </a:cxnLst>
                            <a:rect l="0" t="0" r="r" b="b"/>
                            <a:pathLst>
                              <a:path w="203" h="62">
                                <a:moveTo>
                                  <a:pt x="5" y="0"/>
                                </a:moveTo>
                                <a:lnTo>
                                  <a:pt x="203" y="62"/>
                                </a:lnTo>
                                <a:lnTo>
                                  <a:pt x="0" y="4"/>
                                </a:lnTo>
                                <a:lnTo>
                                  <a:pt x="5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4211D"/>
                          </a:solidFill>
                          <a:ln w="0">
                            <a:solidFill>
                              <a:srgbClr val="FFFFFF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23" name="Freeform 127"/>
                        <wps:cNvSpPr>
                          <a:spLocks/>
                        </wps:cNvSpPr>
                        <wps:spPr bwMode="auto">
                          <a:xfrm>
                            <a:off x="100" y="367"/>
                            <a:ext cx="438" cy="113"/>
                          </a:xfrm>
                          <a:custGeom>
                            <a:avLst/>
                            <a:gdLst>
                              <a:gd name="T0" fmla="*/ 14 w 214"/>
                              <a:gd name="T1" fmla="*/ 0 h 55"/>
                              <a:gd name="T2" fmla="*/ 438 w 214"/>
                              <a:gd name="T3" fmla="*/ 113 h 55"/>
                              <a:gd name="T4" fmla="*/ 0 w 214"/>
                              <a:gd name="T5" fmla="*/ 8 h 55"/>
                              <a:gd name="T6" fmla="*/ 14 w 214"/>
                              <a:gd name="T7" fmla="*/ 0 h 55"/>
                              <a:gd name="T8" fmla="*/ 0 60000 65536"/>
                              <a:gd name="T9" fmla="*/ 0 60000 65536"/>
                              <a:gd name="T10" fmla="*/ 0 60000 65536"/>
                              <a:gd name="T11" fmla="*/ 0 60000 65536"/>
                            </a:gdLst>
                            <a:ahLst/>
                            <a:cxnLst>
                              <a:cxn ang="T8">
                                <a:pos x="T0" y="T1"/>
                              </a:cxn>
                              <a:cxn ang="T9">
                                <a:pos x="T2" y="T3"/>
                              </a:cxn>
                              <a:cxn ang="T10">
                                <a:pos x="T4" y="T5"/>
                              </a:cxn>
                              <a:cxn ang="T11">
                                <a:pos x="T6" y="T7"/>
                              </a:cxn>
                            </a:cxnLst>
                            <a:rect l="0" t="0" r="r" b="b"/>
                            <a:pathLst>
                              <a:path w="214" h="55">
                                <a:moveTo>
                                  <a:pt x="7" y="0"/>
                                </a:moveTo>
                                <a:lnTo>
                                  <a:pt x="214" y="55"/>
                                </a:lnTo>
                                <a:lnTo>
                                  <a:pt x="0" y="4"/>
                                </a:lnTo>
                                <a:lnTo>
                                  <a:pt x="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4211D"/>
                          </a:solidFill>
                          <a:ln w="0">
                            <a:solidFill>
                              <a:srgbClr val="FFFFFF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24" name="Freeform 128"/>
                        <wps:cNvSpPr>
                          <a:spLocks/>
                        </wps:cNvSpPr>
                        <wps:spPr bwMode="auto">
                          <a:xfrm>
                            <a:off x="80" y="381"/>
                            <a:ext cx="458" cy="99"/>
                          </a:xfrm>
                          <a:custGeom>
                            <a:avLst/>
                            <a:gdLst>
                              <a:gd name="T0" fmla="*/ 12 w 224"/>
                              <a:gd name="T1" fmla="*/ 0 h 48"/>
                              <a:gd name="T2" fmla="*/ 458 w 224"/>
                              <a:gd name="T3" fmla="*/ 99 h 48"/>
                              <a:gd name="T4" fmla="*/ 0 w 224"/>
                              <a:gd name="T5" fmla="*/ 10 h 48"/>
                              <a:gd name="T6" fmla="*/ 12 w 224"/>
                              <a:gd name="T7" fmla="*/ 0 h 48"/>
                              <a:gd name="T8" fmla="*/ 0 60000 65536"/>
                              <a:gd name="T9" fmla="*/ 0 60000 65536"/>
                              <a:gd name="T10" fmla="*/ 0 60000 65536"/>
                              <a:gd name="T11" fmla="*/ 0 60000 65536"/>
                            </a:gdLst>
                            <a:ahLst/>
                            <a:cxnLst>
                              <a:cxn ang="T8">
                                <a:pos x="T0" y="T1"/>
                              </a:cxn>
                              <a:cxn ang="T9">
                                <a:pos x="T2" y="T3"/>
                              </a:cxn>
                              <a:cxn ang="T10">
                                <a:pos x="T4" y="T5"/>
                              </a:cxn>
                              <a:cxn ang="T11">
                                <a:pos x="T6" y="T7"/>
                              </a:cxn>
                            </a:cxnLst>
                            <a:rect l="0" t="0" r="r" b="b"/>
                            <a:pathLst>
                              <a:path w="224" h="48">
                                <a:moveTo>
                                  <a:pt x="6" y="0"/>
                                </a:moveTo>
                                <a:lnTo>
                                  <a:pt x="224" y="48"/>
                                </a:lnTo>
                                <a:lnTo>
                                  <a:pt x="0" y="5"/>
                                </a:lnTo>
                                <a:lnTo>
                                  <a:pt x="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4211D"/>
                          </a:solidFill>
                          <a:ln w="0">
                            <a:solidFill>
                              <a:srgbClr val="FFFFFF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25" name="Freeform 129"/>
                        <wps:cNvSpPr>
                          <a:spLocks/>
                        </wps:cNvSpPr>
                        <wps:spPr bwMode="auto">
                          <a:xfrm>
                            <a:off x="76" y="422"/>
                            <a:ext cx="462" cy="58"/>
                          </a:xfrm>
                          <a:custGeom>
                            <a:avLst/>
                            <a:gdLst>
                              <a:gd name="T0" fmla="*/ 0 w 226"/>
                              <a:gd name="T1" fmla="*/ 0 h 28"/>
                              <a:gd name="T2" fmla="*/ 462 w 226"/>
                              <a:gd name="T3" fmla="*/ 58 h 28"/>
                              <a:gd name="T4" fmla="*/ 8 w 226"/>
                              <a:gd name="T5" fmla="*/ 12 h 28"/>
                              <a:gd name="T6" fmla="*/ 0 w 226"/>
                              <a:gd name="T7" fmla="*/ 0 h 28"/>
                              <a:gd name="T8" fmla="*/ 0 60000 65536"/>
                              <a:gd name="T9" fmla="*/ 0 60000 65536"/>
                              <a:gd name="T10" fmla="*/ 0 60000 65536"/>
                              <a:gd name="T11" fmla="*/ 0 60000 65536"/>
                            </a:gdLst>
                            <a:ahLst/>
                            <a:cxnLst>
                              <a:cxn ang="T8">
                                <a:pos x="T0" y="T1"/>
                              </a:cxn>
                              <a:cxn ang="T9">
                                <a:pos x="T2" y="T3"/>
                              </a:cxn>
                              <a:cxn ang="T10">
                                <a:pos x="T4" y="T5"/>
                              </a:cxn>
                              <a:cxn ang="T11">
                                <a:pos x="T6" y="T7"/>
                              </a:cxn>
                            </a:cxnLst>
                            <a:rect l="0" t="0" r="r" b="b"/>
                            <a:pathLst>
                              <a:path w="226" h="28">
                                <a:moveTo>
                                  <a:pt x="0" y="0"/>
                                </a:moveTo>
                                <a:lnTo>
                                  <a:pt x="226" y="28"/>
                                </a:lnTo>
                                <a:lnTo>
                                  <a:pt x="4" y="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4211D"/>
                          </a:solidFill>
                          <a:ln w="0">
                            <a:solidFill>
                              <a:srgbClr val="FFFFFF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26" name="Freeform 130"/>
                        <wps:cNvSpPr>
                          <a:spLocks/>
                        </wps:cNvSpPr>
                        <wps:spPr bwMode="auto">
                          <a:xfrm>
                            <a:off x="90" y="445"/>
                            <a:ext cx="448" cy="35"/>
                          </a:xfrm>
                          <a:custGeom>
                            <a:avLst/>
                            <a:gdLst>
                              <a:gd name="T0" fmla="*/ 0 w 219"/>
                              <a:gd name="T1" fmla="*/ 0 h 17"/>
                              <a:gd name="T2" fmla="*/ 448 w 219"/>
                              <a:gd name="T3" fmla="*/ 35 h 17"/>
                              <a:gd name="T4" fmla="*/ 10 w 219"/>
                              <a:gd name="T5" fmla="*/ 12 h 17"/>
                              <a:gd name="T6" fmla="*/ 0 w 219"/>
                              <a:gd name="T7" fmla="*/ 0 h 17"/>
                              <a:gd name="T8" fmla="*/ 0 60000 65536"/>
                              <a:gd name="T9" fmla="*/ 0 60000 65536"/>
                              <a:gd name="T10" fmla="*/ 0 60000 65536"/>
                              <a:gd name="T11" fmla="*/ 0 60000 65536"/>
                            </a:gdLst>
                            <a:ahLst/>
                            <a:cxnLst>
                              <a:cxn ang="T8">
                                <a:pos x="T0" y="T1"/>
                              </a:cxn>
                              <a:cxn ang="T9">
                                <a:pos x="T2" y="T3"/>
                              </a:cxn>
                              <a:cxn ang="T10">
                                <a:pos x="T4" y="T5"/>
                              </a:cxn>
                              <a:cxn ang="T11">
                                <a:pos x="T6" y="T7"/>
                              </a:cxn>
                            </a:cxnLst>
                            <a:rect l="0" t="0" r="r" b="b"/>
                            <a:pathLst>
                              <a:path w="219" h="17">
                                <a:moveTo>
                                  <a:pt x="0" y="0"/>
                                </a:moveTo>
                                <a:lnTo>
                                  <a:pt x="219" y="17"/>
                                </a:lnTo>
                                <a:lnTo>
                                  <a:pt x="5" y="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4211D"/>
                          </a:solidFill>
                          <a:ln w="0">
                            <a:solidFill>
                              <a:srgbClr val="FFFFFF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27" name="Freeform 131"/>
                        <wps:cNvSpPr>
                          <a:spLocks/>
                        </wps:cNvSpPr>
                        <wps:spPr bwMode="auto">
                          <a:xfrm>
                            <a:off x="106" y="466"/>
                            <a:ext cx="432" cy="14"/>
                          </a:xfrm>
                          <a:custGeom>
                            <a:avLst/>
                            <a:gdLst>
                              <a:gd name="T0" fmla="*/ 8 w 211"/>
                              <a:gd name="T1" fmla="*/ 10 h 7"/>
                              <a:gd name="T2" fmla="*/ 432 w 211"/>
                              <a:gd name="T3" fmla="*/ 14 h 7"/>
                              <a:gd name="T4" fmla="*/ 0 w 211"/>
                              <a:gd name="T5" fmla="*/ 0 h 7"/>
                              <a:gd name="T6" fmla="*/ 8 w 211"/>
                              <a:gd name="T7" fmla="*/ 10 h 7"/>
                              <a:gd name="T8" fmla="*/ 0 60000 65536"/>
                              <a:gd name="T9" fmla="*/ 0 60000 65536"/>
                              <a:gd name="T10" fmla="*/ 0 60000 65536"/>
                              <a:gd name="T11" fmla="*/ 0 60000 65536"/>
                            </a:gdLst>
                            <a:ahLst/>
                            <a:cxnLst>
                              <a:cxn ang="T8">
                                <a:pos x="T0" y="T1"/>
                              </a:cxn>
                              <a:cxn ang="T9">
                                <a:pos x="T2" y="T3"/>
                              </a:cxn>
                              <a:cxn ang="T10">
                                <a:pos x="T4" y="T5"/>
                              </a:cxn>
                              <a:cxn ang="T11">
                                <a:pos x="T6" y="T7"/>
                              </a:cxn>
                            </a:cxnLst>
                            <a:rect l="0" t="0" r="r" b="b"/>
                            <a:pathLst>
                              <a:path w="211" h="7">
                                <a:moveTo>
                                  <a:pt x="4" y="5"/>
                                </a:moveTo>
                                <a:lnTo>
                                  <a:pt x="211" y="7"/>
                                </a:lnTo>
                                <a:lnTo>
                                  <a:pt x="0" y="0"/>
                                </a:lnTo>
                                <a:lnTo>
                                  <a:pt x="4" y="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4211D"/>
                          </a:solidFill>
                          <a:ln w="0">
                            <a:solidFill>
                              <a:srgbClr val="FFFFFF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28" name="Freeform 132"/>
                        <wps:cNvSpPr>
                          <a:spLocks/>
                        </wps:cNvSpPr>
                        <wps:spPr bwMode="auto">
                          <a:xfrm>
                            <a:off x="538" y="480"/>
                            <a:ext cx="430" cy="223"/>
                          </a:xfrm>
                          <a:custGeom>
                            <a:avLst/>
                            <a:gdLst>
                              <a:gd name="T0" fmla="*/ 0 w 210"/>
                              <a:gd name="T1" fmla="*/ 0 h 108"/>
                              <a:gd name="T2" fmla="*/ 426 w 210"/>
                              <a:gd name="T3" fmla="*/ 209 h 108"/>
                              <a:gd name="T4" fmla="*/ 430 w 210"/>
                              <a:gd name="T5" fmla="*/ 221 h 108"/>
                              <a:gd name="T6" fmla="*/ 420 w 210"/>
                              <a:gd name="T7" fmla="*/ 223 h 108"/>
                              <a:gd name="T8" fmla="*/ 0 w 210"/>
                              <a:gd name="T9" fmla="*/ 0 h 108"/>
                              <a:gd name="T10" fmla="*/ 0 60000 65536"/>
                              <a:gd name="T11" fmla="*/ 0 60000 65536"/>
                              <a:gd name="T12" fmla="*/ 0 60000 65536"/>
                              <a:gd name="T13" fmla="*/ 0 60000 65536"/>
                              <a:gd name="T14" fmla="*/ 0 60000 65536"/>
                            </a:gdLst>
                            <a:ahLst/>
                            <a:cxnLst>
                              <a:cxn ang="T10">
                                <a:pos x="T0" y="T1"/>
                              </a:cxn>
                              <a:cxn ang="T11">
                                <a:pos x="T2" y="T3"/>
                              </a:cxn>
                              <a:cxn ang="T12">
                                <a:pos x="T4" y="T5"/>
                              </a:cxn>
                              <a:cxn ang="T13">
                                <a:pos x="T6" y="T7"/>
                              </a:cxn>
                              <a:cxn ang="T14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210" h="108">
                                <a:moveTo>
                                  <a:pt x="0" y="0"/>
                                </a:moveTo>
                                <a:lnTo>
                                  <a:pt x="208" y="101"/>
                                </a:lnTo>
                                <a:lnTo>
                                  <a:pt x="210" y="107"/>
                                </a:lnTo>
                                <a:lnTo>
                                  <a:pt x="205" y="108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4211D"/>
                          </a:solidFill>
                          <a:ln w="0">
                            <a:solidFill>
                              <a:srgbClr val="FFFFFF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29" name="Freeform 133"/>
                        <wps:cNvSpPr>
                          <a:spLocks/>
                        </wps:cNvSpPr>
                        <wps:spPr bwMode="auto">
                          <a:xfrm>
                            <a:off x="538" y="480"/>
                            <a:ext cx="360" cy="247"/>
                          </a:xfrm>
                          <a:custGeom>
                            <a:avLst/>
                            <a:gdLst>
                              <a:gd name="T0" fmla="*/ 346 w 176"/>
                              <a:gd name="T1" fmla="*/ 247 h 120"/>
                              <a:gd name="T2" fmla="*/ 0 w 176"/>
                              <a:gd name="T3" fmla="*/ 0 h 120"/>
                              <a:gd name="T4" fmla="*/ 360 w 176"/>
                              <a:gd name="T5" fmla="*/ 243 h 120"/>
                              <a:gd name="T6" fmla="*/ 346 w 176"/>
                              <a:gd name="T7" fmla="*/ 247 h 120"/>
                              <a:gd name="T8" fmla="*/ 0 60000 65536"/>
                              <a:gd name="T9" fmla="*/ 0 60000 65536"/>
                              <a:gd name="T10" fmla="*/ 0 60000 65536"/>
                              <a:gd name="T11" fmla="*/ 0 60000 65536"/>
                            </a:gdLst>
                            <a:ahLst/>
                            <a:cxnLst>
                              <a:cxn ang="T8">
                                <a:pos x="T0" y="T1"/>
                              </a:cxn>
                              <a:cxn ang="T9">
                                <a:pos x="T2" y="T3"/>
                              </a:cxn>
                              <a:cxn ang="T10">
                                <a:pos x="T4" y="T5"/>
                              </a:cxn>
                              <a:cxn ang="T11">
                                <a:pos x="T6" y="T7"/>
                              </a:cxn>
                            </a:cxnLst>
                            <a:rect l="0" t="0" r="r" b="b"/>
                            <a:pathLst>
                              <a:path w="176" h="120">
                                <a:moveTo>
                                  <a:pt x="169" y="120"/>
                                </a:moveTo>
                                <a:lnTo>
                                  <a:pt x="0" y="0"/>
                                </a:lnTo>
                                <a:lnTo>
                                  <a:pt x="176" y="118"/>
                                </a:lnTo>
                                <a:lnTo>
                                  <a:pt x="169" y="12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4211D"/>
                          </a:solidFill>
                          <a:ln w="0">
                            <a:solidFill>
                              <a:srgbClr val="FFFFFF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30" name="Freeform 134"/>
                        <wps:cNvSpPr>
                          <a:spLocks/>
                        </wps:cNvSpPr>
                        <wps:spPr bwMode="auto">
                          <a:xfrm>
                            <a:off x="538" y="480"/>
                            <a:ext cx="385" cy="239"/>
                          </a:xfrm>
                          <a:custGeom>
                            <a:avLst/>
                            <a:gdLst>
                              <a:gd name="T0" fmla="*/ 369 w 188"/>
                              <a:gd name="T1" fmla="*/ 239 h 116"/>
                              <a:gd name="T2" fmla="*/ 0 w 188"/>
                              <a:gd name="T3" fmla="*/ 0 h 116"/>
                              <a:gd name="T4" fmla="*/ 385 w 188"/>
                              <a:gd name="T5" fmla="*/ 235 h 116"/>
                              <a:gd name="T6" fmla="*/ 369 w 188"/>
                              <a:gd name="T7" fmla="*/ 239 h 116"/>
                              <a:gd name="T8" fmla="*/ 0 60000 65536"/>
                              <a:gd name="T9" fmla="*/ 0 60000 65536"/>
                              <a:gd name="T10" fmla="*/ 0 60000 65536"/>
                              <a:gd name="T11" fmla="*/ 0 60000 65536"/>
                            </a:gdLst>
                            <a:ahLst/>
                            <a:cxnLst>
                              <a:cxn ang="T8">
                                <a:pos x="T0" y="T1"/>
                              </a:cxn>
                              <a:cxn ang="T9">
                                <a:pos x="T2" y="T3"/>
                              </a:cxn>
                              <a:cxn ang="T10">
                                <a:pos x="T4" y="T5"/>
                              </a:cxn>
                              <a:cxn ang="T11">
                                <a:pos x="T6" y="T7"/>
                              </a:cxn>
                            </a:cxnLst>
                            <a:rect l="0" t="0" r="r" b="b"/>
                            <a:pathLst>
                              <a:path w="188" h="116">
                                <a:moveTo>
                                  <a:pt x="180" y="116"/>
                                </a:moveTo>
                                <a:lnTo>
                                  <a:pt x="0" y="0"/>
                                </a:lnTo>
                                <a:lnTo>
                                  <a:pt x="188" y="114"/>
                                </a:lnTo>
                                <a:lnTo>
                                  <a:pt x="180" y="116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4211D"/>
                          </a:solidFill>
                          <a:ln w="0">
                            <a:solidFill>
                              <a:srgbClr val="FFFFFF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31" name="Freeform 135"/>
                        <wps:cNvSpPr>
                          <a:spLocks/>
                        </wps:cNvSpPr>
                        <wps:spPr bwMode="auto">
                          <a:xfrm>
                            <a:off x="538" y="480"/>
                            <a:ext cx="409" cy="231"/>
                          </a:xfrm>
                          <a:custGeom>
                            <a:avLst/>
                            <a:gdLst>
                              <a:gd name="T0" fmla="*/ 393 w 200"/>
                              <a:gd name="T1" fmla="*/ 231 h 112"/>
                              <a:gd name="T2" fmla="*/ 0 w 200"/>
                              <a:gd name="T3" fmla="*/ 0 h 112"/>
                              <a:gd name="T4" fmla="*/ 409 w 200"/>
                              <a:gd name="T5" fmla="*/ 227 h 112"/>
                              <a:gd name="T6" fmla="*/ 393 w 200"/>
                              <a:gd name="T7" fmla="*/ 231 h 112"/>
                              <a:gd name="T8" fmla="*/ 0 60000 65536"/>
                              <a:gd name="T9" fmla="*/ 0 60000 65536"/>
                              <a:gd name="T10" fmla="*/ 0 60000 65536"/>
                              <a:gd name="T11" fmla="*/ 0 60000 65536"/>
                            </a:gdLst>
                            <a:ahLst/>
                            <a:cxnLst>
                              <a:cxn ang="T8">
                                <a:pos x="T0" y="T1"/>
                              </a:cxn>
                              <a:cxn ang="T9">
                                <a:pos x="T2" y="T3"/>
                              </a:cxn>
                              <a:cxn ang="T10">
                                <a:pos x="T4" y="T5"/>
                              </a:cxn>
                              <a:cxn ang="T11">
                                <a:pos x="T6" y="T7"/>
                              </a:cxn>
                            </a:cxnLst>
                            <a:rect l="0" t="0" r="r" b="b"/>
                            <a:pathLst>
                              <a:path w="200" h="112">
                                <a:moveTo>
                                  <a:pt x="192" y="112"/>
                                </a:moveTo>
                                <a:lnTo>
                                  <a:pt x="0" y="0"/>
                                </a:lnTo>
                                <a:lnTo>
                                  <a:pt x="200" y="110"/>
                                </a:lnTo>
                                <a:lnTo>
                                  <a:pt x="192" y="11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4211D"/>
                          </a:solidFill>
                          <a:ln w="0">
                            <a:solidFill>
                              <a:srgbClr val="FFFFFF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32" name="Freeform 136"/>
                        <wps:cNvSpPr>
                          <a:spLocks/>
                        </wps:cNvSpPr>
                        <wps:spPr bwMode="auto">
                          <a:xfrm>
                            <a:off x="538" y="480"/>
                            <a:ext cx="423" cy="198"/>
                          </a:xfrm>
                          <a:custGeom>
                            <a:avLst/>
                            <a:gdLst>
                              <a:gd name="T0" fmla="*/ 423 w 207"/>
                              <a:gd name="T1" fmla="*/ 198 h 96"/>
                              <a:gd name="T2" fmla="*/ 0 w 207"/>
                              <a:gd name="T3" fmla="*/ 0 h 96"/>
                              <a:gd name="T4" fmla="*/ 417 w 207"/>
                              <a:gd name="T5" fmla="*/ 184 h 96"/>
                              <a:gd name="T6" fmla="*/ 423 w 207"/>
                              <a:gd name="T7" fmla="*/ 198 h 96"/>
                              <a:gd name="T8" fmla="*/ 0 60000 65536"/>
                              <a:gd name="T9" fmla="*/ 0 60000 65536"/>
                              <a:gd name="T10" fmla="*/ 0 60000 65536"/>
                              <a:gd name="T11" fmla="*/ 0 60000 65536"/>
                            </a:gdLst>
                            <a:ahLst/>
                            <a:cxnLst>
                              <a:cxn ang="T8">
                                <a:pos x="T0" y="T1"/>
                              </a:cxn>
                              <a:cxn ang="T9">
                                <a:pos x="T2" y="T3"/>
                              </a:cxn>
                              <a:cxn ang="T10">
                                <a:pos x="T4" y="T5"/>
                              </a:cxn>
                              <a:cxn ang="T11">
                                <a:pos x="T6" y="T7"/>
                              </a:cxn>
                            </a:cxnLst>
                            <a:rect l="0" t="0" r="r" b="b"/>
                            <a:pathLst>
                              <a:path w="207" h="96">
                                <a:moveTo>
                                  <a:pt x="207" y="96"/>
                                </a:moveTo>
                                <a:lnTo>
                                  <a:pt x="0" y="0"/>
                                </a:lnTo>
                                <a:lnTo>
                                  <a:pt x="204" y="89"/>
                                </a:lnTo>
                                <a:lnTo>
                                  <a:pt x="207" y="96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4211D"/>
                          </a:solidFill>
                          <a:ln w="0">
                            <a:solidFill>
                              <a:srgbClr val="FFFFFF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33" name="Freeform 137"/>
                        <wps:cNvSpPr>
                          <a:spLocks/>
                        </wps:cNvSpPr>
                        <wps:spPr bwMode="auto">
                          <a:xfrm>
                            <a:off x="538" y="480"/>
                            <a:ext cx="415" cy="173"/>
                          </a:xfrm>
                          <a:custGeom>
                            <a:avLst/>
                            <a:gdLst>
                              <a:gd name="T0" fmla="*/ 415 w 203"/>
                              <a:gd name="T1" fmla="*/ 173 h 84"/>
                              <a:gd name="T2" fmla="*/ 0 w 203"/>
                              <a:gd name="T3" fmla="*/ 0 h 84"/>
                              <a:gd name="T4" fmla="*/ 409 w 203"/>
                              <a:gd name="T5" fmla="*/ 159 h 84"/>
                              <a:gd name="T6" fmla="*/ 415 w 203"/>
                              <a:gd name="T7" fmla="*/ 173 h 84"/>
                              <a:gd name="T8" fmla="*/ 0 60000 65536"/>
                              <a:gd name="T9" fmla="*/ 0 60000 65536"/>
                              <a:gd name="T10" fmla="*/ 0 60000 65536"/>
                              <a:gd name="T11" fmla="*/ 0 60000 65536"/>
                            </a:gdLst>
                            <a:ahLst/>
                            <a:cxnLst>
                              <a:cxn ang="T8">
                                <a:pos x="T0" y="T1"/>
                              </a:cxn>
                              <a:cxn ang="T9">
                                <a:pos x="T2" y="T3"/>
                              </a:cxn>
                              <a:cxn ang="T10">
                                <a:pos x="T4" y="T5"/>
                              </a:cxn>
                              <a:cxn ang="T11">
                                <a:pos x="T6" y="T7"/>
                              </a:cxn>
                            </a:cxnLst>
                            <a:rect l="0" t="0" r="r" b="b"/>
                            <a:pathLst>
                              <a:path w="203" h="84">
                                <a:moveTo>
                                  <a:pt x="203" y="84"/>
                                </a:moveTo>
                                <a:lnTo>
                                  <a:pt x="0" y="0"/>
                                </a:lnTo>
                                <a:lnTo>
                                  <a:pt x="200" y="77"/>
                                </a:lnTo>
                                <a:lnTo>
                                  <a:pt x="203" y="8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4211D"/>
                          </a:solidFill>
                          <a:ln w="0">
                            <a:solidFill>
                              <a:srgbClr val="FFFFFF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34" name="Freeform 138"/>
                        <wps:cNvSpPr>
                          <a:spLocks/>
                        </wps:cNvSpPr>
                        <wps:spPr bwMode="auto">
                          <a:xfrm>
                            <a:off x="538" y="480"/>
                            <a:ext cx="407" cy="148"/>
                          </a:xfrm>
                          <a:custGeom>
                            <a:avLst/>
                            <a:gdLst>
                              <a:gd name="T0" fmla="*/ 403 w 199"/>
                              <a:gd name="T1" fmla="*/ 134 h 72"/>
                              <a:gd name="T2" fmla="*/ 0 w 199"/>
                              <a:gd name="T3" fmla="*/ 0 h 72"/>
                              <a:gd name="T4" fmla="*/ 407 w 199"/>
                              <a:gd name="T5" fmla="*/ 148 h 72"/>
                              <a:gd name="T6" fmla="*/ 403 w 199"/>
                              <a:gd name="T7" fmla="*/ 134 h 72"/>
                              <a:gd name="T8" fmla="*/ 0 60000 65536"/>
                              <a:gd name="T9" fmla="*/ 0 60000 65536"/>
                              <a:gd name="T10" fmla="*/ 0 60000 65536"/>
                              <a:gd name="T11" fmla="*/ 0 60000 65536"/>
                            </a:gdLst>
                            <a:ahLst/>
                            <a:cxnLst>
                              <a:cxn ang="T8">
                                <a:pos x="T0" y="T1"/>
                              </a:cxn>
                              <a:cxn ang="T9">
                                <a:pos x="T2" y="T3"/>
                              </a:cxn>
                              <a:cxn ang="T10">
                                <a:pos x="T4" y="T5"/>
                              </a:cxn>
                              <a:cxn ang="T11">
                                <a:pos x="T6" y="T7"/>
                              </a:cxn>
                            </a:cxnLst>
                            <a:rect l="0" t="0" r="r" b="b"/>
                            <a:pathLst>
                              <a:path w="199" h="72">
                                <a:moveTo>
                                  <a:pt x="197" y="65"/>
                                </a:moveTo>
                                <a:lnTo>
                                  <a:pt x="0" y="0"/>
                                </a:lnTo>
                                <a:lnTo>
                                  <a:pt x="199" y="72"/>
                                </a:lnTo>
                                <a:lnTo>
                                  <a:pt x="197" y="6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4211D"/>
                          </a:solidFill>
                          <a:ln w="0">
                            <a:solidFill>
                              <a:srgbClr val="FFFFFF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35" name="Freeform 139"/>
                        <wps:cNvSpPr>
                          <a:spLocks/>
                        </wps:cNvSpPr>
                        <wps:spPr bwMode="auto">
                          <a:xfrm>
                            <a:off x="108" y="255"/>
                            <a:ext cx="430" cy="225"/>
                          </a:xfrm>
                          <a:custGeom>
                            <a:avLst/>
                            <a:gdLst>
                              <a:gd name="T0" fmla="*/ 430 w 210"/>
                              <a:gd name="T1" fmla="*/ 225 h 109"/>
                              <a:gd name="T2" fmla="*/ 4 w 210"/>
                              <a:gd name="T3" fmla="*/ 17 h 109"/>
                              <a:gd name="T4" fmla="*/ 0 w 210"/>
                              <a:gd name="T5" fmla="*/ 4 h 109"/>
                              <a:gd name="T6" fmla="*/ 12 w 210"/>
                              <a:gd name="T7" fmla="*/ 0 h 109"/>
                              <a:gd name="T8" fmla="*/ 430 w 210"/>
                              <a:gd name="T9" fmla="*/ 225 h 109"/>
                              <a:gd name="T10" fmla="*/ 0 60000 65536"/>
                              <a:gd name="T11" fmla="*/ 0 60000 65536"/>
                              <a:gd name="T12" fmla="*/ 0 60000 65536"/>
                              <a:gd name="T13" fmla="*/ 0 60000 65536"/>
                              <a:gd name="T14" fmla="*/ 0 60000 65536"/>
                            </a:gdLst>
                            <a:ahLst/>
                            <a:cxnLst>
                              <a:cxn ang="T10">
                                <a:pos x="T0" y="T1"/>
                              </a:cxn>
                              <a:cxn ang="T11">
                                <a:pos x="T2" y="T3"/>
                              </a:cxn>
                              <a:cxn ang="T12">
                                <a:pos x="T4" y="T5"/>
                              </a:cxn>
                              <a:cxn ang="T13">
                                <a:pos x="T6" y="T7"/>
                              </a:cxn>
                              <a:cxn ang="T14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210" h="109">
                                <a:moveTo>
                                  <a:pt x="210" y="109"/>
                                </a:moveTo>
                                <a:lnTo>
                                  <a:pt x="2" y="8"/>
                                </a:lnTo>
                                <a:lnTo>
                                  <a:pt x="0" y="2"/>
                                </a:lnTo>
                                <a:lnTo>
                                  <a:pt x="6" y="0"/>
                                </a:lnTo>
                                <a:lnTo>
                                  <a:pt x="210" y="109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4211D"/>
                          </a:solidFill>
                          <a:ln w="0">
                            <a:solidFill>
                              <a:srgbClr val="FFFFFF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36" name="Freeform 140"/>
                        <wps:cNvSpPr>
                          <a:spLocks/>
                        </wps:cNvSpPr>
                        <wps:spPr bwMode="auto">
                          <a:xfrm>
                            <a:off x="180" y="233"/>
                            <a:ext cx="358" cy="247"/>
                          </a:xfrm>
                          <a:custGeom>
                            <a:avLst/>
                            <a:gdLst>
                              <a:gd name="T0" fmla="*/ 12 w 175"/>
                              <a:gd name="T1" fmla="*/ 0 h 120"/>
                              <a:gd name="T2" fmla="*/ 358 w 175"/>
                              <a:gd name="T3" fmla="*/ 247 h 120"/>
                              <a:gd name="T4" fmla="*/ 0 w 175"/>
                              <a:gd name="T5" fmla="*/ 4 h 120"/>
                              <a:gd name="T6" fmla="*/ 12 w 175"/>
                              <a:gd name="T7" fmla="*/ 0 h 120"/>
                              <a:gd name="T8" fmla="*/ 0 60000 65536"/>
                              <a:gd name="T9" fmla="*/ 0 60000 65536"/>
                              <a:gd name="T10" fmla="*/ 0 60000 65536"/>
                              <a:gd name="T11" fmla="*/ 0 60000 65536"/>
                            </a:gdLst>
                            <a:ahLst/>
                            <a:cxnLst>
                              <a:cxn ang="T8">
                                <a:pos x="T0" y="T1"/>
                              </a:cxn>
                              <a:cxn ang="T9">
                                <a:pos x="T2" y="T3"/>
                              </a:cxn>
                              <a:cxn ang="T10">
                                <a:pos x="T4" y="T5"/>
                              </a:cxn>
                              <a:cxn ang="T11">
                                <a:pos x="T6" y="T7"/>
                              </a:cxn>
                            </a:cxnLst>
                            <a:rect l="0" t="0" r="r" b="b"/>
                            <a:pathLst>
                              <a:path w="175" h="120">
                                <a:moveTo>
                                  <a:pt x="6" y="0"/>
                                </a:moveTo>
                                <a:lnTo>
                                  <a:pt x="175" y="120"/>
                                </a:lnTo>
                                <a:lnTo>
                                  <a:pt x="0" y="2"/>
                                </a:lnTo>
                                <a:lnTo>
                                  <a:pt x="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4211D"/>
                          </a:solidFill>
                          <a:ln w="0">
                            <a:solidFill>
                              <a:srgbClr val="FFFFFF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37" name="Freeform 141"/>
                        <wps:cNvSpPr>
                          <a:spLocks/>
                        </wps:cNvSpPr>
                        <wps:spPr bwMode="auto">
                          <a:xfrm>
                            <a:off x="155" y="239"/>
                            <a:ext cx="383" cy="241"/>
                          </a:xfrm>
                          <a:custGeom>
                            <a:avLst/>
                            <a:gdLst>
                              <a:gd name="T0" fmla="*/ 14 w 187"/>
                              <a:gd name="T1" fmla="*/ 0 h 117"/>
                              <a:gd name="T2" fmla="*/ 383 w 187"/>
                              <a:gd name="T3" fmla="*/ 241 h 117"/>
                              <a:gd name="T4" fmla="*/ 0 w 187"/>
                              <a:gd name="T5" fmla="*/ 6 h 117"/>
                              <a:gd name="T6" fmla="*/ 14 w 187"/>
                              <a:gd name="T7" fmla="*/ 0 h 117"/>
                              <a:gd name="T8" fmla="*/ 0 60000 65536"/>
                              <a:gd name="T9" fmla="*/ 0 60000 65536"/>
                              <a:gd name="T10" fmla="*/ 0 60000 65536"/>
                              <a:gd name="T11" fmla="*/ 0 60000 65536"/>
                            </a:gdLst>
                            <a:ahLst/>
                            <a:cxnLst>
                              <a:cxn ang="T8">
                                <a:pos x="T0" y="T1"/>
                              </a:cxn>
                              <a:cxn ang="T9">
                                <a:pos x="T2" y="T3"/>
                              </a:cxn>
                              <a:cxn ang="T10">
                                <a:pos x="T4" y="T5"/>
                              </a:cxn>
                              <a:cxn ang="T11">
                                <a:pos x="T6" y="T7"/>
                              </a:cxn>
                            </a:cxnLst>
                            <a:rect l="0" t="0" r="r" b="b"/>
                            <a:pathLst>
                              <a:path w="187" h="117">
                                <a:moveTo>
                                  <a:pt x="7" y="0"/>
                                </a:moveTo>
                                <a:lnTo>
                                  <a:pt x="187" y="117"/>
                                </a:lnTo>
                                <a:lnTo>
                                  <a:pt x="0" y="3"/>
                                </a:lnTo>
                                <a:lnTo>
                                  <a:pt x="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4211D"/>
                          </a:solidFill>
                          <a:ln w="0">
                            <a:solidFill>
                              <a:srgbClr val="FFFFFF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38" name="Freeform 142"/>
                        <wps:cNvSpPr>
                          <a:spLocks/>
                        </wps:cNvSpPr>
                        <wps:spPr bwMode="auto">
                          <a:xfrm>
                            <a:off x="129" y="247"/>
                            <a:ext cx="409" cy="233"/>
                          </a:xfrm>
                          <a:custGeom>
                            <a:avLst/>
                            <a:gdLst>
                              <a:gd name="T0" fmla="*/ 16 w 200"/>
                              <a:gd name="T1" fmla="*/ 0 h 113"/>
                              <a:gd name="T2" fmla="*/ 409 w 200"/>
                              <a:gd name="T3" fmla="*/ 233 h 113"/>
                              <a:gd name="T4" fmla="*/ 0 w 200"/>
                              <a:gd name="T5" fmla="*/ 6 h 113"/>
                              <a:gd name="T6" fmla="*/ 16 w 200"/>
                              <a:gd name="T7" fmla="*/ 0 h 113"/>
                              <a:gd name="T8" fmla="*/ 0 60000 65536"/>
                              <a:gd name="T9" fmla="*/ 0 60000 65536"/>
                              <a:gd name="T10" fmla="*/ 0 60000 65536"/>
                              <a:gd name="T11" fmla="*/ 0 60000 65536"/>
                            </a:gdLst>
                            <a:ahLst/>
                            <a:cxnLst>
                              <a:cxn ang="T8">
                                <a:pos x="T0" y="T1"/>
                              </a:cxn>
                              <a:cxn ang="T9">
                                <a:pos x="T2" y="T3"/>
                              </a:cxn>
                              <a:cxn ang="T10">
                                <a:pos x="T4" y="T5"/>
                              </a:cxn>
                              <a:cxn ang="T11">
                                <a:pos x="T6" y="T7"/>
                              </a:cxn>
                            </a:cxnLst>
                            <a:rect l="0" t="0" r="r" b="b"/>
                            <a:pathLst>
                              <a:path w="200" h="113">
                                <a:moveTo>
                                  <a:pt x="8" y="0"/>
                                </a:moveTo>
                                <a:lnTo>
                                  <a:pt x="200" y="113"/>
                                </a:lnTo>
                                <a:lnTo>
                                  <a:pt x="0" y="3"/>
                                </a:lnTo>
                                <a:lnTo>
                                  <a:pt x="8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4211D"/>
                          </a:solidFill>
                          <a:ln w="0">
                            <a:solidFill>
                              <a:srgbClr val="FFFFFF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39" name="Freeform 143"/>
                        <wps:cNvSpPr>
                          <a:spLocks/>
                        </wps:cNvSpPr>
                        <wps:spPr bwMode="auto">
                          <a:xfrm>
                            <a:off x="115" y="282"/>
                            <a:ext cx="423" cy="198"/>
                          </a:xfrm>
                          <a:custGeom>
                            <a:avLst/>
                            <a:gdLst>
                              <a:gd name="T0" fmla="*/ 0 w 207"/>
                              <a:gd name="T1" fmla="*/ 0 h 96"/>
                              <a:gd name="T2" fmla="*/ 423 w 207"/>
                              <a:gd name="T3" fmla="*/ 198 h 96"/>
                              <a:gd name="T4" fmla="*/ 6 w 207"/>
                              <a:gd name="T5" fmla="*/ 14 h 96"/>
                              <a:gd name="T6" fmla="*/ 0 w 207"/>
                              <a:gd name="T7" fmla="*/ 0 h 96"/>
                              <a:gd name="T8" fmla="*/ 0 60000 65536"/>
                              <a:gd name="T9" fmla="*/ 0 60000 65536"/>
                              <a:gd name="T10" fmla="*/ 0 60000 65536"/>
                              <a:gd name="T11" fmla="*/ 0 60000 65536"/>
                            </a:gdLst>
                            <a:ahLst/>
                            <a:cxnLst>
                              <a:cxn ang="T8">
                                <a:pos x="T0" y="T1"/>
                              </a:cxn>
                              <a:cxn ang="T9">
                                <a:pos x="T2" y="T3"/>
                              </a:cxn>
                              <a:cxn ang="T10">
                                <a:pos x="T4" y="T5"/>
                              </a:cxn>
                              <a:cxn ang="T11">
                                <a:pos x="T6" y="T7"/>
                              </a:cxn>
                            </a:cxnLst>
                            <a:rect l="0" t="0" r="r" b="b"/>
                            <a:pathLst>
                              <a:path w="207" h="96">
                                <a:moveTo>
                                  <a:pt x="0" y="0"/>
                                </a:moveTo>
                                <a:lnTo>
                                  <a:pt x="207" y="96"/>
                                </a:lnTo>
                                <a:lnTo>
                                  <a:pt x="3" y="7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4211D"/>
                          </a:solidFill>
                          <a:ln w="0">
                            <a:solidFill>
                              <a:srgbClr val="FFFFFF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40" name="Freeform 144"/>
                        <wps:cNvSpPr>
                          <a:spLocks/>
                        </wps:cNvSpPr>
                        <wps:spPr bwMode="auto">
                          <a:xfrm>
                            <a:off x="123" y="307"/>
                            <a:ext cx="415" cy="173"/>
                          </a:xfrm>
                          <a:custGeom>
                            <a:avLst/>
                            <a:gdLst>
                              <a:gd name="T0" fmla="*/ 0 w 203"/>
                              <a:gd name="T1" fmla="*/ 0 h 84"/>
                              <a:gd name="T2" fmla="*/ 415 w 203"/>
                              <a:gd name="T3" fmla="*/ 173 h 84"/>
                              <a:gd name="T4" fmla="*/ 6 w 203"/>
                              <a:gd name="T5" fmla="*/ 14 h 84"/>
                              <a:gd name="T6" fmla="*/ 0 w 203"/>
                              <a:gd name="T7" fmla="*/ 0 h 84"/>
                              <a:gd name="T8" fmla="*/ 0 60000 65536"/>
                              <a:gd name="T9" fmla="*/ 0 60000 65536"/>
                              <a:gd name="T10" fmla="*/ 0 60000 65536"/>
                              <a:gd name="T11" fmla="*/ 0 60000 65536"/>
                            </a:gdLst>
                            <a:ahLst/>
                            <a:cxnLst>
                              <a:cxn ang="T8">
                                <a:pos x="T0" y="T1"/>
                              </a:cxn>
                              <a:cxn ang="T9">
                                <a:pos x="T2" y="T3"/>
                              </a:cxn>
                              <a:cxn ang="T10">
                                <a:pos x="T4" y="T5"/>
                              </a:cxn>
                              <a:cxn ang="T11">
                                <a:pos x="T6" y="T7"/>
                              </a:cxn>
                            </a:cxnLst>
                            <a:rect l="0" t="0" r="r" b="b"/>
                            <a:pathLst>
                              <a:path w="203" h="84">
                                <a:moveTo>
                                  <a:pt x="0" y="0"/>
                                </a:moveTo>
                                <a:lnTo>
                                  <a:pt x="203" y="84"/>
                                </a:lnTo>
                                <a:lnTo>
                                  <a:pt x="3" y="7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4211D"/>
                          </a:solidFill>
                          <a:ln w="0">
                            <a:solidFill>
                              <a:srgbClr val="FFFFFF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41" name="Freeform 145"/>
                        <wps:cNvSpPr>
                          <a:spLocks/>
                        </wps:cNvSpPr>
                        <wps:spPr bwMode="auto">
                          <a:xfrm>
                            <a:off x="131" y="332"/>
                            <a:ext cx="407" cy="148"/>
                          </a:xfrm>
                          <a:custGeom>
                            <a:avLst/>
                            <a:gdLst>
                              <a:gd name="T0" fmla="*/ 6 w 199"/>
                              <a:gd name="T1" fmla="*/ 12 h 72"/>
                              <a:gd name="T2" fmla="*/ 407 w 199"/>
                              <a:gd name="T3" fmla="*/ 148 h 72"/>
                              <a:gd name="T4" fmla="*/ 0 w 199"/>
                              <a:gd name="T5" fmla="*/ 0 h 72"/>
                              <a:gd name="T6" fmla="*/ 6 w 199"/>
                              <a:gd name="T7" fmla="*/ 12 h 72"/>
                              <a:gd name="T8" fmla="*/ 0 60000 65536"/>
                              <a:gd name="T9" fmla="*/ 0 60000 65536"/>
                              <a:gd name="T10" fmla="*/ 0 60000 65536"/>
                              <a:gd name="T11" fmla="*/ 0 60000 65536"/>
                            </a:gdLst>
                            <a:ahLst/>
                            <a:cxnLst>
                              <a:cxn ang="T8">
                                <a:pos x="T0" y="T1"/>
                              </a:cxn>
                              <a:cxn ang="T9">
                                <a:pos x="T2" y="T3"/>
                              </a:cxn>
                              <a:cxn ang="T10">
                                <a:pos x="T4" y="T5"/>
                              </a:cxn>
                              <a:cxn ang="T11">
                                <a:pos x="T6" y="T7"/>
                              </a:cxn>
                            </a:cxnLst>
                            <a:rect l="0" t="0" r="r" b="b"/>
                            <a:pathLst>
                              <a:path w="199" h="72">
                                <a:moveTo>
                                  <a:pt x="3" y="6"/>
                                </a:moveTo>
                                <a:lnTo>
                                  <a:pt x="199" y="72"/>
                                </a:lnTo>
                                <a:lnTo>
                                  <a:pt x="0" y="0"/>
                                </a:lnTo>
                                <a:lnTo>
                                  <a:pt x="3" y="6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4211D"/>
                          </a:solidFill>
                          <a:ln w="0">
                            <a:solidFill>
                              <a:srgbClr val="FFFFFF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42" name="Freeform 146"/>
                        <wps:cNvSpPr>
                          <a:spLocks/>
                        </wps:cNvSpPr>
                        <wps:spPr bwMode="auto">
                          <a:xfrm>
                            <a:off x="417" y="750"/>
                            <a:ext cx="244" cy="107"/>
                          </a:xfrm>
                          <a:custGeom>
                            <a:avLst/>
                            <a:gdLst>
                              <a:gd name="T0" fmla="*/ 0 w 119"/>
                              <a:gd name="T1" fmla="*/ 41 h 52"/>
                              <a:gd name="T2" fmla="*/ 76 w 119"/>
                              <a:gd name="T3" fmla="*/ 6 h 52"/>
                              <a:gd name="T4" fmla="*/ 121 w 119"/>
                              <a:gd name="T5" fmla="*/ 49 h 52"/>
                              <a:gd name="T6" fmla="*/ 174 w 119"/>
                              <a:gd name="T7" fmla="*/ 6 h 52"/>
                              <a:gd name="T8" fmla="*/ 244 w 119"/>
                              <a:gd name="T9" fmla="*/ 49 h 52"/>
                              <a:gd name="T10" fmla="*/ 226 w 119"/>
                              <a:gd name="T11" fmla="*/ 70 h 52"/>
                              <a:gd name="T12" fmla="*/ 180 w 119"/>
                              <a:gd name="T13" fmla="*/ 76 h 52"/>
                              <a:gd name="T14" fmla="*/ 123 w 119"/>
                              <a:gd name="T15" fmla="*/ 105 h 52"/>
                              <a:gd name="T16" fmla="*/ 64 w 119"/>
                              <a:gd name="T17" fmla="*/ 74 h 52"/>
                              <a:gd name="T18" fmla="*/ 18 w 119"/>
                              <a:gd name="T19" fmla="*/ 62 h 52"/>
                              <a:gd name="T20" fmla="*/ 0 w 119"/>
                              <a:gd name="T21" fmla="*/ 41 h 52"/>
                              <a:gd name="T22" fmla="*/ 0 60000 65536"/>
                              <a:gd name="T23" fmla="*/ 0 60000 65536"/>
                              <a:gd name="T24" fmla="*/ 0 60000 65536"/>
                              <a:gd name="T25" fmla="*/ 0 60000 65536"/>
                              <a:gd name="T26" fmla="*/ 0 60000 65536"/>
                              <a:gd name="T27" fmla="*/ 0 60000 65536"/>
                              <a:gd name="T28" fmla="*/ 0 60000 65536"/>
                              <a:gd name="T29" fmla="*/ 0 60000 65536"/>
                              <a:gd name="T30" fmla="*/ 0 60000 65536"/>
                              <a:gd name="T31" fmla="*/ 0 60000 65536"/>
                              <a:gd name="T32" fmla="*/ 0 60000 65536"/>
                            </a:gdLst>
                            <a:ahLst/>
                            <a:cxnLst>
                              <a:cxn ang="T22">
                                <a:pos x="T0" y="T1"/>
                              </a:cxn>
                              <a:cxn ang="T23">
                                <a:pos x="T2" y="T3"/>
                              </a:cxn>
                              <a:cxn ang="T24">
                                <a:pos x="T4" y="T5"/>
                              </a:cxn>
                              <a:cxn ang="T25">
                                <a:pos x="T6" y="T7"/>
                              </a:cxn>
                              <a:cxn ang="T26">
                                <a:pos x="T8" y="T9"/>
                              </a:cxn>
                              <a:cxn ang="T27">
                                <a:pos x="T10" y="T11"/>
                              </a:cxn>
                              <a:cxn ang="T28">
                                <a:pos x="T12" y="T13"/>
                              </a:cxn>
                              <a:cxn ang="T29">
                                <a:pos x="T14" y="T15"/>
                              </a:cxn>
                              <a:cxn ang="T30">
                                <a:pos x="T16" y="T17"/>
                              </a:cxn>
                              <a:cxn ang="T31">
                                <a:pos x="T18" y="T19"/>
                              </a:cxn>
                              <a:cxn ang="T32">
                                <a:pos x="T20" y="T21"/>
                              </a:cxn>
                            </a:cxnLst>
                            <a:rect l="0" t="0" r="r" b="b"/>
                            <a:pathLst>
                              <a:path w="119" h="52">
                                <a:moveTo>
                                  <a:pt x="0" y="20"/>
                                </a:moveTo>
                                <a:cubicBezTo>
                                  <a:pt x="14" y="5"/>
                                  <a:pt x="27" y="1"/>
                                  <a:pt x="37" y="3"/>
                                </a:cubicBezTo>
                                <a:cubicBezTo>
                                  <a:pt x="49" y="7"/>
                                  <a:pt x="29" y="24"/>
                                  <a:pt x="59" y="24"/>
                                </a:cubicBezTo>
                                <a:cubicBezTo>
                                  <a:pt x="90" y="24"/>
                                  <a:pt x="72" y="7"/>
                                  <a:pt x="85" y="3"/>
                                </a:cubicBezTo>
                                <a:cubicBezTo>
                                  <a:pt x="95" y="0"/>
                                  <a:pt x="113" y="10"/>
                                  <a:pt x="119" y="24"/>
                                </a:cubicBezTo>
                                <a:lnTo>
                                  <a:pt x="110" y="34"/>
                                </a:lnTo>
                                <a:cubicBezTo>
                                  <a:pt x="90" y="13"/>
                                  <a:pt x="78" y="23"/>
                                  <a:pt x="88" y="37"/>
                                </a:cubicBezTo>
                                <a:cubicBezTo>
                                  <a:pt x="95" y="52"/>
                                  <a:pt x="65" y="51"/>
                                  <a:pt x="60" y="51"/>
                                </a:cubicBezTo>
                                <a:cubicBezTo>
                                  <a:pt x="54" y="51"/>
                                  <a:pt x="22" y="51"/>
                                  <a:pt x="31" y="36"/>
                                </a:cubicBezTo>
                                <a:cubicBezTo>
                                  <a:pt x="42" y="24"/>
                                  <a:pt x="31" y="13"/>
                                  <a:pt x="9" y="30"/>
                                </a:cubicBezTo>
                                <a:lnTo>
                                  <a:pt x="0" y="2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4211D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43" name="Freeform 147"/>
                        <wps:cNvSpPr>
                          <a:spLocks/>
                        </wps:cNvSpPr>
                        <wps:spPr bwMode="auto">
                          <a:xfrm>
                            <a:off x="366" y="91"/>
                            <a:ext cx="80" cy="92"/>
                          </a:xfrm>
                          <a:custGeom>
                            <a:avLst/>
                            <a:gdLst>
                              <a:gd name="T0" fmla="*/ 0 w 39"/>
                              <a:gd name="T1" fmla="*/ 92 h 45"/>
                              <a:gd name="T2" fmla="*/ 70 w 39"/>
                              <a:gd name="T3" fmla="*/ 0 h 45"/>
                              <a:gd name="T4" fmla="*/ 0 w 39"/>
                              <a:gd name="T5" fmla="*/ 92 h 45"/>
                              <a:gd name="T6" fmla="*/ 0 60000 65536"/>
                              <a:gd name="T7" fmla="*/ 0 60000 65536"/>
                              <a:gd name="T8" fmla="*/ 0 60000 65536"/>
                            </a:gdLst>
                            <a:ahLst/>
                            <a:cxnLst>
                              <a:cxn ang="T6">
                                <a:pos x="T0" y="T1"/>
                              </a:cxn>
                              <a:cxn ang="T7">
                                <a:pos x="T2" y="T3"/>
                              </a:cxn>
                              <a:cxn ang="T8">
                                <a:pos x="T4" y="T5"/>
                              </a:cxn>
                            </a:cxnLst>
                            <a:rect l="0" t="0" r="r" b="b"/>
                            <a:pathLst>
                              <a:path w="39" h="45">
                                <a:moveTo>
                                  <a:pt x="0" y="45"/>
                                </a:moveTo>
                                <a:cubicBezTo>
                                  <a:pt x="22" y="38"/>
                                  <a:pt x="39" y="13"/>
                                  <a:pt x="34" y="0"/>
                                </a:cubicBezTo>
                                <a:cubicBezTo>
                                  <a:pt x="15" y="6"/>
                                  <a:pt x="3" y="21"/>
                                  <a:pt x="0" y="45"/>
                                </a:cubicBez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 w="2">
                            <a:solidFill>
                              <a:srgbClr val="24211D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44" name="Freeform 148"/>
                        <wps:cNvSpPr>
                          <a:spLocks/>
                        </wps:cNvSpPr>
                        <wps:spPr bwMode="auto">
                          <a:xfrm>
                            <a:off x="411" y="103"/>
                            <a:ext cx="17" cy="23"/>
                          </a:xfrm>
                          <a:custGeom>
                            <a:avLst/>
                            <a:gdLst>
                              <a:gd name="T0" fmla="*/ 17 w 8"/>
                              <a:gd name="T1" fmla="*/ 0 h 11"/>
                              <a:gd name="T2" fmla="*/ 0 w 8"/>
                              <a:gd name="T3" fmla="*/ 23 h 11"/>
                              <a:gd name="T4" fmla="*/ 9 w 8"/>
                              <a:gd name="T5" fmla="*/ 13 h 11"/>
                              <a:gd name="T6" fmla="*/ 0 60000 65536"/>
                              <a:gd name="T7" fmla="*/ 0 60000 65536"/>
                              <a:gd name="T8" fmla="*/ 0 60000 65536"/>
                            </a:gdLst>
                            <a:ahLst/>
                            <a:cxnLst>
                              <a:cxn ang="T6">
                                <a:pos x="T0" y="T1"/>
                              </a:cxn>
                              <a:cxn ang="T7">
                                <a:pos x="T2" y="T3"/>
                              </a:cxn>
                              <a:cxn ang="T8">
                                <a:pos x="T4" y="T5"/>
                              </a:cxn>
                            </a:cxnLst>
                            <a:rect l="0" t="0" r="r" b="b"/>
                            <a:pathLst>
                              <a:path w="8" h="11">
                                <a:moveTo>
                                  <a:pt x="8" y="0"/>
                                </a:moveTo>
                                <a:lnTo>
                                  <a:pt x="0" y="11"/>
                                </a:lnTo>
                                <a:lnTo>
                                  <a:pt x="4" y="6"/>
                                </a:lnTo>
                              </a:path>
                            </a:pathLst>
                          </a:custGeom>
                          <a:noFill/>
                          <a:ln w="2" cap="rnd">
                            <a:solidFill>
                              <a:srgbClr val="24211D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45" name="Freeform 149"/>
                        <wps:cNvSpPr>
                          <a:spLocks/>
                        </wps:cNvSpPr>
                        <wps:spPr bwMode="auto">
                          <a:xfrm>
                            <a:off x="413" y="101"/>
                            <a:ext cx="6" cy="14"/>
                          </a:xfrm>
                          <a:custGeom>
                            <a:avLst/>
                            <a:gdLst>
                              <a:gd name="T0" fmla="*/ 6 w 3"/>
                              <a:gd name="T1" fmla="*/ 14 h 7"/>
                              <a:gd name="T2" fmla="*/ 4 w 3"/>
                              <a:gd name="T3" fmla="*/ 0 h 7"/>
                              <a:gd name="T4" fmla="*/ 0 60000 65536"/>
                              <a:gd name="T5" fmla="*/ 0 60000 65536"/>
                            </a:gdLst>
                            <a:ahLst/>
                            <a:cxnLst>
                              <a:cxn ang="T4">
                                <a:pos x="T0" y="T1"/>
                              </a:cxn>
                              <a:cxn ang="T5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3" h="7">
                                <a:moveTo>
                                  <a:pt x="3" y="7"/>
                                </a:moveTo>
                                <a:cubicBezTo>
                                  <a:pt x="0" y="6"/>
                                  <a:pt x="1" y="2"/>
                                  <a:pt x="2" y="0"/>
                                </a:cubicBezTo>
                              </a:path>
                            </a:pathLst>
                          </a:custGeom>
                          <a:noFill/>
                          <a:ln w="2" cap="rnd">
                            <a:solidFill>
                              <a:srgbClr val="24211D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46" name="Line 150"/>
                        <wps:cNvCnPr>
                          <a:cxnSpLocks noChangeShapeType="1"/>
                        </wps:cNvCnPr>
                        <wps:spPr bwMode="auto">
                          <a:xfrm flipH="1" flipV="1">
                            <a:off x="399" y="120"/>
                            <a:ext cx="2" cy="22"/>
                          </a:xfrm>
                          <a:prstGeom prst="line">
                            <a:avLst/>
                          </a:prstGeom>
                          <a:noFill/>
                          <a:ln w="2" cap="rnd">
                            <a:solidFill>
                              <a:srgbClr val="24211D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47" name="Freeform 151"/>
                        <wps:cNvSpPr>
                          <a:spLocks/>
                        </wps:cNvSpPr>
                        <wps:spPr bwMode="auto">
                          <a:xfrm>
                            <a:off x="383" y="134"/>
                            <a:ext cx="4" cy="23"/>
                          </a:xfrm>
                          <a:custGeom>
                            <a:avLst/>
                            <a:gdLst>
                              <a:gd name="T0" fmla="*/ 0 w 2"/>
                              <a:gd name="T1" fmla="*/ 0 h 11"/>
                              <a:gd name="T2" fmla="*/ 0 w 2"/>
                              <a:gd name="T3" fmla="*/ 23 h 11"/>
                              <a:gd name="T4" fmla="*/ 0 60000 65536"/>
                              <a:gd name="T5" fmla="*/ 0 60000 65536"/>
                            </a:gdLst>
                            <a:ahLst/>
                            <a:cxnLst>
                              <a:cxn ang="T4">
                                <a:pos x="T0" y="T1"/>
                              </a:cxn>
                              <a:cxn ang="T5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" h="11">
                                <a:moveTo>
                                  <a:pt x="0" y="0"/>
                                </a:moveTo>
                                <a:cubicBezTo>
                                  <a:pt x="2" y="3"/>
                                  <a:pt x="2" y="8"/>
                                  <a:pt x="0" y="11"/>
                                </a:cubicBezTo>
                              </a:path>
                            </a:pathLst>
                          </a:custGeom>
                          <a:noFill/>
                          <a:ln w="2" cap="rnd">
                            <a:solidFill>
                              <a:srgbClr val="24211D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48" name="Freeform 152"/>
                        <wps:cNvSpPr>
                          <a:spLocks/>
                        </wps:cNvSpPr>
                        <wps:spPr bwMode="auto">
                          <a:xfrm>
                            <a:off x="364" y="138"/>
                            <a:ext cx="104" cy="60"/>
                          </a:xfrm>
                          <a:custGeom>
                            <a:avLst/>
                            <a:gdLst>
                              <a:gd name="T0" fmla="*/ 0 w 51"/>
                              <a:gd name="T1" fmla="*/ 50 h 29"/>
                              <a:gd name="T2" fmla="*/ 104 w 51"/>
                              <a:gd name="T3" fmla="*/ 19 h 29"/>
                              <a:gd name="T4" fmla="*/ 0 w 51"/>
                              <a:gd name="T5" fmla="*/ 50 h 29"/>
                              <a:gd name="T6" fmla="*/ 0 60000 65536"/>
                              <a:gd name="T7" fmla="*/ 0 60000 65536"/>
                              <a:gd name="T8" fmla="*/ 0 60000 65536"/>
                            </a:gdLst>
                            <a:ahLst/>
                            <a:cxnLst>
                              <a:cxn ang="T6">
                                <a:pos x="T0" y="T1"/>
                              </a:cxn>
                              <a:cxn ang="T7">
                                <a:pos x="T2" y="T3"/>
                              </a:cxn>
                              <a:cxn ang="T8">
                                <a:pos x="T4" y="T5"/>
                              </a:cxn>
                            </a:cxnLst>
                            <a:rect l="0" t="0" r="r" b="b"/>
                            <a:pathLst>
                              <a:path w="51" h="29">
                                <a:moveTo>
                                  <a:pt x="0" y="24"/>
                                </a:moveTo>
                                <a:cubicBezTo>
                                  <a:pt x="23" y="29"/>
                                  <a:pt x="37" y="23"/>
                                  <a:pt x="51" y="9"/>
                                </a:cubicBezTo>
                                <a:cubicBezTo>
                                  <a:pt x="28" y="0"/>
                                  <a:pt x="15" y="9"/>
                                  <a:pt x="0" y="24"/>
                                </a:cubicBez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 w="2">
                            <a:solidFill>
                              <a:srgbClr val="24211D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49" name="Line 153"/>
                        <wps:cNvCnPr>
                          <a:cxnSpLocks noChangeShapeType="1"/>
                        </wps:cNvCnPr>
                        <wps:spPr bwMode="auto">
                          <a:xfrm>
                            <a:off x="395" y="173"/>
                            <a:ext cx="18" cy="8"/>
                          </a:xfrm>
                          <a:prstGeom prst="line">
                            <a:avLst/>
                          </a:prstGeom>
                          <a:noFill/>
                          <a:ln w="2" cap="rnd">
                            <a:solidFill>
                              <a:srgbClr val="24211D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50" name="Line 154"/>
                        <wps:cNvCnPr>
                          <a:cxnSpLocks noChangeShapeType="1"/>
                        </wps:cNvCnPr>
                        <wps:spPr bwMode="auto">
                          <a:xfrm>
                            <a:off x="438" y="165"/>
                            <a:ext cx="10" cy="2"/>
                          </a:xfrm>
                          <a:prstGeom prst="line">
                            <a:avLst/>
                          </a:prstGeom>
                          <a:noFill/>
                          <a:ln w="2" cap="rnd">
                            <a:solidFill>
                              <a:srgbClr val="24211D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51" name="Freeform 155"/>
                        <wps:cNvSpPr>
                          <a:spLocks/>
                        </wps:cNvSpPr>
                        <wps:spPr bwMode="auto">
                          <a:xfrm>
                            <a:off x="419" y="161"/>
                            <a:ext cx="35" cy="16"/>
                          </a:xfrm>
                          <a:custGeom>
                            <a:avLst/>
                            <a:gdLst>
                              <a:gd name="T0" fmla="*/ 35 w 17"/>
                              <a:gd name="T1" fmla="*/ 0 h 8"/>
                              <a:gd name="T2" fmla="*/ 0 w 17"/>
                              <a:gd name="T3" fmla="*/ 6 h 8"/>
                              <a:gd name="T4" fmla="*/ 23 w 17"/>
                              <a:gd name="T5" fmla="*/ 16 h 8"/>
                              <a:gd name="T6" fmla="*/ 0 60000 65536"/>
                              <a:gd name="T7" fmla="*/ 0 60000 65536"/>
                              <a:gd name="T8" fmla="*/ 0 60000 65536"/>
                            </a:gdLst>
                            <a:ahLst/>
                            <a:cxnLst>
                              <a:cxn ang="T6">
                                <a:pos x="T0" y="T1"/>
                              </a:cxn>
                              <a:cxn ang="T7">
                                <a:pos x="T2" y="T3"/>
                              </a:cxn>
                              <a:cxn ang="T8">
                                <a:pos x="T4" y="T5"/>
                              </a:cxn>
                            </a:cxnLst>
                            <a:rect l="0" t="0" r="r" b="b"/>
                            <a:pathLst>
                              <a:path w="17" h="8">
                                <a:moveTo>
                                  <a:pt x="17" y="0"/>
                                </a:moveTo>
                                <a:cubicBezTo>
                                  <a:pt x="12" y="1"/>
                                  <a:pt x="5" y="3"/>
                                  <a:pt x="0" y="3"/>
                                </a:cubicBezTo>
                                <a:cubicBezTo>
                                  <a:pt x="1" y="5"/>
                                  <a:pt x="8" y="8"/>
                                  <a:pt x="11" y="8"/>
                                </a:cubicBezTo>
                              </a:path>
                            </a:pathLst>
                          </a:custGeom>
                          <a:noFill/>
                          <a:ln w="2" cap="rnd">
                            <a:solidFill>
                              <a:srgbClr val="24211D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52" name="Freeform 156"/>
                        <wps:cNvSpPr>
                          <a:spLocks/>
                        </wps:cNvSpPr>
                        <wps:spPr bwMode="auto">
                          <a:xfrm>
                            <a:off x="372" y="107"/>
                            <a:ext cx="92" cy="76"/>
                          </a:xfrm>
                          <a:custGeom>
                            <a:avLst/>
                            <a:gdLst>
                              <a:gd name="T0" fmla="*/ 0 w 45"/>
                              <a:gd name="T1" fmla="*/ 76 h 37"/>
                              <a:gd name="T2" fmla="*/ 92 w 45"/>
                              <a:gd name="T3" fmla="*/ 0 h 37"/>
                              <a:gd name="T4" fmla="*/ 0 w 45"/>
                              <a:gd name="T5" fmla="*/ 76 h 37"/>
                              <a:gd name="T6" fmla="*/ 0 60000 65536"/>
                              <a:gd name="T7" fmla="*/ 0 60000 65536"/>
                              <a:gd name="T8" fmla="*/ 0 60000 65536"/>
                            </a:gdLst>
                            <a:ahLst/>
                            <a:cxnLst>
                              <a:cxn ang="T6">
                                <a:pos x="T0" y="T1"/>
                              </a:cxn>
                              <a:cxn ang="T7">
                                <a:pos x="T2" y="T3"/>
                              </a:cxn>
                              <a:cxn ang="T8">
                                <a:pos x="T4" y="T5"/>
                              </a:cxn>
                            </a:cxnLst>
                            <a:rect l="0" t="0" r="r" b="b"/>
                            <a:pathLst>
                              <a:path w="45" h="37">
                                <a:moveTo>
                                  <a:pt x="0" y="37"/>
                                </a:moveTo>
                                <a:cubicBezTo>
                                  <a:pt x="27" y="32"/>
                                  <a:pt x="41" y="22"/>
                                  <a:pt x="45" y="0"/>
                                </a:cubicBezTo>
                                <a:cubicBezTo>
                                  <a:pt x="19" y="5"/>
                                  <a:pt x="6" y="18"/>
                                  <a:pt x="0" y="37"/>
                                </a:cubicBez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 w="2">
                            <a:solidFill>
                              <a:srgbClr val="24211D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53" name="Line 157"/>
                        <wps:cNvCnPr>
                          <a:cxnSpLocks noChangeShapeType="1"/>
                        </wps:cNvCnPr>
                        <wps:spPr bwMode="auto">
                          <a:xfrm flipH="1">
                            <a:off x="442" y="124"/>
                            <a:ext cx="10" cy="4"/>
                          </a:xfrm>
                          <a:prstGeom prst="line">
                            <a:avLst/>
                          </a:prstGeom>
                          <a:noFill/>
                          <a:ln w="2" cap="rnd">
                            <a:solidFill>
                              <a:srgbClr val="24211D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54" name="Freeform 158"/>
                        <wps:cNvSpPr>
                          <a:spLocks/>
                        </wps:cNvSpPr>
                        <wps:spPr bwMode="auto">
                          <a:xfrm>
                            <a:off x="440" y="113"/>
                            <a:ext cx="6" cy="15"/>
                          </a:xfrm>
                          <a:custGeom>
                            <a:avLst/>
                            <a:gdLst>
                              <a:gd name="T0" fmla="*/ 2 w 3"/>
                              <a:gd name="T1" fmla="*/ 15 h 7"/>
                              <a:gd name="T2" fmla="*/ 6 w 3"/>
                              <a:gd name="T3" fmla="*/ 0 h 7"/>
                              <a:gd name="T4" fmla="*/ 0 60000 65536"/>
                              <a:gd name="T5" fmla="*/ 0 60000 65536"/>
                            </a:gdLst>
                            <a:ahLst/>
                            <a:cxnLst>
                              <a:cxn ang="T4">
                                <a:pos x="T0" y="T1"/>
                              </a:cxn>
                              <a:cxn ang="T5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3" h="7">
                                <a:moveTo>
                                  <a:pt x="1" y="7"/>
                                </a:moveTo>
                                <a:cubicBezTo>
                                  <a:pt x="0" y="6"/>
                                  <a:pt x="0" y="2"/>
                                  <a:pt x="3" y="0"/>
                                </a:cubicBezTo>
                              </a:path>
                            </a:pathLst>
                          </a:custGeom>
                          <a:noFill/>
                          <a:ln w="2" cap="rnd">
                            <a:solidFill>
                              <a:srgbClr val="24211D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55" name="Freeform 159"/>
                        <wps:cNvSpPr>
                          <a:spLocks/>
                        </wps:cNvSpPr>
                        <wps:spPr bwMode="auto">
                          <a:xfrm>
                            <a:off x="413" y="148"/>
                            <a:ext cx="23" cy="4"/>
                          </a:xfrm>
                          <a:custGeom>
                            <a:avLst/>
                            <a:gdLst>
                              <a:gd name="T0" fmla="*/ 23 w 11"/>
                              <a:gd name="T1" fmla="*/ 0 h 2"/>
                              <a:gd name="T2" fmla="*/ 0 w 11"/>
                              <a:gd name="T3" fmla="*/ 2 h 2"/>
                              <a:gd name="T4" fmla="*/ 0 60000 65536"/>
                              <a:gd name="T5" fmla="*/ 0 60000 65536"/>
                            </a:gdLst>
                            <a:ahLst/>
                            <a:cxnLst>
                              <a:cxn ang="T4">
                                <a:pos x="T0" y="T1"/>
                              </a:cxn>
                              <a:cxn ang="T5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11" h="2">
                                <a:moveTo>
                                  <a:pt x="11" y="0"/>
                                </a:moveTo>
                                <a:cubicBezTo>
                                  <a:pt x="7" y="2"/>
                                  <a:pt x="2" y="2"/>
                                  <a:pt x="0" y="1"/>
                                </a:cubicBezTo>
                              </a:path>
                            </a:pathLst>
                          </a:custGeom>
                          <a:noFill/>
                          <a:ln w="2" cap="rnd">
                            <a:solidFill>
                              <a:srgbClr val="24211D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56" name="Line 160"/>
                        <wps:cNvCnPr>
                          <a:cxnSpLocks noChangeShapeType="1"/>
                        </wps:cNvCnPr>
                        <wps:spPr bwMode="auto">
                          <a:xfrm flipV="1">
                            <a:off x="413" y="146"/>
                            <a:ext cx="6" cy="4"/>
                          </a:xfrm>
                          <a:prstGeom prst="line">
                            <a:avLst/>
                          </a:prstGeom>
                          <a:noFill/>
                          <a:ln w="2" cap="rnd">
                            <a:solidFill>
                              <a:srgbClr val="24211D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57" name="Freeform 161"/>
                        <wps:cNvSpPr>
                          <a:spLocks/>
                        </wps:cNvSpPr>
                        <wps:spPr bwMode="auto">
                          <a:xfrm>
                            <a:off x="415" y="126"/>
                            <a:ext cx="10" cy="20"/>
                          </a:xfrm>
                          <a:custGeom>
                            <a:avLst/>
                            <a:gdLst>
                              <a:gd name="T0" fmla="*/ 4 w 5"/>
                              <a:gd name="T1" fmla="*/ 20 h 10"/>
                              <a:gd name="T2" fmla="*/ 10 w 5"/>
                              <a:gd name="T3" fmla="*/ 0 h 10"/>
                              <a:gd name="T4" fmla="*/ 0 60000 65536"/>
                              <a:gd name="T5" fmla="*/ 0 60000 65536"/>
                            </a:gdLst>
                            <a:ahLst/>
                            <a:cxnLst>
                              <a:cxn ang="T4">
                                <a:pos x="T0" y="T1"/>
                              </a:cxn>
                              <a:cxn ang="T5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5" h="10">
                                <a:moveTo>
                                  <a:pt x="2" y="10"/>
                                </a:moveTo>
                                <a:cubicBezTo>
                                  <a:pt x="0" y="7"/>
                                  <a:pt x="2" y="4"/>
                                  <a:pt x="5" y="0"/>
                                </a:cubicBezTo>
                              </a:path>
                            </a:pathLst>
                          </a:custGeom>
                          <a:noFill/>
                          <a:ln w="2" cap="rnd">
                            <a:solidFill>
                              <a:srgbClr val="24211D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58" name="Freeform 162"/>
                        <wps:cNvSpPr>
                          <a:spLocks/>
                        </wps:cNvSpPr>
                        <wps:spPr bwMode="auto">
                          <a:xfrm>
                            <a:off x="397" y="138"/>
                            <a:ext cx="10" cy="25"/>
                          </a:xfrm>
                          <a:custGeom>
                            <a:avLst/>
                            <a:gdLst>
                              <a:gd name="T0" fmla="*/ 10 w 5"/>
                              <a:gd name="T1" fmla="*/ 0 h 12"/>
                              <a:gd name="T2" fmla="*/ 0 w 5"/>
                              <a:gd name="T3" fmla="*/ 25 h 12"/>
                              <a:gd name="T4" fmla="*/ 0 60000 65536"/>
                              <a:gd name="T5" fmla="*/ 0 60000 65536"/>
                            </a:gdLst>
                            <a:ahLst/>
                            <a:cxnLst>
                              <a:cxn ang="T4">
                                <a:pos x="T0" y="T1"/>
                              </a:cxn>
                              <a:cxn ang="T5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5" h="12">
                                <a:moveTo>
                                  <a:pt x="5" y="0"/>
                                </a:moveTo>
                                <a:cubicBezTo>
                                  <a:pt x="2" y="5"/>
                                  <a:pt x="1" y="6"/>
                                  <a:pt x="0" y="12"/>
                                </a:cubicBezTo>
                              </a:path>
                            </a:pathLst>
                          </a:custGeom>
                          <a:noFill/>
                          <a:ln w="2" cap="rnd">
                            <a:solidFill>
                              <a:srgbClr val="24211D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59" name="Line 163"/>
                        <wps:cNvCnPr>
                          <a:cxnSpLocks noChangeShapeType="1"/>
                        </wps:cNvCnPr>
                        <wps:spPr bwMode="auto">
                          <a:xfrm flipH="1">
                            <a:off x="393" y="163"/>
                            <a:ext cx="4" cy="4"/>
                          </a:xfrm>
                          <a:prstGeom prst="line">
                            <a:avLst/>
                          </a:prstGeom>
                          <a:noFill/>
                          <a:ln w="2" cap="rnd">
                            <a:solidFill>
                              <a:srgbClr val="24211D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60" name="Freeform 164"/>
                        <wps:cNvSpPr>
                          <a:spLocks/>
                        </wps:cNvSpPr>
                        <wps:spPr bwMode="auto">
                          <a:xfrm>
                            <a:off x="393" y="165"/>
                            <a:ext cx="18" cy="2"/>
                          </a:xfrm>
                          <a:custGeom>
                            <a:avLst/>
                            <a:gdLst>
                              <a:gd name="T0" fmla="*/ 0 w 9"/>
                              <a:gd name="T1" fmla="*/ 2 h 1"/>
                              <a:gd name="T2" fmla="*/ 18 w 9"/>
                              <a:gd name="T3" fmla="*/ 0 h 1"/>
                              <a:gd name="T4" fmla="*/ 0 60000 65536"/>
                              <a:gd name="T5" fmla="*/ 0 60000 65536"/>
                            </a:gdLst>
                            <a:ahLst/>
                            <a:cxnLst>
                              <a:cxn ang="T4">
                                <a:pos x="T0" y="T1"/>
                              </a:cxn>
                              <a:cxn ang="T5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1">
                                <a:moveTo>
                                  <a:pt x="0" y="1"/>
                                </a:moveTo>
                                <a:cubicBezTo>
                                  <a:pt x="2" y="1"/>
                                  <a:pt x="6" y="1"/>
                                  <a:pt x="9" y="0"/>
                                </a:cubicBezTo>
                              </a:path>
                            </a:pathLst>
                          </a:custGeom>
                          <a:noFill/>
                          <a:ln w="2" cap="rnd">
                            <a:solidFill>
                              <a:srgbClr val="24211D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61" name="Freeform 165"/>
                        <wps:cNvSpPr>
                          <a:spLocks/>
                        </wps:cNvSpPr>
                        <wps:spPr bwMode="auto">
                          <a:xfrm>
                            <a:off x="374" y="117"/>
                            <a:ext cx="78" cy="64"/>
                          </a:xfrm>
                          <a:custGeom>
                            <a:avLst/>
                            <a:gdLst>
                              <a:gd name="T0" fmla="*/ 78 w 38"/>
                              <a:gd name="T1" fmla="*/ 0 h 31"/>
                              <a:gd name="T2" fmla="*/ 37 w 38"/>
                              <a:gd name="T3" fmla="*/ 35 h 31"/>
                              <a:gd name="T4" fmla="*/ 0 w 38"/>
                              <a:gd name="T5" fmla="*/ 64 h 31"/>
                              <a:gd name="T6" fmla="*/ 0 60000 65536"/>
                              <a:gd name="T7" fmla="*/ 0 60000 65536"/>
                              <a:gd name="T8" fmla="*/ 0 60000 65536"/>
                            </a:gdLst>
                            <a:ahLst/>
                            <a:cxnLst>
                              <a:cxn ang="T6">
                                <a:pos x="T0" y="T1"/>
                              </a:cxn>
                              <a:cxn ang="T7">
                                <a:pos x="T2" y="T3"/>
                              </a:cxn>
                              <a:cxn ang="T8">
                                <a:pos x="T4" y="T5"/>
                              </a:cxn>
                            </a:cxnLst>
                            <a:rect l="0" t="0" r="r" b="b"/>
                            <a:pathLst>
                              <a:path w="38" h="31">
                                <a:moveTo>
                                  <a:pt x="38" y="0"/>
                                </a:moveTo>
                                <a:cubicBezTo>
                                  <a:pt x="36" y="3"/>
                                  <a:pt x="21" y="14"/>
                                  <a:pt x="18" y="17"/>
                                </a:cubicBezTo>
                                <a:cubicBezTo>
                                  <a:pt x="16" y="17"/>
                                  <a:pt x="4" y="27"/>
                                  <a:pt x="0" y="31"/>
                                </a:cubicBezTo>
                              </a:path>
                            </a:pathLst>
                          </a:custGeom>
                          <a:noFill/>
                          <a:ln w="2" cap="rnd">
                            <a:solidFill>
                              <a:srgbClr val="24211D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62" name="Freeform 166"/>
                        <wps:cNvSpPr>
                          <a:spLocks/>
                        </wps:cNvSpPr>
                        <wps:spPr bwMode="auto">
                          <a:xfrm>
                            <a:off x="280" y="128"/>
                            <a:ext cx="70" cy="109"/>
                          </a:xfrm>
                          <a:custGeom>
                            <a:avLst/>
                            <a:gdLst>
                              <a:gd name="T0" fmla="*/ 12 w 34"/>
                              <a:gd name="T1" fmla="*/ 109 h 53"/>
                              <a:gd name="T2" fmla="*/ 60 w 34"/>
                              <a:gd name="T3" fmla="*/ 0 h 53"/>
                              <a:gd name="T4" fmla="*/ 12 w 34"/>
                              <a:gd name="T5" fmla="*/ 109 h 53"/>
                              <a:gd name="T6" fmla="*/ 0 60000 65536"/>
                              <a:gd name="T7" fmla="*/ 0 60000 65536"/>
                              <a:gd name="T8" fmla="*/ 0 60000 65536"/>
                            </a:gdLst>
                            <a:ahLst/>
                            <a:cxnLst>
                              <a:cxn ang="T6">
                                <a:pos x="T0" y="T1"/>
                              </a:cxn>
                              <a:cxn ang="T7">
                                <a:pos x="T2" y="T3"/>
                              </a:cxn>
                              <a:cxn ang="T8">
                                <a:pos x="T4" y="T5"/>
                              </a:cxn>
                            </a:cxnLst>
                            <a:rect l="0" t="0" r="r" b="b"/>
                            <a:pathLst>
                              <a:path w="34" h="53">
                                <a:moveTo>
                                  <a:pt x="6" y="53"/>
                                </a:moveTo>
                                <a:cubicBezTo>
                                  <a:pt x="25" y="40"/>
                                  <a:pt x="34" y="13"/>
                                  <a:pt x="29" y="0"/>
                                </a:cubicBezTo>
                                <a:cubicBezTo>
                                  <a:pt x="8" y="15"/>
                                  <a:pt x="0" y="30"/>
                                  <a:pt x="6" y="53"/>
                                </a:cubicBez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 w="2">
                            <a:solidFill>
                              <a:srgbClr val="24211D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63" name="Freeform 167"/>
                        <wps:cNvSpPr>
                          <a:spLocks/>
                        </wps:cNvSpPr>
                        <wps:spPr bwMode="auto">
                          <a:xfrm>
                            <a:off x="325" y="140"/>
                            <a:ext cx="15" cy="21"/>
                          </a:xfrm>
                          <a:custGeom>
                            <a:avLst/>
                            <a:gdLst>
                              <a:gd name="T0" fmla="*/ 15 w 7"/>
                              <a:gd name="T1" fmla="*/ 11 h 10"/>
                              <a:gd name="T2" fmla="*/ 0 w 7"/>
                              <a:gd name="T3" fmla="*/ 21 h 10"/>
                              <a:gd name="T4" fmla="*/ 9 w 7"/>
                              <a:gd name="T5" fmla="*/ 0 h 10"/>
                              <a:gd name="T6" fmla="*/ 0 60000 65536"/>
                              <a:gd name="T7" fmla="*/ 0 60000 65536"/>
                              <a:gd name="T8" fmla="*/ 0 60000 65536"/>
                            </a:gdLst>
                            <a:ahLst/>
                            <a:cxnLst>
                              <a:cxn ang="T6">
                                <a:pos x="T0" y="T1"/>
                              </a:cxn>
                              <a:cxn ang="T7">
                                <a:pos x="T2" y="T3"/>
                              </a:cxn>
                              <a:cxn ang="T8">
                                <a:pos x="T4" y="T5"/>
                              </a:cxn>
                            </a:cxnLst>
                            <a:rect l="0" t="0" r="r" b="b"/>
                            <a:pathLst>
                              <a:path w="7" h="10">
                                <a:moveTo>
                                  <a:pt x="7" y="5"/>
                                </a:moveTo>
                                <a:cubicBezTo>
                                  <a:pt x="6" y="6"/>
                                  <a:pt x="1" y="10"/>
                                  <a:pt x="0" y="10"/>
                                </a:cubicBezTo>
                                <a:cubicBezTo>
                                  <a:pt x="1" y="8"/>
                                  <a:pt x="3" y="3"/>
                                  <a:pt x="4" y="0"/>
                                </a:cubicBezTo>
                              </a:path>
                            </a:pathLst>
                          </a:custGeom>
                          <a:noFill/>
                          <a:ln w="2" cap="rnd">
                            <a:solidFill>
                              <a:srgbClr val="24211D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64" name="Line 168"/>
                        <wps:cNvCnPr>
                          <a:cxnSpLocks noChangeShapeType="1"/>
                        </wps:cNvCnPr>
                        <wps:spPr bwMode="auto">
                          <a:xfrm flipV="1">
                            <a:off x="307" y="165"/>
                            <a:ext cx="12" cy="27"/>
                          </a:xfrm>
                          <a:prstGeom prst="line">
                            <a:avLst/>
                          </a:prstGeom>
                          <a:noFill/>
                          <a:ln w="2" cap="rnd">
                            <a:solidFill>
                              <a:srgbClr val="24211D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65" name="Freeform 169"/>
                        <wps:cNvSpPr>
                          <a:spLocks/>
                        </wps:cNvSpPr>
                        <wps:spPr bwMode="auto">
                          <a:xfrm>
                            <a:off x="315" y="144"/>
                            <a:ext cx="4" cy="21"/>
                          </a:xfrm>
                          <a:custGeom>
                            <a:avLst/>
                            <a:gdLst>
                              <a:gd name="T0" fmla="*/ 4 w 2"/>
                              <a:gd name="T1" fmla="*/ 21 h 10"/>
                              <a:gd name="T2" fmla="*/ 4 w 2"/>
                              <a:gd name="T3" fmla="*/ 0 h 10"/>
                              <a:gd name="T4" fmla="*/ 0 60000 65536"/>
                              <a:gd name="T5" fmla="*/ 0 60000 65536"/>
                            </a:gdLst>
                            <a:ahLst/>
                            <a:cxnLst>
                              <a:cxn ang="T4">
                                <a:pos x="T0" y="T1"/>
                              </a:cxn>
                              <a:cxn ang="T5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" h="10">
                                <a:moveTo>
                                  <a:pt x="2" y="10"/>
                                </a:moveTo>
                                <a:cubicBezTo>
                                  <a:pt x="0" y="9"/>
                                  <a:pt x="1" y="5"/>
                                  <a:pt x="2" y="0"/>
                                </a:cubicBezTo>
                              </a:path>
                            </a:pathLst>
                          </a:custGeom>
                          <a:noFill/>
                          <a:ln w="2" cap="rnd">
                            <a:solidFill>
                              <a:srgbClr val="24211D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66" name="Freeform 170"/>
                        <wps:cNvSpPr>
                          <a:spLocks/>
                        </wps:cNvSpPr>
                        <wps:spPr bwMode="auto">
                          <a:xfrm>
                            <a:off x="299" y="181"/>
                            <a:ext cx="6" cy="17"/>
                          </a:xfrm>
                          <a:custGeom>
                            <a:avLst/>
                            <a:gdLst>
                              <a:gd name="T0" fmla="*/ 0 w 3"/>
                              <a:gd name="T1" fmla="*/ 0 h 8"/>
                              <a:gd name="T2" fmla="*/ 6 w 3"/>
                              <a:gd name="T3" fmla="*/ 17 h 8"/>
                              <a:gd name="T4" fmla="*/ 0 60000 65536"/>
                              <a:gd name="T5" fmla="*/ 0 60000 65536"/>
                            </a:gdLst>
                            <a:ahLst/>
                            <a:cxnLst>
                              <a:cxn ang="T4">
                                <a:pos x="T0" y="T1"/>
                              </a:cxn>
                              <a:cxn ang="T5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3" h="8">
                                <a:moveTo>
                                  <a:pt x="0" y="0"/>
                                </a:moveTo>
                                <a:cubicBezTo>
                                  <a:pt x="1" y="5"/>
                                  <a:pt x="0" y="8"/>
                                  <a:pt x="3" y="8"/>
                                </a:cubicBezTo>
                              </a:path>
                            </a:pathLst>
                          </a:custGeom>
                          <a:noFill/>
                          <a:ln w="2" cap="rnd">
                            <a:solidFill>
                              <a:srgbClr val="24211D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67" name="Line 171"/>
                        <wps:cNvCnPr>
                          <a:cxnSpLocks noChangeShapeType="1"/>
                        </wps:cNvCnPr>
                        <wps:spPr bwMode="auto">
                          <a:xfrm flipH="1">
                            <a:off x="299" y="198"/>
                            <a:ext cx="6" cy="16"/>
                          </a:xfrm>
                          <a:prstGeom prst="line">
                            <a:avLst/>
                          </a:prstGeom>
                          <a:noFill/>
                          <a:ln w="2" cap="rnd">
                            <a:solidFill>
                              <a:srgbClr val="24211D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68" name="Freeform 172"/>
                        <wps:cNvSpPr>
                          <a:spLocks/>
                        </wps:cNvSpPr>
                        <wps:spPr bwMode="auto">
                          <a:xfrm>
                            <a:off x="313" y="177"/>
                            <a:ext cx="14" cy="8"/>
                          </a:xfrm>
                          <a:custGeom>
                            <a:avLst/>
                            <a:gdLst>
                              <a:gd name="T0" fmla="*/ 14 w 7"/>
                              <a:gd name="T1" fmla="*/ 0 h 4"/>
                              <a:gd name="T2" fmla="*/ 0 w 7"/>
                              <a:gd name="T3" fmla="*/ 4 h 4"/>
                              <a:gd name="T4" fmla="*/ 0 60000 65536"/>
                              <a:gd name="T5" fmla="*/ 0 60000 65536"/>
                            </a:gdLst>
                            <a:ahLst/>
                            <a:cxnLst>
                              <a:cxn ang="T4">
                                <a:pos x="T0" y="T1"/>
                              </a:cxn>
                              <a:cxn ang="T5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7" h="4">
                                <a:moveTo>
                                  <a:pt x="7" y="0"/>
                                </a:moveTo>
                                <a:cubicBezTo>
                                  <a:pt x="5" y="2"/>
                                  <a:pt x="1" y="4"/>
                                  <a:pt x="0" y="2"/>
                                </a:cubicBezTo>
                              </a:path>
                            </a:pathLst>
                          </a:custGeom>
                          <a:noFill/>
                          <a:ln w="2" cap="rnd">
                            <a:solidFill>
                              <a:srgbClr val="24211D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69" name="Freeform 173"/>
                        <wps:cNvSpPr>
                          <a:spLocks/>
                        </wps:cNvSpPr>
                        <wps:spPr bwMode="auto">
                          <a:xfrm>
                            <a:off x="299" y="200"/>
                            <a:ext cx="106" cy="64"/>
                          </a:xfrm>
                          <a:custGeom>
                            <a:avLst/>
                            <a:gdLst>
                              <a:gd name="T0" fmla="*/ 0 w 52"/>
                              <a:gd name="T1" fmla="*/ 52 h 31"/>
                              <a:gd name="T2" fmla="*/ 106 w 52"/>
                              <a:gd name="T3" fmla="*/ 29 h 31"/>
                              <a:gd name="T4" fmla="*/ 0 w 52"/>
                              <a:gd name="T5" fmla="*/ 52 h 31"/>
                              <a:gd name="T6" fmla="*/ 0 60000 65536"/>
                              <a:gd name="T7" fmla="*/ 0 60000 65536"/>
                              <a:gd name="T8" fmla="*/ 0 60000 65536"/>
                            </a:gdLst>
                            <a:ahLst/>
                            <a:cxnLst>
                              <a:cxn ang="T6">
                                <a:pos x="T0" y="T1"/>
                              </a:cxn>
                              <a:cxn ang="T7">
                                <a:pos x="T2" y="T3"/>
                              </a:cxn>
                              <a:cxn ang="T8">
                                <a:pos x="T4" y="T5"/>
                              </a:cxn>
                            </a:cxnLst>
                            <a:rect l="0" t="0" r="r" b="b"/>
                            <a:pathLst>
                              <a:path w="52" h="31">
                                <a:moveTo>
                                  <a:pt x="0" y="25"/>
                                </a:moveTo>
                                <a:cubicBezTo>
                                  <a:pt x="23" y="31"/>
                                  <a:pt x="38" y="28"/>
                                  <a:pt x="52" y="14"/>
                                </a:cubicBezTo>
                                <a:cubicBezTo>
                                  <a:pt x="32" y="0"/>
                                  <a:pt x="14" y="11"/>
                                  <a:pt x="0" y="25"/>
                                </a:cubicBez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 w="2">
                            <a:solidFill>
                              <a:srgbClr val="24211D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70" name="Freeform 174"/>
                        <wps:cNvSpPr>
                          <a:spLocks/>
                        </wps:cNvSpPr>
                        <wps:spPr bwMode="auto">
                          <a:xfrm>
                            <a:off x="338" y="239"/>
                            <a:ext cx="14" cy="10"/>
                          </a:xfrm>
                          <a:custGeom>
                            <a:avLst/>
                            <a:gdLst>
                              <a:gd name="T0" fmla="*/ 0 w 7"/>
                              <a:gd name="T1" fmla="*/ 0 h 5"/>
                              <a:gd name="T2" fmla="*/ 14 w 7"/>
                              <a:gd name="T3" fmla="*/ 10 h 5"/>
                              <a:gd name="T4" fmla="*/ 0 60000 65536"/>
                              <a:gd name="T5" fmla="*/ 0 60000 65536"/>
                            </a:gdLst>
                            <a:ahLst/>
                            <a:cxnLst>
                              <a:cxn ang="T4">
                                <a:pos x="T0" y="T1"/>
                              </a:cxn>
                              <a:cxn ang="T5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7" h="5">
                                <a:moveTo>
                                  <a:pt x="0" y="0"/>
                                </a:moveTo>
                                <a:cubicBezTo>
                                  <a:pt x="3" y="3"/>
                                  <a:pt x="3" y="4"/>
                                  <a:pt x="7" y="5"/>
                                </a:cubicBezTo>
                              </a:path>
                            </a:pathLst>
                          </a:custGeom>
                          <a:noFill/>
                          <a:ln w="2" cap="rnd">
                            <a:solidFill>
                              <a:srgbClr val="24211D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71" name="Freeform 175"/>
                        <wps:cNvSpPr>
                          <a:spLocks/>
                        </wps:cNvSpPr>
                        <wps:spPr bwMode="auto">
                          <a:xfrm>
                            <a:off x="362" y="231"/>
                            <a:ext cx="31" cy="10"/>
                          </a:xfrm>
                          <a:custGeom>
                            <a:avLst/>
                            <a:gdLst>
                              <a:gd name="T0" fmla="*/ 31 w 15"/>
                              <a:gd name="T1" fmla="*/ 0 h 5"/>
                              <a:gd name="T2" fmla="*/ 0 w 15"/>
                              <a:gd name="T3" fmla="*/ 4 h 5"/>
                              <a:gd name="T4" fmla="*/ 14 w 15"/>
                              <a:gd name="T5" fmla="*/ 10 h 5"/>
                              <a:gd name="T6" fmla="*/ 0 60000 65536"/>
                              <a:gd name="T7" fmla="*/ 0 60000 65536"/>
                              <a:gd name="T8" fmla="*/ 0 60000 65536"/>
                            </a:gdLst>
                            <a:ahLst/>
                            <a:cxnLst>
                              <a:cxn ang="T6">
                                <a:pos x="T0" y="T1"/>
                              </a:cxn>
                              <a:cxn ang="T7">
                                <a:pos x="T2" y="T3"/>
                              </a:cxn>
                              <a:cxn ang="T8">
                                <a:pos x="T4" y="T5"/>
                              </a:cxn>
                            </a:cxnLst>
                            <a:rect l="0" t="0" r="r" b="b"/>
                            <a:pathLst>
                              <a:path w="15" h="5">
                                <a:moveTo>
                                  <a:pt x="15" y="0"/>
                                </a:moveTo>
                                <a:cubicBezTo>
                                  <a:pt x="10" y="0"/>
                                  <a:pt x="5" y="1"/>
                                  <a:pt x="0" y="2"/>
                                </a:cubicBezTo>
                                <a:cubicBezTo>
                                  <a:pt x="2" y="4"/>
                                  <a:pt x="4" y="5"/>
                                  <a:pt x="7" y="5"/>
                                </a:cubicBezTo>
                              </a:path>
                            </a:pathLst>
                          </a:custGeom>
                          <a:noFill/>
                          <a:ln w="2" cap="rnd">
                            <a:solidFill>
                              <a:srgbClr val="24211D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72" name="Freeform 176"/>
                        <wps:cNvSpPr>
                          <a:spLocks/>
                        </wps:cNvSpPr>
                        <wps:spPr bwMode="auto">
                          <a:xfrm>
                            <a:off x="290" y="181"/>
                            <a:ext cx="113" cy="72"/>
                          </a:xfrm>
                          <a:custGeom>
                            <a:avLst/>
                            <a:gdLst>
                              <a:gd name="T0" fmla="*/ 0 w 55"/>
                              <a:gd name="T1" fmla="*/ 64 h 35"/>
                              <a:gd name="T2" fmla="*/ 113 w 55"/>
                              <a:gd name="T3" fmla="*/ 10 h 35"/>
                              <a:gd name="T4" fmla="*/ 0 w 55"/>
                              <a:gd name="T5" fmla="*/ 64 h 35"/>
                              <a:gd name="T6" fmla="*/ 0 60000 65536"/>
                              <a:gd name="T7" fmla="*/ 0 60000 65536"/>
                              <a:gd name="T8" fmla="*/ 0 60000 65536"/>
                            </a:gdLst>
                            <a:ahLst/>
                            <a:cxnLst>
                              <a:cxn ang="T6">
                                <a:pos x="T0" y="T1"/>
                              </a:cxn>
                              <a:cxn ang="T7">
                                <a:pos x="T2" y="T3"/>
                              </a:cxn>
                              <a:cxn ang="T8">
                                <a:pos x="T4" y="T5"/>
                              </a:cxn>
                            </a:cxnLst>
                            <a:rect l="0" t="0" r="r" b="b"/>
                            <a:pathLst>
                              <a:path w="55" h="35">
                                <a:moveTo>
                                  <a:pt x="0" y="31"/>
                                </a:moveTo>
                                <a:cubicBezTo>
                                  <a:pt x="25" y="35"/>
                                  <a:pt x="44" y="27"/>
                                  <a:pt x="55" y="5"/>
                                </a:cubicBezTo>
                                <a:cubicBezTo>
                                  <a:pt x="29" y="0"/>
                                  <a:pt x="11" y="14"/>
                                  <a:pt x="0" y="31"/>
                                </a:cubicBez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 w="2">
                            <a:solidFill>
                              <a:srgbClr val="24211D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73" name="Freeform 177"/>
                        <wps:cNvSpPr>
                          <a:spLocks/>
                        </wps:cNvSpPr>
                        <wps:spPr bwMode="auto">
                          <a:xfrm>
                            <a:off x="368" y="198"/>
                            <a:ext cx="10" cy="14"/>
                          </a:xfrm>
                          <a:custGeom>
                            <a:avLst/>
                            <a:gdLst>
                              <a:gd name="T0" fmla="*/ 0 w 5"/>
                              <a:gd name="T1" fmla="*/ 14 h 7"/>
                              <a:gd name="T2" fmla="*/ 10 w 5"/>
                              <a:gd name="T3" fmla="*/ 0 h 7"/>
                              <a:gd name="T4" fmla="*/ 0 60000 65536"/>
                              <a:gd name="T5" fmla="*/ 0 60000 65536"/>
                            </a:gdLst>
                            <a:ahLst/>
                            <a:cxnLst>
                              <a:cxn ang="T4">
                                <a:pos x="T0" y="T1"/>
                              </a:cxn>
                              <a:cxn ang="T5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5" h="7">
                                <a:moveTo>
                                  <a:pt x="0" y="7"/>
                                </a:moveTo>
                                <a:cubicBezTo>
                                  <a:pt x="1" y="5"/>
                                  <a:pt x="2" y="2"/>
                                  <a:pt x="5" y="0"/>
                                </a:cubicBezTo>
                              </a:path>
                            </a:pathLst>
                          </a:custGeom>
                          <a:noFill/>
                          <a:ln w="2" cap="rnd">
                            <a:solidFill>
                              <a:srgbClr val="24211D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74" name="Freeform 178"/>
                        <wps:cNvSpPr>
                          <a:spLocks/>
                        </wps:cNvSpPr>
                        <wps:spPr bwMode="auto">
                          <a:xfrm>
                            <a:off x="358" y="216"/>
                            <a:ext cx="27" cy="9"/>
                          </a:xfrm>
                          <a:custGeom>
                            <a:avLst/>
                            <a:gdLst>
                              <a:gd name="T0" fmla="*/ 27 w 13"/>
                              <a:gd name="T1" fmla="*/ 0 h 4"/>
                              <a:gd name="T2" fmla="*/ 0 w 13"/>
                              <a:gd name="T3" fmla="*/ 2 h 4"/>
                              <a:gd name="T4" fmla="*/ 0 60000 65536"/>
                              <a:gd name="T5" fmla="*/ 0 60000 65536"/>
                            </a:gdLst>
                            <a:ahLst/>
                            <a:cxnLst>
                              <a:cxn ang="T4">
                                <a:pos x="T0" y="T1"/>
                              </a:cxn>
                              <a:cxn ang="T5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13" h="4">
                                <a:moveTo>
                                  <a:pt x="13" y="0"/>
                                </a:moveTo>
                                <a:cubicBezTo>
                                  <a:pt x="6" y="4"/>
                                  <a:pt x="4" y="2"/>
                                  <a:pt x="0" y="1"/>
                                </a:cubicBezTo>
                              </a:path>
                            </a:pathLst>
                          </a:custGeom>
                          <a:noFill/>
                          <a:ln w="2" cap="rnd">
                            <a:solidFill>
                              <a:srgbClr val="24211D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75" name="Freeform 179"/>
                        <wps:cNvSpPr>
                          <a:spLocks/>
                        </wps:cNvSpPr>
                        <wps:spPr bwMode="auto">
                          <a:xfrm>
                            <a:off x="335" y="229"/>
                            <a:ext cx="25" cy="8"/>
                          </a:xfrm>
                          <a:custGeom>
                            <a:avLst/>
                            <a:gdLst>
                              <a:gd name="T0" fmla="*/ 0 w 12"/>
                              <a:gd name="T1" fmla="*/ 0 h 4"/>
                              <a:gd name="T2" fmla="*/ 25 w 12"/>
                              <a:gd name="T3" fmla="*/ 8 h 4"/>
                              <a:gd name="T4" fmla="*/ 0 60000 65536"/>
                              <a:gd name="T5" fmla="*/ 0 60000 65536"/>
                            </a:gdLst>
                            <a:ahLst/>
                            <a:cxnLst>
                              <a:cxn ang="T4">
                                <a:pos x="T0" y="T1"/>
                              </a:cxn>
                              <a:cxn ang="T5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12" h="4">
                                <a:moveTo>
                                  <a:pt x="0" y="0"/>
                                </a:moveTo>
                                <a:cubicBezTo>
                                  <a:pt x="3" y="2"/>
                                  <a:pt x="8" y="3"/>
                                  <a:pt x="12" y="4"/>
                                </a:cubicBezTo>
                              </a:path>
                            </a:pathLst>
                          </a:custGeom>
                          <a:noFill/>
                          <a:ln w="2" cap="rnd">
                            <a:solidFill>
                              <a:srgbClr val="24211D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76" name="Freeform 180"/>
                        <wps:cNvSpPr>
                          <a:spLocks/>
                        </wps:cNvSpPr>
                        <wps:spPr bwMode="auto">
                          <a:xfrm>
                            <a:off x="333" y="200"/>
                            <a:ext cx="56" cy="29"/>
                          </a:xfrm>
                          <a:custGeom>
                            <a:avLst/>
                            <a:gdLst>
                              <a:gd name="T0" fmla="*/ 56 w 27"/>
                              <a:gd name="T1" fmla="*/ 0 h 14"/>
                              <a:gd name="T2" fmla="*/ 0 w 27"/>
                              <a:gd name="T3" fmla="*/ 29 h 14"/>
                              <a:gd name="T4" fmla="*/ 0 60000 65536"/>
                              <a:gd name="T5" fmla="*/ 0 60000 65536"/>
                            </a:gdLst>
                            <a:ahLst/>
                            <a:cxnLst>
                              <a:cxn ang="T4">
                                <a:pos x="T0" y="T1"/>
                              </a:cxn>
                              <a:cxn ang="T5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7" h="14">
                                <a:moveTo>
                                  <a:pt x="27" y="0"/>
                                </a:moveTo>
                                <a:cubicBezTo>
                                  <a:pt x="24" y="3"/>
                                  <a:pt x="4" y="14"/>
                                  <a:pt x="0" y="14"/>
                                </a:cubicBezTo>
                              </a:path>
                            </a:pathLst>
                          </a:custGeom>
                          <a:noFill/>
                          <a:ln w="2" cap="rnd">
                            <a:solidFill>
                              <a:srgbClr val="24211D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77" name="Freeform 181"/>
                        <wps:cNvSpPr>
                          <a:spLocks/>
                        </wps:cNvSpPr>
                        <wps:spPr bwMode="auto">
                          <a:xfrm>
                            <a:off x="295" y="155"/>
                            <a:ext cx="79" cy="94"/>
                          </a:xfrm>
                          <a:custGeom>
                            <a:avLst/>
                            <a:gdLst>
                              <a:gd name="T0" fmla="*/ 0 w 39"/>
                              <a:gd name="T1" fmla="*/ 94 h 46"/>
                              <a:gd name="T2" fmla="*/ 75 w 39"/>
                              <a:gd name="T3" fmla="*/ 0 h 46"/>
                              <a:gd name="T4" fmla="*/ 0 w 39"/>
                              <a:gd name="T5" fmla="*/ 94 h 46"/>
                              <a:gd name="T6" fmla="*/ 0 60000 65536"/>
                              <a:gd name="T7" fmla="*/ 0 60000 65536"/>
                              <a:gd name="T8" fmla="*/ 0 60000 65536"/>
                            </a:gdLst>
                            <a:ahLst/>
                            <a:cxnLst>
                              <a:cxn ang="T6">
                                <a:pos x="T0" y="T1"/>
                              </a:cxn>
                              <a:cxn ang="T7">
                                <a:pos x="T2" y="T3"/>
                              </a:cxn>
                              <a:cxn ang="T8">
                                <a:pos x="T4" y="T5"/>
                              </a:cxn>
                            </a:cxnLst>
                            <a:rect l="0" t="0" r="r" b="b"/>
                            <a:pathLst>
                              <a:path w="39" h="46">
                                <a:moveTo>
                                  <a:pt x="0" y="46"/>
                                </a:moveTo>
                                <a:cubicBezTo>
                                  <a:pt x="24" y="38"/>
                                  <a:pt x="39" y="24"/>
                                  <a:pt x="37" y="0"/>
                                </a:cubicBezTo>
                                <a:cubicBezTo>
                                  <a:pt x="12" y="7"/>
                                  <a:pt x="2" y="26"/>
                                  <a:pt x="0" y="46"/>
                                </a:cubicBez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 w="2">
                            <a:solidFill>
                              <a:srgbClr val="24211D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78" name="Freeform 182"/>
                        <wps:cNvSpPr>
                          <a:spLocks/>
                        </wps:cNvSpPr>
                        <wps:spPr bwMode="auto">
                          <a:xfrm>
                            <a:off x="346" y="169"/>
                            <a:ext cx="20" cy="16"/>
                          </a:xfrm>
                          <a:custGeom>
                            <a:avLst/>
                            <a:gdLst>
                              <a:gd name="T0" fmla="*/ 20 w 10"/>
                              <a:gd name="T1" fmla="*/ 8 h 8"/>
                              <a:gd name="T2" fmla="*/ 2 w 10"/>
                              <a:gd name="T3" fmla="*/ 16 h 8"/>
                              <a:gd name="T4" fmla="*/ 4 w 10"/>
                              <a:gd name="T5" fmla="*/ 0 h 8"/>
                              <a:gd name="T6" fmla="*/ 0 60000 65536"/>
                              <a:gd name="T7" fmla="*/ 0 60000 65536"/>
                              <a:gd name="T8" fmla="*/ 0 60000 65536"/>
                            </a:gdLst>
                            <a:ahLst/>
                            <a:cxnLst>
                              <a:cxn ang="T6">
                                <a:pos x="T0" y="T1"/>
                              </a:cxn>
                              <a:cxn ang="T7">
                                <a:pos x="T2" y="T3"/>
                              </a:cxn>
                              <a:cxn ang="T8">
                                <a:pos x="T4" y="T5"/>
                              </a:cxn>
                            </a:cxnLst>
                            <a:rect l="0" t="0" r="r" b="b"/>
                            <a:pathLst>
                              <a:path w="10" h="8">
                                <a:moveTo>
                                  <a:pt x="10" y="4"/>
                                </a:moveTo>
                                <a:cubicBezTo>
                                  <a:pt x="10" y="4"/>
                                  <a:pt x="2" y="8"/>
                                  <a:pt x="1" y="8"/>
                                </a:cubicBezTo>
                                <a:cubicBezTo>
                                  <a:pt x="0" y="7"/>
                                  <a:pt x="1" y="3"/>
                                  <a:pt x="2" y="0"/>
                                </a:cubicBezTo>
                              </a:path>
                            </a:pathLst>
                          </a:custGeom>
                          <a:noFill/>
                          <a:ln w="2" cap="rnd">
                            <a:solidFill>
                              <a:srgbClr val="24211D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79" name="Freeform 183"/>
                        <wps:cNvSpPr>
                          <a:spLocks/>
                        </wps:cNvSpPr>
                        <wps:spPr bwMode="auto">
                          <a:xfrm>
                            <a:off x="327" y="183"/>
                            <a:ext cx="35" cy="23"/>
                          </a:xfrm>
                          <a:custGeom>
                            <a:avLst/>
                            <a:gdLst>
                              <a:gd name="T0" fmla="*/ 35 w 17"/>
                              <a:gd name="T1" fmla="*/ 10 h 11"/>
                              <a:gd name="T2" fmla="*/ 2 w 17"/>
                              <a:gd name="T3" fmla="*/ 23 h 11"/>
                              <a:gd name="T4" fmla="*/ 6 w 17"/>
                              <a:gd name="T5" fmla="*/ 0 h 11"/>
                              <a:gd name="T6" fmla="*/ 0 60000 65536"/>
                              <a:gd name="T7" fmla="*/ 0 60000 65536"/>
                              <a:gd name="T8" fmla="*/ 0 60000 65536"/>
                            </a:gdLst>
                            <a:ahLst/>
                            <a:cxnLst>
                              <a:cxn ang="T6">
                                <a:pos x="T0" y="T1"/>
                              </a:cxn>
                              <a:cxn ang="T7">
                                <a:pos x="T2" y="T3"/>
                              </a:cxn>
                              <a:cxn ang="T8">
                                <a:pos x="T4" y="T5"/>
                              </a:cxn>
                            </a:cxnLst>
                            <a:rect l="0" t="0" r="r" b="b"/>
                            <a:pathLst>
                              <a:path w="17" h="11">
                                <a:moveTo>
                                  <a:pt x="17" y="5"/>
                                </a:moveTo>
                                <a:cubicBezTo>
                                  <a:pt x="11" y="9"/>
                                  <a:pt x="6" y="10"/>
                                  <a:pt x="1" y="11"/>
                                </a:cubicBezTo>
                                <a:cubicBezTo>
                                  <a:pt x="0" y="5"/>
                                  <a:pt x="1" y="4"/>
                                  <a:pt x="3" y="0"/>
                                </a:cubicBezTo>
                              </a:path>
                            </a:pathLst>
                          </a:custGeom>
                          <a:noFill/>
                          <a:ln w="2" cap="rnd">
                            <a:solidFill>
                              <a:srgbClr val="24211D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80" name="Freeform 184"/>
                        <wps:cNvSpPr>
                          <a:spLocks/>
                        </wps:cNvSpPr>
                        <wps:spPr bwMode="auto">
                          <a:xfrm>
                            <a:off x="303" y="200"/>
                            <a:ext cx="30" cy="29"/>
                          </a:xfrm>
                          <a:custGeom>
                            <a:avLst/>
                            <a:gdLst>
                              <a:gd name="T0" fmla="*/ 10 w 15"/>
                              <a:gd name="T1" fmla="*/ 0 h 14"/>
                              <a:gd name="T2" fmla="*/ 8 w 15"/>
                              <a:gd name="T3" fmla="*/ 27 h 14"/>
                              <a:gd name="T4" fmla="*/ 30 w 15"/>
                              <a:gd name="T5" fmla="*/ 23 h 14"/>
                              <a:gd name="T6" fmla="*/ 0 60000 65536"/>
                              <a:gd name="T7" fmla="*/ 0 60000 65536"/>
                              <a:gd name="T8" fmla="*/ 0 60000 65536"/>
                            </a:gdLst>
                            <a:ahLst/>
                            <a:cxnLst>
                              <a:cxn ang="T6">
                                <a:pos x="T0" y="T1"/>
                              </a:cxn>
                              <a:cxn ang="T7">
                                <a:pos x="T2" y="T3"/>
                              </a:cxn>
                              <a:cxn ang="T8">
                                <a:pos x="T4" y="T5"/>
                              </a:cxn>
                            </a:cxnLst>
                            <a:rect l="0" t="0" r="r" b="b"/>
                            <a:pathLst>
                              <a:path w="15" h="14">
                                <a:moveTo>
                                  <a:pt x="5" y="0"/>
                                </a:moveTo>
                                <a:cubicBezTo>
                                  <a:pt x="5" y="6"/>
                                  <a:pt x="0" y="10"/>
                                  <a:pt x="4" y="13"/>
                                </a:cubicBezTo>
                                <a:cubicBezTo>
                                  <a:pt x="7" y="14"/>
                                  <a:pt x="11" y="13"/>
                                  <a:pt x="15" y="11"/>
                                </a:cubicBezTo>
                              </a:path>
                            </a:pathLst>
                          </a:custGeom>
                          <a:noFill/>
                          <a:ln w="2" cap="rnd">
                            <a:solidFill>
                              <a:srgbClr val="24211D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81" name="Freeform 185"/>
                        <wps:cNvSpPr>
                          <a:spLocks/>
                        </wps:cNvSpPr>
                        <wps:spPr bwMode="auto">
                          <a:xfrm>
                            <a:off x="297" y="167"/>
                            <a:ext cx="65" cy="78"/>
                          </a:xfrm>
                          <a:custGeom>
                            <a:avLst/>
                            <a:gdLst>
                              <a:gd name="T0" fmla="*/ 65 w 32"/>
                              <a:gd name="T1" fmla="*/ 0 h 38"/>
                              <a:gd name="T2" fmla="*/ 28 w 32"/>
                              <a:gd name="T3" fmla="*/ 43 h 38"/>
                              <a:gd name="T4" fmla="*/ 0 w 32"/>
                              <a:gd name="T5" fmla="*/ 78 h 38"/>
                              <a:gd name="T6" fmla="*/ 0 60000 65536"/>
                              <a:gd name="T7" fmla="*/ 0 60000 65536"/>
                              <a:gd name="T8" fmla="*/ 0 60000 65536"/>
                            </a:gdLst>
                            <a:ahLst/>
                            <a:cxnLst>
                              <a:cxn ang="T6">
                                <a:pos x="T0" y="T1"/>
                              </a:cxn>
                              <a:cxn ang="T7">
                                <a:pos x="T2" y="T3"/>
                              </a:cxn>
                              <a:cxn ang="T8">
                                <a:pos x="T4" y="T5"/>
                              </a:cxn>
                            </a:cxnLst>
                            <a:rect l="0" t="0" r="r" b="b"/>
                            <a:pathLst>
                              <a:path w="32" h="38">
                                <a:moveTo>
                                  <a:pt x="32" y="0"/>
                                </a:moveTo>
                                <a:cubicBezTo>
                                  <a:pt x="31" y="4"/>
                                  <a:pt x="18" y="19"/>
                                  <a:pt x="14" y="21"/>
                                </a:cubicBezTo>
                                <a:cubicBezTo>
                                  <a:pt x="14" y="22"/>
                                  <a:pt x="3" y="34"/>
                                  <a:pt x="0" y="38"/>
                                </a:cubicBezTo>
                              </a:path>
                            </a:pathLst>
                          </a:custGeom>
                          <a:noFill/>
                          <a:ln w="2" cap="rnd">
                            <a:solidFill>
                              <a:srgbClr val="24211D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82" name="Freeform 186"/>
                        <wps:cNvSpPr>
                          <a:spLocks/>
                        </wps:cNvSpPr>
                        <wps:spPr bwMode="auto">
                          <a:xfrm>
                            <a:off x="203" y="280"/>
                            <a:ext cx="145" cy="114"/>
                          </a:xfrm>
                          <a:custGeom>
                            <a:avLst/>
                            <a:gdLst>
                              <a:gd name="T0" fmla="*/ 0 w 71"/>
                              <a:gd name="T1" fmla="*/ 114 h 55"/>
                              <a:gd name="T2" fmla="*/ 61 w 71"/>
                              <a:gd name="T3" fmla="*/ 85 h 55"/>
                              <a:gd name="T4" fmla="*/ 145 w 71"/>
                              <a:gd name="T5" fmla="*/ 2 h 55"/>
                              <a:gd name="T6" fmla="*/ 63 w 71"/>
                              <a:gd name="T7" fmla="*/ 27 h 55"/>
                              <a:gd name="T8" fmla="*/ 0 w 71"/>
                              <a:gd name="T9" fmla="*/ 114 h 55"/>
                              <a:gd name="T10" fmla="*/ 0 60000 65536"/>
                              <a:gd name="T11" fmla="*/ 0 60000 65536"/>
                              <a:gd name="T12" fmla="*/ 0 60000 65536"/>
                              <a:gd name="T13" fmla="*/ 0 60000 65536"/>
                              <a:gd name="T14" fmla="*/ 0 60000 65536"/>
                            </a:gdLst>
                            <a:ahLst/>
                            <a:cxnLst>
                              <a:cxn ang="T10">
                                <a:pos x="T0" y="T1"/>
                              </a:cxn>
                              <a:cxn ang="T11">
                                <a:pos x="T2" y="T3"/>
                              </a:cxn>
                              <a:cxn ang="T12">
                                <a:pos x="T4" y="T5"/>
                              </a:cxn>
                              <a:cxn ang="T13">
                                <a:pos x="T6" y="T7"/>
                              </a:cxn>
                              <a:cxn ang="T14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71" h="55">
                                <a:moveTo>
                                  <a:pt x="0" y="55"/>
                                </a:moveTo>
                                <a:cubicBezTo>
                                  <a:pt x="5" y="45"/>
                                  <a:pt x="20" y="46"/>
                                  <a:pt x="30" y="41"/>
                                </a:cubicBezTo>
                                <a:cubicBezTo>
                                  <a:pt x="54" y="32"/>
                                  <a:pt x="67" y="19"/>
                                  <a:pt x="71" y="1"/>
                                </a:cubicBezTo>
                                <a:cubicBezTo>
                                  <a:pt x="65" y="3"/>
                                  <a:pt x="47" y="0"/>
                                  <a:pt x="31" y="13"/>
                                </a:cubicBezTo>
                                <a:lnTo>
                                  <a:pt x="0" y="5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 w="2">
                            <a:solidFill>
                              <a:srgbClr val="24211D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83" name="Freeform 187"/>
                        <wps:cNvSpPr>
                          <a:spLocks/>
                        </wps:cNvSpPr>
                        <wps:spPr bwMode="auto">
                          <a:xfrm>
                            <a:off x="313" y="295"/>
                            <a:ext cx="16" cy="16"/>
                          </a:xfrm>
                          <a:custGeom>
                            <a:avLst/>
                            <a:gdLst>
                              <a:gd name="T0" fmla="*/ 16 w 8"/>
                              <a:gd name="T1" fmla="*/ 14 h 8"/>
                              <a:gd name="T2" fmla="*/ 0 w 8"/>
                              <a:gd name="T3" fmla="*/ 16 h 8"/>
                              <a:gd name="T4" fmla="*/ 6 w 8"/>
                              <a:gd name="T5" fmla="*/ 0 h 8"/>
                              <a:gd name="T6" fmla="*/ 0 60000 65536"/>
                              <a:gd name="T7" fmla="*/ 0 60000 65536"/>
                              <a:gd name="T8" fmla="*/ 0 60000 65536"/>
                            </a:gdLst>
                            <a:ahLst/>
                            <a:cxnLst>
                              <a:cxn ang="T6">
                                <a:pos x="T0" y="T1"/>
                              </a:cxn>
                              <a:cxn ang="T7">
                                <a:pos x="T2" y="T3"/>
                              </a:cxn>
                              <a:cxn ang="T8">
                                <a:pos x="T4" y="T5"/>
                              </a:cxn>
                            </a:cxnLst>
                            <a:rect l="0" t="0" r="r" b="b"/>
                            <a:pathLst>
                              <a:path w="8" h="8">
                                <a:moveTo>
                                  <a:pt x="8" y="7"/>
                                </a:moveTo>
                                <a:cubicBezTo>
                                  <a:pt x="8" y="7"/>
                                  <a:pt x="1" y="8"/>
                                  <a:pt x="0" y="8"/>
                                </a:cubicBezTo>
                                <a:cubicBezTo>
                                  <a:pt x="0" y="7"/>
                                  <a:pt x="0" y="2"/>
                                  <a:pt x="3" y="0"/>
                                </a:cubicBezTo>
                              </a:path>
                            </a:pathLst>
                          </a:custGeom>
                          <a:noFill/>
                          <a:ln w="2" cap="rnd">
                            <a:solidFill>
                              <a:srgbClr val="24211D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84" name="Freeform 188"/>
                        <wps:cNvSpPr>
                          <a:spLocks/>
                        </wps:cNvSpPr>
                        <wps:spPr bwMode="auto">
                          <a:xfrm>
                            <a:off x="250" y="352"/>
                            <a:ext cx="30" cy="2"/>
                          </a:xfrm>
                          <a:custGeom>
                            <a:avLst/>
                            <a:gdLst>
                              <a:gd name="T0" fmla="*/ 30 w 15"/>
                              <a:gd name="T1" fmla="*/ 0 h 1"/>
                              <a:gd name="T2" fmla="*/ 0 w 15"/>
                              <a:gd name="T3" fmla="*/ 0 h 1"/>
                              <a:gd name="T4" fmla="*/ 0 60000 65536"/>
                              <a:gd name="T5" fmla="*/ 0 60000 65536"/>
                            </a:gdLst>
                            <a:ahLst/>
                            <a:cxnLst>
                              <a:cxn ang="T4">
                                <a:pos x="T0" y="T1"/>
                              </a:cxn>
                              <a:cxn ang="T5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15" h="1">
                                <a:moveTo>
                                  <a:pt x="15" y="0"/>
                                </a:moveTo>
                                <a:cubicBezTo>
                                  <a:pt x="12" y="1"/>
                                  <a:pt x="7" y="1"/>
                                  <a:pt x="0" y="0"/>
                                </a:cubicBezTo>
                              </a:path>
                            </a:pathLst>
                          </a:custGeom>
                          <a:noFill/>
                          <a:ln w="2" cap="rnd">
                            <a:solidFill>
                              <a:srgbClr val="24211D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85" name="Freeform 189"/>
                        <wps:cNvSpPr>
                          <a:spLocks/>
                        </wps:cNvSpPr>
                        <wps:spPr bwMode="auto">
                          <a:xfrm>
                            <a:off x="274" y="334"/>
                            <a:ext cx="37" cy="4"/>
                          </a:xfrm>
                          <a:custGeom>
                            <a:avLst/>
                            <a:gdLst>
                              <a:gd name="T0" fmla="*/ 0 w 18"/>
                              <a:gd name="T1" fmla="*/ 2 h 2"/>
                              <a:gd name="T2" fmla="*/ 37 w 18"/>
                              <a:gd name="T3" fmla="*/ 0 h 2"/>
                              <a:gd name="T4" fmla="*/ 0 60000 65536"/>
                              <a:gd name="T5" fmla="*/ 0 60000 65536"/>
                            </a:gdLst>
                            <a:ahLst/>
                            <a:cxnLst>
                              <a:cxn ang="T4">
                                <a:pos x="T0" y="T1"/>
                              </a:cxn>
                              <a:cxn ang="T5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18" h="2">
                                <a:moveTo>
                                  <a:pt x="0" y="1"/>
                                </a:moveTo>
                                <a:cubicBezTo>
                                  <a:pt x="6" y="1"/>
                                  <a:pt x="11" y="2"/>
                                  <a:pt x="18" y="0"/>
                                </a:cubicBezTo>
                              </a:path>
                            </a:pathLst>
                          </a:custGeom>
                          <a:noFill/>
                          <a:ln w="2" cap="rnd">
                            <a:solidFill>
                              <a:srgbClr val="24211D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86" name="Freeform 190"/>
                        <wps:cNvSpPr>
                          <a:spLocks/>
                        </wps:cNvSpPr>
                        <wps:spPr bwMode="auto">
                          <a:xfrm>
                            <a:off x="290" y="295"/>
                            <a:ext cx="41" cy="33"/>
                          </a:xfrm>
                          <a:custGeom>
                            <a:avLst/>
                            <a:gdLst>
                              <a:gd name="T0" fmla="*/ 41 w 20"/>
                              <a:gd name="T1" fmla="*/ 0 h 16"/>
                              <a:gd name="T2" fmla="*/ 0 w 20"/>
                              <a:gd name="T3" fmla="*/ 33 h 16"/>
                              <a:gd name="T4" fmla="*/ 0 60000 65536"/>
                              <a:gd name="T5" fmla="*/ 0 60000 65536"/>
                            </a:gdLst>
                            <a:ahLst/>
                            <a:cxnLst>
                              <a:cxn ang="T4">
                                <a:pos x="T0" y="T1"/>
                              </a:cxn>
                              <a:cxn ang="T5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0" h="16">
                                <a:moveTo>
                                  <a:pt x="20" y="0"/>
                                </a:moveTo>
                                <a:cubicBezTo>
                                  <a:pt x="17" y="3"/>
                                  <a:pt x="3" y="15"/>
                                  <a:pt x="0" y="16"/>
                                </a:cubicBezTo>
                              </a:path>
                            </a:pathLst>
                          </a:custGeom>
                          <a:noFill/>
                          <a:ln w="2" cap="rnd">
                            <a:solidFill>
                              <a:srgbClr val="24211D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87" name="Freeform 191"/>
                        <wps:cNvSpPr>
                          <a:spLocks/>
                        </wps:cNvSpPr>
                        <wps:spPr bwMode="auto">
                          <a:xfrm>
                            <a:off x="207" y="264"/>
                            <a:ext cx="110" cy="119"/>
                          </a:xfrm>
                          <a:custGeom>
                            <a:avLst/>
                            <a:gdLst>
                              <a:gd name="T0" fmla="*/ 0 w 54"/>
                              <a:gd name="T1" fmla="*/ 119 h 58"/>
                              <a:gd name="T2" fmla="*/ 37 w 54"/>
                              <a:gd name="T3" fmla="*/ 94 h 58"/>
                              <a:gd name="T4" fmla="*/ 108 w 54"/>
                              <a:gd name="T5" fmla="*/ 0 h 58"/>
                              <a:gd name="T6" fmla="*/ 8 w 54"/>
                              <a:gd name="T7" fmla="*/ 78 h 58"/>
                              <a:gd name="T8" fmla="*/ 0 w 54"/>
                              <a:gd name="T9" fmla="*/ 119 h 58"/>
                              <a:gd name="T10" fmla="*/ 0 60000 65536"/>
                              <a:gd name="T11" fmla="*/ 0 60000 65536"/>
                              <a:gd name="T12" fmla="*/ 0 60000 65536"/>
                              <a:gd name="T13" fmla="*/ 0 60000 65536"/>
                              <a:gd name="T14" fmla="*/ 0 60000 65536"/>
                            </a:gdLst>
                            <a:ahLst/>
                            <a:cxnLst>
                              <a:cxn ang="T10">
                                <a:pos x="T0" y="T1"/>
                              </a:cxn>
                              <a:cxn ang="T11">
                                <a:pos x="T2" y="T3"/>
                              </a:cxn>
                              <a:cxn ang="T12">
                                <a:pos x="T4" y="T5"/>
                              </a:cxn>
                              <a:cxn ang="T13">
                                <a:pos x="T6" y="T7"/>
                              </a:cxn>
                              <a:cxn ang="T14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54" h="58">
                                <a:moveTo>
                                  <a:pt x="0" y="58"/>
                                </a:moveTo>
                                <a:cubicBezTo>
                                  <a:pt x="5" y="53"/>
                                  <a:pt x="9" y="50"/>
                                  <a:pt x="18" y="46"/>
                                </a:cubicBezTo>
                                <a:cubicBezTo>
                                  <a:pt x="41" y="34"/>
                                  <a:pt x="54" y="17"/>
                                  <a:pt x="53" y="0"/>
                                </a:cubicBezTo>
                                <a:cubicBezTo>
                                  <a:pt x="28" y="4"/>
                                  <a:pt x="12" y="24"/>
                                  <a:pt x="4" y="38"/>
                                </a:cubicBezTo>
                                <a:lnTo>
                                  <a:pt x="0" y="5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 w="2">
                            <a:solidFill>
                              <a:srgbClr val="24211D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88" name="Line 192"/>
                        <wps:cNvCnPr>
                          <a:cxnSpLocks noChangeShapeType="1"/>
                        </wps:cNvCnPr>
                        <wps:spPr bwMode="auto">
                          <a:xfrm flipH="1">
                            <a:off x="303" y="270"/>
                            <a:ext cx="2" cy="6"/>
                          </a:xfrm>
                          <a:prstGeom prst="line">
                            <a:avLst/>
                          </a:prstGeom>
                          <a:noFill/>
                          <a:ln w="2" cap="rnd">
                            <a:solidFill>
                              <a:srgbClr val="24211D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89" name="Freeform 193"/>
                        <wps:cNvSpPr>
                          <a:spLocks/>
                        </wps:cNvSpPr>
                        <wps:spPr bwMode="auto">
                          <a:xfrm>
                            <a:off x="293" y="274"/>
                            <a:ext cx="10" cy="21"/>
                          </a:xfrm>
                          <a:custGeom>
                            <a:avLst/>
                            <a:gdLst>
                              <a:gd name="T0" fmla="*/ 10 w 5"/>
                              <a:gd name="T1" fmla="*/ 15 h 10"/>
                              <a:gd name="T2" fmla="*/ 0 w 5"/>
                              <a:gd name="T3" fmla="*/ 21 h 10"/>
                              <a:gd name="T4" fmla="*/ 4 w 5"/>
                              <a:gd name="T5" fmla="*/ 0 h 10"/>
                              <a:gd name="T6" fmla="*/ 0 60000 65536"/>
                              <a:gd name="T7" fmla="*/ 0 60000 65536"/>
                              <a:gd name="T8" fmla="*/ 0 60000 65536"/>
                            </a:gdLst>
                            <a:ahLst/>
                            <a:cxnLst>
                              <a:cxn ang="T6">
                                <a:pos x="T0" y="T1"/>
                              </a:cxn>
                              <a:cxn ang="T7">
                                <a:pos x="T2" y="T3"/>
                              </a:cxn>
                              <a:cxn ang="T8">
                                <a:pos x="T4" y="T5"/>
                              </a:cxn>
                            </a:cxnLst>
                            <a:rect l="0" t="0" r="r" b="b"/>
                            <a:pathLst>
                              <a:path w="5" h="10">
                                <a:moveTo>
                                  <a:pt x="5" y="7"/>
                                </a:moveTo>
                                <a:cubicBezTo>
                                  <a:pt x="4" y="7"/>
                                  <a:pt x="1" y="8"/>
                                  <a:pt x="0" y="10"/>
                                </a:cubicBezTo>
                                <a:cubicBezTo>
                                  <a:pt x="0" y="7"/>
                                  <a:pt x="0" y="2"/>
                                  <a:pt x="2" y="0"/>
                                </a:cubicBezTo>
                              </a:path>
                            </a:pathLst>
                          </a:custGeom>
                          <a:noFill/>
                          <a:ln w="2" cap="rnd">
                            <a:solidFill>
                              <a:srgbClr val="24211D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90" name="Freeform 194"/>
                        <wps:cNvSpPr>
                          <a:spLocks/>
                        </wps:cNvSpPr>
                        <wps:spPr bwMode="auto">
                          <a:xfrm>
                            <a:off x="268" y="282"/>
                            <a:ext cx="25" cy="31"/>
                          </a:xfrm>
                          <a:custGeom>
                            <a:avLst/>
                            <a:gdLst>
                              <a:gd name="T0" fmla="*/ 25 w 12"/>
                              <a:gd name="T1" fmla="*/ 25 h 15"/>
                              <a:gd name="T2" fmla="*/ 6 w 12"/>
                              <a:gd name="T3" fmla="*/ 31 h 15"/>
                              <a:gd name="T4" fmla="*/ 13 w 12"/>
                              <a:gd name="T5" fmla="*/ 0 h 15"/>
                              <a:gd name="T6" fmla="*/ 0 60000 65536"/>
                              <a:gd name="T7" fmla="*/ 0 60000 65536"/>
                              <a:gd name="T8" fmla="*/ 0 60000 65536"/>
                            </a:gdLst>
                            <a:ahLst/>
                            <a:cxnLst>
                              <a:cxn ang="T6">
                                <a:pos x="T0" y="T1"/>
                              </a:cxn>
                              <a:cxn ang="T7">
                                <a:pos x="T2" y="T3"/>
                              </a:cxn>
                              <a:cxn ang="T8">
                                <a:pos x="T4" y="T5"/>
                              </a:cxn>
                            </a:cxnLst>
                            <a:rect l="0" t="0" r="r" b="b"/>
                            <a:pathLst>
                              <a:path w="12" h="15">
                                <a:moveTo>
                                  <a:pt x="12" y="12"/>
                                </a:moveTo>
                                <a:cubicBezTo>
                                  <a:pt x="6" y="13"/>
                                  <a:pt x="9" y="12"/>
                                  <a:pt x="3" y="15"/>
                                </a:cubicBezTo>
                                <a:cubicBezTo>
                                  <a:pt x="0" y="10"/>
                                  <a:pt x="4" y="4"/>
                                  <a:pt x="6" y="0"/>
                                </a:cubicBezTo>
                              </a:path>
                            </a:pathLst>
                          </a:custGeom>
                          <a:noFill/>
                          <a:ln w="2" cap="rnd">
                            <a:solidFill>
                              <a:srgbClr val="24211D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91" name="Freeform 195"/>
                        <wps:cNvSpPr>
                          <a:spLocks/>
                        </wps:cNvSpPr>
                        <wps:spPr bwMode="auto">
                          <a:xfrm>
                            <a:off x="235" y="332"/>
                            <a:ext cx="27" cy="14"/>
                          </a:xfrm>
                          <a:custGeom>
                            <a:avLst/>
                            <a:gdLst>
                              <a:gd name="T0" fmla="*/ 27 w 13"/>
                              <a:gd name="T1" fmla="*/ 12 h 7"/>
                              <a:gd name="T2" fmla="*/ 2 w 13"/>
                              <a:gd name="T3" fmla="*/ 14 h 7"/>
                              <a:gd name="T4" fmla="*/ 0 w 13"/>
                              <a:gd name="T5" fmla="*/ 0 h 7"/>
                              <a:gd name="T6" fmla="*/ 0 60000 65536"/>
                              <a:gd name="T7" fmla="*/ 0 60000 65536"/>
                              <a:gd name="T8" fmla="*/ 0 60000 65536"/>
                            </a:gdLst>
                            <a:ahLst/>
                            <a:cxnLst>
                              <a:cxn ang="T6">
                                <a:pos x="T0" y="T1"/>
                              </a:cxn>
                              <a:cxn ang="T7">
                                <a:pos x="T2" y="T3"/>
                              </a:cxn>
                              <a:cxn ang="T8">
                                <a:pos x="T4" y="T5"/>
                              </a:cxn>
                            </a:cxnLst>
                            <a:rect l="0" t="0" r="r" b="b"/>
                            <a:pathLst>
                              <a:path w="13" h="7">
                                <a:moveTo>
                                  <a:pt x="13" y="6"/>
                                </a:moveTo>
                                <a:cubicBezTo>
                                  <a:pt x="11" y="6"/>
                                  <a:pt x="6" y="6"/>
                                  <a:pt x="1" y="7"/>
                                </a:cubicBezTo>
                                <a:cubicBezTo>
                                  <a:pt x="0" y="5"/>
                                  <a:pt x="1" y="2"/>
                                  <a:pt x="0" y="0"/>
                                </a:cubicBezTo>
                              </a:path>
                            </a:pathLst>
                          </a:custGeom>
                          <a:noFill/>
                          <a:ln w="2" cap="rnd">
                            <a:solidFill>
                              <a:srgbClr val="24211D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92" name="Freeform 196"/>
                        <wps:cNvSpPr>
                          <a:spLocks/>
                        </wps:cNvSpPr>
                        <wps:spPr bwMode="auto">
                          <a:xfrm>
                            <a:off x="252" y="311"/>
                            <a:ext cx="30" cy="17"/>
                          </a:xfrm>
                          <a:custGeom>
                            <a:avLst/>
                            <a:gdLst>
                              <a:gd name="T0" fmla="*/ 0 w 15"/>
                              <a:gd name="T1" fmla="*/ 0 h 8"/>
                              <a:gd name="T2" fmla="*/ 6 w 15"/>
                              <a:gd name="T3" fmla="*/ 17 h 8"/>
                              <a:gd name="T4" fmla="*/ 30 w 15"/>
                              <a:gd name="T5" fmla="*/ 15 h 8"/>
                              <a:gd name="T6" fmla="*/ 0 60000 65536"/>
                              <a:gd name="T7" fmla="*/ 0 60000 65536"/>
                              <a:gd name="T8" fmla="*/ 0 60000 65536"/>
                            </a:gdLst>
                            <a:ahLst/>
                            <a:cxnLst>
                              <a:cxn ang="T6">
                                <a:pos x="T0" y="T1"/>
                              </a:cxn>
                              <a:cxn ang="T7">
                                <a:pos x="T2" y="T3"/>
                              </a:cxn>
                              <a:cxn ang="T8">
                                <a:pos x="T4" y="T5"/>
                              </a:cxn>
                            </a:cxnLst>
                            <a:rect l="0" t="0" r="r" b="b"/>
                            <a:pathLst>
                              <a:path w="15" h="8">
                                <a:moveTo>
                                  <a:pt x="0" y="0"/>
                                </a:moveTo>
                                <a:cubicBezTo>
                                  <a:pt x="0" y="3"/>
                                  <a:pt x="1" y="5"/>
                                  <a:pt x="3" y="8"/>
                                </a:cubicBezTo>
                                <a:cubicBezTo>
                                  <a:pt x="10" y="6"/>
                                  <a:pt x="8" y="8"/>
                                  <a:pt x="15" y="7"/>
                                </a:cubicBezTo>
                              </a:path>
                            </a:pathLst>
                          </a:custGeom>
                          <a:noFill/>
                          <a:ln w="2" cap="rnd">
                            <a:solidFill>
                              <a:srgbClr val="24211D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93" name="Freeform 197"/>
                        <wps:cNvSpPr>
                          <a:spLocks/>
                        </wps:cNvSpPr>
                        <wps:spPr bwMode="auto">
                          <a:xfrm>
                            <a:off x="221" y="301"/>
                            <a:ext cx="65" cy="62"/>
                          </a:xfrm>
                          <a:custGeom>
                            <a:avLst/>
                            <a:gdLst>
                              <a:gd name="T0" fmla="*/ 65 w 32"/>
                              <a:gd name="T1" fmla="*/ 0 h 30"/>
                              <a:gd name="T2" fmla="*/ 37 w 32"/>
                              <a:gd name="T3" fmla="*/ 27 h 30"/>
                              <a:gd name="T4" fmla="*/ 0 w 32"/>
                              <a:gd name="T5" fmla="*/ 62 h 30"/>
                              <a:gd name="T6" fmla="*/ 0 60000 65536"/>
                              <a:gd name="T7" fmla="*/ 0 60000 65536"/>
                              <a:gd name="T8" fmla="*/ 0 60000 65536"/>
                            </a:gdLst>
                            <a:ahLst/>
                            <a:cxnLst>
                              <a:cxn ang="T6">
                                <a:pos x="T0" y="T1"/>
                              </a:cxn>
                              <a:cxn ang="T7">
                                <a:pos x="T2" y="T3"/>
                              </a:cxn>
                              <a:cxn ang="T8">
                                <a:pos x="T4" y="T5"/>
                              </a:cxn>
                            </a:cxnLst>
                            <a:rect l="0" t="0" r="r" b="b"/>
                            <a:pathLst>
                              <a:path w="32" h="30">
                                <a:moveTo>
                                  <a:pt x="32" y="0"/>
                                </a:moveTo>
                                <a:cubicBezTo>
                                  <a:pt x="29" y="3"/>
                                  <a:pt x="21" y="10"/>
                                  <a:pt x="18" y="13"/>
                                </a:cubicBezTo>
                                <a:cubicBezTo>
                                  <a:pt x="14" y="15"/>
                                  <a:pt x="6" y="26"/>
                                  <a:pt x="0" y="30"/>
                                </a:cubicBezTo>
                              </a:path>
                            </a:pathLst>
                          </a:custGeom>
                          <a:noFill/>
                          <a:ln w="2" cap="rnd">
                            <a:solidFill>
                              <a:srgbClr val="24211D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94" name="Freeform 198"/>
                        <wps:cNvSpPr>
                          <a:spLocks/>
                        </wps:cNvSpPr>
                        <wps:spPr bwMode="auto">
                          <a:xfrm>
                            <a:off x="207" y="210"/>
                            <a:ext cx="77" cy="149"/>
                          </a:xfrm>
                          <a:custGeom>
                            <a:avLst/>
                            <a:gdLst>
                              <a:gd name="T0" fmla="*/ 59 w 38"/>
                              <a:gd name="T1" fmla="*/ 0 h 72"/>
                              <a:gd name="T2" fmla="*/ 12 w 38"/>
                              <a:gd name="T3" fmla="*/ 149 h 72"/>
                              <a:gd name="T4" fmla="*/ 59 w 38"/>
                              <a:gd name="T5" fmla="*/ 0 h 72"/>
                              <a:gd name="T6" fmla="*/ 0 60000 65536"/>
                              <a:gd name="T7" fmla="*/ 0 60000 65536"/>
                              <a:gd name="T8" fmla="*/ 0 60000 65536"/>
                            </a:gdLst>
                            <a:ahLst/>
                            <a:cxnLst>
                              <a:cxn ang="T6">
                                <a:pos x="T0" y="T1"/>
                              </a:cxn>
                              <a:cxn ang="T7">
                                <a:pos x="T2" y="T3"/>
                              </a:cxn>
                              <a:cxn ang="T8">
                                <a:pos x="T4" y="T5"/>
                              </a:cxn>
                            </a:cxnLst>
                            <a:rect l="0" t="0" r="r" b="b"/>
                            <a:pathLst>
                              <a:path w="38" h="72">
                                <a:moveTo>
                                  <a:pt x="29" y="0"/>
                                </a:moveTo>
                                <a:cubicBezTo>
                                  <a:pt x="6" y="13"/>
                                  <a:pt x="0" y="54"/>
                                  <a:pt x="6" y="72"/>
                                </a:cubicBezTo>
                                <a:cubicBezTo>
                                  <a:pt x="24" y="57"/>
                                  <a:pt x="38" y="31"/>
                                  <a:pt x="29" y="0"/>
                                </a:cubicBez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 w="2">
                            <a:solidFill>
                              <a:srgbClr val="24211D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95" name="Freeform 199"/>
                        <wps:cNvSpPr>
                          <a:spLocks/>
                        </wps:cNvSpPr>
                        <wps:spPr bwMode="auto">
                          <a:xfrm>
                            <a:off x="250" y="229"/>
                            <a:ext cx="18" cy="31"/>
                          </a:xfrm>
                          <a:custGeom>
                            <a:avLst/>
                            <a:gdLst>
                              <a:gd name="T0" fmla="*/ 18 w 9"/>
                              <a:gd name="T1" fmla="*/ 8 h 15"/>
                              <a:gd name="T2" fmla="*/ 2 w 9"/>
                              <a:gd name="T3" fmla="*/ 29 h 15"/>
                              <a:gd name="T4" fmla="*/ 2 w 9"/>
                              <a:gd name="T5" fmla="*/ 0 h 15"/>
                              <a:gd name="T6" fmla="*/ 0 60000 65536"/>
                              <a:gd name="T7" fmla="*/ 0 60000 65536"/>
                              <a:gd name="T8" fmla="*/ 0 60000 65536"/>
                            </a:gdLst>
                            <a:ahLst/>
                            <a:cxnLst>
                              <a:cxn ang="T6">
                                <a:pos x="T0" y="T1"/>
                              </a:cxn>
                              <a:cxn ang="T7">
                                <a:pos x="T2" y="T3"/>
                              </a:cxn>
                              <a:cxn ang="T8">
                                <a:pos x="T4" y="T5"/>
                              </a:cxn>
                            </a:cxnLst>
                            <a:rect l="0" t="0" r="r" b="b"/>
                            <a:pathLst>
                              <a:path w="9" h="15">
                                <a:moveTo>
                                  <a:pt x="9" y="4"/>
                                </a:moveTo>
                                <a:cubicBezTo>
                                  <a:pt x="9" y="6"/>
                                  <a:pt x="2" y="15"/>
                                  <a:pt x="1" y="14"/>
                                </a:cubicBezTo>
                                <a:cubicBezTo>
                                  <a:pt x="0" y="13"/>
                                  <a:pt x="1" y="3"/>
                                  <a:pt x="1" y="0"/>
                                </a:cubicBezTo>
                              </a:path>
                            </a:pathLst>
                          </a:custGeom>
                          <a:noFill/>
                          <a:ln w="2" cap="rnd">
                            <a:solidFill>
                              <a:srgbClr val="24211D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96" name="Freeform 200"/>
                        <wps:cNvSpPr>
                          <a:spLocks/>
                        </wps:cNvSpPr>
                        <wps:spPr bwMode="auto">
                          <a:xfrm>
                            <a:off x="223" y="305"/>
                            <a:ext cx="29" cy="16"/>
                          </a:xfrm>
                          <a:custGeom>
                            <a:avLst/>
                            <a:gdLst>
                              <a:gd name="T0" fmla="*/ 29 w 14"/>
                              <a:gd name="T1" fmla="*/ 0 h 8"/>
                              <a:gd name="T2" fmla="*/ 0 w 14"/>
                              <a:gd name="T3" fmla="*/ 16 h 8"/>
                              <a:gd name="T4" fmla="*/ 0 60000 65536"/>
                              <a:gd name="T5" fmla="*/ 0 60000 65536"/>
                            </a:gdLst>
                            <a:ahLst/>
                            <a:cxnLst>
                              <a:cxn ang="T4">
                                <a:pos x="T0" y="T1"/>
                              </a:cxn>
                              <a:cxn ang="T5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14" h="8">
                                <a:moveTo>
                                  <a:pt x="14" y="0"/>
                                </a:moveTo>
                                <a:cubicBezTo>
                                  <a:pt x="12" y="2"/>
                                  <a:pt x="6" y="5"/>
                                  <a:pt x="0" y="8"/>
                                </a:cubicBezTo>
                              </a:path>
                            </a:pathLst>
                          </a:custGeom>
                          <a:noFill/>
                          <a:ln w="2" cap="rnd">
                            <a:solidFill>
                              <a:srgbClr val="24211D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97" name="Line 201"/>
                        <wps:cNvCnPr>
                          <a:cxnSpLocks noChangeShapeType="1"/>
                        </wps:cNvCnPr>
                        <wps:spPr bwMode="auto">
                          <a:xfrm flipV="1">
                            <a:off x="250" y="278"/>
                            <a:ext cx="12" cy="10"/>
                          </a:xfrm>
                          <a:prstGeom prst="line">
                            <a:avLst/>
                          </a:prstGeom>
                          <a:noFill/>
                          <a:ln w="2" cap="rnd">
                            <a:solidFill>
                              <a:srgbClr val="24211D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98" name="Freeform 202"/>
                        <wps:cNvSpPr>
                          <a:spLocks/>
                        </wps:cNvSpPr>
                        <wps:spPr bwMode="auto">
                          <a:xfrm>
                            <a:off x="237" y="223"/>
                            <a:ext cx="25" cy="78"/>
                          </a:xfrm>
                          <a:custGeom>
                            <a:avLst/>
                            <a:gdLst>
                              <a:gd name="T0" fmla="*/ 25 w 12"/>
                              <a:gd name="T1" fmla="*/ 0 h 38"/>
                              <a:gd name="T2" fmla="*/ 17 w 12"/>
                              <a:gd name="T3" fmla="*/ 31 h 38"/>
                              <a:gd name="T4" fmla="*/ 0 w 12"/>
                              <a:gd name="T5" fmla="*/ 78 h 38"/>
                              <a:gd name="T6" fmla="*/ 0 60000 65536"/>
                              <a:gd name="T7" fmla="*/ 0 60000 65536"/>
                              <a:gd name="T8" fmla="*/ 0 60000 65536"/>
                            </a:gdLst>
                            <a:ahLst/>
                            <a:cxnLst>
                              <a:cxn ang="T6">
                                <a:pos x="T0" y="T1"/>
                              </a:cxn>
                              <a:cxn ang="T7">
                                <a:pos x="T2" y="T3"/>
                              </a:cxn>
                              <a:cxn ang="T8">
                                <a:pos x="T4" y="T5"/>
                              </a:cxn>
                            </a:cxnLst>
                            <a:rect l="0" t="0" r="r" b="b"/>
                            <a:pathLst>
                              <a:path w="12" h="38">
                                <a:moveTo>
                                  <a:pt x="12" y="0"/>
                                </a:moveTo>
                                <a:cubicBezTo>
                                  <a:pt x="10" y="3"/>
                                  <a:pt x="8" y="12"/>
                                  <a:pt x="8" y="15"/>
                                </a:cubicBezTo>
                                <a:cubicBezTo>
                                  <a:pt x="7" y="19"/>
                                  <a:pt x="3" y="34"/>
                                  <a:pt x="0" y="38"/>
                                </a:cubicBezTo>
                              </a:path>
                            </a:pathLst>
                          </a:custGeom>
                          <a:noFill/>
                          <a:ln w="2" cap="rnd">
                            <a:solidFill>
                              <a:srgbClr val="24211D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99" name="Freeform 203"/>
                        <wps:cNvSpPr>
                          <a:spLocks/>
                        </wps:cNvSpPr>
                        <wps:spPr bwMode="auto">
                          <a:xfrm>
                            <a:off x="178" y="223"/>
                            <a:ext cx="74" cy="162"/>
                          </a:xfrm>
                          <a:custGeom>
                            <a:avLst/>
                            <a:gdLst>
                              <a:gd name="T0" fmla="*/ 19 w 36"/>
                              <a:gd name="T1" fmla="*/ 162 h 79"/>
                              <a:gd name="T2" fmla="*/ 49 w 36"/>
                              <a:gd name="T3" fmla="*/ 119 h 79"/>
                              <a:gd name="T4" fmla="*/ 49 w 36"/>
                              <a:gd name="T5" fmla="*/ 0 h 79"/>
                              <a:gd name="T6" fmla="*/ 16 w 36"/>
                              <a:gd name="T7" fmla="*/ 129 h 79"/>
                              <a:gd name="T8" fmla="*/ 19 w 36"/>
                              <a:gd name="T9" fmla="*/ 162 h 79"/>
                              <a:gd name="T10" fmla="*/ 0 60000 65536"/>
                              <a:gd name="T11" fmla="*/ 0 60000 65536"/>
                              <a:gd name="T12" fmla="*/ 0 60000 65536"/>
                              <a:gd name="T13" fmla="*/ 0 60000 65536"/>
                              <a:gd name="T14" fmla="*/ 0 60000 65536"/>
                            </a:gdLst>
                            <a:ahLst/>
                            <a:cxnLst>
                              <a:cxn ang="T10">
                                <a:pos x="T0" y="T1"/>
                              </a:cxn>
                              <a:cxn ang="T11">
                                <a:pos x="T2" y="T3"/>
                              </a:cxn>
                              <a:cxn ang="T12">
                                <a:pos x="T4" y="T5"/>
                              </a:cxn>
                              <a:cxn ang="T13">
                                <a:pos x="T6" y="T7"/>
                              </a:cxn>
                              <a:cxn ang="T14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36" h="79">
                                <a:moveTo>
                                  <a:pt x="9" y="79"/>
                                </a:moveTo>
                                <a:cubicBezTo>
                                  <a:pt x="13" y="74"/>
                                  <a:pt x="19" y="66"/>
                                  <a:pt x="24" y="58"/>
                                </a:cubicBezTo>
                                <a:cubicBezTo>
                                  <a:pt x="32" y="36"/>
                                  <a:pt x="36" y="18"/>
                                  <a:pt x="24" y="0"/>
                                </a:cubicBezTo>
                                <a:cubicBezTo>
                                  <a:pt x="4" y="21"/>
                                  <a:pt x="0" y="48"/>
                                  <a:pt x="8" y="63"/>
                                </a:cubicBezTo>
                                <a:lnTo>
                                  <a:pt x="9" y="79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 w="2">
                            <a:solidFill>
                              <a:srgbClr val="24211D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00" name="Freeform 204"/>
                        <wps:cNvSpPr>
                          <a:spLocks/>
                        </wps:cNvSpPr>
                        <wps:spPr bwMode="auto">
                          <a:xfrm>
                            <a:off x="211" y="249"/>
                            <a:ext cx="20" cy="23"/>
                          </a:xfrm>
                          <a:custGeom>
                            <a:avLst/>
                            <a:gdLst>
                              <a:gd name="T0" fmla="*/ 20 w 10"/>
                              <a:gd name="T1" fmla="*/ 0 h 11"/>
                              <a:gd name="T2" fmla="*/ 8 w 10"/>
                              <a:gd name="T3" fmla="*/ 23 h 11"/>
                              <a:gd name="T4" fmla="*/ 0 w 10"/>
                              <a:gd name="T5" fmla="*/ 0 h 11"/>
                              <a:gd name="T6" fmla="*/ 0 60000 65536"/>
                              <a:gd name="T7" fmla="*/ 0 60000 65536"/>
                              <a:gd name="T8" fmla="*/ 0 60000 65536"/>
                            </a:gdLst>
                            <a:ahLst/>
                            <a:cxnLst>
                              <a:cxn ang="T6">
                                <a:pos x="T0" y="T1"/>
                              </a:cxn>
                              <a:cxn ang="T7">
                                <a:pos x="T2" y="T3"/>
                              </a:cxn>
                              <a:cxn ang="T8">
                                <a:pos x="T4" y="T5"/>
                              </a:cxn>
                            </a:cxnLst>
                            <a:rect l="0" t="0" r="r" b="b"/>
                            <a:pathLst>
                              <a:path w="10" h="11">
                                <a:moveTo>
                                  <a:pt x="10" y="0"/>
                                </a:moveTo>
                                <a:cubicBezTo>
                                  <a:pt x="9" y="1"/>
                                  <a:pt x="6" y="7"/>
                                  <a:pt x="4" y="11"/>
                                </a:cubicBezTo>
                                <a:cubicBezTo>
                                  <a:pt x="3" y="11"/>
                                  <a:pt x="0" y="3"/>
                                  <a:pt x="0" y="0"/>
                                </a:cubicBezTo>
                              </a:path>
                            </a:pathLst>
                          </a:custGeom>
                          <a:noFill/>
                          <a:ln w="2" cap="rnd">
                            <a:solidFill>
                              <a:srgbClr val="24211D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01" name="Freeform 205"/>
                        <wps:cNvSpPr>
                          <a:spLocks/>
                        </wps:cNvSpPr>
                        <wps:spPr bwMode="auto">
                          <a:xfrm>
                            <a:off x="203" y="274"/>
                            <a:ext cx="30" cy="29"/>
                          </a:xfrm>
                          <a:custGeom>
                            <a:avLst/>
                            <a:gdLst>
                              <a:gd name="T0" fmla="*/ 30 w 15"/>
                              <a:gd name="T1" fmla="*/ 0 h 14"/>
                              <a:gd name="T2" fmla="*/ 12 w 15"/>
                              <a:gd name="T3" fmla="*/ 29 h 14"/>
                              <a:gd name="T4" fmla="*/ 0 w 15"/>
                              <a:gd name="T5" fmla="*/ 4 h 14"/>
                              <a:gd name="T6" fmla="*/ 0 60000 65536"/>
                              <a:gd name="T7" fmla="*/ 0 60000 65536"/>
                              <a:gd name="T8" fmla="*/ 0 60000 65536"/>
                            </a:gdLst>
                            <a:ahLst/>
                            <a:cxnLst>
                              <a:cxn ang="T6">
                                <a:pos x="T0" y="T1"/>
                              </a:cxn>
                              <a:cxn ang="T7">
                                <a:pos x="T2" y="T3"/>
                              </a:cxn>
                              <a:cxn ang="T8">
                                <a:pos x="T4" y="T5"/>
                              </a:cxn>
                            </a:cxnLst>
                            <a:rect l="0" t="0" r="r" b="b"/>
                            <a:pathLst>
                              <a:path w="15" h="14">
                                <a:moveTo>
                                  <a:pt x="15" y="0"/>
                                </a:moveTo>
                                <a:cubicBezTo>
                                  <a:pt x="12" y="9"/>
                                  <a:pt x="7" y="8"/>
                                  <a:pt x="6" y="14"/>
                                </a:cubicBezTo>
                                <a:cubicBezTo>
                                  <a:pt x="2" y="9"/>
                                  <a:pt x="0" y="7"/>
                                  <a:pt x="0" y="2"/>
                                </a:cubicBezTo>
                              </a:path>
                            </a:pathLst>
                          </a:custGeom>
                          <a:noFill/>
                          <a:ln w="2" cap="rnd">
                            <a:solidFill>
                              <a:srgbClr val="24211D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  <wpg:wgp>
                      <wpg:cNvPr id="202" name="Group 407"/>
                      <wpg:cNvGrpSpPr>
                        <a:grpSpLocks/>
                      </wpg:cNvGrpSpPr>
                      <wpg:grpSpPr bwMode="auto">
                        <a:xfrm>
                          <a:off x="66004" y="52007"/>
                          <a:ext cx="562635" cy="519565"/>
                          <a:chOff x="104" y="82"/>
                          <a:chExt cx="886" cy="818"/>
                        </a:xfrm>
                      </wpg:grpSpPr>
                      <wps:wsp>
                        <wps:cNvPr id="203" name="Freeform 207"/>
                        <wps:cNvSpPr>
                          <a:spLocks/>
                        </wps:cNvSpPr>
                        <wps:spPr bwMode="auto">
                          <a:xfrm>
                            <a:off x="207" y="334"/>
                            <a:ext cx="18" cy="12"/>
                          </a:xfrm>
                          <a:custGeom>
                            <a:avLst/>
                            <a:gdLst>
                              <a:gd name="T0" fmla="*/ 18 w 9"/>
                              <a:gd name="T1" fmla="*/ 0 h 6"/>
                              <a:gd name="T2" fmla="*/ 0 w 9"/>
                              <a:gd name="T3" fmla="*/ 12 h 6"/>
                              <a:gd name="T4" fmla="*/ 0 60000 65536"/>
                              <a:gd name="T5" fmla="*/ 0 60000 65536"/>
                            </a:gdLst>
                            <a:ahLst/>
                            <a:cxnLst>
                              <a:cxn ang="T4">
                                <a:pos x="T0" y="T1"/>
                              </a:cxn>
                              <a:cxn ang="T5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6">
                                <a:moveTo>
                                  <a:pt x="9" y="0"/>
                                </a:moveTo>
                                <a:cubicBezTo>
                                  <a:pt x="8" y="2"/>
                                  <a:pt x="6" y="3"/>
                                  <a:pt x="0" y="6"/>
                                </a:cubicBezTo>
                              </a:path>
                            </a:pathLst>
                          </a:custGeom>
                          <a:noFill/>
                          <a:ln w="2" cap="rnd">
                            <a:solidFill>
                              <a:srgbClr val="24211D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04" name="Freeform 208"/>
                        <wps:cNvSpPr>
                          <a:spLocks/>
                        </wps:cNvSpPr>
                        <wps:spPr bwMode="auto">
                          <a:xfrm>
                            <a:off x="194" y="303"/>
                            <a:ext cx="37" cy="25"/>
                          </a:xfrm>
                          <a:custGeom>
                            <a:avLst/>
                            <a:gdLst>
                              <a:gd name="T0" fmla="*/ 0 w 18"/>
                              <a:gd name="T1" fmla="*/ 4 h 12"/>
                              <a:gd name="T2" fmla="*/ 16 w 18"/>
                              <a:gd name="T3" fmla="*/ 25 h 12"/>
                              <a:gd name="T4" fmla="*/ 37 w 18"/>
                              <a:gd name="T5" fmla="*/ 0 h 12"/>
                              <a:gd name="T6" fmla="*/ 0 60000 65536"/>
                              <a:gd name="T7" fmla="*/ 0 60000 65536"/>
                              <a:gd name="T8" fmla="*/ 0 60000 65536"/>
                            </a:gdLst>
                            <a:ahLst/>
                            <a:cxnLst>
                              <a:cxn ang="T6">
                                <a:pos x="T0" y="T1"/>
                              </a:cxn>
                              <a:cxn ang="T7">
                                <a:pos x="T2" y="T3"/>
                              </a:cxn>
                              <a:cxn ang="T8">
                                <a:pos x="T4" y="T5"/>
                              </a:cxn>
                            </a:cxnLst>
                            <a:rect l="0" t="0" r="r" b="b"/>
                            <a:pathLst>
                              <a:path w="18" h="12">
                                <a:moveTo>
                                  <a:pt x="0" y="2"/>
                                </a:moveTo>
                                <a:cubicBezTo>
                                  <a:pt x="1" y="4"/>
                                  <a:pt x="2" y="7"/>
                                  <a:pt x="8" y="12"/>
                                </a:cubicBezTo>
                                <a:cubicBezTo>
                                  <a:pt x="12" y="9"/>
                                  <a:pt x="15" y="7"/>
                                  <a:pt x="18" y="0"/>
                                </a:cubicBezTo>
                              </a:path>
                            </a:pathLst>
                          </a:custGeom>
                          <a:noFill/>
                          <a:ln w="2" cap="rnd">
                            <a:solidFill>
                              <a:srgbClr val="24211D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05" name="Freeform 209"/>
                        <wps:cNvSpPr>
                          <a:spLocks/>
                        </wps:cNvSpPr>
                        <wps:spPr bwMode="auto">
                          <a:xfrm>
                            <a:off x="203" y="237"/>
                            <a:ext cx="22" cy="124"/>
                          </a:xfrm>
                          <a:custGeom>
                            <a:avLst/>
                            <a:gdLst>
                              <a:gd name="T0" fmla="*/ 22 w 11"/>
                              <a:gd name="T1" fmla="*/ 0 h 60"/>
                              <a:gd name="T2" fmla="*/ 14 w 11"/>
                              <a:gd name="T3" fmla="*/ 56 h 60"/>
                              <a:gd name="T4" fmla="*/ 8 w 11"/>
                              <a:gd name="T5" fmla="*/ 89 h 60"/>
                              <a:gd name="T6" fmla="*/ 0 w 11"/>
                              <a:gd name="T7" fmla="*/ 124 h 60"/>
                              <a:gd name="T8" fmla="*/ 0 60000 65536"/>
                              <a:gd name="T9" fmla="*/ 0 60000 65536"/>
                              <a:gd name="T10" fmla="*/ 0 60000 65536"/>
                              <a:gd name="T11" fmla="*/ 0 60000 65536"/>
                            </a:gdLst>
                            <a:ahLst/>
                            <a:cxnLst>
                              <a:cxn ang="T8">
                                <a:pos x="T0" y="T1"/>
                              </a:cxn>
                              <a:cxn ang="T9">
                                <a:pos x="T2" y="T3"/>
                              </a:cxn>
                              <a:cxn ang="T10">
                                <a:pos x="T4" y="T5"/>
                              </a:cxn>
                              <a:cxn ang="T11">
                                <a:pos x="T6" y="T7"/>
                              </a:cxn>
                            </a:cxnLst>
                            <a:rect l="0" t="0" r="r" b="b"/>
                            <a:pathLst>
                              <a:path w="11" h="60">
                                <a:moveTo>
                                  <a:pt x="11" y="0"/>
                                </a:moveTo>
                                <a:cubicBezTo>
                                  <a:pt x="11" y="4"/>
                                  <a:pt x="8" y="24"/>
                                  <a:pt x="7" y="27"/>
                                </a:cubicBezTo>
                                <a:cubicBezTo>
                                  <a:pt x="6" y="31"/>
                                  <a:pt x="4" y="39"/>
                                  <a:pt x="4" y="43"/>
                                </a:cubicBezTo>
                                <a:cubicBezTo>
                                  <a:pt x="4" y="47"/>
                                  <a:pt x="3" y="53"/>
                                  <a:pt x="0" y="60"/>
                                </a:cubicBezTo>
                              </a:path>
                            </a:pathLst>
                          </a:custGeom>
                          <a:noFill/>
                          <a:ln w="2" cap="rnd">
                            <a:solidFill>
                              <a:srgbClr val="24211D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06" name="Freeform 210"/>
                        <wps:cNvSpPr>
                          <a:spLocks/>
                        </wps:cNvSpPr>
                        <wps:spPr bwMode="auto">
                          <a:xfrm>
                            <a:off x="139" y="272"/>
                            <a:ext cx="68" cy="167"/>
                          </a:xfrm>
                          <a:custGeom>
                            <a:avLst/>
                            <a:gdLst>
                              <a:gd name="T0" fmla="*/ 49 w 33"/>
                              <a:gd name="T1" fmla="*/ 167 h 81"/>
                              <a:gd name="T2" fmla="*/ 58 w 33"/>
                              <a:gd name="T3" fmla="*/ 167 h 81"/>
                              <a:gd name="T4" fmla="*/ 66 w 33"/>
                              <a:gd name="T5" fmla="*/ 118 h 81"/>
                              <a:gd name="T6" fmla="*/ 35 w 33"/>
                              <a:gd name="T7" fmla="*/ 0 h 81"/>
                              <a:gd name="T8" fmla="*/ 35 w 33"/>
                              <a:gd name="T9" fmla="*/ 134 h 81"/>
                              <a:gd name="T10" fmla="*/ 49 w 33"/>
                              <a:gd name="T11" fmla="*/ 167 h 81"/>
                              <a:gd name="T12" fmla="*/ 0 60000 65536"/>
                              <a:gd name="T13" fmla="*/ 0 60000 65536"/>
                              <a:gd name="T14" fmla="*/ 0 60000 65536"/>
                              <a:gd name="T15" fmla="*/ 0 60000 65536"/>
                              <a:gd name="T16" fmla="*/ 0 60000 65536"/>
                              <a:gd name="T17" fmla="*/ 0 60000 65536"/>
                            </a:gdLst>
                            <a:ahLst/>
                            <a:cxnLst>
                              <a:cxn ang="T12">
                                <a:pos x="T0" y="T1"/>
                              </a:cxn>
                              <a:cxn ang="T13">
                                <a:pos x="T2" y="T3"/>
                              </a:cxn>
                              <a:cxn ang="T14">
                                <a:pos x="T4" y="T5"/>
                              </a:cxn>
                              <a:cxn ang="T15">
                                <a:pos x="T6" y="T7"/>
                              </a:cxn>
                              <a:cxn ang="T16">
                                <a:pos x="T8" y="T9"/>
                              </a:cxn>
                              <a:cxn ang="T17">
                                <a:pos x="T10" y="T11"/>
                              </a:cxn>
                            </a:cxnLst>
                            <a:rect l="0" t="0" r="r" b="b"/>
                            <a:pathLst>
                              <a:path w="33" h="81">
                                <a:moveTo>
                                  <a:pt x="24" y="81"/>
                                </a:moveTo>
                                <a:lnTo>
                                  <a:pt x="28" y="81"/>
                                </a:lnTo>
                                <a:cubicBezTo>
                                  <a:pt x="26" y="74"/>
                                  <a:pt x="31" y="66"/>
                                  <a:pt x="32" y="57"/>
                                </a:cubicBezTo>
                                <a:cubicBezTo>
                                  <a:pt x="33" y="31"/>
                                  <a:pt x="30" y="12"/>
                                  <a:pt x="17" y="0"/>
                                </a:cubicBezTo>
                                <a:cubicBezTo>
                                  <a:pt x="0" y="22"/>
                                  <a:pt x="6" y="50"/>
                                  <a:pt x="17" y="65"/>
                                </a:cubicBezTo>
                                <a:cubicBezTo>
                                  <a:pt x="17" y="70"/>
                                  <a:pt x="22" y="76"/>
                                  <a:pt x="24" y="81"/>
                                </a:cubicBez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 w="2">
                            <a:solidFill>
                              <a:srgbClr val="24211D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07" name="Freeform 211"/>
                        <wps:cNvSpPr>
                          <a:spLocks/>
                        </wps:cNvSpPr>
                        <wps:spPr bwMode="auto">
                          <a:xfrm>
                            <a:off x="182" y="286"/>
                            <a:ext cx="6" cy="11"/>
                          </a:xfrm>
                          <a:custGeom>
                            <a:avLst/>
                            <a:gdLst>
                              <a:gd name="T0" fmla="*/ 2 w 3"/>
                              <a:gd name="T1" fmla="*/ 0 h 5"/>
                              <a:gd name="T2" fmla="*/ 0 w 3"/>
                              <a:gd name="T3" fmla="*/ 11 h 5"/>
                              <a:gd name="T4" fmla="*/ 0 60000 65536"/>
                              <a:gd name="T5" fmla="*/ 0 60000 65536"/>
                            </a:gdLst>
                            <a:ahLst/>
                            <a:cxnLst>
                              <a:cxn ang="T4">
                                <a:pos x="T0" y="T1"/>
                              </a:cxn>
                              <a:cxn ang="T5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3" h="5">
                                <a:moveTo>
                                  <a:pt x="1" y="0"/>
                                </a:moveTo>
                                <a:cubicBezTo>
                                  <a:pt x="3" y="2"/>
                                  <a:pt x="0" y="5"/>
                                  <a:pt x="0" y="5"/>
                                </a:cubicBezTo>
                              </a:path>
                            </a:pathLst>
                          </a:custGeom>
                          <a:noFill/>
                          <a:ln w="2" cap="rnd">
                            <a:solidFill>
                              <a:srgbClr val="24211D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08" name="Freeform 212"/>
                        <wps:cNvSpPr>
                          <a:spLocks/>
                        </wps:cNvSpPr>
                        <wps:spPr bwMode="auto">
                          <a:xfrm>
                            <a:off x="168" y="301"/>
                            <a:ext cx="10" cy="10"/>
                          </a:xfrm>
                          <a:custGeom>
                            <a:avLst/>
                            <a:gdLst>
                              <a:gd name="T0" fmla="*/ 10 w 5"/>
                              <a:gd name="T1" fmla="*/ 6 h 5"/>
                              <a:gd name="T2" fmla="*/ 6 w 5"/>
                              <a:gd name="T3" fmla="*/ 10 h 5"/>
                              <a:gd name="T4" fmla="*/ 0 w 5"/>
                              <a:gd name="T5" fmla="*/ 0 h 5"/>
                              <a:gd name="T6" fmla="*/ 0 60000 65536"/>
                              <a:gd name="T7" fmla="*/ 0 60000 65536"/>
                              <a:gd name="T8" fmla="*/ 0 60000 65536"/>
                            </a:gdLst>
                            <a:ahLst/>
                            <a:cxnLst>
                              <a:cxn ang="T6">
                                <a:pos x="T0" y="T1"/>
                              </a:cxn>
                              <a:cxn ang="T7">
                                <a:pos x="T2" y="T3"/>
                              </a:cxn>
                              <a:cxn ang="T8">
                                <a:pos x="T4" y="T5"/>
                              </a:cxn>
                            </a:cxnLst>
                            <a:rect l="0" t="0" r="r" b="b"/>
                            <a:pathLst>
                              <a:path w="5" h="5">
                                <a:moveTo>
                                  <a:pt x="5" y="3"/>
                                </a:moveTo>
                                <a:cubicBezTo>
                                  <a:pt x="5" y="3"/>
                                  <a:pt x="4" y="4"/>
                                  <a:pt x="3" y="5"/>
                                </a:cubicBezTo>
                                <a:cubicBezTo>
                                  <a:pt x="2" y="5"/>
                                  <a:pt x="0" y="3"/>
                                  <a:pt x="0" y="0"/>
                                </a:cubicBezTo>
                              </a:path>
                            </a:pathLst>
                          </a:custGeom>
                          <a:noFill/>
                          <a:ln w="2" cap="rnd">
                            <a:solidFill>
                              <a:srgbClr val="24211D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09" name="Freeform 213"/>
                        <wps:cNvSpPr>
                          <a:spLocks/>
                        </wps:cNvSpPr>
                        <wps:spPr bwMode="auto">
                          <a:xfrm>
                            <a:off x="162" y="307"/>
                            <a:ext cx="32" cy="37"/>
                          </a:xfrm>
                          <a:custGeom>
                            <a:avLst/>
                            <a:gdLst>
                              <a:gd name="T0" fmla="*/ 32 w 16"/>
                              <a:gd name="T1" fmla="*/ 0 h 18"/>
                              <a:gd name="T2" fmla="*/ 16 w 16"/>
                              <a:gd name="T3" fmla="*/ 37 h 18"/>
                              <a:gd name="T4" fmla="*/ 0 w 16"/>
                              <a:gd name="T5" fmla="*/ 16 h 18"/>
                              <a:gd name="T6" fmla="*/ 0 60000 65536"/>
                              <a:gd name="T7" fmla="*/ 0 60000 65536"/>
                              <a:gd name="T8" fmla="*/ 0 60000 65536"/>
                            </a:gdLst>
                            <a:ahLst/>
                            <a:cxnLst>
                              <a:cxn ang="T6">
                                <a:pos x="T0" y="T1"/>
                              </a:cxn>
                              <a:cxn ang="T7">
                                <a:pos x="T2" y="T3"/>
                              </a:cxn>
                              <a:cxn ang="T8">
                                <a:pos x="T4" y="T5"/>
                              </a:cxn>
                            </a:cxnLst>
                            <a:rect l="0" t="0" r="r" b="b"/>
                            <a:pathLst>
                              <a:path w="16" h="18">
                                <a:moveTo>
                                  <a:pt x="16" y="0"/>
                                </a:moveTo>
                                <a:cubicBezTo>
                                  <a:pt x="16" y="9"/>
                                  <a:pt x="9" y="13"/>
                                  <a:pt x="8" y="18"/>
                                </a:cubicBezTo>
                                <a:cubicBezTo>
                                  <a:pt x="2" y="14"/>
                                  <a:pt x="2" y="13"/>
                                  <a:pt x="0" y="8"/>
                                </a:cubicBezTo>
                              </a:path>
                            </a:pathLst>
                          </a:custGeom>
                          <a:noFill/>
                          <a:ln w="2" cap="rnd">
                            <a:solidFill>
                              <a:srgbClr val="24211D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10" name="Freeform 214"/>
                        <wps:cNvSpPr>
                          <a:spLocks/>
                        </wps:cNvSpPr>
                        <wps:spPr bwMode="auto">
                          <a:xfrm>
                            <a:off x="184" y="377"/>
                            <a:ext cx="16" cy="31"/>
                          </a:xfrm>
                          <a:custGeom>
                            <a:avLst/>
                            <a:gdLst>
                              <a:gd name="T0" fmla="*/ 16 w 8"/>
                              <a:gd name="T1" fmla="*/ 0 h 15"/>
                              <a:gd name="T2" fmla="*/ 0 w 8"/>
                              <a:gd name="T3" fmla="*/ 31 h 15"/>
                              <a:gd name="T4" fmla="*/ 0 60000 65536"/>
                              <a:gd name="T5" fmla="*/ 0 60000 65536"/>
                            </a:gdLst>
                            <a:ahLst/>
                            <a:cxnLst>
                              <a:cxn ang="T4">
                                <a:pos x="T0" y="T1"/>
                              </a:cxn>
                              <a:cxn ang="T5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8" h="15">
                                <a:moveTo>
                                  <a:pt x="8" y="0"/>
                                </a:moveTo>
                                <a:cubicBezTo>
                                  <a:pt x="7" y="3"/>
                                  <a:pt x="4" y="9"/>
                                  <a:pt x="0" y="15"/>
                                </a:cubicBezTo>
                              </a:path>
                            </a:pathLst>
                          </a:custGeom>
                          <a:noFill/>
                          <a:ln w="2" cap="rnd">
                            <a:solidFill>
                              <a:srgbClr val="24211D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11" name="Freeform 215"/>
                        <wps:cNvSpPr>
                          <a:spLocks/>
                        </wps:cNvSpPr>
                        <wps:spPr bwMode="auto">
                          <a:xfrm>
                            <a:off x="162" y="342"/>
                            <a:ext cx="34" cy="37"/>
                          </a:xfrm>
                          <a:custGeom>
                            <a:avLst/>
                            <a:gdLst>
                              <a:gd name="T0" fmla="*/ 0 w 17"/>
                              <a:gd name="T1" fmla="*/ 16 h 18"/>
                              <a:gd name="T2" fmla="*/ 20 w 17"/>
                              <a:gd name="T3" fmla="*/ 37 h 18"/>
                              <a:gd name="T4" fmla="*/ 34 w 17"/>
                              <a:gd name="T5" fmla="*/ 0 h 18"/>
                              <a:gd name="T6" fmla="*/ 0 60000 65536"/>
                              <a:gd name="T7" fmla="*/ 0 60000 65536"/>
                              <a:gd name="T8" fmla="*/ 0 60000 65536"/>
                            </a:gdLst>
                            <a:ahLst/>
                            <a:cxnLst>
                              <a:cxn ang="T6">
                                <a:pos x="T0" y="T1"/>
                              </a:cxn>
                              <a:cxn ang="T7">
                                <a:pos x="T2" y="T3"/>
                              </a:cxn>
                              <a:cxn ang="T8">
                                <a:pos x="T4" y="T5"/>
                              </a:cxn>
                            </a:cxnLst>
                            <a:rect l="0" t="0" r="r" b="b"/>
                            <a:pathLst>
                              <a:path w="17" h="18">
                                <a:moveTo>
                                  <a:pt x="0" y="8"/>
                                </a:moveTo>
                                <a:cubicBezTo>
                                  <a:pt x="2" y="10"/>
                                  <a:pt x="2" y="14"/>
                                  <a:pt x="10" y="18"/>
                                </a:cubicBezTo>
                                <a:cubicBezTo>
                                  <a:pt x="12" y="12"/>
                                  <a:pt x="16" y="7"/>
                                  <a:pt x="17" y="0"/>
                                </a:cubicBezTo>
                              </a:path>
                            </a:pathLst>
                          </a:custGeom>
                          <a:noFill/>
                          <a:ln w="2" cap="rnd">
                            <a:solidFill>
                              <a:srgbClr val="24211D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12" name="Freeform 216"/>
                        <wps:cNvSpPr>
                          <a:spLocks/>
                        </wps:cNvSpPr>
                        <wps:spPr bwMode="auto">
                          <a:xfrm>
                            <a:off x="172" y="295"/>
                            <a:ext cx="18" cy="131"/>
                          </a:xfrm>
                          <a:custGeom>
                            <a:avLst/>
                            <a:gdLst>
                              <a:gd name="T0" fmla="*/ 2 w 9"/>
                              <a:gd name="T1" fmla="*/ 0 h 64"/>
                              <a:gd name="T2" fmla="*/ 6 w 9"/>
                              <a:gd name="T3" fmla="*/ 47 h 64"/>
                              <a:gd name="T4" fmla="*/ 8 w 9"/>
                              <a:gd name="T5" fmla="*/ 72 h 64"/>
                              <a:gd name="T6" fmla="*/ 12 w 9"/>
                              <a:gd name="T7" fmla="*/ 115 h 64"/>
                              <a:gd name="T8" fmla="*/ 18 w 9"/>
                              <a:gd name="T9" fmla="*/ 131 h 64"/>
                              <a:gd name="T10" fmla="*/ 0 60000 65536"/>
                              <a:gd name="T11" fmla="*/ 0 60000 65536"/>
                              <a:gd name="T12" fmla="*/ 0 60000 65536"/>
                              <a:gd name="T13" fmla="*/ 0 60000 65536"/>
                              <a:gd name="T14" fmla="*/ 0 60000 65536"/>
                            </a:gdLst>
                            <a:ahLst/>
                            <a:cxnLst>
                              <a:cxn ang="T10">
                                <a:pos x="T0" y="T1"/>
                              </a:cxn>
                              <a:cxn ang="T11">
                                <a:pos x="T2" y="T3"/>
                              </a:cxn>
                              <a:cxn ang="T12">
                                <a:pos x="T4" y="T5"/>
                              </a:cxn>
                              <a:cxn ang="T13">
                                <a:pos x="T6" y="T7"/>
                              </a:cxn>
                              <a:cxn ang="T14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9" h="64">
                                <a:moveTo>
                                  <a:pt x="1" y="0"/>
                                </a:moveTo>
                                <a:cubicBezTo>
                                  <a:pt x="0" y="3"/>
                                  <a:pt x="2" y="19"/>
                                  <a:pt x="3" y="23"/>
                                </a:cubicBezTo>
                                <a:cubicBezTo>
                                  <a:pt x="4" y="27"/>
                                  <a:pt x="4" y="31"/>
                                  <a:pt x="4" y="35"/>
                                </a:cubicBezTo>
                                <a:cubicBezTo>
                                  <a:pt x="5" y="39"/>
                                  <a:pt x="7" y="49"/>
                                  <a:pt x="6" y="56"/>
                                </a:cubicBezTo>
                                <a:cubicBezTo>
                                  <a:pt x="8" y="57"/>
                                  <a:pt x="8" y="62"/>
                                  <a:pt x="9" y="64"/>
                                </a:cubicBezTo>
                              </a:path>
                            </a:pathLst>
                          </a:custGeom>
                          <a:noFill/>
                          <a:ln w="2" cap="rnd">
                            <a:solidFill>
                              <a:srgbClr val="24211D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13" name="Freeform 217"/>
                        <wps:cNvSpPr>
                          <a:spLocks/>
                        </wps:cNvSpPr>
                        <wps:spPr bwMode="auto">
                          <a:xfrm>
                            <a:off x="145" y="418"/>
                            <a:ext cx="21" cy="29"/>
                          </a:xfrm>
                          <a:custGeom>
                            <a:avLst/>
                            <a:gdLst>
                              <a:gd name="T0" fmla="*/ 17 w 10"/>
                              <a:gd name="T1" fmla="*/ 10 h 14"/>
                              <a:gd name="T2" fmla="*/ 0 w 10"/>
                              <a:gd name="T3" fmla="*/ 0 h 14"/>
                              <a:gd name="T4" fmla="*/ 0 60000 65536"/>
                              <a:gd name="T5" fmla="*/ 0 60000 65536"/>
                            </a:gdLst>
                            <a:ahLst/>
                            <a:cxnLst>
                              <a:cxn ang="T4">
                                <a:pos x="T0" y="T1"/>
                              </a:cxn>
                              <a:cxn ang="T5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10" h="14">
                                <a:moveTo>
                                  <a:pt x="8" y="5"/>
                                </a:moveTo>
                                <a:cubicBezTo>
                                  <a:pt x="10" y="14"/>
                                  <a:pt x="2" y="3"/>
                                  <a:pt x="0" y="0"/>
                                </a:cubicBezTo>
                              </a:path>
                            </a:pathLst>
                          </a:custGeom>
                          <a:noFill/>
                          <a:ln w="2" cap="rnd">
                            <a:solidFill>
                              <a:srgbClr val="24211D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14" name="Freeform 218"/>
                        <wps:cNvSpPr>
                          <a:spLocks/>
                        </wps:cNvSpPr>
                        <wps:spPr bwMode="auto">
                          <a:xfrm>
                            <a:off x="129" y="394"/>
                            <a:ext cx="80" cy="138"/>
                          </a:xfrm>
                          <a:custGeom>
                            <a:avLst/>
                            <a:gdLst>
                              <a:gd name="T0" fmla="*/ 68 w 39"/>
                              <a:gd name="T1" fmla="*/ 132 h 67"/>
                              <a:gd name="T2" fmla="*/ 51 w 39"/>
                              <a:gd name="T3" fmla="*/ 31 h 67"/>
                              <a:gd name="T4" fmla="*/ 18 w 39"/>
                              <a:gd name="T5" fmla="*/ 4 h 67"/>
                              <a:gd name="T6" fmla="*/ 47 w 39"/>
                              <a:gd name="T7" fmla="*/ 138 h 67"/>
                              <a:gd name="T8" fmla="*/ 68 w 39"/>
                              <a:gd name="T9" fmla="*/ 132 h 67"/>
                              <a:gd name="T10" fmla="*/ 0 60000 65536"/>
                              <a:gd name="T11" fmla="*/ 0 60000 65536"/>
                              <a:gd name="T12" fmla="*/ 0 60000 65536"/>
                              <a:gd name="T13" fmla="*/ 0 60000 65536"/>
                              <a:gd name="T14" fmla="*/ 0 60000 65536"/>
                            </a:gdLst>
                            <a:ahLst/>
                            <a:cxnLst>
                              <a:cxn ang="T10">
                                <a:pos x="T0" y="T1"/>
                              </a:cxn>
                              <a:cxn ang="T11">
                                <a:pos x="T2" y="T3"/>
                              </a:cxn>
                              <a:cxn ang="T12">
                                <a:pos x="T4" y="T5"/>
                              </a:cxn>
                              <a:cxn ang="T13">
                                <a:pos x="T6" y="T7"/>
                              </a:cxn>
                              <a:cxn ang="T14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39" h="67">
                                <a:moveTo>
                                  <a:pt x="33" y="64"/>
                                </a:moveTo>
                                <a:cubicBezTo>
                                  <a:pt x="37" y="53"/>
                                  <a:pt x="39" y="32"/>
                                  <a:pt x="25" y="15"/>
                                </a:cubicBezTo>
                                <a:cubicBezTo>
                                  <a:pt x="20" y="9"/>
                                  <a:pt x="11" y="0"/>
                                  <a:pt x="9" y="2"/>
                                </a:cubicBezTo>
                                <a:cubicBezTo>
                                  <a:pt x="7" y="17"/>
                                  <a:pt x="0" y="42"/>
                                  <a:pt x="23" y="67"/>
                                </a:cubicBezTo>
                                <a:lnTo>
                                  <a:pt x="33" y="6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 w="2">
                            <a:solidFill>
                              <a:srgbClr val="24211D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15" name="Freeform 219"/>
                        <wps:cNvSpPr>
                          <a:spLocks/>
                        </wps:cNvSpPr>
                        <wps:spPr bwMode="auto">
                          <a:xfrm>
                            <a:off x="170" y="422"/>
                            <a:ext cx="0" cy="15"/>
                          </a:xfrm>
                          <a:custGeom>
                            <a:avLst/>
                            <a:gdLst>
                              <a:gd name="T0" fmla="*/ 0 h 7"/>
                              <a:gd name="T1" fmla="*/ 15 h 7"/>
                              <a:gd name="T2" fmla="*/ 0 60000 65536"/>
                              <a:gd name="T3" fmla="*/ 0 60000 65536"/>
                            </a:gdLst>
                            <a:ahLst/>
                            <a:cxnLst>
                              <a:cxn ang="T2">
                                <a:pos x="0" y="T0"/>
                              </a:cxn>
                              <a:cxn ang="T3">
                                <a:pos x="0" y="T1"/>
                              </a:cxn>
                            </a:cxnLst>
                            <a:rect l="0" t="0" r="r" b="b"/>
                            <a:pathLst>
                              <a:path h="7">
                                <a:moveTo>
                                  <a:pt x="0" y="0"/>
                                </a:moveTo>
                                <a:cubicBezTo>
                                  <a:pt x="0" y="2"/>
                                  <a:pt x="0" y="4"/>
                                  <a:pt x="0" y="7"/>
                                </a:cubicBezTo>
                              </a:path>
                            </a:pathLst>
                          </a:custGeom>
                          <a:noFill/>
                          <a:ln w="2" cap="rnd">
                            <a:solidFill>
                              <a:srgbClr val="24211D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16" name="Line 220"/>
                        <wps:cNvCnPr>
                          <a:cxnSpLocks noChangeShapeType="1"/>
                        </wps:cNvCnPr>
                        <wps:spPr bwMode="auto">
                          <a:xfrm>
                            <a:off x="168" y="441"/>
                            <a:ext cx="2" cy="10"/>
                          </a:xfrm>
                          <a:prstGeom prst="line">
                            <a:avLst/>
                          </a:prstGeom>
                          <a:noFill/>
                          <a:ln w="2" cap="rnd">
                            <a:solidFill>
                              <a:srgbClr val="24211D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17" name="Freeform 221"/>
                        <wps:cNvSpPr>
                          <a:spLocks/>
                        </wps:cNvSpPr>
                        <wps:spPr bwMode="auto">
                          <a:xfrm>
                            <a:off x="155" y="453"/>
                            <a:ext cx="19" cy="11"/>
                          </a:xfrm>
                          <a:custGeom>
                            <a:avLst/>
                            <a:gdLst>
                              <a:gd name="T0" fmla="*/ 19 w 9"/>
                              <a:gd name="T1" fmla="*/ 9 h 5"/>
                              <a:gd name="T2" fmla="*/ 0 w 9"/>
                              <a:gd name="T3" fmla="*/ 0 h 5"/>
                              <a:gd name="T4" fmla="*/ 0 60000 65536"/>
                              <a:gd name="T5" fmla="*/ 0 60000 65536"/>
                            </a:gdLst>
                            <a:ahLst/>
                            <a:cxnLst>
                              <a:cxn ang="T4">
                                <a:pos x="T0" y="T1"/>
                              </a:cxn>
                              <a:cxn ang="T5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5">
                                <a:moveTo>
                                  <a:pt x="9" y="4"/>
                                </a:moveTo>
                                <a:cubicBezTo>
                                  <a:pt x="7" y="5"/>
                                  <a:pt x="2" y="2"/>
                                  <a:pt x="0" y="0"/>
                                </a:cubicBezTo>
                              </a:path>
                            </a:pathLst>
                          </a:custGeom>
                          <a:noFill/>
                          <a:ln w="2" cap="rnd">
                            <a:solidFill>
                              <a:srgbClr val="24211D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18" name="Freeform 222"/>
                        <wps:cNvSpPr>
                          <a:spLocks/>
                        </wps:cNvSpPr>
                        <wps:spPr bwMode="auto">
                          <a:xfrm>
                            <a:off x="153" y="410"/>
                            <a:ext cx="31" cy="72"/>
                          </a:xfrm>
                          <a:custGeom>
                            <a:avLst/>
                            <a:gdLst>
                              <a:gd name="T0" fmla="*/ 0 w 15"/>
                              <a:gd name="T1" fmla="*/ 0 h 35"/>
                              <a:gd name="T2" fmla="*/ 10 w 15"/>
                              <a:gd name="T3" fmla="*/ 27 h 35"/>
                              <a:gd name="T4" fmla="*/ 31 w 15"/>
                              <a:gd name="T5" fmla="*/ 72 h 35"/>
                              <a:gd name="T6" fmla="*/ 0 60000 65536"/>
                              <a:gd name="T7" fmla="*/ 0 60000 65536"/>
                              <a:gd name="T8" fmla="*/ 0 60000 65536"/>
                            </a:gdLst>
                            <a:ahLst/>
                            <a:cxnLst>
                              <a:cxn ang="T6">
                                <a:pos x="T0" y="T1"/>
                              </a:cxn>
                              <a:cxn ang="T7">
                                <a:pos x="T2" y="T3"/>
                              </a:cxn>
                              <a:cxn ang="T8">
                                <a:pos x="T4" y="T5"/>
                              </a:cxn>
                            </a:cxnLst>
                            <a:rect l="0" t="0" r="r" b="b"/>
                            <a:pathLst>
                              <a:path w="15" h="35">
                                <a:moveTo>
                                  <a:pt x="0" y="0"/>
                                </a:moveTo>
                                <a:cubicBezTo>
                                  <a:pt x="1" y="3"/>
                                  <a:pt x="5" y="9"/>
                                  <a:pt x="5" y="13"/>
                                </a:cubicBezTo>
                                <a:cubicBezTo>
                                  <a:pt x="7" y="18"/>
                                  <a:pt x="13" y="31"/>
                                  <a:pt x="15" y="35"/>
                                </a:cubicBezTo>
                              </a:path>
                            </a:pathLst>
                          </a:custGeom>
                          <a:noFill/>
                          <a:ln w="2" cap="rnd">
                            <a:solidFill>
                              <a:srgbClr val="24211D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19" name="Freeform 223"/>
                        <wps:cNvSpPr>
                          <a:spLocks/>
                        </wps:cNvSpPr>
                        <wps:spPr bwMode="auto">
                          <a:xfrm>
                            <a:off x="182" y="422"/>
                            <a:ext cx="59" cy="85"/>
                          </a:xfrm>
                          <a:custGeom>
                            <a:avLst/>
                            <a:gdLst>
                              <a:gd name="T0" fmla="*/ 43 w 29"/>
                              <a:gd name="T1" fmla="*/ 73 h 41"/>
                              <a:gd name="T2" fmla="*/ 51 w 29"/>
                              <a:gd name="T3" fmla="*/ 0 h 41"/>
                              <a:gd name="T4" fmla="*/ 14 w 29"/>
                              <a:gd name="T5" fmla="*/ 85 h 41"/>
                              <a:gd name="T6" fmla="*/ 43 w 29"/>
                              <a:gd name="T7" fmla="*/ 73 h 41"/>
                              <a:gd name="T8" fmla="*/ 0 60000 65536"/>
                              <a:gd name="T9" fmla="*/ 0 60000 65536"/>
                              <a:gd name="T10" fmla="*/ 0 60000 65536"/>
                              <a:gd name="T11" fmla="*/ 0 60000 65536"/>
                            </a:gdLst>
                            <a:ahLst/>
                            <a:cxnLst>
                              <a:cxn ang="T8">
                                <a:pos x="T0" y="T1"/>
                              </a:cxn>
                              <a:cxn ang="T9">
                                <a:pos x="T2" y="T3"/>
                              </a:cxn>
                              <a:cxn ang="T10">
                                <a:pos x="T4" y="T5"/>
                              </a:cxn>
                              <a:cxn ang="T11">
                                <a:pos x="T6" y="T7"/>
                              </a:cxn>
                            </a:cxnLst>
                            <a:rect l="0" t="0" r="r" b="b"/>
                            <a:pathLst>
                              <a:path w="29" h="41">
                                <a:moveTo>
                                  <a:pt x="21" y="35"/>
                                </a:moveTo>
                                <a:cubicBezTo>
                                  <a:pt x="28" y="24"/>
                                  <a:pt x="29" y="13"/>
                                  <a:pt x="25" y="0"/>
                                </a:cubicBezTo>
                                <a:cubicBezTo>
                                  <a:pt x="8" y="8"/>
                                  <a:pt x="0" y="28"/>
                                  <a:pt x="7" y="41"/>
                                </a:cubicBezTo>
                                <a:lnTo>
                                  <a:pt x="21" y="3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 w="2">
                            <a:solidFill>
                              <a:srgbClr val="24211D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20" name="Freeform 224"/>
                        <wps:cNvSpPr>
                          <a:spLocks/>
                        </wps:cNvSpPr>
                        <wps:spPr bwMode="auto">
                          <a:xfrm>
                            <a:off x="205" y="447"/>
                            <a:ext cx="14" cy="33"/>
                          </a:xfrm>
                          <a:custGeom>
                            <a:avLst/>
                            <a:gdLst>
                              <a:gd name="T0" fmla="*/ 0 w 7"/>
                              <a:gd name="T1" fmla="*/ 14 h 16"/>
                              <a:gd name="T2" fmla="*/ 6 w 7"/>
                              <a:gd name="T3" fmla="*/ 33 h 16"/>
                              <a:gd name="T4" fmla="*/ 14 w 7"/>
                              <a:gd name="T5" fmla="*/ 14 h 16"/>
                              <a:gd name="T6" fmla="*/ 12 w 7"/>
                              <a:gd name="T7" fmla="*/ 0 h 16"/>
                              <a:gd name="T8" fmla="*/ 0 60000 65536"/>
                              <a:gd name="T9" fmla="*/ 0 60000 65536"/>
                              <a:gd name="T10" fmla="*/ 0 60000 65536"/>
                              <a:gd name="T11" fmla="*/ 0 60000 65536"/>
                            </a:gdLst>
                            <a:ahLst/>
                            <a:cxnLst>
                              <a:cxn ang="T8">
                                <a:pos x="T0" y="T1"/>
                              </a:cxn>
                              <a:cxn ang="T9">
                                <a:pos x="T2" y="T3"/>
                              </a:cxn>
                              <a:cxn ang="T10">
                                <a:pos x="T4" y="T5"/>
                              </a:cxn>
                              <a:cxn ang="T11">
                                <a:pos x="T6" y="T7"/>
                              </a:cxn>
                            </a:cxnLst>
                            <a:rect l="0" t="0" r="r" b="b"/>
                            <a:pathLst>
                              <a:path w="7" h="16">
                                <a:moveTo>
                                  <a:pt x="0" y="7"/>
                                </a:moveTo>
                                <a:cubicBezTo>
                                  <a:pt x="0" y="9"/>
                                  <a:pt x="1" y="15"/>
                                  <a:pt x="3" y="16"/>
                                </a:cubicBezTo>
                                <a:cubicBezTo>
                                  <a:pt x="4" y="15"/>
                                  <a:pt x="7" y="11"/>
                                  <a:pt x="7" y="7"/>
                                </a:cubicBezTo>
                                <a:cubicBezTo>
                                  <a:pt x="7" y="5"/>
                                  <a:pt x="6" y="1"/>
                                  <a:pt x="6" y="0"/>
                                </a:cubicBezTo>
                              </a:path>
                            </a:pathLst>
                          </a:custGeom>
                          <a:noFill/>
                          <a:ln w="2" cap="rnd">
                            <a:solidFill>
                              <a:srgbClr val="24211D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21" name="Freeform 225"/>
                        <wps:cNvSpPr>
                          <a:spLocks/>
                        </wps:cNvSpPr>
                        <wps:spPr bwMode="auto">
                          <a:xfrm>
                            <a:off x="221" y="433"/>
                            <a:ext cx="8" cy="29"/>
                          </a:xfrm>
                          <a:custGeom>
                            <a:avLst/>
                            <a:gdLst>
                              <a:gd name="T0" fmla="*/ 0 w 4"/>
                              <a:gd name="T1" fmla="*/ 29 h 14"/>
                              <a:gd name="T2" fmla="*/ 8 w 4"/>
                              <a:gd name="T3" fmla="*/ 0 h 14"/>
                              <a:gd name="T4" fmla="*/ 0 60000 65536"/>
                              <a:gd name="T5" fmla="*/ 0 60000 65536"/>
                            </a:gdLst>
                            <a:ahLst/>
                            <a:cxnLst>
                              <a:cxn ang="T4">
                                <a:pos x="T0" y="T1"/>
                              </a:cxn>
                              <a:cxn ang="T5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4" h="14">
                                <a:moveTo>
                                  <a:pt x="0" y="14"/>
                                </a:moveTo>
                                <a:cubicBezTo>
                                  <a:pt x="0" y="12"/>
                                  <a:pt x="2" y="4"/>
                                  <a:pt x="4" y="0"/>
                                </a:cubicBezTo>
                              </a:path>
                            </a:pathLst>
                          </a:custGeom>
                          <a:noFill/>
                          <a:ln w="2" cap="rnd">
                            <a:solidFill>
                              <a:srgbClr val="24211D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22" name="Freeform 226"/>
                        <wps:cNvSpPr>
                          <a:spLocks/>
                        </wps:cNvSpPr>
                        <wps:spPr bwMode="auto">
                          <a:xfrm>
                            <a:off x="227" y="447"/>
                            <a:ext cx="8" cy="8"/>
                          </a:xfrm>
                          <a:custGeom>
                            <a:avLst/>
                            <a:gdLst>
                              <a:gd name="T0" fmla="*/ 8 w 4"/>
                              <a:gd name="T1" fmla="*/ 2 h 4"/>
                              <a:gd name="T2" fmla="*/ 0 w 4"/>
                              <a:gd name="T3" fmla="*/ 8 h 4"/>
                              <a:gd name="T4" fmla="*/ 0 60000 65536"/>
                              <a:gd name="T5" fmla="*/ 0 60000 65536"/>
                            </a:gdLst>
                            <a:ahLst/>
                            <a:cxnLst>
                              <a:cxn ang="T4">
                                <a:pos x="T0" y="T1"/>
                              </a:cxn>
                              <a:cxn ang="T5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4" h="4">
                                <a:moveTo>
                                  <a:pt x="4" y="1"/>
                                </a:moveTo>
                                <a:cubicBezTo>
                                  <a:pt x="2" y="0"/>
                                  <a:pt x="1" y="4"/>
                                  <a:pt x="0" y="4"/>
                                </a:cubicBezTo>
                              </a:path>
                            </a:pathLst>
                          </a:custGeom>
                          <a:noFill/>
                          <a:ln w="2" cap="rnd">
                            <a:solidFill>
                              <a:srgbClr val="24211D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23" name="Freeform 227"/>
                        <wps:cNvSpPr>
                          <a:spLocks/>
                        </wps:cNvSpPr>
                        <wps:spPr bwMode="auto">
                          <a:xfrm>
                            <a:off x="221" y="478"/>
                            <a:ext cx="55" cy="93"/>
                          </a:xfrm>
                          <a:custGeom>
                            <a:avLst/>
                            <a:gdLst>
                              <a:gd name="T0" fmla="*/ 55 w 27"/>
                              <a:gd name="T1" fmla="*/ 0 h 45"/>
                              <a:gd name="T2" fmla="*/ 14 w 27"/>
                              <a:gd name="T3" fmla="*/ 93 h 45"/>
                              <a:gd name="T4" fmla="*/ 55 w 27"/>
                              <a:gd name="T5" fmla="*/ 0 h 45"/>
                              <a:gd name="T6" fmla="*/ 0 60000 65536"/>
                              <a:gd name="T7" fmla="*/ 0 60000 65536"/>
                              <a:gd name="T8" fmla="*/ 0 60000 65536"/>
                            </a:gdLst>
                            <a:ahLst/>
                            <a:cxnLst>
                              <a:cxn ang="T6">
                                <a:pos x="T0" y="T1"/>
                              </a:cxn>
                              <a:cxn ang="T7">
                                <a:pos x="T2" y="T3"/>
                              </a:cxn>
                              <a:cxn ang="T8">
                                <a:pos x="T4" y="T5"/>
                              </a:cxn>
                            </a:cxnLst>
                            <a:rect l="0" t="0" r="r" b="b"/>
                            <a:pathLst>
                              <a:path w="27" h="45">
                                <a:moveTo>
                                  <a:pt x="27" y="0"/>
                                </a:moveTo>
                                <a:cubicBezTo>
                                  <a:pt x="18" y="1"/>
                                  <a:pt x="0" y="9"/>
                                  <a:pt x="7" y="45"/>
                                </a:cubicBezTo>
                                <a:cubicBezTo>
                                  <a:pt x="23" y="33"/>
                                  <a:pt x="27" y="8"/>
                                  <a:pt x="27" y="0"/>
                                </a:cubicBez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 w="2">
                            <a:solidFill>
                              <a:srgbClr val="24211D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24" name="Freeform 228"/>
                        <wps:cNvSpPr>
                          <a:spLocks/>
                        </wps:cNvSpPr>
                        <wps:spPr bwMode="auto">
                          <a:xfrm>
                            <a:off x="252" y="492"/>
                            <a:ext cx="14" cy="23"/>
                          </a:xfrm>
                          <a:custGeom>
                            <a:avLst/>
                            <a:gdLst>
                              <a:gd name="T0" fmla="*/ 12 w 7"/>
                              <a:gd name="T1" fmla="*/ 19 h 11"/>
                              <a:gd name="T2" fmla="*/ 0 w 7"/>
                              <a:gd name="T3" fmla="*/ 23 h 11"/>
                              <a:gd name="T4" fmla="*/ 14 w 7"/>
                              <a:gd name="T5" fmla="*/ 0 h 11"/>
                              <a:gd name="T6" fmla="*/ 0 60000 65536"/>
                              <a:gd name="T7" fmla="*/ 0 60000 65536"/>
                              <a:gd name="T8" fmla="*/ 0 60000 65536"/>
                            </a:gdLst>
                            <a:ahLst/>
                            <a:cxnLst>
                              <a:cxn ang="T6">
                                <a:pos x="T0" y="T1"/>
                              </a:cxn>
                              <a:cxn ang="T7">
                                <a:pos x="T2" y="T3"/>
                              </a:cxn>
                              <a:cxn ang="T8">
                                <a:pos x="T4" y="T5"/>
                              </a:cxn>
                            </a:cxnLst>
                            <a:rect l="0" t="0" r="r" b="b"/>
                            <a:pathLst>
                              <a:path w="7" h="11">
                                <a:moveTo>
                                  <a:pt x="6" y="9"/>
                                </a:moveTo>
                                <a:cubicBezTo>
                                  <a:pt x="5" y="10"/>
                                  <a:pt x="3" y="11"/>
                                  <a:pt x="0" y="11"/>
                                </a:cubicBezTo>
                                <a:cubicBezTo>
                                  <a:pt x="0" y="8"/>
                                  <a:pt x="5" y="4"/>
                                  <a:pt x="7" y="0"/>
                                </a:cubicBezTo>
                              </a:path>
                            </a:pathLst>
                          </a:custGeom>
                          <a:noFill/>
                          <a:ln w="2" cap="rnd">
                            <a:solidFill>
                              <a:srgbClr val="24211D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25" name="Freeform 229"/>
                        <wps:cNvSpPr>
                          <a:spLocks/>
                        </wps:cNvSpPr>
                        <wps:spPr bwMode="auto">
                          <a:xfrm>
                            <a:off x="243" y="530"/>
                            <a:ext cx="23" cy="14"/>
                          </a:xfrm>
                          <a:custGeom>
                            <a:avLst/>
                            <a:gdLst>
                              <a:gd name="T0" fmla="*/ 2 w 11"/>
                              <a:gd name="T1" fmla="*/ 4 h 7"/>
                              <a:gd name="T2" fmla="*/ 19 w 11"/>
                              <a:gd name="T3" fmla="*/ 2 h 7"/>
                              <a:gd name="T4" fmla="*/ 0 60000 65536"/>
                              <a:gd name="T5" fmla="*/ 0 60000 65536"/>
                            </a:gdLst>
                            <a:ahLst/>
                            <a:cxnLst>
                              <a:cxn ang="T4">
                                <a:pos x="T0" y="T1"/>
                              </a:cxn>
                              <a:cxn ang="T5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11" h="7">
                                <a:moveTo>
                                  <a:pt x="1" y="2"/>
                                </a:moveTo>
                                <a:cubicBezTo>
                                  <a:pt x="0" y="7"/>
                                  <a:pt x="11" y="0"/>
                                  <a:pt x="9" y="1"/>
                                </a:cubicBezTo>
                              </a:path>
                            </a:pathLst>
                          </a:custGeom>
                          <a:noFill/>
                          <a:ln w="2" cap="rnd">
                            <a:solidFill>
                              <a:srgbClr val="24211D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26" name="Freeform 230"/>
                        <wps:cNvSpPr>
                          <a:spLocks/>
                        </wps:cNvSpPr>
                        <wps:spPr bwMode="auto">
                          <a:xfrm>
                            <a:off x="252" y="488"/>
                            <a:ext cx="2" cy="21"/>
                          </a:xfrm>
                          <a:custGeom>
                            <a:avLst/>
                            <a:gdLst>
                              <a:gd name="T0" fmla="*/ 2 w 1"/>
                              <a:gd name="T1" fmla="*/ 21 h 10"/>
                              <a:gd name="T2" fmla="*/ 2 w 1"/>
                              <a:gd name="T3" fmla="*/ 0 h 10"/>
                              <a:gd name="T4" fmla="*/ 0 60000 65536"/>
                              <a:gd name="T5" fmla="*/ 0 60000 65536"/>
                            </a:gdLst>
                            <a:ahLst/>
                            <a:cxnLst>
                              <a:cxn ang="T4">
                                <a:pos x="T0" y="T1"/>
                              </a:cxn>
                              <a:cxn ang="T5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1" h="10">
                                <a:moveTo>
                                  <a:pt x="1" y="10"/>
                                </a:moveTo>
                                <a:cubicBezTo>
                                  <a:pt x="1" y="9"/>
                                  <a:pt x="0" y="1"/>
                                  <a:pt x="1" y="0"/>
                                </a:cubicBezTo>
                              </a:path>
                            </a:pathLst>
                          </a:custGeom>
                          <a:noFill/>
                          <a:ln w="2" cap="rnd">
                            <a:solidFill>
                              <a:srgbClr val="24211D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27" name="Freeform 231"/>
                        <wps:cNvSpPr>
                          <a:spLocks/>
                        </wps:cNvSpPr>
                        <wps:spPr bwMode="auto">
                          <a:xfrm>
                            <a:off x="129" y="542"/>
                            <a:ext cx="26" cy="8"/>
                          </a:xfrm>
                          <a:custGeom>
                            <a:avLst/>
                            <a:gdLst>
                              <a:gd name="T0" fmla="*/ 0 w 13"/>
                              <a:gd name="T1" fmla="*/ 0 h 4"/>
                              <a:gd name="T2" fmla="*/ 24 w 13"/>
                              <a:gd name="T3" fmla="*/ 2 h 4"/>
                              <a:gd name="T4" fmla="*/ 0 60000 65536"/>
                              <a:gd name="T5" fmla="*/ 0 60000 65536"/>
                            </a:gdLst>
                            <a:ahLst/>
                            <a:cxnLst>
                              <a:cxn ang="T4">
                                <a:pos x="T0" y="T1"/>
                              </a:cxn>
                              <a:cxn ang="T5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13" h="4">
                                <a:moveTo>
                                  <a:pt x="0" y="0"/>
                                </a:moveTo>
                                <a:cubicBezTo>
                                  <a:pt x="3" y="1"/>
                                  <a:pt x="13" y="4"/>
                                  <a:pt x="12" y="1"/>
                                </a:cubicBezTo>
                              </a:path>
                            </a:pathLst>
                          </a:custGeom>
                          <a:noFill/>
                          <a:ln w="2" cap="rnd">
                            <a:solidFill>
                              <a:srgbClr val="24211D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28" name="Freeform 232"/>
                        <wps:cNvSpPr>
                          <a:spLocks/>
                        </wps:cNvSpPr>
                        <wps:spPr bwMode="auto">
                          <a:xfrm>
                            <a:off x="104" y="472"/>
                            <a:ext cx="101" cy="107"/>
                          </a:xfrm>
                          <a:custGeom>
                            <a:avLst/>
                            <a:gdLst>
                              <a:gd name="T0" fmla="*/ 101 w 49"/>
                              <a:gd name="T1" fmla="*/ 107 h 52"/>
                              <a:gd name="T2" fmla="*/ 99 w 49"/>
                              <a:gd name="T3" fmla="*/ 95 h 52"/>
                              <a:gd name="T4" fmla="*/ 0 w 49"/>
                              <a:gd name="T5" fmla="*/ 8 h 52"/>
                              <a:gd name="T6" fmla="*/ 101 w 49"/>
                              <a:gd name="T7" fmla="*/ 107 h 52"/>
                              <a:gd name="T8" fmla="*/ 0 60000 65536"/>
                              <a:gd name="T9" fmla="*/ 0 60000 65536"/>
                              <a:gd name="T10" fmla="*/ 0 60000 65536"/>
                              <a:gd name="T11" fmla="*/ 0 60000 65536"/>
                            </a:gdLst>
                            <a:ahLst/>
                            <a:cxnLst>
                              <a:cxn ang="T8">
                                <a:pos x="T0" y="T1"/>
                              </a:cxn>
                              <a:cxn ang="T9">
                                <a:pos x="T2" y="T3"/>
                              </a:cxn>
                              <a:cxn ang="T10">
                                <a:pos x="T4" y="T5"/>
                              </a:cxn>
                              <a:cxn ang="T11">
                                <a:pos x="T6" y="T7"/>
                              </a:cxn>
                            </a:cxnLst>
                            <a:rect l="0" t="0" r="r" b="b"/>
                            <a:pathLst>
                              <a:path w="49" h="52">
                                <a:moveTo>
                                  <a:pt x="49" y="52"/>
                                </a:moveTo>
                                <a:lnTo>
                                  <a:pt x="48" y="46"/>
                                </a:lnTo>
                                <a:cubicBezTo>
                                  <a:pt x="25" y="7"/>
                                  <a:pt x="2" y="0"/>
                                  <a:pt x="0" y="4"/>
                                </a:cubicBezTo>
                                <a:cubicBezTo>
                                  <a:pt x="3" y="16"/>
                                  <a:pt x="6" y="48"/>
                                  <a:pt x="49" y="52"/>
                                </a:cubicBez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 w="2">
                            <a:solidFill>
                              <a:srgbClr val="24211D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29" name="Freeform 233"/>
                        <wps:cNvSpPr>
                          <a:spLocks/>
                        </wps:cNvSpPr>
                        <wps:spPr bwMode="auto">
                          <a:xfrm>
                            <a:off x="115" y="490"/>
                            <a:ext cx="14" cy="23"/>
                          </a:xfrm>
                          <a:custGeom>
                            <a:avLst/>
                            <a:gdLst>
                              <a:gd name="T0" fmla="*/ 10 w 7"/>
                              <a:gd name="T1" fmla="*/ 4 h 11"/>
                              <a:gd name="T2" fmla="*/ 14 w 7"/>
                              <a:gd name="T3" fmla="*/ 23 h 11"/>
                              <a:gd name="T4" fmla="*/ 0 w 7"/>
                              <a:gd name="T5" fmla="*/ 0 h 11"/>
                              <a:gd name="T6" fmla="*/ 0 60000 65536"/>
                              <a:gd name="T7" fmla="*/ 0 60000 65536"/>
                              <a:gd name="T8" fmla="*/ 0 60000 65536"/>
                            </a:gdLst>
                            <a:ahLst/>
                            <a:cxnLst>
                              <a:cxn ang="T6">
                                <a:pos x="T0" y="T1"/>
                              </a:cxn>
                              <a:cxn ang="T7">
                                <a:pos x="T2" y="T3"/>
                              </a:cxn>
                              <a:cxn ang="T8">
                                <a:pos x="T4" y="T5"/>
                              </a:cxn>
                            </a:cxnLst>
                            <a:rect l="0" t="0" r="r" b="b"/>
                            <a:pathLst>
                              <a:path w="7" h="11">
                                <a:moveTo>
                                  <a:pt x="5" y="2"/>
                                </a:moveTo>
                                <a:cubicBezTo>
                                  <a:pt x="7" y="4"/>
                                  <a:pt x="7" y="8"/>
                                  <a:pt x="7" y="11"/>
                                </a:cubicBezTo>
                                <a:cubicBezTo>
                                  <a:pt x="6" y="9"/>
                                  <a:pt x="1" y="2"/>
                                  <a:pt x="0" y="0"/>
                                </a:cubicBezTo>
                              </a:path>
                            </a:pathLst>
                          </a:custGeom>
                          <a:noFill/>
                          <a:ln w="2" cap="rnd">
                            <a:solidFill>
                              <a:srgbClr val="24211D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30" name="Freeform 234"/>
                        <wps:cNvSpPr>
                          <a:spLocks/>
                        </wps:cNvSpPr>
                        <wps:spPr bwMode="auto">
                          <a:xfrm>
                            <a:off x="110" y="505"/>
                            <a:ext cx="43" cy="37"/>
                          </a:xfrm>
                          <a:custGeom>
                            <a:avLst/>
                            <a:gdLst>
                              <a:gd name="T0" fmla="*/ 43 w 21"/>
                              <a:gd name="T1" fmla="*/ 37 h 18"/>
                              <a:gd name="T2" fmla="*/ 20 w 21"/>
                              <a:gd name="T3" fmla="*/ 12 h 18"/>
                              <a:gd name="T4" fmla="*/ 0 w 21"/>
                              <a:gd name="T5" fmla="*/ 0 h 18"/>
                              <a:gd name="T6" fmla="*/ 0 60000 65536"/>
                              <a:gd name="T7" fmla="*/ 0 60000 65536"/>
                              <a:gd name="T8" fmla="*/ 0 60000 65536"/>
                            </a:gdLst>
                            <a:ahLst/>
                            <a:cxnLst>
                              <a:cxn ang="T6">
                                <a:pos x="T0" y="T1"/>
                              </a:cxn>
                              <a:cxn ang="T7">
                                <a:pos x="T2" y="T3"/>
                              </a:cxn>
                              <a:cxn ang="T8">
                                <a:pos x="T4" y="T5"/>
                              </a:cxn>
                            </a:cxnLst>
                            <a:rect l="0" t="0" r="r" b="b"/>
                            <a:pathLst>
                              <a:path w="21" h="18">
                                <a:moveTo>
                                  <a:pt x="21" y="18"/>
                                </a:moveTo>
                                <a:cubicBezTo>
                                  <a:pt x="18" y="15"/>
                                  <a:pt x="12" y="8"/>
                                  <a:pt x="10" y="6"/>
                                </a:cubicBezTo>
                                <a:cubicBezTo>
                                  <a:pt x="7" y="7"/>
                                  <a:pt x="2" y="2"/>
                                  <a:pt x="0" y="0"/>
                                </a:cubicBezTo>
                              </a:path>
                            </a:pathLst>
                          </a:custGeom>
                          <a:noFill/>
                          <a:ln w="2" cap="rnd">
                            <a:solidFill>
                              <a:srgbClr val="24211D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31" name="Freeform 235"/>
                        <wps:cNvSpPr>
                          <a:spLocks/>
                        </wps:cNvSpPr>
                        <wps:spPr bwMode="auto">
                          <a:xfrm>
                            <a:off x="160" y="567"/>
                            <a:ext cx="30" cy="2"/>
                          </a:xfrm>
                          <a:custGeom>
                            <a:avLst/>
                            <a:gdLst>
                              <a:gd name="T0" fmla="*/ 0 w 15"/>
                              <a:gd name="T1" fmla="*/ 0 h 1"/>
                              <a:gd name="T2" fmla="*/ 30 w 15"/>
                              <a:gd name="T3" fmla="*/ 2 h 1"/>
                              <a:gd name="T4" fmla="*/ 0 60000 65536"/>
                              <a:gd name="T5" fmla="*/ 0 60000 65536"/>
                            </a:gdLst>
                            <a:ahLst/>
                            <a:cxnLst>
                              <a:cxn ang="T4">
                                <a:pos x="T0" y="T1"/>
                              </a:cxn>
                              <a:cxn ang="T5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15" h="1">
                                <a:moveTo>
                                  <a:pt x="0" y="0"/>
                                </a:moveTo>
                                <a:cubicBezTo>
                                  <a:pt x="2" y="1"/>
                                  <a:pt x="10" y="0"/>
                                  <a:pt x="15" y="1"/>
                                </a:cubicBezTo>
                              </a:path>
                            </a:pathLst>
                          </a:custGeom>
                          <a:noFill/>
                          <a:ln w="2" cap="rnd">
                            <a:solidFill>
                              <a:srgbClr val="24211D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32" name="Freeform 236"/>
                        <wps:cNvSpPr>
                          <a:spLocks/>
                        </wps:cNvSpPr>
                        <wps:spPr bwMode="auto">
                          <a:xfrm>
                            <a:off x="125" y="441"/>
                            <a:ext cx="86" cy="136"/>
                          </a:xfrm>
                          <a:custGeom>
                            <a:avLst/>
                            <a:gdLst>
                              <a:gd name="T0" fmla="*/ 80 w 42"/>
                              <a:gd name="T1" fmla="*/ 136 h 66"/>
                              <a:gd name="T2" fmla="*/ 86 w 42"/>
                              <a:gd name="T3" fmla="*/ 130 h 66"/>
                              <a:gd name="T4" fmla="*/ 80 w 42"/>
                              <a:gd name="T5" fmla="*/ 113 h 66"/>
                              <a:gd name="T6" fmla="*/ 31 w 42"/>
                              <a:gd name="T7" fmla="*/ 25 h 66"/>
                              <a:gd name="T8" fmla="*/ 4 w 42"/>
                              <a:gd name="T9" fmla="*/ 0 h 66"/>
                              <a:gd name="T10" fmla="*/ 2 w 42"/>
                              <a:gd name="T11" fmla="*/ 31 h 66"/>
                              <a:gd name="T12" fmla="*/ 61 w 42"/>
                              <a:gd name="T13" fmla="*/ 124 h 66"/>
                              <a:gd name="T14" fmla="*/ 80 w 42"/>
                              <a:gd name="T15" fmla="*/ 136 h 66"/>
                              <a:gd name="T16" fmla="*/ 0 60000 65536"/>
                              <a:gd name="T17" fmla="*/ 0 60000 65536"/>
                              <a:gd name="T18" fmla="*/ 0 60000 65536"/>
                              <a:gd name="T19" fmla="*/ 0 60000 65536"/>
                              <a:gd name="T20" fmla="*/ 0 60000 65536"/>
                              <a:gd name="T21" fmla="*/ 0 60000 65536"/>
                              <a:gd name="T22" fmla="*/ 0 60000 65536"/>
                              <a:gd name="T23" fmla="*/ 0 60000 65536"/>
                            </a:gdLst>
                            <a:ahLst/>
                            <a:cxnLst>
                              <a:cxn ang="T16">
                                <a:pos x="T0" y="T1"/>
                              </a:cxn>
                              <a:cxn ang="T17">
                                <a:pos x="T2" y="T3"/>
                              </a:cxn>
                              <a:cxn ang="T18">
                                <a:pos x="T4" y="T5"/>
                              </a:cxn>
                              <a:cxn ang="T19">
                                <a:pos x="T6" y="T7"/>
                              </a:cxn>
                              <a:cxn ang="T20">
                                <a:pos x="T8" y="T9"/>
                              </a:cxn>
                              <a:cxn ang="T21">
                                <a:pos x="T10" y="T11"/>
                              </a:cxn>
                              <a:cxn ang="T22">
                                <a:pos x="T12" y="T13"/>
                              </a:cxn>
                              <a:cxn ang="T23">
                                <a:pos x="T14" y="T15"/>
                              </a:cxn>
                            </a:cxnLst>
                            <a:rect l="0" t="0" r="r" b="b"/>
                            <a:pathLst>
                              <a:path w="42" h="66">
                                <a:moveTo>
                                  <a:pt x="39" y="66"/>
                                </a:moveTo>
                                <a:cubicBezTo>
                                  <a:pt x="40" y="66"/>
                                  <a:pt x="41" y="65"/>
                                  <a:pt x="42" y="63"/>
                                </a:cubicBezTo>
                                <a:cubicBezTo>
                                  <a:pt x="41" y="62"/>
                                  <a:pt x="38" y="58"/>
                                  <a:pt x="39" y="55"/>
                                </a:cubicBezTo>
                                <a:cubicBezTo>
                                  <a:pt x="39" y="37"/>
                                  <a:pt x="33" y="24"/>
                                  <a:pt x="15" y="12"/>
                                </a:cubicBezTo>
                                <a:cubicBezTo>
                                  <a:pt x="9" y="8"/>
                                  <a:pt x="5" y="2"/>
                                  <a:pt x="2" y="0"/>
                                </a:cubicBezTo>
                                <a:cubicBezTo>
                                  <a:pt x="1" y="4"/>
                                  <a:pt x="0" y="9"/>
                                  <a:pt x="1" y="15"/>
                                </a:cubicBezTo>
                                <a:cubicBezTo>
                                  <a:pt x="1" y="28"/>
                                  <a:pt x="9" y="51"/>
                                  <a:pt x="30" y="60"/>
                                </a:cubicBezTo>
                                <a:cubicBezTo>
                                  <a:pt x="35" y="62"/>
                                  <a:pt x="37" y="64"/>
                                  <a:pt x="39" y="66"/>
                                </a:cubicBez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 w="2">
                            <a:solidFill>
                              <a:srgbClr val="24211D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33" name="Freeform 237"/>
                        <wps:cNvSpPr>
                          <a:spLocks/>
                        </wps:cNvSpPr>
                        <wps:spPr bwMode="auto">
                          <a:xfrm>
                            <a:off x="137" y="459"/>
                            <a:ext cx="8" cy="25"/>
                          </a:xfrm>
                          <a:custGeom>
                            <a:avLst/>
                            <a:gdLst>
                              <a:gd name="T0" fmla="*/ 6 w 4"/>
                              <a:gd name="T1" fmla="*/ 0 h 12"/>
                              <a:gd name="T2" fmla="*/ 0 w 4"/>
                              <a:gd name="T3" fmla="*/ 15 h 12"/>
                              <a:gd name="T4" fmla="*/ 0 60000 65536"/>
                              <a:gd name="T5" fmla="*/ 0 60000 65536"/>
                            </a:gdLst>
                            <a:ahLst/>
                            <a:cxnLst>
                              <a:cxn ang="T4">
                                <a:pos x="T0" y="T1"/>
                              </a:cxn>
                              <a:cxn ang="T5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4" h="12">
                                <a:moveTo>
                                  <a:pt x="3" y="0"/>
                                </a:moveTo>
                                <a:cubicBezTo>
                                  <a:pt x="4" y="6"/>
                                  <a:pt x="4" y="12"/>
                                  <a:pt x="0" y="7"/>
                                </a:cubicBezTo>
                              </a:path>
                            </a:pathLst>
                          </a:custGeom>
                          <a:noFill/>
                          <a:ln w="2" cap="rnd">
                            <a:solidFill>
                              <a:srgbClr val="24211D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34" name="Freeform 238"/>
                        <wps:cNvSpPr>
                          <a:spLocks/>
                        </wps:cNvSpPr>
                        <wps:spPr bwMode="auto">
                          <a:xfrm>
                            <a:off x="139" y="478"/>
                            <a:ext cx="29" cy="35"/>
                          </a:xfrm>
                          <a:custGeom>
                            <a:avLst/>
                            <a:gdLst>
                              <a:gd name="T0" fmla="*/ 21 w 14"/>
                              <a:gd name="T1" fmla="*/ 0 h 17"/>
                              <a:gd name="T2" fmla="*/ 27 w 14"/>
                              <a:gd name="T3" fmla="*/ 35 h 17"/>
                              <a:gd name="T4" fmla="*/ 0 w 14"/>
                              <a:gd name="T5" fmla="*/ 23 h 17"/>
                              <a:gd name="T6" fmla="*/ 0 60000 65536"/>
                              <a:gd name="T7" fmla="*/ 0 60000 65536"/>
                              <a:gd name="T8" fmla="*/ 0 60000 65536"/>
                            </a:gdLst>
                            <a:ahLst/>
                            <a:cxnLst>
                              <a:cxn ang="T6">
                                <a:pos x="T0" y="T1"/>
                              </a:cxn>
                              <a:cxn ang="T7">
                                <a:pos x="T2" y="T3"/>
                              </a:cxn>
                              <a:cxn ang="T8">
                                <a:pos x="T4" y="T5"/>
                              </a:cxn>
                            </a:cxnLst>
                            <a:rect l="0" t="0" r="r" b="b"/>
                            <a:pathLst>
                              <a:path w="14" h="17">
                                <a:moveTo>
                                  <a:pt x="10" y="0"/>
                                </a:moveTo>
                                <a:cubicBezTo>
                                  <a:pt x="14" y="7"/>
                                  <a:pt x="11" y="11"/>
                                  <a:pt x="13" y="17"/>
                                </a:cubicBezTo>
                                <a:cubicBezTo>
                                  <a:pt x="5" y="15"/>
                                  <a:pt x="4" y="13"/>
                                  <a:pt x="0" y="11"/>
                                </a:cubicBezTo>
                              </a:path>
                            </a:pathLst>
                          </a:custGeom>
                          <a:noFill/>
                          <a:ln w="2" cap="rnd">
                            <a:solidFill>
                              <a:srgbClr val="24211D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35" name="Freeform 239"/>
                        <wps:cNvSpPr>
                          <a:spLocks/>
                        </wps:cNvSpPr>
                        <wps:spPr bwMode="auto">
                          <a:xfrm>
                            <a:off x="196" y="554"/>
                            <a:ext cx="9" cy="13"/>
                          </a:xfrm>
                          <a:custGeom>
                            <a:avLst/>
                            <a:gdLst>
                              <a:gd name="T0" fmla="*/ 7 w 4"/>
                              <a:gd name="T1" fmla="*/ 13 h 6"/>
                              <a:gd name="T2" fmla="*/ 0 w 4"/>
                              <a:gd name="T3" fmla="*/ 0 h 6"/>
                              <a:gd name="T4" fmla="*/ 0 60000 65536"/>
                              <a:gd name="T5" fmla="*/ 0 60000 65536"/>
                            </a:gdLst>
                            <a:ahLst/>
                            <a:cxnLst>
                              <a:cxn ang="T4">
                                <a:pos x="T0" y="T1"/>
                              </a:cxn>
                              <a:cxn ang="T5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4" h="6">
                                <a:moveTo>
                                  <a:pt x="3" y="6"/>
                                </a:moveTo>
                                <a:cubicBezTo>
                                  <a:pt x="4" y="6"/>
                                  <a:pt x="1" y="2"/>
                                  <a:pt x="0" y="0"/>
                                </a:cubicBezTo>
                              </a:path>
                            </a:pathLst>
                          </a:custGeom>
                          <a:noFill/>
                          <a:ln w="2" cap="rnd">
                            <a:solidFill>
                              <a:srgbClr val="24211D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36" name="Freeform 240"/>
                        <wps:cNvSpPr>
                          <a:spLocks/>
                        </wps:cNvSpPr>
                        <wps:spPr bwMode="auto">
                          <a:xfrm>
                            <a:off x="149" y="525"/>
                            <a:ext cx="39" cy="19"/>
                          </a:xfrm>
                          <a:custGeom>
                            <a:avLst/>
                            <a:gdLst>
                              <a:gd name="T0" fmla="*/ 0 w 19"/>
                              <a:gd name="T1" fmla="*/ 0 h 9"/>
                              <a:gd name="T2" fmla="*/ 39 w 19"/>
                              <a:gd name="T3" fmla="*/ 17 h 9"/>
                              <a:gd name="T4" fmla="*/ 0 60000 65536"/>
                              <a:gd name="T5" fmla="*/ 0 60000 65536"/>
                            </a:gdLst>
                            <a:ahLst/>
                            <a:cxnLst>
                              <a:cxn ang="T4">
                                <a:pos x="T0" y="T1"/>
                              </a:cxn>
                              <a:cxn ang="T5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19" h="9">
                                <a:moveTo>
                                  <a:pt x="0" y="0"/>
                                </a:moveTo>
                                <a:cubicBezTo>
                                  <a:pt x="2" y="2"/>
                                  <a:pt x="10" y="9"/>
                                  <a:pt x="19" y="8"/>
                                </a:cubicBezTo>
                              </a:path>
                            </a:pathLst>
                          </a:custGeom>
                          <a:noFill/>
                          <a:ln w="2" cap="rnd">
                            <a:solidFill>
                              <a:srgbClr val="24211D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37" name="Line 241"/>
                        <wps:cNvCnPr>
                          <a:cxnSpLocks noChangeShapeType="1"/>
                        </wps:cNvCnPr>
                        <wps:spPr bwMode="auto">
                          <a:xfrm flipH="1" flipV="1">
                            <a:off x="180" y="530"/>
                            <a:ext cx="8" cy="12"/>
                          </a:xfrm>
                          <a:prstGeom prst="line">
                            <a:avLst/>
                          </a:prstGeom>
                          <a:noFill/>
                          <a:ln w="2" cap="rnd">
                            <a:solidFill>
                              <a:srgbClr val="24211D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38" name="Freeform 242"/>
                        <wps:cNvSpPr>
                          <a:spLocks/>
                        </wps:cNvSpPr>
                        <wps:spPr bwMode="auto">
                          <a:xfrm>
                            <a:off x="180" y="501"/>
                            <a:ext cx="4" cy="29"/>
                          </a:xfrm>
                          <a:custGeom>
                            <a:avLst/>
                            <a:gdLst>
                              <a:gd name="T0" fmla="*/ 0 w 2"/>
                              <a:gd name="T1" fmla="*/ 29 h 14"/>
                              <a:gd name="T2" fmla="*/ 0 w 2"/>
                              <a:gd name="T3" fmla="*/ 0 h 14"/>
                              <a:gd name="T4" fmla="*/ 0 60000 65536"/>
                              <a:gd name="T5" fmla="*/ 0 60000 65536"/>
                            </a:gdLst>
                            <a:ahLst/>
                            <a:cxnLst>
                              <a:cxn ang="T4">
                                <a:pos x="T0" y="T1"/>
                              </a:cxn>
                              <a:cxn ang="T5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" h="14">
                                <a:moveTo>
                                  <a:pt x="0" y="14"/>
                                </a:moveTo>
                                <a:cubicBezTo>
                                  <a:pt x="1" y="10"/>
                                  <a:pt x="2" y="8"/>
                                  <a:pt x="0" y="0"/>
                                </a:cubicBezTo>
                              </a:path>
                            </a:pathLst>
                          </a:custGeom>
                          <a:noFill/>
                          <a:ln w="2" cap="rnd">
                            <a:solidFill>
                              <a:srgbClr val="24211D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39" name="Freeform 243"/>
                        <wps:cNvSpPr>
                          <a:spLocks/>
                        </wps:cNvSpPr>
                        <wps:spPr bwMode="auto">
                          <a:xfrm>
                            <a:off x="135" y="459"/>
                            <a:ext cx="59" cy="89"/>
                          </a:xfrm>
                          <a:custGeom>
                            <a:avLst/>
                            <a:gdLst>
                              <a:gd name="T0" fmla="*/ 0 w 29"/>
                              <a:gd name="T1" fmla="*/ 0 h 43"/>
                              <a:gd name="T2" fmla="*/ 8 w 29"/>
                              <a:gd name="T3" fmla="*/ 23 h 43"/>
                              <a:gd name="T4" fmla="*/ 41 w 29"/>
                              <a:gd name="T5" fmla="*/ 66 h 43"/>
                              <a:gd name="T6" fmla="*/ 59 w 29"/>
                              <a:gd name="T7" fmla="*/ 89 h 43"/>
                              <a:gd name="T8" fmla="*/ 0 60000 65536"/>
                              <a:gd name="T9" fmla="*/ 0 60000 65536"/>
                              <a:gd name="T10" fmla="*/ 0 60000 65536"/>
                              <a:gd name="T11" fmla="*/ 0 60000 65536"/>
                            </a:gdLst>
                            <a:ahLst/>
                            <a:cxnLst>
                              <a:cxn ang="T8">
                                <a:pos x="T0" y="T1"/>
                              </a:cxn>
                              <a:cxn ang="T9">
                                <a:pos x="T2" y="T3"/>
                              </a:cxn>
                              <a:cxn ang="T10">
                                <a:pos x="T4" y="T5"/>
                              </a:cxn>
                              <a:cxn ang="T11">
                                <a:pos x="T6" y="T7"/>
                              </a:cxn>
                            </a:cxnLst>
                            <a:rect l="0" t="0" r="r" b="b"/>
                            <a:pathLst>
                              <a:path w="29" h="43">
                                <a:moveTo>
                                  <a:pt x="0" y="0"/>
                                </a:moveTo>
                                <a:cubicBezTo>
                                  <a:pt x="2" y="4"/>
                                  <a:pt x="2" y="7"/>
                                  <a:pt x="4" y="11"/>
                                </a:cubicBezTo>
                                <a:cubicBezTo>
                                  <a:pt x="6" y="13"/>
                                  <a:pt x="17" y="29"/>
                                  <a:pt x="20" y="32"/>
                                </a:cubicBezTo>
                                <a:cubicBezTo>
                                  <a:pt x="24" y="36"/>
                                  <a:pt x="25" y="39"/>
                                  <a:pt x="29" y="43"/>
                                </a:cubicBezTo>
                              </a:path>
                            </a:pathLst>
                          </a:custGeom>
                          <a:noFill/>
                          <a:ln w="2" cap="rnd">
                            <a:solidFill>
                              <a:srgbClr val="24211D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40" name="Freeform 244"/>
                        <wps:cNvSpPr>
                          <a:spLocks/>
                        </wps:cNvSpPr>
                        <wps:spPr bwMode="auto">
                          <a:xfrm>
                            <a:off x="180" y="462"/>
                            <a:ext cx="74" cy="123"/>
                          </a:xfrm>
                          <a:custGeom>
                            <a:avLst/>
                            <a:gdLst>
                              <a:gd name="T0" fmla="*/ 51 w 36"/>
                              <a:gd name="T1" fmla="*/ 0 h 60"/>
                              <a:gd name="T2" fmla="*/ 35 w 36"/>
                              <a:gd name="T3" fmla="*/ 21 h 60"/>
                              <a:gd name="T4" fmla="*/ 41 w 36"/>
                              <a:gd name="T5" fmla="*/ 123 h 60"/>
                              <a:gd name="T6" fmla="*/ 51 w 36"/>
                              <a:gd name="T7" fmla="*/ 0 h 60"/>
                              <a:gd name="T8" fmla="*/ 0 60000 65536"/>
                              <a:gd name="T9" fmla="*/ 0 60000 65536"/>
                              <a:gd name="T10" fmla="*/ 0 60000 65536"/>
                              <a:gd name="T11" fmla="*/ 0 60000 65536"/>
                            </a:gdLst>
                            <a:ahLst/>
                            <a:cxnLst>
                              <a:cxn ang="T8">
                                <a:pos x="T0" y="T1"/>
                              </a:cxn>
                              <a:cxn ang="T9">
                                <a:pos x="T2" y="T3"/>
                              </a:cxn>
                              <a:cxn ang="T10">
                                <a:pos x="T4" y="T5"/>
                              </a:cxn>
                              <a:cxn ang="T11">
                                <a:pos x="T6" y="T7"/>
                              </a:cxn>
                            </a:cxnLst>
                            <a:rect l="0" t="0" r="r" b="b"/>
                            <a:pathLst>
                              <a:path w="36" h="60">
                                <a:moveTo>
                                  <a:pt x="25" y="0"/>
                                </a:moveTo>
                                <a:cubicBezTo>
                                  <a:pt x="23" y="0"/>
                                  <a:pt x="19" y="7"/>
                                  <a:pt x="17" y="10"/>
                                </a:cubicBezTo>
                                <a:cubicBezTo>
                                  <a:pt x="9" y="21"/>
                                  <a:pt x="0" y="38"/>
                                  <a:pt x="20" y="60"/>
                                </a:cubicBezTo>
                                <a:cubicBezTo>
                                  <a:pt x="34" y="57"/>
                                  <a:pt x="36" y="8"/>
                                  <a:pt x="25" y="0"/>
                                </a:cubicBez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 w="2">
                            <a:solidFill>
                              <a:srgbClr val="24211D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41" name="Freeform 245"/>
                        <wps:cNvSpPr>
                          <a:spLocks/>
                        </wps:cNvSpPr>
                        <wps:spPr bwMode="auto">
                          <a:xfrm>
                            <a:off x="219" y="480"/>
                            <a:ext cx="20" cy="23"/>
                          </a:xfrm>
                          <a:custGeom>
                            <a:avLst/>
                            <a:gdLst>
                              <a:gd name="T0" fmla="*/ 20 w 10"/>
                              <a:gd name="T1" fmla="*/ 2 h 11"/>
                              <a:gd name="T2" fmla="*/ 8 w 10"/>
                              <a:gd name="T3" fmla="*/ 23 h 11"/>
                              <a:gd name="T4" fmla="*/ 2 w 10"/>
                              <a:gd name="T5" fmla="*/ 0 h 11"/>
                              <a:gd name="T6" fmla="*/ 0 60000 65536"/>
                              <a:gd name="T7" fmla="*/ 0 60000 65536"/>
                              <a:gd name="T8" fmla="*/ 0 60000 65536"/>
                            </a:gdLst>
                            <a:ahLst/>
                            <a:cxnLst>
                              <a:cxn ang="T6">
                                <a:pos x="T0" y="T1"/>
                              </a:cxn>
                              <a:cxn ang="T7">
                                <a:pos x="T2" y="T3"/>
                              </a:cxn>
                              <a:cxn ang="T8">
                                <a:pos x="T4" y="T5"/>
                              </a:cxn>
                            </a:cxnLst>
                            <a:rect l="0" t="0" r="r" b="b"/>
                            <a:pathLst>
                              <a:path w="10" h="11">
                                <a:moveTo>
                                  <a:pt x="10" y="1"/>
                                </a:moveTo>
                                <a:cubicBezTo>
                                  <a:pt x="9" y="3"/>
                                  <a:pt x="5" y="9"/>
                                  <a:pt x="4" y="11"/>
                                </a:cubicBezTo>
                                <a:cubicBezTo>
                                  <a:pt x="2" y="7"/>
                                  <a:pt x="0" y="3"/>
                                  <a:pt x="1" y="0"/>
                                </a:cubicBezTo>
                              </a:path>
                            </a:pathLst>
                          </a:custGeom>
                          <a:noFill/>
                          <a:ln w="2" cap="rnd">
                            <a:solidFill>
                              <a:srgbClr val="24211D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42" name="Freeform 246"/>
                        <wps:cNvSpPr>
                          <a:spLocks/>
                        </wps:cNvSpPr>
                        <wps:spPr bwMode="auto">
                          <a:xfrm>
                            <a:off x="211" y="507"/>
                            <a:ext cx="30" cy="23"/>
                          </a:xfrm>
                          <a:custGeom>
                            <a:avLst/>
                            <a:gdLst>
                              <a:gd name="T0" fmla="*/ 30 w 15"/>
                              <a:gd name="T1" fmla="*/ 4 h 11"/>
                              <a:gd name="T2" fmla="*/ 12 w 15"/>
                              <a:gd name="T3" fmla="*/ 23 h 11"/>
                              <a:gd name="T4" fmla="*/ 0 w 15"/>
                              <a:gd name="T5" fmla="*/ 0 h 11"/>
                              <a:gd name="T6" fmla="*/ 0 60000 65536"/>
                              <a:gd name="T7" fmla="*/ 0 60000 65536"/>
                              <a:gd name="T8" fmla="*/ 0 60000 65536"/>
                            </a:gdLst>
                            <a:ahLst/>
                            <a:cxnLst>
                              <a:cxn ang="T6">
                                <a:pos x="T0" y="T1"/>
                              </a:cxn>
                              <a:cxn ang="T7">
                                <a:pos x="T2" y="T3"/>
                              </a:cxn>
                              <a:cxn ang="T8">
                                <a:pos x="T4" y="T5"/>
                              </a:cxn>
                            </a:cxnLst>
                            <a:rect l="0" t="0" r="r" b="b"/>
                            <a:pathLst>
                              <a:path w="15" h="11">
                                <a:moveTo>
                                  <a:pt x="15" y="2"/>
                                </a:moveTo>
                                <a:cubicBezTo>
                                  <a:pt x="13" y="6"/>
                                  <a:pt x="9" y="8"/>
                                  <a:pt x="6" y="11"/>
                                </a:cubicBezTo>
                                <a:cubicBezTo>
                                  <a:pt x="3" y="8"/>
                                  <a:pt x="2" y="6"/>
                                  <a:pt x="0" y="0"/>
                                </a:cubicBezTo>
                              </a:path>
                            </a:pathLst>
                          </a:custGeom>
                          <a:noFill/>
                          <a:ln w="2" cap="rnd">
                            <a:solidFill>
                              <a:srgbClr val="24211D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43" name="Freeform 247"/>
                        <wps:cNvSpPr>
                          <a:spLocks/>
                        </wps:cNvSpPr>
                        <wps:spPr bwMode="auto">
                          <a:xfrm>
                            <a:off x="200" y="513"/>
                            <a:ext cx="7" cy="25"/>
                          </a:xfrm>
                          <a:custGeom>
                            <a:avLst/>
                            <a:gdLst>
                              <a:gd name="T0" fmla="*/ 0 w 3"/>
                              <a:gd name="T1" fmla="*/ 0 h 12"/>
                              <a:gd name="T2" fmla="*/ 7 w 3"/>
                              <a:gd name="T3" fmla="*/ 25 h 12"/>
                              <a:gd name="T4" fmla="*/ 0 60000 65536"/>
                              <a:gd name="T5" fmla="*/ 0 60000 65536"/>
                            </a:gdLst>
                            <a:ahLst/>
                            <a:cxnLst>
                              <a:cxn ang="T4">
                                <a:pos x="T0" y="T1"/>
                              </a:cxn>
                              <a:cxn ang="T5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3" h="12">
                                <a:moveTo>
                                  <a:pt x="0" y="0"/>
                                </a:moveTo>
                                <a:cubicBezTo>
                                  <a:pt x="0" y="4"/>
                                  <a:pt x="2" y="10"/>
                                  <a:pt x="3" y="12"/>
                                </a:cubicBezTo>
                              </a:path>
                            </a:pathLst>
                          </a:custGeom>
                          <a:noFill/>
                          <a:ln w="2" cap="rnd">
                            <a:solidFill>
                              <a:srgbClr val="24211D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44" name="Line 248"/>
                        <wps:cNvCnPr>
                          <a:cxnSpLocks noChangeShapeType="1"/>
                        </wps:cNvCnPr>
                        <wps:spPr bwMode="auto">
                          <a:xfrm>
                            <a:off x="213" y="550"/>
                            <a:ext cx="4" cy="8"/>
                          </a:xfrm>
                          <a:prstGeom prst="line">
                            <a:avLst/>
                          </a:prstGeom>
                          <a:noFill/>
                          <a:ln w="2" cap="rnd">
                            <a:solidFill>
                              <a:srgbClr val="24211D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45" name="Freeform 249"/>
                        <wps:cNvSpPr>
                          <a:spLocks/>
                        </wps:cNvSpPr>
                        <wps:spPr bwMode="auto">
                          <a:xfrm>
                            <a:off x="217" y="542"/>
                            <a:ext cx="22" cy="16"/>
                          </a:xfrm>
                          <a:custGeom>
                            <a:avLst/>
                            <a:gdLst>
                              <a:gd name="T0" fmla="*/ 0 w 11"/>
                              <a:gd name="T1" fmla="*/ 16 h 8"/>
                              <a:gd name="T2" fmla="*/ 22 w 11"/>
                              <a:gd name="T3" fmla="*/ 0 h 8"/>
                              <a:gd name="T4" fmla="*/ 0 60000 65536"/>
                              <a:gd name="T5" fmla="*/ 0 60000 65536"/>
                            </a:gdLst>
                            <a:ahLst/>
                            <a:cxnLst>
                              <a:cxn ang="T4">
                                <a:pos x="T0" y="T1"/>
                              </a:cxn>
                              <a:cxn ang="T5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11" h="8">
                                <a:moveTo>
                                  <a:pt x="0" y="8"/>
                                </a:moveTo>
                                <a:cubicBezTo>
                                  <a:pt x="3" y="6"/>
                                  <a:pt x="9" y="5"/>
                                  <a:pt x="11" y="0"/>
                                </a:cubicBezTo>
                              </a:path>
                            </a:pathLst>
                          </a:custGeom>
                          <a:noFill/>
                          <a:ln w="2" cap="rnd">
                            <a:solidFill>
                              <a:srgbClr val="24211D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46" name="Freeform 250"/>
                        <wps:cNvSpPr>
                          <a:spLocks/>
                        </wps:cNvSpPr>
                        <wps:spPr bwMode="auto">
                          <a:xfrm>
                            <a:off x="217" y="474"/>
                            <a:ext cx="12" cy="84"/>
                          </a:xfrm>
                          <a:custGeom>
                            <a:avLst/>
                            <a:gdLst>
                              <a:gd name="T0" fmla="*/ 12 w 6"/>
                              <a:gd name="T1" fmla="*/ 0 h 41"/>
                              <a:gd name="T2" fmla="*/ 0 w 6"/>
                              <a:gd name="T3" fmla="*/ 84 h 41"/>
                              <a:gd name="T4" fmla="*/ 0 60000 65536"/>
                              <a:gd name="T5" fmla="*/ 0 60000 65536"/>
                            </a:gdLst>
                            <a:ahLst/>
                            <a:cxnLst>
                              <a:cxn ang="T4">
                                <a:pos x="T0" y="T1"/>
                              </a:cxn>
                              <a:cxn ang="T5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6" h="41">
                                <a:moveTo>
                                  <a:pt x="6" y="0"/>
                                </a:moveTo>
                                <a:cubicBezTo>
                                  <a:pt x="6" y="7"/>
                                  <a:pt x="1" y="36"/>
                                  <a:pt x="0" y="41"/>
                                </a:cubicBezTo>
                              </a:path>
                            </a:pathLst>
                          </a:custGeom>
                          <a:noFill/>
                          <a:ln w="2" cap="rnd">
                            <a:solidFill>
                              <a:srgbClr val="24211D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47" name="Oval 251"/>
                        <wps:cNvSpPr>
                          <a:spLocks noChangeArrowheads="1"/>
                        </wps:cNvSpPr>
                        <wps:spPr bwMode="auto">
                          <a:xfrm>
                            <a:off x="190" y="565"/>
                            <a:ext cx="19" cy="18"/>
                          </a:xfrm>
                          <a:prstGeom prst="ellipse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48" name="Freeform 252"/>
                        <wps:cNvSpPr>
                          <a:spLocks noEditPoints="1"/>
                        </wps:cNvSpPr>
                        <wps:spPr bwMode="auto">
                          <a:xfrm>
                            <a:off x="184" y="562"/>
                            <a:ext cx="27" cy="23"/>
                          </a:xfrm>
                          <a:custGeom>
                            <a:avLst/>
                            <a:gdLst>
                              <a:gd name="T0" fmla="*/ 17 w 13"/>
                              <a:gd name="T1" fmla="*/ 19 h 11"/>
                              <a:gd name="T2" fmla="*/ 17 w 13"/>
                              <a:gd name="T3" fmla="*/ 23 h 11"/>
                              <a:gd name="T4" fmla="*/ 17 w 13"/>
                              <a:gd name="T5" fmla="*/ 19 h 11"/>
                              <a:gd name="T6" fmla="*/ 25 w 13"/>
                              <a:gd name="T7" fmla="*/ 19 h 11"/>
                              <a:gd name="T8" fmla="*/ 17 w 13"/>
                              <a:gd name="T9" fmla="*/ 19 h 11"/>
                              <a:gd name="T10" fmla="*/ 23 w 13"/>
                              <a:gd name="T11" fmla="*/ 13 h 11"/>
                              <a:gd name="T12" fmla="*/ 25 w 13"/>
                              <a:gd name="T13" fmla="*/ 19 h 11"/>
                              <a:gd name="T14" fmla="*/ 23 w 13"/>
                              <a:gd name="T15" fmla="*/ 13 h 11"/>
                              <a:gd name="T16" fmla="*/ 27 w 13"/>
                              <a:gd name="T17" fmla="*/ 13 h 11"/>
                              <a:gd name="T18" fmla="*/ 23 w 13"/>
                              <a:gd name="T19" fmla="*/ 13 h 11"/>
                              <a:gd name="T20" fmla="*/ 23 w 13"/>
                              <a:gd name="T21" fmla="*/ 13 h 11"/>
                              <a:gd name="T22" fmla="*/ 27 w 13"/>
                              <a:gd name="T23" fmla="*/ 13 h 11"/>
                              <a:gd name="T24" fmla="*/ 23 w 13"/>
                              <a:gd name="T25" fmla="*/ 13 h 11"/>
                              <a:gd name="T26" fmla="*/ 25 w 13"/>
                              <a:gd name="T27" fmla="*/ 4 h 11"/>
                              <a:gd name="T28" fmla="*/ 23 w 13"/>
                              <a:gd name="T29" fmla="*/ 13 h 11"/>
                              <a:gd name="T30" fmla="*/ 17 w 13"/>
                              <a:gd name="T31" fmla="*/ 4 h 11"/>
                              <a:gd name="T32" fmla="*/ 25 w 13"/>
                              <a:gd name="T33" fmla="*/ 4 h 11"/>
                              <a:gd name="T34" fmla="*/ 17 w 13"/>
                              <a:gd name="T35" fmla="*/ 4 h 11"/>
                              <a:gd name="T36" fmla="*/ 17 w 13"/>
                              <a:gd name="T37" fmla="*/ 0 h 11"/>
                              <a:gd name="T38" fmla="*/ 17 w 13"/>
                              <a:gd name="T39" fmla="*/ 4 h 11"/>
                              <a:gd name="T40" fmla="*/ 17 w 13"/>
                              <a:gd name="T41" fmla="*/ 4 h 11"/>
                              <a:gd name="T42" fmla="*/ 17 w 13"/>
                              <a:gd name="T43" fmla="*/ 0 h 11"/>
                              <a:gd name="T44" fmla="*/ 17 w 13"/>
                              <a:gd name="T45" fmla="*/ 4 h 11"/>
                              <a:gd name="T46" fmla="*/ 8 w 13"/>
                              <a:gd name="T47" fmla="*/ 4 h 11"/>
                              <a:gd name="T48" fmla="*/ 17 w 13"/>
                              <a:gd name="T49" fmla="*/ 4 h 11"/>
                              <a:gd name="T50" fmla="*/ 8 w 13"/>
                              <a:gd name="T51" fmla="*/ 13 h 11"/>
                              <a:gd name="T52" fmla="*/ 8 w 13"/>
                              <a:gd name="T53" fmla="*/ 4 h 11"/>
                              <a:gd name="T54" fmla="*/ 8 w 13"/>
                              <a:gd name="T55" fmla="*/ 13 h 11"/>
                              <a:gd name="T56" fmla="*/ 4 w 13"/>
                              <a:gd name="T57" fmla="*/ 13 h 11"/>
                              <a:gd name="T58" fmla="*/ 8 w 13"/>
                              <a:gd name="T59" fmla="*/ 13 h 11"/>
                              <a:gd name="T60" fmla="*/ 8 w 13"/>
                              <a:gd name="T61" fmla="*/ 13 h 11"/>
                              <a:gd name="T62" fmla="*/ 4 w 13"/>
                              <a:gd name="T63" fmla="*/ 13 h 11"/>
                              <a:gd name="T64" fmla="*/ 8 w 13"/>
                              <a:gd name="T65" fmla="*/ 13 h 11"/>
                              <a:gd name="T66" fmla="*/ 8 w 13"/>
                              <a:gd name="T67" fmla="*/ 19 h 11"/>
                              <a:gd name="T68" fmla="*/ 8 w 13"/>
                              <a:gd name="T69" fmla="*/ 13 h 11"/>
                              <a:gd name="T70" fmla="*/ 0 w 13"/>
                              <a:gd name="T71" fmla="*/ 13 h 11"/>
                              <a:gd name="T72" fmla="*/ 8 w 13"/>
                              <a:gd name="T73" fmla="*/ 19 h 11"/>
                              <a:gd name="T74" fmla="*/ 17 w 13"/>
                              <a:gd name="T75" fmla="*/ 19 h 11"/>
                              <a:gd name="T76" fmla="*/ 8 w 13"/>
                              <a:gd name="T77" fmla="*/ 19 h 11"/>
                              <a:gd name="T78" fmla="*/ 17 w 13"/>
                              <a:gd name="T79" fmla="*/ 19 h 11"/>
                              <a:gd name="T80" fmla="*/ 17 w 13"/>
                              <a:gd name="T81" fmla="*/ 23 h 11"/>
                              <a:gd name="T82" fmla="*/ 17 w 13"/>
                              <a:gd name="T83" fmla="*/ 19 h 11"/>
                              <a:gd name="T84" fmla="*/ 0 60000 65536"/>
                              <a:gd name="T85" fmla="*/ 0 60000 65536"/>
                              <a:gd name="T86" fmla="*/ 0 60000 65536"/>
                              <a:gd name="T87" fmla="*/ 0 60000 65536"/>
                              <a:gd name="T88" fmla="*/ 0 60000 65536"/>
                              <a:gd name="T89" fmla="*/ 0 60000 65536"/>
                              <a:gd name="T90" fmla="*/ 0 60000 65536"/>
                              <a:gd name="T91" fmla="*/ 0 60000 65536"/>
                              <a:gd name="T92" fmla="*/ 0 60000 65536"/>
                              <a:gd name="T93" fmla="*/ 0 60000 65536"/>
                              <a:gd name="T94" fmla="*/ 0 60000 65536"/>
                              <a:gd name="T95" fmla="*/ 0 60000 65536"/>
                              <a:gd name="T96" fmla="*/ 0 60000 65536"/>
                              <a:gd name="T97" fmla="*/ 0 60000 65536"/>
                              <a:gd name="T98" fmla="*/ 0 60000 65536"/>
                              <a:gd name="T99" fmla="*/ 0 60000 65536"/>
                              <a:gd name="T100" fmla="*/ 0 60000 65536"/>
                              <a:gd name="T101" fmla="*/ 0 60000 65536"/>
                              <a:gd name="T102" fmla="*/ 0 60000 65536"/>
                              <a:gd name="T103" fmla="*/ 0 60000 65536"/>
                              <a:gd name="T104" fmla="*/ 0 60000 65536"/>
                              <a:gd name="T105" fmla="*/ 0 60000 65536"/>
                              <a:gd name="T106" fmla="*/ 0 60000 65536"/>
                              <a:gd name="T107" fmla="*/ 0 60000 65536"/>
                              <a:gd name="T108" fmla="*/ 0 60000 65536"/>
                              <a:gd name="T109" fmla="*/ 0 60000 65536"/>
                              <a:gd name="T110" fmla="*/ 0 60000 65536"/>
                              <a:gd name="T111" fmla="*/ 0 60000 65536"/>
                              <a:gd name="T112" fmla="*/ 0 60000 65536"/>
                              <a:gd name="T113" fmla="*/ 0 60000 65536"/>
                              <a:gd name="T114" fmla="*/ 0 60000 65536"/>
                              <a:gd name="T115" fmla="*/ 0 60000 65536"/>
                              <a:gd name="T116" fmla="*/ 0 60000 65536"/>
                              <a:gd name="T117" fmla="*/ 0 60000 65536"/>
                              <a:gd name="T118" fmla="*/ 0 60000 65536"/>
                              <a:gd name="T119" fmla="*/ 0 60000 65536"/>
                              <a:gd name="T120" fmla="*/ 0 60000 65536"/>
                              <a:gd name="T121" fmla="*/ 0 60000 65536"/>
                              <a:gd name="T122" fmla="*/ 0 60000 65536"/>
                              <a:gd name="T123" fmla="*/ 0 60000 65536"/>
                              <a:gd name="T124" fmla="*/ 0 60000 65536"/>
                              <a:gd name="T125" fmla="*/ 0 60000 65536"/>
                            </a:gdLst>
                            <a:ahLst/>
                            <a:cxnLst>
                              <a:cxn ang="T84">
                                <a:pos x="T0" y="T1"/>
                              </a:cxn>
                              <a:cxn ang="T85">
                                <a:pos x="T2" y="T3"/>
                              </a:cxn>
                              <a:cxn ang="T86">
                                <a:pos x="T4" y="T5"/>
                              </a:cxn>
                              <a:cxn ang="T87">
                                <a:pos x="T6" y="T7"/>
                              </a:cxn>
                              <a:cxn ang="T88">
                                <a:pos x="T8" y="T9"/>
                              </a:cxn>
                              <a:cxn ang="T89">
                                <a:pos x="T10" y="T11"/>
                              </a:cxn>
                              <a:cxn ang="T90">
                                <a:pos x="T12" y="T13"/>
                              </a:cxn>
                              <a:cxn ang="T91">
                                <a:pos x="T14" y="T15"/>
                              </a:cxn>
                              <a:cxn ang="T92">
                                <a:pos x="T16" y="T17"/>
                              </a:cxn>
                              <a:cxn ang="T93">
                                <a:pos x="T18" y="T19"/>
                              </a:cxn>
                              <a:cxn ang="T94">
                                <a:pos x="T20" y="T21"/>
                              </a:cxn>
                              <a:cxn ang="T95">
                                <a:pos x="T22" y="T23"/>
                              </a:cxn>
                              <a:cxn ang="T96">
                                <a:pos x="T24" y="T25"/>
                              </a:cxn>
                              <a:cxn ang="T97">
                                <a:pos x="T26" y="T27"/>
                              </a:cxn>
                              <a:cxn ang="T98">
                                <a:pos x="T28" y="T29"/>
                              </a:cxn>
                              <a:cxn ang="T99">
                                <a:pos x="T30" y="T31"/>
                              </a:cxn>
                              <a:cxn ang="T100">
                                <a:pos x="T32" y="T33"/>
                              </a:cxn>
                              <a:cxn ang="T101">
                                <a:pos x="T34" y="T35"/>
                              </a:cxn>
                              <a:cxn ang="T102">
                                <a:pos x="T36" y="T37"/>
                              </a:cxn>
                              <a:cxn ang="T103">
                                <a:pos x="T38" y="T39"/>
                              </a:cxn>
                              <a:cxn ang="T104">
                                <a:pos x="T40" y="T41"/>
                              </a:cxn>
                              <a:cxn ang="T105">
                                <a:pos x="T42" y="T43"/>
                              </a:cxn>
                              <a:cxn ang="T106">
                                <a:pos x="T44" y="T45"/>
                              </a:cxn>
                              <a:cxn ang="T107">
                                <a:pos x="T46" y="T47"/>
                              </a:cxn>
                              <a:cxn ang="T108">
                                <a:pos x="T48" y="T49"/>
                              </a:cxn>
                              <a:cxn ang="T109">
                                <a:pos x="T50" y="T51"/>
                              </a:cxn>
                              <a:cxn ang="T110">
                                <a:pos x="T52" y="T53"/>
                              </a:cxn>
                              <a:cxn ang="T111">
                                <a:pos x="T54" y="T55"/>
                              </a:cxn>
                              <a:cxn ang="T112">
                                <a:pos x="T56" y="T57"/>
                              </a:cxn>
                              <a:cxn ang="T113">
                                <a:pos x="T58" y="T59"/>
                              </a:cxn>
                              <a:cxn ang="T114">
                                <a:pos x="T60" y="T61"/>
                              </a:cxn>
                              <a:cxn ang="T115">
                                <a:pos x="T62" y="T63"/>
                              </a:cxn>
                              <a:cxn ang="T116">
                                <a:pos x="T64" y="T65"/>
                              </a:cxn>
                              <a:cxn ang="T117">
                                <a:pos x="T66" y="T67"/>
                              </a:cxn>
                              <a:cxn ang="T118">
                                <a:pos x="T68" y="T69"/>
                              </a:cxn>
                              <a:cxn ang="T119">
                                <a:pos x="T70" y="T71"/>
                              </a:cxn>
                              <a:cxn ang="T120">
                                <a:pos x="T72" y="T73"/>
                              </a:cxn>
                              <a:cxn ang="T121">
                                <a:pos x="T74" y="T75"/>
                              </a:cxn>
                              <a:cxn ang="T122">
                                <a:pos x="T76" y="T77"/>
                              </a:cxn>
                              <a:cxn ang="T123">
                                <a:pos x="T78" y="T79"/>
                              </a:cxn>
                              <a:cxn ang="T124">
                                <a:pos x="T80" y="T81"/>
                              </a:cxn>
                              <a:cxn ang="T125">
                                <a:pos x="T82" y="T83"/>
                              </a:cxn>
                            </a:cxnLst>
                            <a:rect l="0" t="0" r="r" b="b"/>
                            <a:pathLst>
                              <a:path w="13" h="11">
                                <a:moveTo>
                                  <a:pt x="8" y="9"/>
                                </a:moveTo>
                                <a:lnTo>
                                  <a:pt x="8" y="9"/>
                                </a:lnTo>
                                <a:lnTo>
                                  <a:pt x="8" y="11"/>
                                </a:lnTo>
                                <a:lnTo>
                                  <a:pt x="8" y="9"/>
                                </a:lnTo>
                                <a:close/>
                                <a:moveTo>
                                  <a:pt x="8" y="9"/>
                                </a:moveTo>
                                <a:cubicBezTo>
                                  <a:pt x="9" y="9"/>
                                  <a:pt x="10" y="9"/>
                                  <a:pt x="10" y="8"/>
                                </a:cubicBezTo>
                                <a:lnTo>
                                  <a:pt x="12" y="9"/>
                                </a:lnTo>
                                <a:cubicBezTo>
                                  <a:pt x="11" y="10"/>
                                  <a:pt x="9" y="11"/>
                                  <a:pt x="8" y="11"/>
                                </a:cubicBezTo>
                                <a:lnTo>
                                  <a:pt x="8" y="9"/>
                                </a:lnTo>
                                <a:close/>
                                <a:moveTo>
                                  <a:pt x="10" y="8"/>
                                </a:moveTo>
                                <a:cubicBezTo>
                                  <a:pt x="11" y="7"/>
                                  <a:pt x="11" y="6"/>
                                  <a:pt x="11" y="6"/>
                                </a:cubicBezTo>
                                <a:lnTo>
                                  <a:pt x="13" y="6"/>
                                </a:lnTo>
                                <a:cubicBezTo>
                                  <a:pt x="13" y="7"/>
                                  <a:pt x="13" y="8"/>
                                  <a:pt x="12" y="9"/>
                                </a:cubicBezTo>
                                <a:lnTo>
                                  <a:pt x="10" y="8"/>
                                </a:lnTo>
                                <a:close/>
                                <a:moveTo>
                                  <a:pt x="11" y="6"/>
                                </a:moveTo>
                                <a:lnTo>
                                  <a:pt x="11" y="6"/>
                                </a:lnTo>
                                <a:lnTo>
                                  <a:pt x="13" y="6"/>
                                </a:lnTo>
                                <a:lnTo>
                                  <a:pt x="11" y="6"/>
                                </a:lnTo>
                                <a:close/>
                                <a:moveTo>
                                  <a:pt x="11" y="6"/>
                                </a:moveTo>
                                <a:lnTo>
                                  <a:pt x="11" y="6"/>
                                </a:lnTo>
                                <a:lnTo>
                                  <a:pt x="13" y="6"/>
                                </a:lnTo>
                                <a:lnTo>
                                  <a:pt x="11" y="6"/>
                                </a:lnTo>
                                <a:close/>
                                <a:moveTo>
                                  <a:pt x="11" y="6"/>
                                </a:moveTo>
                                <a:cubicBezTo>
                                  <a:pt x="11" y="5"/>
                                  <a:pt x="11" y="4"/>
                                  <a:pt x="10" y="3"/>
                                </a:cubicBezTo>
                                <a:lnTo>
                                  <a:pt x="12" y="2"/>
                                </a:lnTo>
                                <a:cubicBezTo>
                                  <a:pt x="13" y="3"/>
                                  <a:pt x="13" y="4"/>
                                  <a:pt x="13" y="6"/>
                                </a:cubicBezTo>
                                <a:lnTo>
                                  <a:pt x="11" y="6"/>
                                </a:lnTo>
                                <a:close/>
                                <a:moveTo>
                                  <a:pt x="10" y="3"/>
                                </a:moveTo>
                                <a:cubicBezTo>
                                  <a:pt x="10" y="2"/>
                                  <a:pt x="9" y="2"/>
                                  <a:pt x="8" y="2"/>
                                </a:cubicBezTo>
                                <a:lnTo>
                                  <a:pt x="8" y="0"/>
                                </a:lnTo>
                                <a:cubicBezTo>
                                  <a:pt x="9" y="0"/>
                                  <a:pt x="11" y="1"/>
                                  <a:pt x="12" y="2"/>
                                </a:cubicBezTo>
                                <a:lnTo>
                                  <a:pt x="10" y="3"/>
                                </a:lnTo>
                                <a:close/>
                                <a:moveTo>
                                  <a:pt x="8" y="2"/>
                                </a:moveTo>
                                <a:lnTo>
                                  <a:pt x="8" y="2"/>
                                </a:lnTo>
                                <a:lnTo>
                                  <a:pt x="8" y="0"/>
                                </a:lnTo>
                                <a:lnTo>
                                  <a:pt x="8" y="2"/>
                                </a:lnTo>
                                <a:close/>
                                <a:moveTo>
                                  <a:pt x="8" y="2"/>
                                </a:moveTo>
                                <a:lnTo>
                                  <a:pt x="8" y="2"/>
                                </a:lnTo>
                                <a:lnTo>
                                  <a:pt x="8" y="0"/>
                                </a:lnTo>
                                <a:lnTo>
                                  <a:pt x="8" y="2"/>
                                </a:lnTo>
                                <a:close/>
                                <a:moveTo>
                                  <a:pt x="8" y="2"/>
                                </a:moveTo>
                                <a:cubicBezTo>
                                  <a:pt x="7" y="2"/>
                                  <a:pt x="6" y="2"/>
                                  <a:pt x="5" y="3"/>
                                </a:cubicBezTo>
                                <a:lnTo>
                                  <a:pt x="4" y="2"/>
                                </a:lnTo>
                                <a:cubicBezTo>
                                  <a:pt x="5" y="1"/>
                                  <a:pt x="6" y="0"/>
                                  <a:pt x="8" y="0"/>
                                </a:cubicBezTo>
                                <a:lnTo>
                                  <a:pt x="8" y="2"/>
                                </a:lnTo>
                                <a:close/>
                                <a:moveTo>
                                  <a:pt x="5" y="3"/>
                                </a:moveTo>
                                <a:cubicBezTo>
                                  <a:pt x="4" y="4"/>
                                  <a:pt x="4" y="5"/>
                                  <a:pt x="4" y="6"/>
                                </a:cubicBezTo>
                                <a:lnTo>
                                  <a:pt x="2" y="6"/>
                                </a:lnTo>
                                <a:cubicBezTo>
                                  <a:pt x="2" y="4"/>
                                  <a:pt x="3" y="3"/>
                                  <a:pt x="4" y="2"/>
                                </a:cubicBezTo>
                                <a:lnTo>
                                  <a:pt x="5" y="3"/>
                                </a:lnTo>
                                <a:close/>
                                <a:moveTo>
                                  <a:pt x="4" y="6"/>
                                </a:moveTo>
                                <a:lnTo>
                                  <a:pt x="4" y="6"/>
                                </a:lnTo>
                                <a:lnTo>
                                  <a:pt x="2" y="6"/>
                                </a:lnTo>
                                <a:lnTo>
                                  <a:pt x="4" y="6"/>
                                </a:lnTo>
                                <a:close/>
                                <a:moveTo>
                                  <a:pt x="4" y="6"/>
                                </a:moveTo>
                                <a:lnTo>
                                  <a:pt x="4" y="6"/>
                                </a:lnTo>
                                <a:lnTo>
                                  <a:pt x="2" y="6"/>
                                </a:lnTo>
                                <a:lnTo>
                                  <a:pt x="4" y="6"/>
                                </a:lnTo>
                                <a:close/>
                                <a:moveTo>
                                  <a:pt x="4" y="6"/>
                                </a:moveTo>
                                <a:cubicBezTo>
                                  <a:pt x="4" y="6"/>
                                  <a:pt x="4" y="7"/>
                                  <a:pt x="5" y="8"/>
                                </a:cubicBezTo>
                                <a:lnTo>
                                  <a:pt x="4" y="9"/>
                                </a:lnTo>
                                <a:cubicBezTo>
                                  <a:pt x="3" y="8"/>
                                  <a:pt x="2" y="7"/>
                                  <a:pt x="2" y="6"/>
                                </a:cubicBezTo>
                                <a:lnTo>
                                  <a:pt x="4" y="6"/>
                                </a:lnTo>
                                <a:close/>
                                <a:moveTo>
                                  <a:pt x="4" y="9"/>
                                </a:moveTo>
                                <a:lnTo>
                                  <a:pt x="0" y="6"/>
                                </a:lnTo>
                                <a:lnTo>
                                  <a:pt x="4" y="9"/>
                                </a:lnTo>
                                <a:close/>
                                <a:moveTo>
                                  <a:pt x="5" y="8"/>
                                </a:moveTo>
                                <a:cubicBezTo>
                                  <a:pt x="6" y="9"/>
                                  <a:pt x="7" y="9"/>
                                  <a:pt x="8" y="9"/>
                                </a:cubicBezTo>
                                <a:lnTo>
                                  <a:pt x="8" y="11"/>
                                </a:lnTo>
                                <a:cubicBezTo>
                                  <a:pt x="6" y="11"/>
                                  <a:pt x="5" y="10"/>
                                  <a:pt x="4" y="9"/>
                                </a:cubicBezTo>
                                <a:lnTo>
                                  <a:pt x="5" y="8"/>
                                </a:lnTo>
                                <a:close/>
                                <a:moveTo>
                                  <a:pt x="8" y="9"/>
                                </a:moveTo>
                                <a:lnTo>
                                  <a:pt x="8" y="9"/>
                                </a:lnTo>
                                <a:lnTo>
                                  <a:pt x="8" y="11"/>
                                </a:lnTo>
                                <a:lnTo>
                                  <a:pt x="8" y="9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4211D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49" name="Oval 253"/>
                        <wps:cNvSpPr>
                          <a:spLocks noChangeArrowheads="1"/>
                        </wps:cNvSpPr>
                        <wps:spPr bwMode="auto">
                          <a:xfrm>
                            <a:off x="205" y="577"/>
                            <a:ext cx="14" cy="16"/>
                          </a:xfrm>
                          <a:prstGeom prst="ellipse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50" name="Freeform 254"/>
                        <wps:cNvSpPr>
                          <a:spLocks noEditPoints="1"/>
                        </wps:cNvSpPr>
                        <wps:spPr bwMode="auto">
                          <a:xfrm>
                            <a:off x="203" y="575"/>
                            <a:ext cx="18" cy="20"/>
                          </a:xfrm>
                          <a:custGeom>
                            <a:avLst/>
                            <a:gdLst>
                              <a:gd name="T0" fmla="*/ 10 w 9"/>
                              <a:gd name="T1" fmla="*/ 16 h 10"/>
                              <a:gd name="T2" fmla="*/ 10 w 9"/>
                              <a:gd name="T3" fmla="*/ 20 h 10"/>
                              <a:gd name="T4" fmla="*/ 10 w 9"/>
                              <a:gd name="T5" fmla="*/ 16 h 10"/>
                              <a:gd name="T6" fmla="*/ 16 w 9"/>
                              <a:gd name="T7" fmla="*/ 18 h 10"/>
                              <a:gd name="T8" fmla="*/ 10 w 9"/>
                              <a:gd name="T9" fmla="*/ 16 h 10"/>
                              <a:gd name="T10" fmla="*/ 14 w 9"/>
                              <a:gd name="T11" fmla="*/ 10 h 10"/>
                              <a:gd name="T12" fmla="*/ 16 w 9"/>
                              <a:gd name="T13" fmla="*/ 18 h 10"/>
                              <a:gd name="T14" fmla="*/ 14 w 9"/>
                              <a:gd name="T15" fmla="*/ 10 h 10"/>
                              <a:gd name="T16" fmla="*/ 18 w 9"/>
                              <a:gd name="T17" fmla="*/ 10 h 10"/>
                              <a:gd name="T18" fmla="*/ 14 w 9"/>
                              <a:gd name="T19" fmla="*/ 10 h 10"/>
                              <a:gd name="T20" fmla="*/ 14 w 9"/>
                              <a:gd name="T21" fmla="*/ 10 h 10"/>
                              <a:gd name="T22" fmla="*/ 18 w 9"/>
                              <a:gd name="T23" fmla="*/ 10 h 10"/>
                              <a:gd name="T24" fmla="*/ 14 w 9"/>
                              <a:gd name="T25" fmla="*/ 10 h 10"/>
                              <a:gd name="T26" fmla="*/ 16 w 9"/>
                              <a:gd name="T27" fmla="*/ 4 h 10"/>
                              <a:gd name="T28" fmla="*/ 14 w 9"/>
                              <a:gd name="T29" fmla="*/ 10 h 10"/>
                              <a:gd name="T30" fmla="*/ 10 w 9"/>
                              <a:gd name="T31" fmla="*/ 4 h 10"/>
                              <a:gd name="T32" fmla="*/ 16 w 9"/>
                              <a:gd name="T33" fmla="*/ 4 h 10"/>
                              <a:gd name="T34" fmla="*/ 10 w 9"/>
                              <a:gd name="T35" fmla="*/ 4 h 10"/>
                              <a:gd name="T36" fmla="*/ 10 w 9"/>
                              <a:gd name="T37" fmla="*/ 0 h 10"/>
                              <a:gd name="T38" fmla="*/ 10 w 9"/>
                              <a:gd name="T39" fmla="*/ 4 h 10"/>
                              <a:gd name="T40" fmla="*/ 10 w 9"/>
                              <a:gd name="T41" fmla="*/ 4 h 10"/>
                              <a:gd name="T42" fmla="*/ 10 w 9"/>
                              <a:gd name="T43" fmla="*/ 0 h 10"/>
                              <a:gd name="T44" fmla="*/ 10 w 9"/>
                              <a:gd name="T45" fmla="*/ 4 h 10"/>
                              <a:gd name="T46" fmla="*/ 2 w 9"/>
                              <a:gd name="T47" fmla="*/ 4 h 10"/>
                              <a:gd name="T48" fmla="*/ 10 w 9"/>
                              <a:gd name="T49" fmla="*/ 4 h 10"/>
                              <a:gd name="T50" fmla="*/ 4 w 9"/>
                              <a:gd name="T51" fmla="*/ 10 h 10"/>
                              <a:gd name="T52" fmla="*/ 2 w 9"/>
                              <a:gd name="T53" fmla="*/ 4 h 10"/>
                              <a:gd name="T54" fmla="*/ 4 w 9"/>
                              <a:gd name="T55" fmla="*/ 10 h 10"/>
                              <a:gd name="T56" fmla="*/ 0 w 9"/>
                              <a:gd name="T57" fmla="*/ 10 h 10"/>
                              <a:gd name="T58" fmla="*/ 4 w 9"/>
                              <a:gd name="T59" fmla="*/ 10 h 10"/>
                              <a:gd name="T60" fmla="*/ 4 w 9"/>
                              <a:gd name="T61" fmla="*/ 10 h 10"/>
                              <a:gd name="T62" fmla="*/ 0 w 9"/>
                              <a:gd name="T63" fmla="*/ 10 h 10"/>
                              <a:gd name="T64" fmla="*/ 4 w 9"/>
                              <a:gd name="T65" fmla="*/ 10 h 10"/>
                              <a:gd name="T66" fmla="*/ 2 w 9"/>
                              <a:gd name="T67" fmla="*/ 18 h 10"/>
                              <a:gd name="T68" fmla="*/ 4 w 9"/>
                              <a:gd name="T69" fmla="*/ 10 h 10"/>
                              <a:gd name="T70" fmla="*/ 10 w 9"/>
                              <a:gd name="T71" fmla="*/ 16 h 10"/>
                              <a:gd name="T72" fmla="*/ 2 w 9"/>
                              <a:gd name="T73" fmla="*/ 18 h 10"/>
                              <a:gd name="T74" fmla="*/ 10 w 9"/>
                              <a:gd name="T75" fmla="*/ 16 h 10"/>
                              <a:gd name="T76" fmla="*/ 10 w 9"/>
                              <a:gd name="T77" fmla="*/ 20 h 10"/>
                              <a:gd name="T78" fmla="*/ 10 w 9"/>
                              <a:gd name="T79" fmla="*/ 16 h 10"/>
                              <a:gd name="T80" fmla="*/ 0 60000 65536"/>
                              <a:gd name="T81" fmla="*/ 0 60000 65536"/>
                              <a:gd name="T82" fmla="*/ 0 60000 65536"/>
                              <a:gd name="T83" fmla="*/ 0 60000 65536"/>
                              <a:gd name="T84" fmla="*/ 0 60000 65536"/>
                              <a:gd name="T85" fmla="*/ 0 60000 65536"/>
                              <a:gd name="T86" fmla="*/ 0 60000 65536"/>
                              <a:gd name="T87" fmla="*/ 0 60000 65536"/>
                              <a:gd name="T88" fmla="*/ 0 60000 65536"/>
                              <a:gd name="T89" fmla="*/ 0 60000 65536"/>
                              <a:gd name="T90" fmla="*/ 0 60000 65536"/>
                              <a:gd name="T91" fmla="*/ 0 60000 65536"/>
                              <a:gd name="T92" fmla="*/ 0 60000 65536"/>
                              <a:gd name="T93" fmla="*/ 0 60000 65536"/>
                              <a:gd name="T94" fmla="*/ 0 60000 65536"/>
                              <a:gd name="T95" fmla="*/ 0 60000 65536"/>
                              <a:gd name="T96" fmla="*/ 0 60000 65536"/>
                              <a:gd name="T97" fmla="*/ 0 60000 65536"/>
                              <a:gd name="T98" fmla="*/ 0 60000 65536"/>
                              <a:gd name="T99" fmla="*/ 0 60000 65536"/>
                              <a:gd name="T100" fmla="*/ 0 60000 65536"/>
                              <a:gd name="T101" fmla="*/ 0 60000 65536"/>
                              <a:gd name="T102" fmla="*/ 0 60000 65536"/>
                              <a:gd name="T103" fmla="*/ 0 60000 65536"/>
                              <a:gd name="T104" fmla="*/ 0 60000 65536"/>
                              <a:gd name="T105" fmla="*/ 0 60000 65536"/>
                              <a:gd name="T106" fmla="*/ 0 60000 65536"/>
                              <a:gd name="T107" fmla="*/ 0 60000 65536"/>
                              <a:gd name="T108" fmla="*/ 0 60000 65536"/>
                              <a:gd name="T109" fmla="*/ 0 60000 65536"/>
                              <a:gd name="T110" fmla="*/ 0 60000 65536"/>
                              <a:gd name="T111" fmla="*/ 0 60000 65536"/>
                              <a:gd name="T112" fmla="*/ 0 60000 65536"/>
                              <a:gd name="T113" fmla="*/ 0 60000 65536"/>
                              <a:gd name="T114" fmla="*/ 0 60000 65536"/>
                              <a:gd name="T115" fmla="*/ 0 60000 65536"/>
                              <a:gd name="T116" fmla="*/ 0 60000 65536"/>
                              <a:gd name="T117" fmla="*/ 0 60000 65536"/>
                              <a:gd name="T118" fmla="*/ 0 60000 65536"/>
                              <a:gd name="T119" fmla="*/ 0 60000 65536"/>
                            </a:gdLst>
                            <a:ahLst/>
                            <a:cxnLst>
                              <a:cxn ang="T80">
                                <a:pos x="T0" y="T1"/>
                              </a:cxn>
                              <a:cxn ang="T81">
                                <a:pos x="T2" y="T3"/>
                              </a:cxn>
                              <a:cxn ang="T82">
                                <a:pos x="T4" y="T5"/>
                              </a:cxn>
                              <a:cxn ang="T83">
                                <a:pos x="T6" y="T7"/>
                              </a:cxn>
                              <a:cxn ang="T84">
                                <a:pos x="T8" y="T9"/>
                              </a:cxn>
                              <a:cxn ang="T85">
                                <a:pos x="T10" y="T11"/>
                              </a:cxn>
                              <a:cxn ang="T86">
                                <a:pos x="T12" y="T13"/>
                              </a:cxn>
                              <a:cxn ang="T87">
                                <a:pos x="T14" y="T15"/>
                              </a:cxn>
                              <a:cxn ang="T88">
                                <a:pos x="T16" y="T17"/>
                              </a:cxn>
                              <a:cxn ang="T89">
                                <a:pos x="T18" y="T19"/>
                              </a:cxn>
                              <a:cxn ang="T90">
                                <a:pos x="T20" y="T21"/>
                              </a:cxn>
                              <a:cxn ang="T91">
                                <a:pos x="T22" y="T23"/>
                              </a:cxn>
                              <a:cxn ang="T92">
                                <a:pos x="T24" y="T25"/>
                              </a:cxn>
                              <a:cxn ang="T93">
                                <a:pos x="T26" y="T27"/>
                              </a:cxn>
                              <a:cxn ang="T94">
                                <a:pos x="T28" y="T29"/>
                              </a:cxn>
                              <a:cxn ang="T95">
                                <a:pos x="T30" y="T31"/>
                              </a:cxn>
                              <a:cxn ang="T96">
                                <a:pos x="T32" y="T33"/>
                              </a:cxn>
                              <a:cxn ang="T97">
                                <a:pos x="T34" y="T35"/>
                              </a:cxn>
                              <a:cxn ang="T98">
                                <a:pos x="T36" y="T37"/>
                              </a:cxn>
                              <a:cxn ang="T99">
                                <a:pos x="T38" y="T39"/>
                              </a:cxn>
                              <a:cxn ang="T100">
                                <a:pos x="T40" y="T41"/>
                              </a:cxn>
                              <a:cxn ang="T101">
                                <a:pos x="T42" y="T43"/>
                              </a:cxn>
                              <a:cxn ang="T102">
                                <a:pos x="T44" y="T45"/>
                              </a:cxn>
                              <a:cxn ang="T103">
                                <a:pos x="T46" y="T47"/>
                              </a:cxn>
                              <a:cxn ang="T104">
                                <a:pos x="T48" y="T49"/>
                              </a:cxn>
                              <a:cxn ang="T105">
                                <a:pos x="T50" y="T51"/>
                              </a:cxn>
                              <a:cxn ang="T106">
                                <a:pos x="T52" y="T53"/>
                              </a:cxn>
                              <a:cxn ang="T107">
                                <a:pos x="T54" y="T55"/>
                              </a:cxn>
                              <a:cxn ang="T108">
                                <a:pos x="T56" y="T57"/>
                              </a:cxn>
                              <a:cxn ang="T109">
                                <a:pos x="T58" y="T59"/>
                              </a:cxn>
                              <a:cxn ang="T110">
                                <a:pos x="T60" y="T61"/>
                              </a:cxn>
                              <a:cxn ang="T111">
                                <a:pos x="T62" y="T63"/>
                              </a:cxn>
                              <a:cxn ang="T112">
                                <a:pos x="T64" y="T65"/>
                              </a:cxn>
                              <a:cxn ang="T113">
                                <a:pos x="T66" y="T67"/>
                              </a:cxn>
                              <a:cxn ang="T114">
                                <a:pos x="T68" y="T69"/>
                              </a:cxn>
                              <a:cxn ang="T115">
                                <a:pos x="T70" y="T71"/>
                              </a:cxn>
                              <a:cxn ang="T116">
                                <a:pos x="T72" y="T73"/>
                              </a:cxn>
                              <a:cxn ang="T117">
                                <a:pos x="T74" y="T75"/>
                              </a:cxn>
                              <a:cxn ang="T118">
                                <a:pos x="T76" y="T77"/>
                              </a:cxn>
                              <a:cxn ang="T119">
                                <a:pos x="T78" y="T79"/>
                              </a:cxn>
                            </a:cxnLst>
                            <a:rect l="0" t="0" r="r" b="b"/>
                            <a:pathLst>
                              <a:path w="9" h="10">
                                <a:moveTo>
                                  <a:pt x="5" y="8"/>
                                </a:moveTo>
                                <a:lnTo>
                                  <a:pt x="5" y="8"/>
                                </a:lnTo>
                                <a:lnTo>
                                  <a:pt x="5" y="10"/>
                                </a:lnTo>
                                <a:lnTo>
                                  <a:pt x="5" y="8"/>
                                </a:lnTo>
                                <a:close/>
                                <a:moveTo>
                                  <a:pt x="5" y="8"/>
                                </a:moveTo>
                                <a:cubicBezTo>
                                  <a:pt x="5" y="8"/>
                                  <a:pt x="6" y="8"/>
                                  <a:pt x="7" y="8"/>
                                </a:cubicBezTo>
                                <a:lnTo>
                                  <a:pt x="8" y="9"/>
                                </a:lnTo>
                                <a:cubicBezTo>
                                  <a:pt x="7" y="10"/>
                                  <a:pt x="6" y="10"/>
                                  <a:pt x="5" y="10"/>
                                </a:cubicBezTo>
                                <a:lnTo>
                                  <a:pt x="5" y="8"/>
                                </a:lnTo>
                                <a:close/>
                                <a:moveTo>
                                  <a:pt x="7" y="8"/>
                                </a:moveTo>
                                <a:cubicBezTo>
                                  <a:pt x="7" y="7"/>
                                  <a:pt x="7" y="6"/>
                                  <a:pt x="7" y="5"/>
                                </a:cubicBezTo>
                                <a:lnTo>
                                  <a:pt x="9" y="5"/>
                                </a:lnTo>
                                <a:cubicBezTo>
                                  <a:pt x="9" y="7"/>
                                  <a:pt x="9" y="8"/>
                                  <a:pt x="8" y="9"/>
                                </a:cubicBezTo>
                                <a:lnTo>
                                  <a:pt x="7" y="8"/>
                                </a:lnTo>
                                <a:close/>
                                <a:moveTo>
                                  <a:pt x="7" y="5"/>
                                </a:moveTo>
                                <a:lnTo>
                                  <a:pt x="7" y="5"/>
                                </a:lnTo>
                                <a:lnTo>
                                  <a:pt x="9" y="5"/>
                                </a:lnTo>
                                <a:lnTo>
                                  <a:pt x="7" y="5"/>
                                </a:lnTo>
                                <a:close/>
                                <a:moveTo>
                                  <a:pt x="7" y="5"/>
                                </a:moveTo>
                                <a:lnTo>
                                  <a:pt x="7" y="5"/>
                                </a:lnTo>
                                <a:lnTo>
                                  <a:pt x="9" y="5"/>
                                </a:lnTo>
                                <a:lnTo>
                                  <a:pt x="7" y="5"/>
                                </a:lnTo>
                                <a:close/>
                                <a:moveTo>
                                  <a:pt x="7" y="5"/>
                                </a:moveTo>
                                <a:cubicBezTo>
                                  <a:pt x="7" y="4"/>
                                  <a:pt x="7" y="4"/>
                                  <a:pt x="7" y="3"/>
                                </a:cubicBezTo>
                                <a:lnTo>
                                  <a:pt x="8" y="2"/>
                                </a:lnTo>
                                <a:cubicBezTo>
                                  <a:pt x="9" y="3"/>
                                  <a:pt x="9" y="4"/>
                                  <a:pt x="9" y="5"/>
                                </a:cubicBezTo>
                                <a:lnTo>
                                  <a:pt x="7" y="5"/>
                                </a:lnTo>
                                <a:close/>
                                <a:moveTo>
                                  <a:pt x="7" y="3"/>
                                </a:moveTo>
                                <a:cubicBezTo>
                                  <a:pt x="6" y="2"/>
                                  <a:pt x="5" y="2"/>
                                  <a:pt x="5" y="2"/>
                                </a:cubicBezTo>
                                <a:lnTo>
                                  <a:pt x="5" y="0"/>
                                </a:lnTo>
                                <a:cubicBezTo>
                                  <a:pt x="6" y="0"/>
                                  <a:pt x="7" y="1"/>
                                  <a:pt x="8" y="2"/>
                                </a:cubicBezTo>
                                <a:lnTo>
                                  <a:pt x="7" y="3"/>
                                </a:lnTo>
                                <a:close/>
                                <a:moveTo>
                                  <a:pt x="5" y="2"/>
                                </a:moveTo>
                                <a:lnTo>
                                  <a:pt x="5" y="2"/>
                                </a:lnTo>
                                <a:lnTo>
                                  <a:pt x="5" y="0"/>
                                </a:lnTo>
                                <a:lnTo>
                                  <a:pt x="5" y="2"/>
                                </a:lnTo>
                                <a:close/>
                                <a:moveTo>
                                  <a:pt x="5" y="2"/>
                                </a:moveTo>
                                <a:lnTo>
                                  <a:pt x="5" y="2"/>
                                </a:lnTo>
                                <a:lnTo>
                                  <a:pt x="5" y="0"/>
                                </a:lnTo>
                                <a:lnTo>
                                  <a:pt x="5" y="2"/>
                                </a:lnTo>
                                <a:close/>
                                <a:moveTo>
                                  <a:pt x="5" y="2"/>
                                </a:moveTo>
                                <a:cubicBezTo>
                                  <a:pt x="4" y="2"/>
                                  <a:pt x="3" y="2"/>
                                  <a:pt x="3" y="3"/>
                                </a:cubicBezTo>
                                <a:lnTo>
                                  <a:pt x="1" y="2"/>
                                </a:lnTo>
                                <a:cubicBezTo>
                                  <a:pt x="2" y="1"/>
                                  <a:pt x="3" y="0"/>
                                  <a:pt x="5" y="0"/>
                                </a:cubicBezTo>
                                <a:lnTo>
                                  <a:pt x="5" y="2"/>
                                </a:lnTo>
                                <a:close/>
                                <a:moveTo>
                                  <a:pt x="3" y="3"/>
                                </a:moveTo>
                                <a:cubicBezTo>
                                  <a:pt x="2" y="4"/>
                                  <a:pt x="2" y="4"/>
                                  <a:pt x="2" y="5"/>
                                </a:cubicBezTo>
                                <a:lnTo>
                                  <a:pt x="0" y="5"/>
                                </a:lnTo>
                                <a:cubicBezTo>
                                  <a:pt x="0" y="4"/>
                                  <a:pt x="1" y="3"/>
                                  <a:pt x="1" y="2"/>
                                </a:cubicBezTo>
                                <a:lnTo>
                                  <a:pt x="3" y="3"/>
                                </a:lnTo>
                                <a:close/>
                                <a:moveTo>
                                  <a:pt x="2" y="5"/>
                                </a:moveTo>
                                <a:lnTo>
                                  <a:pt x="2" y="5"/>
                                </a:lnTo>
                                <a:lnTo>
                                  <a:pt x="0" y="5"/>
                                </a:lnTo>
                                <a:lnTo>
                                  <a:pt x="2" y="5"/>
                                </a:lnTo>
                                <a:close/>
                                <a:moveTo>
                                  <a:pt x="2" y="5"/>
                                </a:moveTo>
                                <a:lnTo>
                                  <a:pt x="2" y="5"/>
                                </a:lnTo>
                                <a:lnTo>
                                  <a:pt x="0" y="5"/>
                                </a:lnTo>
                                <a:lnTo>
                                  <a:pt x="2" y="5"/>
                                </a:lnTo>
                                <a:close/>
                                <a:moveTo>
                                  <a:pt x="2" y="5"/>
                                </a:moveTo>
                                <a:cubicBezTo>
                                  <a:pt x="2" y="6"/>
                                  <a:pt x="2" y="7"/>
                                  <a:pt x="3" y="8"/>
                                </a:cubicBezTo>
                                <a:lnTo>
                                  <a:pt x="1" y="9"/>
                                </a:lnTo>
                                <a:cubicBezTo>
                                  <a:pt x="1" y="8"/>
                                  <a:pt x="0" y="7"/>
                                  <a:pt x="0" y="5"/>
                                </a:cubicBezTo>
                                <a:lnTo>
                                  <a:pt x="2" y="5"/>
                                </a:lnTo>
                                <a:close/>
                                <a:moveTo>
                                  <a:pt x="3" y="8"/>
                                </a:moveTo>
                                <a:cubicBezTo>
                                  <a:pt x="3" y="8"/>
                                  <a:pt x="4" y="8"/>
                                  <a:pt x="5" y="8"/>
                                </a:cubicBezTo>
                                <a:lnTo>
                                  <a:pt x="5" y="10"/>
                                </a:lnTo>
                                <a:cubicBezTo>
                                  <a:pt x="3" y="10"/>
                                  <a:pt x="2" y="10"/>
                                  <a:pt x="1" y="9"/>
                                </a:cubicBezTo>
                                <a:lnTo>
                                  <a:pt x="3" y="8"/>
                                </a:lnTo>
                                <a:close/>
                                <a:moveTo>
                                  <a:pt x="5" y="8"/>
                                </a:moveTo>
                                <a:lnTo>
                                  <a:pt x="5" y="8"/>
                                </a:lnTo>
                                <a:lnTo>
                                  <a:pt x="5" y="10"/>
                                </a:lnTo>
                                <a:lnTo>
                                  <a:pt x="5" y="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4211D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51" name="Oval 255"/>
                        <wps:cNvSpPr>
                          <a:spLocks noChangeArrowheads="1"/>
                        </wps:cNvSpPr>
                        <wps:spPr bwMode="auto">
                          <a:xfrm>
                            <a:off x="198" y="595"/>
                            <a:ext cx="17" cy="17"/>
                          </a:xfrm>
                          <a:prstGeom prst="ellipse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52" name="Freeform 256"/>
                        <wps:cNvSpPr>
                          <a:spLocks noEditPoints="1"/>
                        </wps:cNvSpPr>
                        <wps:spPr bwMode="auto">
                          <a:xfrm>
                            <a:off x="196" y="593"/>
                            <a:ext cx="21" cy="21"/>
                          </a:xfrm>
                          <a:custGeom>
                            <a:avLst/>
                            <a:gdLst>
                              <a:gd name="T0" fmla="*/ 11 w 10"/>
                              <a:gd name="T1" fmla="*/ 17 h 10"/>
                              <a:gd name="T2" fmla="*/ 11 w 10"/>
                              <a:gd name="T3" fmla="*/ 21 h 10"/>
                              <a:gd name="T4" fmla="*/ 11 w 10"/>
                              <a:gd name="T5" fmla="*/ 17 h 10"/>
                              <a:gd name="T6" fmla="*/ 19 w 10"/>
                              <a:gd name="T7" fmla="*/ 19 h 10"/>
                              <a:gd name="T8" fmla="*/ 11 w 10"/>
                              <a:gd name="T9" fmla="*/ 17 h 10"/>
                              <a:gd name="T10" fmla="*/ 19 w 10"/>
                              <a:gd name="T11" fmla="*/ 11 h 10"/>
                              <a:gd name="T12" fmla="*/ 19 w 10"/>
                              <a:gd name="T13" fmla="*/ 19 h 10"/>
                              <a:gd name="T14" fmla="*/ 19 w 10"/>
                              <a:gd name="T15" fmla="*/ 11 h 10"/>
                              <a:gd name="T16" fmla="*/ 21 w 10"/>
                              <a:gd name="T17" fmla="*/ 11 h 10"/>
                              <a:gd name="T18" fmla="*/ 19 w 10"/>
                              <a:gd name="T19" fmla="*/ 11 h 10"/>
                              <a:gd name="T20" fmla="*/ 19 w 10"/>
                              <a:gd name="T21" fmla="*/ 11 h 10"/>
                              <a:gd name="T22" fmla="*/ 21 w 10"/>
                              <a:gd name="T23" fmla="*/ 11 h 10"/>
                              <a:gd name="T24" fmla="*/ 19 w 10"/>
                              <a:gd name="T25" fmla="*/ 11 h 10"/>
                              <a:gd name="T26" fmla="*/ 19 w 10"/>
                              <a:gd name="T27" fmla="*/ 4 h 10"/>
                              <a:gd name="T28" fmla="*/ 19 w 10"/>
                              <a:gd name="T29" fmla="*/ 11 h 10"/>
                              <a:gd name="T30" fmla="*/ 11 w 10"/>
                              <a:gd name="T31" fmla="*/ 4 h 10"/>
                              <a:gd name="T32" fmla="*/ 19 w 10"/>
                              <a:gd name="T33" fmla="*/ 4 h 10"/>
                              <a:gd name="T34" fmla="*/ 11 w 10"/>
                              <a:gd name="T35" fmla="*/ 4 h 10"/>
                              <a:gd name="T36" fmla="*/ 11 w 10"/>
                              <a:gd name="T37" fmla="*/ 0 h 10"/>
                              <a:gd name="T38" fmla="*/ 11 w 10"/>
                              <a:gd name="T39" fmla="*/ 4 h 10"/>
                              <a:gd name="T40" fmla="*/ 11 w 10"/>
                              <a:gd name="T41" fmla="*/ 4 h 10"/>
                              <a:gd name="T42" fmla="*/ 11 w 10"/>
                              <a:gd name="T43" fmla="*/ 0 h 10"/>
                              <a:gd name="T44" fmla="*/ 11 w 10"/>
                              <a:gd name="T45" fmla="*/ 4 h 10"/>
                              <a:gd name="T46" fmla="*/ 2 w 10"/>
                              <a:gd name="T47" fmla="*/ 4 h 10"/>
                              <a:gd name="T48" fmla="*/ 11 w 10"/>
                              <a:gd name="T49" fmla="*/ 4 h 10"/>
                              <a:gd name="T50" fmla="*/ 4 w 10"/>
                              <a:gd name="T51" fmla="*/ 11 h 10"/>
                              <a:gd name="T52" fmla="*/ 2 w 10"/>
                              <a:gd name="T53" fmla="*/ 4 h 10"/>
                              <a:gd name="T54" fmla="*/ 4 w 10"/>
                              <a:gd name="T55" fmla="*/ 11 h 10"/>
                              <a:gd name="T56" fmla="*/ 0 w 10"/>
                              <a:gd name="T57" fmla="*/ 11 h 10"/>
                              <a:gd name="T58" fmla="*/ 4 w 10"/>
                              <a:gd name="T59" fmla="*/ 11 h 10"/>
                              <a:gd name="T60" fmla="*/ 4 w 10"/>
                              <a:gd name="T61" fmla="*/ 11 h 10"/>
                              <a:gd name="T62" fmla="*/ 0 w 10"/>
                              <a:gd name="T63" fmla="*/ 11 h 10"/>
                              <a:gd name="T64" fmla="*/ 4 w 10"/>
                              <a:gd name="T65" fmla="*/ 11 h 10"/>
                              <a:gd name="T66" fmla="*/ 2 w 10"/>
                              <a:gd name="T67" fmla="*/ 19 h 10"/>
                              <a:gd name="T68" fmla="*/ 4 w 10"/>
                              <a:gd name="T69" fmla="*/ 11 h 10"/>
                              <a:gd name="T70" fmla="*/ 11 w 10"/>
                              <a:gd name="T71" fmla="*/ 17 h 10"/>
                              <a:gd name="T72" fmla="*/ 2 w 10"/>
                              <a:gd name="T73" fmla="*/ 19 h 10"/>
                              <a:gd name="T74" fmla="*/ 11 w 10"/>
                              <a:gd name="T75" fmla="*/ 17 h 10"/>
                              <a:gd name="T76" fmla="*/ 11 w 10"/>
                              <a:gd name="T77" fmla="*/ 21 h 10"/>
                              <a:gd name="T78" fmla="*/ 11 w 10"/>
                              <a:gd name="T79" fmla="*/ 17 h 10"/>
                              <a:gd name="T80" fmla="*/ 0 60000 65536"/>
                              <a:gd name="T81" fmla="*/ 0 60000 65536"/>
                              <a:gd name="T82" fmla="*/ 0 60000 65536"/>
                              <a:gd name="T83" fmla="*/ 0 60000 65536"/>
                              <a:gd name="T84" fmla="*/ 0 60000 65536"/>
                              <a:gd name="T85" fmla="*/ 0 60000 65536"/>
                              <a:gd name="T86" fmla="*/ 0 60000 65536"/>
                              <a:gd name="T87" fmla="*/ 0 60000 65536"/>
                              <a:gd name="T88" fmla="*/ 0 60000 65536"/>
                              <a:gd name="T89" fmla="*/ 0 60000 65536"/>
                              <a:gd name="T90" fmla="*/ 0 60000 65536"/>
                              <a:gd name="T91" fmla="*/ 0 60000 65536"/>
                              <a:gd name="T92" fmla="*/ 0 60000 65536"/>
                              <a:gd name="T93" fmla="*/ 0 60000 65536"/>
                              <a:gd name="T94" fmla="*/ 0 60000 65536"/>
                              <a:gd name="T95" fmla="*/ 0 60000 65536"/>
                              <a:gd name="T96" fmla="*/ 0 60000 65536"/>
                              <a:gd name="T97" fmla="*/ 0 60000 65536"/>
                              <a:gd name="T98" fmla="*/ 0 60000 65536"/>
                              <a:gd name="T99" fmla="*/ 0 60000 65536"/>
                              <a:gd name="T100" fmla="*/ 0 60000 65536"/>
                              <a:gd name="T101" fmla="*/ 0 60000 65536"/>
                              <a:gd name="T102" fmla="*/ 0 60000 65536"/>
                              <a:gd name="T103" fmla="*/ 0 60000 65536"/>
                              <a:gd name="T104" fmla="*/ 0 60000 65536"/>
                              <a:gd name="T105" fmla="*/ 0 60000 65536"/>
                              <a:gd name="T106" fmla="*/ 0 60000 65536"/>
                              <a:gd name="T107" fmla="*/ 0 60000 65536"/>
                              <a:gd name="T108" fmla="*/ 0 60000 65536"/>
                              <a:gd name="T109" fmla="*/ 0 60000 65536"/>
                              <a:gd name="T110" fmla="*/ 0 60000 65536"/>
                              <a:gd name="T111" fmla="*/ 0 60000 65536"/>
                              <a:gd name="T112" fmla="*/ 0 60000 65536"/>
                              <a:gd name="T113" fmla="*/ 0 60000 65536"/>
                              <a:gd name="T114" fmla="*/ 0 60000 65536"/>
                              <a:gd name="T115" fmla="*/ 0 60000 65536"/>
                              <a:gd name="T116" fmla="*/ 0 60000 65536"/>
                              <a:gd name="T117" fmla="*/ 0 60000 65536"/>
                              <a:gd name="T118" fmla="*/ 0 60000 65536"/>
                              <a:gd name="T119" fmla="*/ 0 60000 65536"/>
                            </a:gdLst>
                            <a:ahLst/>
                            <a:cxnLst>
                              <a:cxn ang="T80">
                                <a:pos x="T0" y="T1"/>
                              </a:cxn>
                              <a:cxn ang="T81">
                                <a:pos x="T2" y="T3"/>
                              </a:cxn>
                              <a:cxn ang="T82">
                                <a:pos x="T4" y="T5"/>
                              </a:cxn>
                              <a:cxn ang="T83">
                                <a:pos x="T6" y="T7"/>
                              </a:cxn>
                              <a:cxn ang="T84">
                                <a:pos x="T8" y="T9"/>
                              </a:cxn>
                              <a:cxn ang="T85">
                                <a:pos x="T10" y="T11"/>
                              </a:cxn>
                              <a:cxn ang="T86">
                                <a:pos x="T12" y="T13"/>
                              </a:cxn>
                              <a:cxn ang="T87">
                                <a:pos x="T14" y="T15"/>
                              </a:cxn>
                              <a:cxn ang="T88">
                                <a:pos x="T16" y="T17"/>
                              </a:cxn>
                              <a:cxn ang="T89">
                                <a:pos x="T18" y="T19"/>
                              </a:cxn>
                              <a:cxn ang="T90">
                                <a:pos x="T20" y="T21"/>
                              </a:cxn>
                              <a:cxn ang="T91">
                                <a:pos x="T22" y="T23"/>
                              </a:cxn>
                              <a:cxn ang="T92">
                                <a:pos x="T24" y="T25"/>
                              </a:cxn>
                              <a:cxn ang="T93">
                                <a:pos x="T26" y="T27"/>
                              </a:cxn>
                              <a:cxn ang="T94">
                                <a:pos x="T28" y="T29"/>
                              </a:cxn>
                              <a:cxn ang="T95">
                                <a:pos x="T30" y="T31"/>
                              </a:cxn>
                              <a:cxn ang="T96">
                                <a:pos x="T32" y="T33"/>
                              </a:cxn>
                              <a:cxn ang="T97">
                                <a:pos x="T34" y="T35"/>
                              </a:cxn>
                              <a:cxn ang="T98">
                                <a:pos x="T36" y="T37"/>
                              </a:cxn>
                              <a:cxn ang="T99">
                                <a:pos x="T38" y="T39"/>
                              </a:cxn>
                              <a:cxn ang="T100">
                                <a:pos x="T40" y="T41"/>
                              </a:cxn>
                              <a:cxn ang="T101">
                                <a:pos x="T42" y="T43"/>
                              </a:cxn>
                              <a:cxn ang="T102">
                                <a:pos x="T44" y="T45"/>
                              </a:cxn>
                              <a:cxn ang="T103">
                                <a:pos x="T46" y="T47"/>
                              </a:cxn>
                              <a:cxn ang="T104">
                                <a:pos x="T48" y="T49"/>
                              </a:cxn>
                              <a:cxn ang="T105">
                                <a:pos x="T50" y="T51"/>
                              </a:cxn>
                              <a:cxn ang="T106">
                                <a:pos x="T52" y="T53"/>
                              </a:cxn>
                              <a:cxn ang="T107">
                                <a:pos x="T54" y="T55"/>
                              </a:cxn>
                              <a:cxn ang="T108">
                                <a:pos x="T56" y="T57"/>
                              </a:cxn>
                              <a:cxn ang="T109">
                                <a:pos x="T58" y="T59"/>
                              </a:cxn>
                              <a:cxn ang="T110">
                                <a:pos x="T60" y="T61"/>
                              </a:cxn>
                              <a:cxn ang="T111">
                                <a:pos x="T62" y="T63"/>
                              </a:cxn>
                              <a:cxn ang="T112">
                                <a:pos x="T64" y="T65"/>
                              </a:cxn>
                              <a:cxn ang="T113">
                                <a:pos x="T66" y="T67"/>
                              </a:cxn>
                              <a:cxn ang="T114">
                                <a:pos x="T68" y="T69"/>
                              </a:cxn>
                              <a:cxn ang="T115">
                                <a:pos x="T70" y="T71"/>
                              </a:cxn>
                              <a:cxn ang="T116">
                                <a:pos x="T72" y="T73"/>
                              </a:cxn>
                              <a:cxn ang="T117">
                                <a:pos x="T74" y="T75"/>
                              </a:cxn>
                              <a:cxn ang="T118">
                                <a:pos x="T76" y="T77"/>
                              </a:cxn>
                              <a:cxn ang="T119">
                                <a:pos x="T78" y="T79"/>
                              </a:cxn>
                            </a:cxnLst>
                            <a:rect l="0" t="0" r="r" b="b"/>
                            <a:pathLst>
                              <a:path w="10" h="10">
                                <a:moveTo>
                                  <a:pt x="5" y="8"/>
                                </a:moveTo>
                                <a:lnTo>
                                  <a:pt x="5" y="8"/>
                                </a:lnTo>
                                <a:lnTo>
                                  <a:pt x="5" y="10"/>
                                </a:lnTo>
                                <a:lnTo>
                                  <a:pt x="5" y="8"/>
                                </a:lnTo>
                                <a:close/>
                                <a:moveTo>
                                  <a:pt x="5" y="8"/>
                                </a:moveTo>
                                <a:cubicBezTo>
                                  <a:pt x="6" y="8"/>
                                  <a:pt x="7" y="8"/>
                                  <a:pt x="8" y="7"/>
                                </a:cubicBezTo>
                                <a:lnTo>
                                  <a:pt x="9" y="9"/>
                                </a:lnTo>
                                <a:cubicBezTo>
                                  <a:pt x="8" y="10"/>
                                  <a:pt x="7" y="10"/>
                                  <a:pt x="5" y="10"/>
                                </a:cubicBezTo>
                                <a:lnTo>
                                  <a:pt x="5" y="8"/>
                                </a:lnTo>
                                <a:close/>
                                <a:moveTo>
                                  <a:pt x="8" y="7"/>
                                </a:moveTo>
                                <a:cubicBezTo>
                                  <a:pt x="8" y="7"/>
                                  <a:pt x="9" y="6"/>
                                  <a:pt x="9" y="5"/>
                                </a:cubicBezTo>
                                <a:lnTo>
                                  <a:pt x="10" y="5"/>
                                </a:lnTo>
                                <a:cubicBezTo>
                                  <a:pt x="10" y="7"/>
                                  <a:pt x="10" y="8"/>
                                  <a:pt x="9" y="9"/>
                                </a:cubicBezTo>
                                <a:lnTo>
                                  <a:pt x="8" y="7"/>
                                </a:lnTo>
                                <a:close/>
                                <a:moveTo>
                                  <a:pt x="9" y="5"/>
                                </a:moveTo>
                                <a:lnTo>
                                  <a:pt x="9" y="5"/>
                                </a:lnTo>
                                <a:lnTo>
                                  <a:pt x="10" y="5"/>
                                </a:lnTo>
                                <a:lnTo>
                                  <a:pt x="9" y="5"/>
                                </a:lnTo>
                                <a:close/>
                                <a:moveTo>
                                  <a:pt x="9" y="5"/>
                                </a:moveTo>
                                <a:lnTo>
                                  <a:pt x="9" y="5"/>
                                </a:lnTo>
                                <a:lnTo>
                                  <a:pt x="10" y="5"/>
                                </a:lnTo>
                                <a:lnTo>
                                  <a:pt x="9" y="5"/>
                                </a:lnTo>
                                <a:close/>
                                <a:moveTo>
                                  <a:pt x="9" y="5"/>
                                </a:moveTo>
                                <a:cubicBezTo>
                                  <a:pt x="9" y="4"/>
                                  <a:pt x="8" y="3"/>
                                  <a:pt x="8" y="3"/>
                                </a:cubicBezTo>
                                <a:lnTo>
                                  <a:pt x="9" y="2"/>
                                </a:lnTo>
                                <a:cubicBezTo>
                                  <a:pt x="10" y="2"/>
                                  <a:pt x="10" y="4"/>
                                  <a:pt x="10" y="5"/>
                                </a:cubicBezTo>
                                <a:lnTo>
                                  <a:pt x="9" y="5"/>
                                </a:lnTo>
                                <a:close/>
                                <a:moveTo>
                                  <a:pt x="8" y="3"/>
                                </a:moveTo>
                                <a:cubicBezTo>
                                  <a:pt x="7" y="2"/>
                                  <a:pt x="6" y="2"/>
                                  <a:pt x="5" y="2"/>
                                </a:cubicBezTo>
                                <a:lnTo>
                                  <a:pt x="5" y="0"/>
                                </a:lnTo>
                                <a:cubicBezTo>
                                  <a:pt x="7" y="0"/>
                                  <a:pt x="8" y="1"/>
                                  <a:pt x="9" y="2"/>
                                </a:cubicBezTo>
                                <a:lnTo>
                                  <a:pt x="8" y="3"/>
                                </a:lnTo>
                                <a:close/>
                                <a:moveTo>
                                  <a:pt x="5" y="2"/>
                                </a:moveTo>
                                <a:lnTo>
                                  <a:pt x="5" y="2"/>
                                </a:lnTo>
                                <a:lnTo>
                                  <a:pt x="5" y="0"/>
                                </a:lnTo>
                                <a:lnTo>
                                  <a:pt x="5" y="2"/>
                                </a:lnTo>
                                <a:close/>
                                <a:moveTo>
                                  <a:pt x="5" y="2"/>
                                </a:moveTo>
                                <a:lnTo>
                                  <a:pt x="5" y="2"/>
                                </a:lnTo>
                                <a:lnTo>
                                  <a:pt x="5" y="0"/>
                                </a:lnTo>
                                <a:lnTo>
                                  <a:pt x="5" y="2"/>
                                </a:lnTo>
                                <a:close/>
                                <a:moveTo>
                                  <a:pt x="5" y="2"/>
                                </a:moveTo>
                                <a:cubicBezTo>
                                  <a:pt x="4" y="2"/>
                                  <a:pt x="3" y="2"/>
                                  <a:pt x="3" y="3"/>
                                </a:cubicBezTo>
                                <a:lnTo>
                                  <a:pt x="1" y="2"/>
                                </a:lnTo>
                                <a:cubicBezTo>
                                  <a:pt x="2" y="1"/>
                                  <a:pt x="4" y="0"/>
                                  <a:pt x="5" y="0"/>
                                </a:cubicBezTo>
                                <a:lnTo>
                                  <a:pt x="5" y="2"/>
                                </a:lnTo>
                                <a:close/>
                                <a:moveTo>
                                  <a:pt x="3" y="3"/>
                                </a:moveTo>
                                <a:cubicBezTo>
                                  <a:pt x="2" y="3"/>
                                  <a:pt x="2" y="4"/>
                                  <a:pt x="2" y="5"/>
                                </a:cubicBezTo>
                                <a:lnTo>
                                  <a:pt x="0" y="5"/>
                                </a:lnTo>
                                <a:cubicBezTo>
                                  <a:pt x="0" y="4"/>
                                  <a:pt x="0" y="2"/>
                                  <a:pt x="1" y="2"/>
                                </a:cubicBezTo>
                                <a:lnTo>
                                  <a:pt x="3" y="3"/>
                                </a:lnTo>
                                <a:close/>
                                <a:moveTo>
                                  <a:pt x="2" y="5"/>
                                </a:moveTo>
                                <a:lnTo>
                                  <a:pt x="2" y="5"/>
                                </a:lnTo>
                                <a:lnTo>
                                  <a:pt x="0" y="5"/>
                                </a:lnTo>
                                <a:lnTo>
                                  <a:pt x="2" y="5"/>
                                </a:lnTo>
                                <a:close/>
                                <a:moveTo>
                                  <a:pt x="2" y="5"/>
                                </a:moveTo>
                                <a:lnTo>
                                  <a:pt x="2" y="5"/>
                                </a:lnTo>
                                <a:lnTo>
                                  <a:pt x="0" y="5"/>
                                </a:lnTo>
                                <a:lnTo>
                                  <a:pt x="2" y="5"/>
                                </a:lnTo>
                                <a:close/>
                                <a:moveTo>
                                  <a:pt x="2" y="5"/>
                                </a:moveTo>
                                <a:cubicBezTo>
                                  <a:pt x="2" y="6"/>
                                  <a:pt x="2" y="7"/>
                                  <a:pt x="3" y="7"/>
                                </a:cubicBezTo>
                                <a:lnTo>
                                  <a:pt x="1" y="9"/>
                                </a:lnTo>
                                <a:cubicBezTo>
                                  <a:pt x="0" y="8"/>
                                  <a:pt x="0" y="7"/>
                                  <a:pt x="0" y="5"/>
                                </a:cubicBezTo>
                                <a:lnTo>
                                  <a:pt x="2" y="5"/>
                                </a:lnTo>
                                <a:close/>
                                <a:moveTo>
                                  <a:pt x="3" y="7"/>
                                </a:moveTo>
                                <a:cubicBezTo>
                                  <a:pt x="3" y="8"/>
                                  <a:pt x="4" y="8"/>
                                  <a:pt x="5" y="8"/>
                                </a:cubicBezTo>
                                <a:lnTo>
                                  <a:pt x="5" y="10"/>
                                </a:lnTo>
                                <a:cubicBezTo>
                                  <a:pt x="4" y="10"/>
                                  <a:pt x="2" y="10"/>
                                  <a:pt x="1" y="9"/>
                                </a:cubicBezTo>
                                <a:lnTo>
                                  <a:pt x="3" y="7"/>
                                </a:lnTo>
                                <a:close/>
                                <a:moveTo>
                                  <a:pt x="5" y="8"/>
                                </a:moveTo>
                                <a:lnTo>
                                  <a:pt x="5" y="8"/>
                                </a:lnTo>
                                <a:lnTo>
                                  <a:pt x="5" y="10"/>
                                </a:lnTo>
                                <a:lnTo>
                                  <a:pt x="5" y="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4211D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53" name="Oval 257"/>
                        <wps:cNvSpPr>
                          <a:spLocks noChangeArrowheads="1"/>
                        </wps:cNvSpPr>
                        <wps:spPr bwMode="auto">
                          <a:xfrm>
                            <a:off x="186" y="583"/>
                            <a:ext cx="19" cy="17"/>
                          </a:xfrm>
                          <a:prstGeom prst="ellipse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54" name="Freeform 258"/>
                        <wps:cNvSpPr>
                          <a:spLocks noEditPoints="1"/>
                        </wps:cNvSpPr>
                        <wps:spPr bwMode="auto">
                          <a:xfrm>
                            <a:off x="184" y="581"/>
                            <a:ext cx="23" cy="21"/>
                          </a:xfrm>
                          <a:custGeom>
                            <a:avLst/>
                            <a:gdLst>
                              <a:gd name="T0" fmla="*/ 13 w 11"/>
                              <a:gd name="T1" fmla="*/ 17 h 10"/>
                              <a:gd name="T2" fmla="*/ 13 w 11"/>
                              <a:gd name="T3" fmla="*/ 21 h 10"/>
                              <a:gd name="T4" fmla="*/ 13 w 11"/>
                              <a:gd name="T5" fmla="*/ 17 h 10"/>
                              <a:gd name="T6" fmla="*/ 21 w 11"/>
                              <a:gd name="T7" fmla="*/ 17 h 10"/>
                              <a:gd name="T8" fmla="*/ 13 w 11"/>
                              <a:gd name="T9" fmla="*/ 17 h 10"/>
                              <a:gd name="T10" fmla="*/ 19 w 11"/>
                              <a:gd name="T11" fmla="*/ 11 h 10"/>
                              <a:gd name="T12" fmla="*/ 21 w 11"/>
                              <a:gd name="T13" fmla="*/ 17 h 10"/>
                              <a:gd name="T14" fmla="*/ 19 w 11"/>
                              <a:gd name="T15" fmla="*/ 11 h 10"/>
                              <a:gd name="T16" fmla="*/ 23 w 11"/>
                              <a:gd name="T17" fmla="*/ 11 h 10"/>
                              <a:gd name="T18" fmla="*/ 19 w 11"/>
                              <a:gd name="T19" fmla="*/ 11 h 10"/>
                              <a:gd name="T20" fmla="*/ 19 w 11"/>
                              <a:gd name="T21" fmla="*/ 11 h 10"/>
                              <a:gd name="T22" fmla="*/ 23 w 11"/>
                              <a:gd name="T23" fmla="*/ 11 h 10"/>
                              <a:gd name="T24" fmla="*/ 19 w 11"/>
                              <a:gd name="T25" fmla="*/ 11 h 10"/>
                              <a:gd name="T26" fmla="*/ 21 w 11"/>
                              <a:gd name="T27" fmla="*/ 2 h 10"/>
                              <a:gd name="T28" fmla="*/ 19 w 11"/>
                              <a:gd name="T29" fmla="*/ 11 h 10"/>
                              <a:gd name="T30" fmla="*/ 13 w 11"/>
                              <a:gd name="T31" fmla="*/ 4 h 10"/>
                              <a:gd name="T32" fmla="*/ 21 w 11"/>
                              <a:gd name="T33" fmla="*/ 2 h 10"/>
                              <a:gd name="T34" fmla="*/ 13 w 11"/>
                              <a:gd name="T35" fmla="*/ 4 h 10"/>
                              <a:gd name="T36" fmla="*/ 13 w 11"/>
                              <a:gd name="T37" fmla="*/ 0 h 10"/>
                              <a:gd name="T38" fmla="*/ 13 w 11"/>
                              <a:gd name="T39" fmla="*/ 4 h 10"/>
                              <a:gd name="T40" fmla="*/ 13 w 11"/>
                              <a:gd name="T41" fmla="*/ 4 h 10"/>
                              <a:gd name="T42" fmla="*/ 13 w 11"/>
                              <a:gd name="T43" fmla="*/ 0 h 10"/>
                              <a:gd name="T44" fmla="*/ 13 w 11"/>
                              <a:gd name="T45" fmla="*/ 4 h 10"/>
                              <a:gd name="T46" fmla="*/ 4 w 11"/>
                              <a:gd name="T47" fmla="*/ 2 h 10"/>
                              <a:gd name="T48" fmla="*/ 13 w 11"/>
                              <a:gd name="T49" fmla="*/ 4 h 10"/>
                              <a:gd name="T50" fmla="*/ 4 w 11"/>
                              <a:gd name="T51" fmla="*/ 11 h 10"/>
                              <a:gd name="T52" fmla="*/ 4 w 11"/>
                              <a:gd name="T53" fmla="*/ 2 h 10"/>
                              <a:gd name="T54" fmla="*/ 4 w 11"/>
                              <a:gd name="T55" fmla="*/ 11 h 10"/>
                              <a:gd name="T56" fmla="*/ 0 w 11"/>
                              <a:gd name="T57" fmla="*/ 11 h 10"/>
                              <a:gd name="T58" fmla="*/ 4 w 11"/>
                              <a:gd name="T59" fmla="*/ 11 h 10"/>
                              <a:gd name="T60" fmla="*/ 4 w 11"/>
                              <a:gd name="T61" fmla="*/ 11 h 10"/>
                              <a:gd name="T62" fmla="*/ 0 w 11"/>
                              <a:gd name="T63" fmla="*/ 11 h 10"/>
                              <a:gd name="T64" fmla="*/ 4 w 11"/>
                              <a:gd name="T65" fmla="*/ 11 h 10"/>
                              <a:gd name="T66" fmla="*/ 4 w 11"/>
                              <a:gd name="T67" fmla="*/ 17 h 10"/>
                              <a:gd name="T68" fmla="*/ 4 w 11"/>
                              <a:gd name="T69" fmla="*/ 11 h 10"/>
                              <a:gd name="T70" fmla="*/ 13 w 11"/>
                              <a:gd name="T71" fmla="*/ 17 h 10"/>
                              <a:gd name="T72" fmla="*/ 4 w 11"/>
                              <a:gd name="T73" fmla="*/ 17 h 10"/>
                              <a:gd name="T74" fmla="*/ 13 w 11"/>
                              <a:gd name="T75" fmla="*/ 17 h 10"/>
                              <a:gd name="T76" fmla="*/ 13 w 11"/>
                              <a:gd name="T77" fmla="*/ 21 h 10"/>
                              <a:gd name="T78" fmla="*/ 13 w 11"/>
                              <a:gd name="T79" fmla="*/ 17 h 10"/>
                              <a:gd name="T80" fmla="*/ 0 60000 65536"/>
                              <a:gd name="T81" fmla="*/ 0 60000 65536"/>
                              <a:gd name="T82" fmla="*/ 0 60000 65536"/>
                              <a:gd name="T83" fmla="*/ 0 60000 65536"/>
                              <a:gd name="T84" fmla="*/ 0 60000 65536"/>
                              <a:gd name="T85" fmla="*/ 0 60000 65536"/>
                              <a:gd name="T86" fmla="*/ 0 60000 65536"/>
                              <a:gd name="T87" fmla="*/ 0 60000 65536"/>
                              <a:gd name="T88" fmla="*/ 0 60000 65536"/>
                              <a:gd name="T89" fmla="*/ 0 60000 65536"/>
                              <a:gd name="T90" fmla="*/ 0 60000 65536"/>
                              <a:gd name="T91" fmla="*/ 0 60000 65536"/>
                              <a:gd name="T92" fmla="*/ 0 60000 65536"/>
                              <a:gd name="T93" fmla="*/ 0 60000 65536"/>
                              <a:gd name="T94" fmla="*/ 0 60000 65536"/>
                              <a:gd name="T95" fmla="*/ 0 60000 65536"/>
                              <a:gd name="T96" fmla="*/ 0 60000 65536"/>
                              <a:gd name="T97" fmla="*/ 0 60000 65536"/>
                              <a:gd name="T98" fmla="*/ 0 60000 65536"/>
                              <a:gd name="T99" fmla="*/ 0 60000 65536"/>
                              <a:gd name="T100" fmla="*/ 0 60000 65536"/>
                              <a:gd name="T101" fmla="*/ 0 60000 65536"/>
                              <a:gd name="T102" fmla="*/ 0 60000 65536"/>
                              <a:gd name="T103" fmla="*/ 0 60000 65536"/>
                              <a:gd name="T104" fmla="*/ 0 60000 65536"/>
                              <a:gd name="T105" fmla="*/ 0 60000 65536"/>
                              <a:gd name="T106" fmla="*/ 0 60000 65536"/>
                              <a:gd name="T107" fmla="*/ 0 60000 65536"/>
                              <a:gd name="T108" fmla="*/ 0 60000 65536"/>
                              <a:gd name="T109" fmla="*/ 0 60000 65536"/>
                              <a:gd name="T110" fmla="*/ 0 60000 65536"/>
                              <a:gd name="T111" fmla="*/ 0 60000 65536"/>
                              <a:gd name="T112" fmla="*/ 0 60000 65536"/>
                              <a:gd name="T113" fmla="*/ 0 60000 65536"/>
                              <a:gd name="T114" fmla="*/ 0 60000 65536"/>
                              <a:gd name="T115" fmla="*/ 0 60000 65536"/>
                              <a:gd name="T116" fmla="*/ 0 60000 65536"/>
                              <a:gd name="T117" fmla="*/ 0 60000 65536"/>
                              <a:gd name="T118" fmla="*/ 0 60000 65536"/>
                              <a:gd name="T119" fmla="*/ 0 60000 65536"/>
                            </a:gdLst>
                            <a:ahLst/>
                            <a:cxnLst>
                              <a:cxn ang="T80">
                                <a:pos x="T0" y="T1"/>
                              </a:cxn>
                              <a:cxn ang="T81">
                                <a:pos x="T2" y="T3"/>
                              </a:cxn>
                              <a:cxn ang="T82">
                                <a:pos x="T4" y="T5"/>
                              </a:cxn>
                              <a:cxn ang="T83">
                                <a:pos x="T6" y="T7"/>
                              </a:cxn>
                              <a:cxn ang="T84">
                                <a:pos x="T8" y="T9"/>
                              </a:cxn>
                              <a:cxn ang="T85">
                                <a:pos x="T10" y="T11"/>
                              </a:cxn>
                              <a:cxn ang="T86">
                                <a:pos x="T12" y="T13"/>
                              </a:cxn>
                              <a:cxn ang="T87">
                                <a:pos x="T14" y="T15"/>
                              </a:cxn>
                              <a:cxn ang="T88">
                                <a:pos x="T16" y="T17"/>
                              </a:cxn>
                              <a:cxn ang="T89">
                                <a:pos x="T18" y="T19"/>
                              </a:cxn>
                              <a:cxn ang="T90">
                                <a:pos x="T20" y="T21"/>
                              </a:cxn>
                              <a:cxn ang="T91">
                                <a:pos x="T22" y="T23"/>
                              </a:cxn>
                              <a:cxn ang="T92">
                                <a:pos x="T24" y="T25"/>
                              </a:cxn>
                              <a:cxn ang="T93">
                                <a:pos x="T26" y="T27"/>
                              </a:cxn>
                              <a:cxn ang="T94">
                                <a:pos x="T28" y="T29"/>
                              </a:cxn>
                              <a:cxn ang="T95">
                                <a:pos x="T30" y="T31"/>
                              </a:cxn>
                              <a:cxn ang="T96">
                                <a:pos x="T32" y="T33"/>
                              </a:cxn>
                              <a:cxn ang="T97">
                                <a:pos x="T34" y="T35"/>
                              </a:cxn>
                              <a:cxn ang="T98">
                                <a:pos x="T36" y="T37"/>
                              </a:cxn>
                              <a:cxn ang="T99">
                                <a:pos x="T38" y="T39"/>
                              </a:cxn>
                              <a:cxn ang="T100">
                                <a:pos x="T40" y="T41"/>
                              </a:cxn>
                              <a:cxn ang="T101">
                                <a:pos x="T42" y="T43"/>
                              </a:cxn>
                              <a:cxn ang="T102">
                                <a:pos x="T44" y="T45"/>
                              </a:cxn>
                              <a:cxn ang="T103">
                                <a:pos x="T46" y="T47"/>
                              </a:cxn>
                              <a:cxn ang="T104">
                                <a:pos x="T48" y="T49"/>
                              </a:cxn>
                              <a:cxn ang="T105">
                                <a:pos x="T50" y="T51"/>
                              </a:cxn>
                              <a:cxn ang="T106">
                                <a:pos x="T52" y="T53"/>
                              </a:cxn>
                              <a:cxn ang="T107">
                                <a:pos x="T54" y="T55"/>
                              </a:cxn>
                              <a:cxn ang="T108">
                                <a:pos x="T56" y="T57"/>
                              </a:cxn>
                              <a:cxn ang="T109">
                                <a:pos x="T58" y="T59"/>
                              </a:cxn>
                              <a:cxn ang="T110">
                                <a:pos x="T60" y="T61"/>
                              </a:cxn>
                              <a:cxn ang="T111">
                                <a:pos x="T62" y="T63"/>
                              </a:cxn>
                              <a:cxn ang="T112">
                                <a:pos x="T64" y="T65"/>
                              </a:cxn>
                              <a:cxn ang="T113">
                                <a:pos x="T66" y="T67"/>
                              </a:cxn>
                              <a:cxn ang="T114">
                                <a:pos x="T68" y="T69"/>
                              </a:cxn>
                              <a:cxn ang="T115">
                                <a:pos x="T70" y="T71"/>
                              </a:cxn>
                              <a:cxn ang="T116">
                                <a:pos x="T72" y="T73"/>
                              </a:cxn>
                              <a:cxn ang="T117">
                                <a:pos x="T74" y="T75"/>
                              </a:cxn>
                              <a:cxn ang="T118">
                                <a:pos x="T76" y="T77"/>
                              </a:cxn>
                              <a:cxn ang="T119">
                                <a:pos x="T78" y="T79"/>
                              </a:cxn>
                            </a:cxnLst>
                            <a:rect l="0" t="0" r="r" b="b"/>
                            <a:pathLst>
                              <a:path w="11" h="10">
                                <a:moveTo>
                                  <a:pt x="6" y="8"/>
                                </a:moveTo>
                                <a:lnTo>
                                  <a:pt x="6" y="8"/>
                                </a:lnTo>
                                <a:lnTo>
                                  <a:pt x="6" y="10"/>
                                </a:lnTo>
                                <a:lnTo>
                                  <a:pt x="6" y="8"/>
                                </a:lnTo>
                                <a:close/>
                                <a:moveTo>
                                  <a:pt x="6" y="8"/>
                                </a:moveTo>
                                <a:cubicBezTo>
                                  <a:pt x="7" y="8"/>
                                  <a:pt x="8" y="7"/>
                                  <a:pt x="8" y="7"/>
                                </a:cubicBezTo>
                                <a:lnTo>
                                  <a:pt x="10" y="8"/>
                                </a:lnTo>
                                <a:cubicBezTo>
                                  <a:pt x="9" y="9"/>
                                  <a:pt x="7" y="10"/>
                                  <a:pt x="6" y="10"/>
                                </a:cubicBezTo>
                                <a:lnTo>
                                  <a:pt x="6" y="8"/>
                                </a:lnTo>
                                <a:close/>
                                <a:moveTo>
                                  <a:pt x="8" y="7"/>
                                </a:moveTo>
                                <a:cubicBezTo>
                                  <a:pt x="9" y="6"/>
                                  <a:pt x="9" y="6"/>
                                  <a:pt x="9" y="5"/>
                                </a:cubicBezTo>
                                <a:lnTo>
                                  <a:pt x="11" y="5"/>
                                </a:lnTo>
                                <a:cubicBezTo>
                                  <a:pt x="11" y="6"/>
                                  <a:pt x="11" y="7"/>
                                  <a:pt x="10" y="8"/>
                                </a:cubicBezTo>
                                <a:lnTo>
                                  <a:pt x="8" y="7"/>
                                </a:lnTo>
                                <a:close/>
                                <a:moveTo>
                                  <a:pt x="9" y="5"/>
                                </a:moveTo>
                                <a:lnTo>
                                  <a:pt x="9" y="5"/>
                                </a:lnTo>
                                <a:lnTo>
                                  <a:pt x="11" y="5"/>
                                </a:lnTo>
                                <a:lnTo>
                                  <a:pt x="9" y="5"/>
                                </a:lnTo>
                                <a:close/>
                                <a:moveTo>
                                  <a:pt x="9" y="5"/>
                                </a:moveTo>
                                <a:lnTo>
                                  <a:pt x="9" y="5"/>
                                </a:lnTo>
                                <a:lnTo>
                                  <a:pt x="11" y="5"/>
                                </a:lnTo>
                                <a:lnTo>
                                  <a:pt x="9" y="5"/>
                                </a:lnTo>
                                <a:close/>
                                <a:moveTo>
                                  <a:pt x="9" y="5"/>
                                </a:moveTo>
                                <a:cubicBezTo>
                                  <a:pt x="9" y="4"/>
                                  <a:pt x="9" y="3"/>
                                  <a:pt x="8" y="3"/>
                                </a:cubicBezTo>
                                <a:lnTo>
                                  <a:pt x="10" y="1"/>
                                </a:lnTo>
                                <a:cubicBezTo>
                                  <a:pt x="11" y="2"/>
                                  <a:pt x="11" y="3"/>
                                  <a:pt x="11" y="5"/>
                                </a:cubicBezTo>
                                <a:lnTo>
                                  <a:pt x="9" y="5"/>
                                </a:lnTo>
                                <a:close/>
                                <a:moveTo>
                                  <a:pt x="8" y="3"/>
                                </a:moveTo>
                                <a:cubicBezTo>
                                  <a:pt x="8" y="2"/>
                                  <a:pt x="7" y="2"/>
                                  <a:pt x="6" y="2"/>
                                </a:cubicBezTo>
                                <a:lnTo>
                                  <a:pt x="6" y="0"/>
                                </a:lnTo>
                                <a:cubicBezTo>
                                  <a:pt x="7" y="0"/>
                                  <a:pt x="9" y="0"/>
                                  <a:pt x="10" y="1"/>
                                </a:cubicBezTo>
                                <a:lnTo>
                                  <a:pt x="8" y="3"/>
                                </a:lnTo>
                                <a:close/>
                                <a:moveTo>
                                  <a:pt x="6" y="2"/>
                                </a:moveTo>
                                <a:lnTo>
                                  <a:pt x="6" y="2"/>
                                </a:lnTo>
                                <a:lnTo>
                                  <a:pt x="6" y="0"/>
                                </a:lnTo>
                                <a:lnTo>
                                  <a:pt x="6" y="2"/>
                                </a:lnTo>
                                <a:close/>
                                <a:moveTo>
                                  <a:pt x="6" y="2"/>
                                </a:moveTo>
                                <a:lnTo>
                                  <a:pt x="6" y="2"/>
                                </a:lnTo>
                                <a:lnTo>
                                  <a:pt x="6" y="0"/>
                                </a:lnTo>
                                <a:lnTo>
                                  <a:pt x="6" y="2"/>
                                </a:lnTo>
                                <a:close/>
                                <a:moveTo>
                                  <a:pt x="6" y="2"/>
                                </a:moveTo>
                                <a:cubicBezTo>
                                  <a:pt x="5" y="2"/>
                                  <a:pt x="4" y="2"/>
                                  <a:pt x="3" y="3"/>
                                </a:cubicBezTo>
                                <a:lnTo>
                                  <a:pt x="2" y="1"/>
                                </a:lnTo>
                                <a:cubicBezTo>
                                  <a:pt x="3" y="0"/>
                                  <a:pt x="4" y="0"/>
                                  <a:pt x="6" y="0"/>
                                </a:cubicBezTo>
                                <a:lnTo>
                                  <a:pt x="6" y="2"/>
                                </a:lnTo>
                                <a:close/>
                                <a:moveTo>
                                  <a:pt x="3" y="3"/>
                                </a:moveTo>
                                <a:cubicBezTo>
                                  <a:pt x="2" y="3"/>
                                  <a:pt x="2" y="4"/>
                                  <a:pt x="2" y="5"/>
                                </a:cubicBezTo>
                                <a:lnTo>
                                  <a:pt x="0" y="5"/>
                                </a:lnTo>
                                <a:cubicBezTo>
                                  <a:pt x="0" y="3"/>
                                  <a:pt x="1" y="2"/>
                                  <a:pt x="2" y="1"/>
                                </a:cubicBezTo>
                                <a:lnTo>
                                  <a:pt x="3" y="3"/>
                                </a:lnTo>
                                <a:close/>
                                <a:moveTo>
                                  <a:pt x="2" y="5"/>
                                </a:moveTo>
                                <a:lnTo>
                                  <a:pt x="2" y="5"/>
                                </a:lnTo>
                                <a:lnTo>
                                  <a:pt x="0" y="5"/>
                                </a:lnTo>
                                <a:lnTo>
                                  <a:pt x="2" y="5"/>
                                </a:lnTo>
                                <a:close/>
                                <a:moveTo>
                                  <a:pt x="2" y="5"/>
                                </a:moveTo>
                                <a:lnTo>
                                  <a:pt x="2" y="5"/>
                                </a:lnTo>
                                <a:lnTo>
                                  <a:pt x="0" y="5"/>
                                </a:lnTo>
                                <a:lnTo>
                                  <a:pt x="2" y="5"/>
                                </a:lnTo>
                                <a:close/>
                                <a:moveTo>
                                  <a:pt x="2" y="5"/>
                                </a:moveTo>
                                <a:cubicBezTo>
                                  <a:pt x="2" y="6"/>
                                  <a:pt x="2" y="6"/>
                                  <a:pt x="3" y="7"/>
                                </a:cubicBezTo>
                                <a:lnTo>
                                  <a:pt x="2" y="8"/>
                                </a:lnTo>
                                <a:cubicBezTo>
                                  <a:pt x="1" y="7"/>
                                  <a:pt x="0" y="6"/>
                                  <a:pt x="0" y="5"/>
                                </a:cubicBezTo>
                                <a:lnTo>
                                  <a:pt x="2" y="5"/>
                                </a:lnTo>
                                <a:close/>
                                <a:moveTo>
                                  <a:pt x="3" y="7"/>
                                </a:moveTo>
                                <a:cubicBezTo>
                                  <a:pt x="4" y="7"/>
                                  <a:pt x="5" y="8"/>
                                  <a:pt x="6" y="8"/>
                                </a:cubicBezTo>
                                <a:lnTo>
                                  <a:pt x="6" y="10"/>
                                </a:lnTo>
                                <a:cubicBezTo>
                                  <a:pt x="4" y="10"/>
                                  <a:pt x="3" y="9"/>
                                  <a:pt x="2" y="8"/>
                                </a:cubicBezTo>
                                <a:lnTo>
                                  <a:pt x="3" y="7"/>
                                </a:lnTo>
                                <a:close/>
                                <a:moveTo>
                                  <a:pt x="6" y="8"/>
                                </a:moveTo>
                                <a:lnTo>
                                  <a:pt x="6" y="8"/>
                                </a:lnTo>
                                <a:lnTo>
                                  <a:pt x="6" y="10"/>
                                </a:lnTo>
                                <a:lnTo>
                                  <a:pt x="6" y="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4211D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55" name="Oval 259"/>
                        <wps:cNvSpPr>
                          <a:spLocks noChangeArrowheads="1"/>
                        </wps:cNvSpPr>
                        <wps:spPr bwMode="auto">
                          <a:xfrm>
                            <a:off x="209" y="562"/>
                            <a:ext cx="18" cy="17"/>
                          </a:xfrm>
                          <a:prstGeom prst="ellipse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56" name="Freeform 260"/>
                        <wps:cNvSpPr>
                          <a:spLocks noEditPoints="1"/>
                        </wps:cNvSpPr>
                        <wps:spPr bwMode="auto">
                          <a:xfrm>
                            <a:off x="207" y="560"/>
                            <a:ext cx="22" cy="21"/>
                          </a:xfrm>
                          <a:custGeom>
                            <a:avLst/>
                            <a:gdLst>
                              <a:gd name="T0" fmla="*/ 10 w 11"/>
                              <a:gd name="T1" fmla="*/ 17 h 10"/>
                              <a:gd name="T2" fmla="*/ 10 w 11"/>
                              <a:gd name="T3" fmla="*/ 21 h 10"/>
                              <a:gd name="T4" fmla="*/ 10 w 11"/>
                              <a:gd name="T5" fmla="*/ 17 h 10"/>
                              <a:gd name="T6" fmla="*/ 18 w 11"/>
                              <a:gd name="T7" fmla="*/ 17 h 10"/>
                              <a:gd name="T8" fmla="*/ 10 w 11"/>
                              <a:gd name="T9" fmla="*/ 17 h 10"/>
                              <a:gd name="T10" fmla="*/ 18 w 11"/>
                              <a:gd name="T11" fmla="*/ 11 h 10"/>
                              <a:gd name="T12" fmla="*/ 18 w 11"/>
                              <a:gd name="T13" fmla="*/ 17 h 10"/>
                              <a:gd name="T14" fmla="*/ 18 w 11"/>
                              <a:gd name="T15" fmla="*/ 11 h 10"/>
                              <a:gd name="T16" fmla="*/ 22 w 11"/>
                              <a:gd name="T17" fmla="*/ 11 h 10"/>
                              <a:gd name="T18" fmla="*/ 18 w 11"/>
                              <a:gd name="T19" fmla="*/ 11 h 10"/>
                              <a:gd name="T20" fmla="*/ 18 w 11"/>
                              <a:gd name="T21" fmla="*/ 11 h 10"/>
                              <a:gd name="T22" fmla="*/ 22 w 11"/>
                              <a:gd name="T23" fmla="*/ 11 h 10"/>
                              <a:gd name="T24" fmla="*/ 18 w 11"/>
                              <a:gd name="T25" fmla="*/ 11 h 10"/>
                              <a:gd name="T26" fmla="*/ 18 w 11"/>
                              <a:gd name="T27" fmla="*/ 2 h 10"/>
                              <a:gd name="T28" fmla="*/ 18 w 11"/>
                              <a:gd name="T29" fmla="*/ 11 h 10"/>
                              <a:gd name="T30" fmla="*/ 10 w 11"/>
                              <a:gd name="T31" fmla="*/ 2 h 10"/>
                              <a:gd name="T32" fmla="*/ 18 w 11"/>
                              <a:gd name="T33" fmla="*/ 2 h 10"/>
                              <a:gd name="T34" fmla="*/ 10 w 11"/>
                              <a:gd name="T35" fmla="*/ 2 h 10"/>
                              <a:gd name="T36" fmla="*/ 10 w 11"/>
                              <a:gd name="T37" fmla="*/ 0 h 10"/>
                              <a:gd name="T38" fmla="*/ 10 w 11"/>
                              <a:gd name="T39" fmla="*/ 2 h 10"/>
                              <a:gd name="T40" fmla="*/ 10 w 11"/>
                              <a:gd name="T41" fmla="*/ 2 h 10"/>
                              <a:gd name="T42" fmla="*/ 10 w 11"/>
                              <a:gd name="T43" fmla="*/ 0 h 10"/>
                              <a:gd name="T44" fmla="*/ 10 w 11"/>
                              <a:gd name="T45" fmla="*/ 2 h 10"/>
                              <a:gd name="T46" fmla="*/ 4 w 11"/>
                              <a:gd name="T47" fmla="*/ 2 h 10"/>
                              <a:gd name="T48" fmla="*/ 10 w 11"/>
                              <a:gd name="T49" fmla="*/ 2 h 10"/>
                              <a:gd name="T50" fmla="*/ 4 w 11"/>
                              <a:gd name="T51" fmla="*/ 11 h 10"/>
                              <a:gd name="T52" fmla="*/ 4 w 11"/>
                              <a:gd name="T53" fmla="*/ 2 h 10"/>
                              <a:gd name="T54" fmla="*/ 4 w 11"/>
                              <a:gd name="T55" fmla="*/ 11 h 10"/>
                              <a:gd name="T56" fmla="*/ 0 w 11"/>
                              <a:gd name="T57" fmla="*/ 11 h 10"/>
                              <a:gd name="T58" fmla="*/ 4 w 11"/>
                              <a:gd name="T59" fmla="*/ 11 h 10"/>
                              <a:gd name="T60" fmla="*/ 4 w 11"/>
                              <a:gd name="T61" fmla="*/ 11 h 10"/>
                              <a:gd name="T62" fmla="*/ 0 w 11"/>
                              <a:gd name="T63" fmla="*/ 11 h 10"/>
                              <a:gd name="T64" fmla="*/ 4 w 11"/>
                              <a:gd name="T65" fmla="*/ 11 h 10"/>
                              <a:gd name="T66" fmla="*/ 4 w 11"/>
                              <a:gd name="T67" fmla="*/ 17 h 10"/>
                              <a:gd name="T68" fmla="*/ 4 w 11"/>
                              <a:gd name="T69" fmla="*/ 11 h 10"/>
                              <a:gd name="T70" fmla="*/ 10 w 11"/>
                              <a:gd name="T71" fmla="*/ 17 h 10"/>
                              <a:gd name="T72" fmla="*/ 4 w 11"/>
                              <a:gd name="T73" fmla="*/ 17 h 10"/>
                              <a:gd name="T74" fmla="*/ 10 w 11"/>
                              <a:gd name="T75" fmla="*/ 17 h 10"/>
                              <a:gd name="T76" fmla="*/ 10 w 11"/>
                              <a:gd name="T77" fmla="*/ 21 h 10"/>
                              <a:gd name="T78" fmla="*/ 10 w 11"/>
                              <a:gd name="T79" fmla="*/ 17 h 10"/>
                              <a:gd name="T80" fmla="*/ 0 60000 65536"/>
                              <a:gd name="T81" fmla="*/ 0 60000 65536"/>
                              <a:gd name="T82" fmla="*/ 0 60000 65536"/>
                              <a:gd name="T83" fmla="*/ 0 60000 65536"/>
                              <a:gd name="T84" fmla="*/ 0 60000 65536"/>
                              <a:gd name="T85" fmla="*/ 0 60000 65536"/>
                              <a:gd name="T86" fmla="*/ 0 60000 65536"/>
                              <a:gd name="T87" fmla="*/ 0 60000 65536"/>
                              <a:gd name="T88" fmla="*/ 0 60000 65536"/>
                              <a:gd name="T89" fmla="*/ 0 60000 65536"/>
                              <a:gd name="T90" fmla="*/ 0 60000 65536"/>
                              <a:gd name="T91" fmla="*/ 0 60000 65536"/>
                              <a:gd name="T92" fmla="*/ 0 60000 65536"/>
                              <a:gd name="T93" fmla="*/ 0 60000 65536"/>
                              <a:gd name="T94" fmla="*/ 0 60000 65536"/>
                              <a:gd name="T95" fmla="*/ 0 60000 65536"/>
                              <a:gd name="T96" fmla="*/ 0 60000 65536"/>
                              <a:gd name="T97" fmla="*/ 0 60000 65536"/>
                              <a:gd name="T98" fmla="*/ 0 60000 65536"/>
                              <a:gd name="T99" fmla="*/ 0 60000 65536"/>
                              <a:gd name="T100" fmla="*/ 0 60000 65536"/>
                              <a:gd name="T101" fmla="*/ 0 60000 65536"/>
                              <a:gd name="T102" fmla="*/ 0 60000 65536"/>
                              <a:gd name="T103" fmla="*/ 0 60000 65536"/>
                              <a:gd name="T104" fmla="*/ 0 60000 65536"/>
                              <a:gd name="T105" fmla="*/ 0 60000 65536"/>
                              <a:gd name="T106" fmla="*/ 0 60000 65536"/>
                              <a:gd name="T107" fmla="*/ 0 60000 65536"/>
                              <a:gd name="T108" fmla="*/ 0 60000 65536"/>
                              <a:gd name="T109" fmla="*/ 0 60000 65536"/>
                              <a:gd name="T110" fmla="*/ 0 60000 65536"/>
                              <a:gd name="T111" fmla="*/ 0 60000 65536"/>
                              <a:gd name="T112" fmla="*/ 0 60000 65536"/>
                              <a:gd name="T113" fmla="*/ 0 60000 65536"/>
                              <a:gd name="T114" fmla="*/ 0 60000 65536"/>
                              <a:gd name="T115" fmla="*/ 0 60000 65536"/>
                              <a:gd name="T116" fmla="*/ 0 60000 65536"/>
                              <a:gd name="T117" fmla="*/ 0 60000 65536"/>
                              <a:gd name="T118" fmla="*/ 0 60000 65536"/>
                              <a:gd name="T119" fmla="*/ 0 60000 65536"/>
                            </a:gdLst>
                            <a:ahLst/>
                            <a:cxnLst>
                              <a:cxn ang="T80">
                                <a:pos x="T0" y="T1"/>
                              </a:cxn>
                              <a:cxn ang="T81">
                                <a:pos x="T2" y="T3"/>
                              </a:cxn>
                              <a:cxn ang="T82">
                                <a:pos x="T4" y="T5"/>
                              </a:cxn>
                              <a:cxn ang="T83">
                                <a:pos x="T6" y="T7"/>
                              </a:cxn>
                              <a:cxn ang="T84">
                                <a:pos x="T8" y="T9"/>
                              </a:cxn>
                              <a:cxn ang="T85">
                                <a:pos x="T10" y="T11"/>
                              </a:cxn>
                              <a:cxn ang="T86">
                                <a:pos x="T12" y="T13"/>
                              </a:cxn>
                              <a:cxn ang="T87">
                                <a:pos x="T14" y="T15"/>
                              </a:cxn>
                              <a:cxn ang="T88">
                                <a:pos x="T16" y="T17"/>
                              </a:cxn>
                              <a:cxn ang="T89">
                                <a:pos x="T18" y="T19"/>
                              </a:cxn>
                              <a:cxn ang="T90">
                                <a:pos x="T20" y="T21"/>
                              </a:cxn>
                              <a:cxn ang="T91">
                                <a:pos x="T22" y="T23"/>
                              </a:cxn>
                              <a:cxn ang="T92">
                                <a:pos x="T24" y="T25"/>
                              </a:cxn>
                              <a:cxn ang="T93">
                                <a:pos x="T26" y="T27"/>
                              </a:cxn>
                              <a:cxn ang="T94">
                                <a:pos x="T28" y="T29"/>
                              </a:cxn>
                              <a:cxn ang="T95">
                                <a:pos x="T30" y="T31"/>
                              </a:cxn>
                              <a:cxn ang="T96">
                                <a:pos x="T32" y="T33"/>
                              </a:cxn>
                              <a:cxn ang="T97">
                                <a:pos x="T34" y="T35"/>
                              </a:cxn>
                              <a:cxn ang="T98">
                                <a:pos x="T36" y="T37"/>
                              </a:cxn>
                              <a:cxn ang="T99">
                                <a:pos x="T38" y="T39"/>
                              </a:cxn>
                              <a:cxn ang="T100">
                                <a:pos x="T40" y="T41"/>
                              </a:cxn>
                              <a:cxn ang="T101">
                                <a:pos x="T42" y="T43"/>
                              </a:cxn>
                              <a:cxn ang="T102">
                                <a:pos x="T44" y="T45"/>
                              </a:cxn>
                              <a:cxn ang="T103">
                                <a:pos x="T46" y="T47"/>
                              </a:cxn>
                              <a:cxn ang="T104">
                                <a:pos x="T48" y="T49"/>
                              </a:cxn>
                              <a:cxn ang="T105">
                                <a:pos x="T50" y="T51"/>
                              </a:cxn>
                              <a:cxn ang="T106">
                                <a:pos x="T52" y="T53"/>
                              </a:cxn>
                              <a:cxn ang="T107">
                                <a:pos x="T54" y="T55"/>
                              </a:cxn>
                              <a:cxn ang="T108">
                                <a:pos x="T56" y="T57"/>
                              </a:cxn>
                              <a:cxn ang="T109">
                                <a:pos x="T58" y="T59"/>
                              </a:cxn>
                              <a:cxn ang="T110">
                                <a:pos x="T60" y="T61"/>
                              </a:cxn>
                              <a:cxn ang="T111">
                                <a:pos x="T62" y="T63"/>
                              </a:cxn>
                              <a:cxn ang="T112">
                                <a:pos x="T64" y="T65"/>
                              </a:cxn>
                              <a:cxn ang="T113">
                                <a:pos x="T66" y="T67"/>
                              </a:cxn>
                              <a:cxn ang="T114">
                                <a:pos x="T68" y="T69"/>
                              </a:cxn>
                              <a:cxn ang="T115">
                                <a:pos x="T70" y="T71"/>
                              </a:cxn>
                              <a:cxn ang="T116">
                                <a:pos x="T72" y="T73"/>
                              </a:cxn>
                              <a:cxn ang="T117">
                                <a:pos x="T74" y="T75"/>
                              </a:cxn>
                              <a:cxn ang="T118">
                                <a:pos x="T76" y="T77"/>
                              </a:cxn>
                              <a:cxn ang="T119">
                                <a:pos x="T78" y="T79"/>
                              </a:cxn>
                            </a:cxnLst>
                            <a:rect l="0" t="0" r="r" b="b"/>
                            <a:pathLst>
                              <a:path w="11" h="10">
                                <a:moveTo>
                                  <a:pt x="5" y="8"/>
                                </a:moveTo>
                                <a:lnTo>
                                  <a:pt x="5" y="8"/>
                                </a:lnTo>
                                <a:lnTo>
                                  <a:pt x="5" y="10"/>
                                </a:lnTo>
                                <a:lnTo>
                                  <a:pt x="5" y="8"/>
                                </a:lnTo>
                                <a:close/>
                                <a:moveTo>
                                  <a:pt x="5" y="8"/>
                                </a:moveTo>
                                <a:cubicBezTo>
                                  <a:pt x="6" y="8"/>
                                  <a:pt x="7" y="7"/>
                                  <a:pt x="8" y="7"/>
                                </a:cubicBezTo>
                                <a:lnTo>
                                  <a:pt x="9" y="8"/>
                                </a:lnTo>
                                <a:cubicBezTo>
                                  <a:pt x="8" y="9"/>
                                  <a:pt x="7" y="10"/>
                                  <a:pt x="5" y="10"/>
                                </a:cubicBezTo>
                                <a:lnTo>
                                  <a:pt x="5" y="8"/>
                                </a:lnTo>
                                <a:close/>
                                <a:moveTo>
                                  <a:pt x="8" y="7"/>
                                </a:moveTo>
                                <a:cubicBezTo>
                                  <a:pt x="8" y="6"/>
                                  <a:pt x="9" y="5"/>
                                  <a:pt x="9" y="5"/>
                                </a:cubicBezTo>
                                <a:lnTo>
                                  <a:pt x="11" y="5"/>
                                </a:lnTo>
                                <a:cubicBezTo>
                                  <a:pt x="11" y="6"/>
                                  <a:pt x="10" y="7"/>
                                  <a:pt x="9" y="8"/>
                                </a:cubicBezTo>
                                <a:lnTo>
                                  <a:pt x="8" y="7"/>
                                </a:lnTo>
                                <a:close/>
                                <a:moveTo>
                                  <a:pt x="9" y="5"/>
                                </a:moveTo>
                                <a:lnTo>
                                  <a:pt x="9" y="5"/>
                                </a:lnTo>
                                <a:lnTo>
                                  <a:pt x="11" y="5"/>
                                </a:lnTo>
                                <a:lnTo>
                                  <a:pt x="9" y="5"/>
                                </a:lnTo>
                                <a:close/>
                                <a:moveTo>
                                  <a:pt x="9" y="5"/>
                                </a:moveTo>
                                <a:lnTo>
                                  <a:pt x="9" y="5"/>
                                </a:lnTo>
                                <a:lnTo>
                                  <a:pt x="11" y="5"/>
                                </a:lnTo>
                                <a:lnTo>
                                  <a:pt x="9" y="5"/>
                                </a:lnTo>
                                <a:close/>
                                <a:moveTo>
                                  <a:pt x="9" y="5"/>
                                </a:moveTo>
                                <a:cubicBezTo>
                                  <a:pt x="9" y="4"/>
                                  <a:pt x="8" y="3"/>
                                  <a:pt x="8" y="2"/>
                                </a:cubicBezTo>
                                <a:lnTo>
                                  <a:pt x="9" y="1"/>
                                </a:lnTo>
                                <a:cubicBezTo>
                                  <a:pt x="10" y="2"/>
                                  <a:pt x="11" y="3"/>
                                  <a:pt x="11" y="5"/>
                                </a:cubicBezTo>
                                <a:lnTo>
                                  <a:pt x="9" y="5"/>
                                </a:lnTo>
                                <a:close/>
                                <a:moveTo>
                                  <a:pt x="8" y="2"/>
                                </a:moveTo>
                                <a:cubicBezTo>
                                  <a:pt x="7" y="2"/>
                                  <a:pt x="6" y="1"/>
                                  <a:pt x="5" y="1"/>
                                </a:cubicBezTo>
                                <a:lnTo>
                                  <a:pt x="5" y="0"/>
                                </a:lnTo>
                                <a:cubicBezTo>
                                  <a:pt x="7" y="0"/>
                                  <a:pt x="8" y="0"/>
                                  <a:pt x="9" y="1"/>
                                </a:cubicBezTo>
                                <a:lnTo>
                                  <a:pt x="8" y="2"/>
                                </a:lnTo>
                                <a:close/>
                                <a:moveTo>
                                  <a:pt x="5" y="1"/>
                                </a:moveTo>
                                <a:lnTo>
                                  <a:pt x="5" y="1"/>
                                </a:lnTo>
                                <a:lnTo>
                                  <a:pt x="5" y="0"/>
                                </a:lnTo>
                                <a:lnTo>
                                  <a:pt x="5" y="1"/>
                                </a:lnTo>
                                <a:close/>
                                <a:moveTo>
                                  <a:pt x="5" y="1"/>
                                </a:moveTo>
                                <a:lnTo>
                                  <a:pt x="5" y="1"/>
                                </a:lnTo>
                                <a:lnTo>
                                  <a:pt x="5" y="0"/>
                                </a:lnTo>
                                <a:lnTo>
                                  <a:pt x="5" y="1"/>
                                </a:lnTo>
                                <a:close/>
                                <a:moveTo>
                                  <a:pt x="5" y="1"/>
                                </a:moveTo>
                                <a:cubicBezTo>
                                  <a:pt x="4" y="1"/>
                                  <a:pt x="3" y="2"/>
                                  <a:pt x="3" y="2"/>
                                </a:cubicBezTo>
                                <a:lnTo>
                                  <a:pt x="2" y="1"/>
                                </a:lnTo>
                                <a:cubicBezTo>
                                  <a:pt x="3" y="0"/>
                                  <a:pt x="4" y="0"/>
                                  <a:pt x="5" y="0"/>
                                </a:cubicBezTo>
                                <a:lnTo>
                                  <a:pt x="5" y="1"/>
                                </a:lnTo>
                                <a:close/>
                                <a:moveTo>
                                  <a:pt x="3" y="2"/>
                                </a:moveTo>
                                <a:cubicBezTo>
                                  <a:pt x="2" y="3"/>
                                  <a:pt x="2" y="4"/>
                                  <a:pt x="2" y="5"/>
                                </a:cubicBezTo>
                                <a:lnTo>
                                  <a:pt x="0" y="5"/>
                                </a:lnTo>
                                <a:cubicBezTo>
                                  <a:pt x="0" y="3"/>
                                  <a:pt x="1" y="2"/>
                                  <a:pt x="2" y="1"/>
                                </a:cubicBezTo>
                                <a:lnTo>
                                  <a:pt x="3" y="2"/>
                                </a:lnTo>
                                <a:close/>
                                <a:moveTo>
                                  <a:pt x="2" y="5"/>
                                </a:moveTo>
                                <a:lnTo>
                                  <a:pt x="2" y="5"/>
                                </a:lnTo>
                                <a:lnTo>
                                  <a:pt x="0" y="5"/>
                                </a:lnTo>
                                <a:lnTo>
                                  <a:pt x="2" y="5"/>
                                </a:lnTo>
                                <a:close/>
                                <a:moveTo>
                                  <a:pt x="2" y="5"/>
                                </a:moveTo>
                                <a:lnTo>
                                  <a:pt x="2" y="5"/>
                                </a:lnTo>
                                <a:lnTo>
                                  <a:pt x="0" y="5"/>
                                </a:lnTo>
                                <a:lnTo>
                                  <a:pt x="2" y="5"/>
                                </a:lnTo>
                                <a:close/>
                                <a:moveTo>
                                  <a:pt x="2" y="5"/>
                                </a:moveTo>
                                <a:cubicBezTo>
                                  <a:pt x="2" y="5"/>
                                  <a:pt x="2" y="6"/>
                                  <a:pt x="3" y="7"/>
                                </a:cubicBezTo>
                                <a:lnTo>
                                  <a:pt x="2" y="8"/>
                                </a:lnTo>
                                <a:cubicBezTo>
                                  <a:pt x="1" y="7"/>
                                  <a:pt x="0" y="6"/>
                                  <a:pt x="0" y="5"/>
                                </a:cubicBezTo>
                                <a:lnTo>
                                  <a:pt x="2" y="5"/>
                                </a:lnTo>
                                <a:close/>
                                <a:moveTo>
                                  <a:pt x="3" y="7"/>
                                </a:moveTo>
                                <a:cubicBezTo>
                                  <a:pt x="3" y="7"/>
                                  <a:pt x="4" y="8"/>
                                  <a:pt x="5" y="8"/>
                                </a:cubicBezTo>
                                <a:lnTo>
                                  <a:pt x="5" y="10"/>
                                </a:lnTo>
                                <a:cubicBezTo>
                                  <a:pt x="4" y="10"/>
                                  <a:pt x="3" y="9"/>
                                  <a:pt x="2" y="8"/>
                                </a:cubicBezTo>
                                <a:lnTo>
                                  <a:pt x="3" y="7"/>
                                </a:lnTo>
                                <a:close/>
                                <a:moveTo>
                                  <a:pt x="5" y="8"/>
                                </a:moveTo>
                                <a:lnTo>
                                  <a:pt x="5" y="8"/>
                                </a:lnTo>
                                <a:lnTo>
                                  <a:pt x="5" y="10"/>
                                </a:lnTo>
                                <a:lnTo>
                                  <a:pt x="5" y="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4211D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57" name="Oval 261"/>
                        <wps:cNvSpPr>
                          <a:spLocks noChangeArrowheads="1"/>
                        </wps:cNvSpPr>
                        <wps:spPr bwMode="auto">
                          <a:xfrm>
                            <a:off x="219" y="577"/>
                            <a:ext cx="20" cy="16"/>
                          </a:xfrm>
                          <a:prstGeom prst="ellipse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58" name="Freeform 262"/>
                        <wps:cNvSpPr>
                          <a:spLocks noEditPoints="1"/>
                        </wps:cNvSpPr>
                        <wps:spPr bwMode="auto">
                          <a:xfrm>
                            <a:off x="217" y="575"/>
                            <a:ext cx="24" cy="20"/>
                          </a:xfrm>
                          <a:custGeom>
                            <a:avLst/>
                            <a:gdLst>
                              <a:gd name="T0" fmla="*/ 12 w 12"/>
                              <a:gd name="T1" fmla="*/ 16 h 10"/>
                              <a:gd name="T2" fmla="*/ 12 w 12"/>
                              <a:gd name="T3" fmla="*/ 20 h 10"/>
                              <a:gd name="T4" fmla="*/ 12 w 12"/>
                              <a:gd name="T5" fmla="*/ 16 h 10"/>
                              <a:gd name="T6" fmla="*/ 20 w 12"/>
                              <a:gd name="T7" fmla="*/ 16 h 10"/>
                              <a:gd name="T8" fmla="*/ 12 w 12"/>
                              <a:gd name="T9" fmla="*/ 16 h 10"/>
                              <a:gd name="T10" fmla="*/ 20 w 12"/>
                              <a:gd name="T11" fmla="*/ 10 h 10"/>
                              <a:gd name="T12" fmla="*/ 20 w 12"/>
                              <a:gd name="T13" fmla="*/ 16 h 10"/>
                              <a:gd name="T14" fmla="*/ 20 w 12"/>
                              <a:gd name="T15" fmla="*/ 10 h 10"/>
                              <a:gd name="T16" fmla="*/ 24 w 12"/>
                              <a:gd name="T17" fmla="*/ 10 h 10"/>
                              <a:gd name="T18" fmla="*/ 20 w 12"/>
                              <a:gd name="T19" fmla="*/ 10 h 10"/>
                              <a:gd name="T20" fmla="*/ 20 w 12"/>
                              <a:gd name="T21" fmla="*/ 10 h 10"/>
                              <a:gd name="T22" fmla="*/ 24 w 12"/>
                              <a:gd name="T23" fmla="*/ 10 h 10"/>
                              <a:gd name="T24" fmla="*/ 20 w 12"/>
                              <a:gd name="T25" fmla="*/ 10 h 10"/>
                              <a:gd name="T26" fmla="*/ 20 w 12"/>
                              <a:gd name="T27" fmla="*/ 2 h 10"/>
                              <a:gd name="T28" fmla="*/ 20 w 12"/>
                              <a:gd name="T29" fmla="*/ 10 h 10"/>
                              <a:gd name="T30" fmla="*/ 12 w 12"/>
                              <a:gd name="T31" fmla="*/ 4 h 10"/>
                              <a:gd name="T32" fmla="*/ 20 w 12"/>
                              <a:gd name="T33" fmla="*/ 2 h 10"/>
                              <a:gd name="T34" fmla="*/ 12 w 12"/>
                              <a:gd name="T35" fmla="*/ 4 h 10"/>
                              <a:gd name="T36" fmla="*/ 12 w 12"/>
                              <a:gd name="T37" fmla="*/ 0 h 10"/>
                              <a:gd name="T38" fmla="*/ 12 w 12"/>
                              <a:gd name="T39" fmla="*/ 4 h 10"/>
                              <a:gd name="T40" fmla="*/ 12 w 12"/>
                              <a:gd name="T41" fmla="*/ 4 h 10"/>
                              <a:gd name="T42" fmla="*/ 12 w 12"/>
                              <a:gd name="T43" fmla="*/ 0 h 10"/>
                              <a:gd name="T44" fmla="*/ 12 w 12"/>
                              <a:gd name="T45" fmla="*/ 4 h 10"/>
                              <a:gd name="T46" fmla="*/ 4 w 12"/>
                              <a:gd name="T47" fmla="*/ 2 h 10"/>
                              <a:gd name="T48" fmla="*/ 12 w 12"/>
                              <a:gd name="T49" fmla="*/ 4 h 10"/>
                              <a:gd name="T50" fmla="*/ 4 w 12"/>
                              <a:gd name="T51" fmla="*/ 10 h 10"/>
                              <a:gd name="T52" fmla="*/ 4 w 12"/>
                              <a:gd name="T53" fmla="*/ 2 h 10"/>
                              <a:gd name="T54" fmla="*/ 4 w 12"/>
                              <a:gd name="T55" fmla="*/ 10 h 10"/>
                              <a:gd name="T56" fmla="*/ 0 w 12"/>
                              <a:gd name="T57" fmla="*/ 10 h 10"/>
                              <a:gd name="T58" fmla="*/ 4 w 12"/>
                              <a:gd name="T59" fmla="*/ 10 h 10"/>
                              <a:gd name="T60" fmla="*/ 4 w 12"/>
                              <a:gd name="T61" fmla="*/ 10 h 10"/>
                              <a:gd name="T62" fmla="*/ 0 w 12"/>
                              <a:gd name="T63" fmla="*/ 10 h 10"/>
                              <a:gd name="T64" fmla="*/ 4 w 12"/>
                              <a:gd name="T65" fmla="*/ 10 h 10"/>
                              <a:gd name="T66" fmla="*/ 4 w 12"/>
                              <a:gd name="T67" fmla="*/ 16 h 10"/>
                              <a:gd name="T68" fmla="*/ 4 w 12"/>
                              <a:gd name="T69" fmla="*/ 10 h 10"/>
                              <a:gd name="T70" fmla="*/ 12 w 12"/>
                              <a:gd name="T71" fmla="*/ 16 h 10"/>
                              <a:gd name="T72" fmla="*/ 4 w 12"/>
                              <a:gd name="T73" fmla="*/ 16 h 10"/>
                              <a:gd name="T74" fmla="*/ 12 w 12"/>
                              <a:gd name="T75" fmla="*/ 16 h 10"/>
                              <a:gd name="T76" fmla="*/ 12 w 12"/>
                              <a:gd name="T77" fmla="*/ 20 h 10"/>
                              <a:gd name="T78" fmla="*/ 12 w 12"/>
                              <a:gd name="T79" fmla="*/ 16 h 10"/>
                              <a:gd name="T80" fmla="*/ 0 60000 65536"/>
                              <a:gd name="T81" fmla="*/ 0 60000 65536"/>
                              <a:gd name="T82" fmla="*/ 0 60000 65536"/>
                              <a:gd name="T83" fmla="*/ 0 60000 65536"/>
                              <a:gd name="T84" fmla="*/ 0 60000 65536"/>
                              <a:gd name="T85" fmla="*/ 0 60000 65536"/>
                              <a:gd name="T86" fmla="*/ 0 60000 65536"/>
                              <a:gd name="T87" fmla="*/ 0 60000 65536"/>
                              <a:gd name="T88" fmla="*/ 0 60000 65536"/>
                              <a:gd name="T89" fmla="*/ 0 60000 65536"/>
                              <a:gd name="T90" fmla="*/ 0 60000 65536"/>
                              <a:gd name="T91" fmla="*/ 0 60000 65536"/>
                              <a:gd name="T92" fmla="*/ 0 60000 65536"/>
                              <a:gd name="T93" fmla="*/ 0 60000 65536"/>
                              <a:gd name="T94" fmla="*/ 0 60000 65536"/>
                              <a:gd name="T95" fmla="*/ 0 60000 65536"/>
                              <a:gd name="T96" fmla="*/ 0 60000 65536"/>
                              <a:gd name="T97" fmla="*/ 0 60000 65536"/>
                              <a:gd name="T98" fmla="*/ 0 60000 65536"/>
                              <a:gd name="T99" fmla="*/ 0 60000 65536"/>
                              <a:gd name="T100" fmla="*/ 0 60000 65536"/>
                              <a:gd name="T101" fmla="*/ 0 60000 65536"/>
                              <a:gd name="T102" fmla="*/ 0 60000 65536"/>
                              <a:gd name="T103" fmla="*/ 0 60000 65536"/>
                              <a:gd name="T104" fmla="*/ 0 60000 65536"/>
                              <a:gd name="T105" fmla="*/ 0 60000 65536"/>
                              <a:gd name="T106" fmla="*/ 0 60000 65536"/>
                              <a:gd name="T107" fmla="*/ 0 60000 65536"/>
                              <a:gd name="T108" fmla="*/ 0 60000 65536"/>
                              <a:gd name="T109" fmla="*/ 0 60000 65536"/>
                              <a:gd name="T110" fmla="*/ 0 60000 65536"/>
                              <a:gd name="T111" fmla="*/ 0 60000 65536"/>
                              <a:gd name="T112" fmla="*/ 0 60000 65536"/>
                              <a:gd name="T113" fmla="*/ 0 60000 65536"/>
                              <a:gd name="T114" fmla="*/ 0 60000 65536"/>
                              <a:gd name="T115" fmla="*/ 0 60000 65536"/>
                              <a:gd name="T116" fmla="*/ 0 60000 65536"/>
                              <a:gd name="T117" fmla="*/ 0 60000 65536"/>
                              <a:gd name="T118" fmla="*/ 0 60000 65536"/>
                              <a:gd name="T119" fmla="*/ 0 60000 65536"/>
                            </a:gdLst>
                            <a:ahLst/>
                            <a:cxnLst>
                              <a:cxn ang="T80">
                                <a:pos x="T0" y="T1"/>
                              </a:cxn>
                              <a:cxn ang="T81">
                                <a:pos x="T2" y="T3"/>
                              </a:cxn>
                              <a:cxn ang="T82">
                                <a:pos x="T4" y="T5"/>
                              </a:cxn>
                              <a:cxn ang="T83">
                                <a:pos x="T6" y="T7"/>
                              </a:cxn>
                              <a:cxn ang="T84">
                                <a:pos x="T8" y="T9"/>
                              </a:cxn>
                              <a:cxn ang="T85">
                                <a:pos x="T10" y="T11"/>
                              </a:cxn>
                              <a:cxn ang="T86">
                                <a:pos x="T12" y="T13"/>
                              </a:cxn>
                              <a:cxn ang="T87">
                                <a:pos x="T14" y="T15"/>
                              </a:cxn>
                              <a:cxn ang="T88">
                                <a:pos x="T16" y="T17"/>
                              </a:cxn>
                              <a:cxn ang="T89">
                                <a:pos x="T18" y="T19"/>
                              </a:cxn>
                              <a:cxn ang="T90">
                                <a:pos x="T20" y="T21"/>
                              </a:cxn>
                              <a:cxn ang="T91">
                                <a:pos x="T22" y="T23"/>
                              </a:cxn>
                              <a:cxn ang="T92">
                                <a:pos x="T24" y="T25"/>
                              </a:cxn>
                              <a:cxn ang="T93">
                                <a:pos x="T26" y="T27"/>
                              </a:cxn>
                              <a:cxn ang="T94">
                                <a:pos x="T28" y="T29"/>
                              </a:cxn>
                              <a:cxn ang="T95">
                                <a:pos x="T30" y="T31"/>
                              </a:cxn>
                              <a:cxn ang="T96">
                                <a:pos x="T32" y="T33"/>
                              </a:cxn>
                              <a:cxn ang="T97">
                                <a:pos x="T34" y="T35"/>
                              </a:cxn>
                              <a:cxn ang="T98">
                                <a:pos x="T36" y="T37"/>
                              </a:cxn>
                              <a:cxn ang="T99">
                                <a:pos x="T38" y="T39"/>
                              </a:cxn>
                              <a:cxn ang="T100">
                                <a:pos x="T40" y="T41"/>
                              </a:cxn>
                              <a:cxn ang="T101">
                                <a:pos x="T42" y="T43"/>
                              </a:cxn>
                              <a:cxn ang="T102">
                                <a:pos x="T44" y="T45"/>
                              </a:cxn>
                              <a:cxn ang="T103">
                                <a:pos x="T46" y="T47"/>
                              </a:cxn>
                              <a:cxn ang="T104">
                                <a:pos x="T48" y="T49"/>
                              </a:cxn>
                              <a:cxn ang="T105">
                                <a:pos x="T50" y="T51"/>
                              </a:cxn>
                              <a:cxn ang="T106">
                                <a:pos x="T52" y="T53"/>
                              </a:cxn>
                              <a:cxn ang="T107">
                                <a:pos x="T54" y="T55"/>
                              </a:cxn>
                              <a:cxn ang="T108">
                                <a:pos x="T56" y="T57"/>
                              </a:cxn>
                              <a:cxn ang="T109">
                                <a:pos x="T58" y="T59"/>
                              </a:cxn>
                              <a:cxn ang="T110">
                                <a:pos x="T60" y="T61"/>
                              </a:cxn>
                              <a:cxn ang="T111">
                                <a:pos x="T62" y="T63"/>
                              </a:cxn>
                              <a:cxn ang="T112">
                                <a:pos x="T64" y="T65"/>
                              </a:cxn>
                              <a:cxn ang="T113">
                                <a:pos x="T66" y="T67"/>
                              </a:cxn>
                              <a:cxn ang="T114">
                                <a:pos x="T68" y="T69"/>
                              </a:cxn>
                              <a:cxn ang="T115">
                                <a:pos x="T70" y="T71"/>
                              </a:cxn>
                              <a:cxn ang="T116">
                                <a:pos x="T72" y="T73"/>
                              </a:cxn>
                              <a:cxn ang="T117">
                                <a:pos x="T74" y="T75"/>
                              </a:cxn>
                              <a:cxn ang="T118">
                                <a:pos x="T76" y="T77"/>
                              </a:cxn>
                              <a:cxn ang="T119">
                                <a:pos x="T78" y="T79"/>
                              </a:cxn>
                            </a:cxnLst>
                            <a:rect l="0" t="0" r="r" b="b"/>
                            <a:pathLst>
                              <a:path w="12" h="10">
                                <a:moveTo>
                                  <a:pt x="6" y="8"/>
                                </a:moveTo>
                                <a:lnTo>
                                  <a:pt x="6" y="8"/>
                                </a:lnTo>
                                <a:lnTo>
                                  <a:pt x="6" y="10"/>
                                </a:lnTo>
                                <a:lnTo>
                                  <a:pt x="6" y="8"/>
                                </a:lnTo>
                                <a:close/>
                                <a:moveTo>
                                  <a:pt x="6" y="8"/>
                                </a:moveTo>
                                <a:cubicBezTo>
                                  <a:pt x="7" y="8"/>
                                  <a:pt x="8" y="8"/>
                                  <a:pt x="9" y="7"/>
                                </a:cubicBezTo>
                                <a:lnTo>
                                  <a:pt x="10" y="8"/>
                                </a:lnTo>
                                <a:cubicBezTo>
                                  <a:pt x="9" y="9"/>
                                  <a:pt x="8" y="10"/>
                                  <a:pt x="6" y="10"/>
                                </a:cubicBezTo>
                                <a:lnTo>
                                  <a:pt x="6" y="8"/>
                                </a:lnTo>
                                <a:close/>
                                <a:moveTo>
                                  <a:pt x="9" y="7"/>
                                </a:moveTo>
                                <a:cubicBezTo>
                                  <a:pt x="9" y="6"/>
                                  <a:pt x="10" y="6"/>
                                  <a:pt x="10" y="5"/>
                                </a:cubicBezTo>
                                <a:lnTo>
                                  <a:pt x="12" y="5"/>
                                </a:lnTo>
                                <a:cubicBezTo>
                                  <a:pt x="12" y="6"/>
                                  <a:pt x="11" y="7"/>
                                  <a:pt x="10" y="8"/>
                                </a:cubicBezTo>
                                <a:lnTo>
                                  <a:pt x="9" y="7"/>
                                </a:lnTo>
                                <a:close/>
                                <a:moveTo>
                                  <a:pt x="10" y="5"/>
                                </a:moveTo>
                                <a:lnTo>
                                  <a:pt x="10" y="5"/>
                                </a:lnTo>
                                <a:lnTo>
                                  <a:pt x="12" y="5"/>
                                </a:lnTo>
                                <a:lnTo>
                                  <a:pt x="10" y="5"/>
                                </a:lnTo>
                                <a:close/>
                                <a:moveTo>
                                  <a:pt x="10" y="5"/>
                                </a:moveTo>
                                <a:lnTo>
                                  <a:pt x="10" y="5"/>
                                </a:lnTo>
                                <a:lnTo>
                                  <a:pt x="12" y="5"/>
                                </a:lnTo>
                                <a:lnTo>
                                  <a:pt x="10" y="5"/>
                                </a:lnTo>
                                <a:close/>
                                <a:moveTo>
                                  <a:pt x="10" y="5"/>
                                </a:moveTo>
                                <a:cubicBezTo>
                                  <a:pt x="10" y="4"/>
                                  <a:pt x="9" y="3"/>
                                  <a:pt x="9" y="3"/>
                                </a:cubicBezTo>
                                <a:lnTo>
                                  <a:pt x="10" y="1"/>
                                </a:lnTo>
                                <a:cubicBezTo>
                                  <a:pt x="11" y="2"/>
                                  <a:pt x="12" y="3"/>
                                  <a:pt x="12" y="5"/>
                                </a:cubicBezTo>
                                <a:lnTo>
                                  <a:pt x="10" y="5"/>
                                </a:lnTo>
                                <a:close/>
                                <a:moveTo>
                                  <a:pt x="9" y="3"/>
                                </a:moveTo>
                                <a:cubicBezTo>
                                  <a:pt x="8" y="2"/>
                                  <a:pt x="7" y="2"/>
                                  <a:pt x="6" y="2"/>
                                </a:cubicBezTo>
                                <a:lnTo>
                                  <a:pt x="6" y="0"/>
                                </a:lnTo>
                                <a:cubicBezTo>
                                  <a:pt x="8" y="0"/>
                                  <a:pt x="9" y="0"/>
                                  <a:pt x="10" y="1"/>
                                </a:cubicBezTo>
                                <a:lnTo>
                                  <a:pt x="9" y="3"/>
                                </a:lnTo>
                                <a:close/>
                                <a:moveTo>
                                  <a:pt x="6" y="2"/>
                                </a:moveTo>
                                <a:lnTo>
                                  <a:pt x="6" y="2"/>
                                </a:lnTo>
                                <a:lnTo>
                                  <a:pt x="6" y="0"/>
                                </a:lnTo>
                                <a:lnTo>
                                  <a:pt x="6" y="2"/>
                                </a:lnTo>
                                <a:close/>
                                <a:moveTo>
                                  <a:pt x="6" y="2"/>
                                </a:moveTo>
                                <a:lnTo>
                                  <a:pt x="6" y="2"/>
                                </a:lnTo>
                                <a:lnTo>
                                  <a:pt x="6" y="0"/>
                                </a:lnTo>
                                <a:lnTo>
                                  <a:pt x="6" y="2"/>
                                </a:lnTo>
                                <a:close/>
                                <a:moveTo>
                                  <a:pt x="6" y="2"/>
                                </a:moveTo>
                                <a:cubicBezTo>
                                  <a:pt x="5" y="2"/>
                                  <a:pt x="4" y="2"/>
                                  <a:pt x="3" y="3"/>
                                </a:cubicBezTo>
                                <a:lnTo>
                                  <a:pt x="2" y="1"/>
                                </a:lnTo>
                                <a:cubicBezTo>
                                  <a:pt x="3" y="0"/>
                                  <a:pt x="5" y="0"/>
                                  <a:pt x="6" y="0"/>
                                </a:cubicBezTo>
                                <a:lnTo>
                                  <a:pt x="6" y="2"/>
                                </a:lnTo>
                                <a:close/>
                                <a:moveTo>
                                  <a:pt x="3" y="3"/>
                                </a:moveTo>
                                <a:cubicBezTo>
                                  <a:pt x="3" y="3"/>
                                  <a:pt x="2" y="4"/>
                                  <a:pt x="2" y="5"/>
                                </a:cubicBezTo>
                                <a:lnTo>
                                  <a:pt x="0" y="5"/>
                                </a:lnTo>
                                <a:cubicBezTo>
                                  <a:pt x="0" y="3"/>
                                  <a:pt x="1" y="2"/>
                                  <a:pt x="2" y="1"/>
                                </a:cubicBezTo>
                                <a:lnTo>
                                  <a:pt x="3" y="3"/>
                                </a:lnTo>
                                <a:close/>
                                <a:moveTo>
                                  <a:pt x="2" y="5"/>
                                </a:moveTo>
                                <a:lnTo>
                                  <a:pt x="2" y="5"/>
                                </a:lnTo>
                                <a:lnTo>
                                  <a:pt x="0" y="5"/>
                                </a:lnTo>
                                <a:lnTo>
                                  <a:pt x="2" y="5"/>
                                </a:lnTo>
                                <a:close/>
                                <a:moveTo>
                                  <a:pt x="2" y="5"/>
                                </a:moveTo>
                                <a:lnTo>
                                  <a:pt x="2" y="5"/>
                                </a:lnTo>
                                <a:lnTo>
                                  <a:pt x="0" y="5"/>
                                </a:lnTo>
                                <a:lnTo>
                                  <a:pt x="2" y="5"/>
                                </a:lnTo>
                                <a:close/>
                                <a:moveTo>
                                  <a:pt x="2" y="5"/>
                                </a:moveTo>
                                <a:cubicBezTo>
                                  <a:pt x="2" y="6"/>
                                  <a:pt x="3" y="6"/>
                                  <a:pt x="3" y="7"/>
                                </a:cubicBezTo>
                                <a:lnTo>
                                  <a:pt x="2" y="8"/>
                                </a:lnTo>
                                <a:cubicBezTo>
                                  <a:pt x="1" y="7"/>
                                  <a:pt x="0" y="6"/>
                                  <a:pt x="0" y="5"/>
                                </a:cubicBezTo>
                                <a:lnTo>
                                  <a:pt x="2" y="5"/>
                                </a:lnTo>
                                <a:close/>
                                <a:moveTo>
                                  <a:pt x="3" y="7"/>
                                </a:moveTo>
                                <a:cubicBezTo>
                                  <a:pt x="4" y="8"/>
                                  <a:pt x="5" y="8"/>
                                  <a:pt x="6" y="8"/>
                                </a:cubicBezTo>
                                <a:lnTo>
                                  <a:pt x="6" y="10"/>
                                </a:lnTo>
                                <a:cubicBezTo>
                                  <a:pt x="5" y="10"/>
                                  <a:pt x="3" y="9"/>
                                  <a:pt x="2" y="8"/>
                                </a:cubicBezTo>
                                <a:lnTo>
                                  <a:pt x="3" y="7"/>
                                </a:lnTo>
                                <a:close/>
                                <a:moveTo>
                                  <a:pt x="6" y="8"/>
                                </a:moveTo>
                                <a:lnTo>
                                  <a:pt x="6" y="8"/>
                                </a:lnTo>
                                <a:lnTo>
                                  <a:pt x="6" y="10"/>
                                </a:lnTo>
                                <a:lnTo>
                                  <a:pt x="6" y="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4211D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59" name="Oval 263"/>
                        <wps:cNvSpPr>
                          <a:spLocks noChangeArrowheads="1"/>
                        </wps:cNvSpPr>
                        <wps:spPr bwMode="auto">
                          <a:xfrm>
                            <a:off x="215" y="591"/>
                            <a:ext cx="18" cy="17"/>
                          </a:xfrm>
                          <a:prstGeom prst="ellipse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60" name="Freeform 264"/>
                        <wps:cNvSpPr>
                          <a:spLocks noEditPoints="1"/>
                        </wps:cNvSpPr>
                        <wps:spPr bwMode="auto">
                          <a:xfrm>
                            <a:off x="213" y="589"/>
                            <a:ext cx="20" cy="21"/>
                          </a:xfrm>
                          <a:custGeom>
                            <a:avLst/>
                            <a:gdLst>
                              <a:gd name="T0" fmla="*/ 10 w 10"/>
                              <a:gd name="T1" fmla="*/ 17 h 10"/>
                              <a:gd name="T2" fmla="*/ 10 w 10"/>
                              <a:gd name="T3" fmla="*/ 21 h 10"/>
                              <a:gd name="T4" fmla="*/ 10 w 10"/>
                              <a:gd name="T5" fmla="*/ 17 h 10"/>
                              <a:gd name="T6" fmla="*/ 18 w 10"/>
                              <a:gd name="T7" fmla="*/ 17 h 10"/>
                              <a:gd name="T8" fmla="*/ 10 w 10"/>
                              <a:gd name="T9" fmla="*/ 17 h 10"/>
                              <a:gd name="T10" fmla="*/ 18 w 10"/>
                              <a:gd name="T11" fmla="*/ 11 h 10"/>
                              <a:gd name="T12" fmla="*/ 18 w 10"/>
                              <a:gd name="T13" fmla="*/ 17 h 10"/>
                              <a:gd name="T14" fmla="*/ 18 w 10"/>
                              <a:gd name="T15" fmla="*/ 11 h 10"/>
                              <a:gd name="T16" fmla="*/ 20 w 10"/>
                              <a:gd name="T17" fmla="*/ 11 h 10"/>
                              <a:gd name="T18" fmla="*/ 18 w 10"/>
                              <a:gd name="T19" fmla="*/ 11 h 10"/>
                              <a:gd name="T20" fmla="*/ 18 w 10"/>
                              <a:gd name="T21" fmla="*/ 11 h 10"/>
                              <a:gd name="T22" fmla="*/ 20 w 10"/>
                              <a:gd name="T23" fmla="*/ 11 h 10"/>
                              <a:gd name="T24" fmla="*/ 18 w 10"/>
                              <a:gd name="T25" fmla="*/ 11 h 10"/>
                              <a:gd name="T26" fmla="*/ 18 w 10"/>
                              <a:gd name="T27" fmla="*/ 4 h 10"/>
                              <a:gd name="T28" fmla="*/ 18 w 10"/>
                              <a:gd name="T29" fmla="*/ 11 h 10"/>
                              <a:gd name="T30" fmla="*/ 10 w 10"/>
                              <a:gd name="T31" fmla="*/ 4 h 10"/>
                              <a:gd name="T32" fmla="*/ 18 w 10"/>
                              <a:gd name="T33" fmla="*/ 4 h 10"/>
                              <a:gd name="T34" fmla="*/ 10 w 10"/>
                              <a:gd name="T35" fmla="*/ 4 h 10"/>
                              <a:gd name="T36" fmla="*/ 10 w 10"/>
                              <a:gd name="T37" fmla="*/ 0 h 10"/>
                              <a:gd name="T38" fmla="*/ 10 w 10"/>
                              <a:gd name="T39" fmla="*/ 4 h 10"/>
                              <a:gd name="T40" fmla="*/ 10 w 10"/>
                              <a:gd name="T41" fmla="*/ 4 h 10"/>
                              <a:gd name="T42" fmla="*/ 10 w 10"/>
                              <a:gd name="T43" fmla="*/ 0 h 10"/>
                              <a:gd name="T44" fmla="*/ 10 w 10"/>
                              <a:gd name="T45" fmla="*/ 4 h 10"/>
                              <a:gd name="T46" fmla="*/ 4 w 10"/>
                              <a:gd name="T47" fmla="*/ 4 h 10"/>
                              <a:gd name="T48" fmla="*/ 10 w 10"/>
                              <a:gd name="T49" fmla="*/ 4 h 10"/>
                              <a:gd name="T50" fmla="*/ 4 w 10"/>
                              <a:gd name="T51" fmla="*/ 11 h 10"/>
                              <a:gd name="T52" fmla="*/ 4 w 10"/>
                              <a:gd name="T53" fmla="*/ 4 h 10"/>
                              <a:gd name="T54" fmla="*/ 4 w 10"/>
                              <a:gd name="T55" fmla="*/ 11 h 10"/>
                              <a:gd name="T56" fmla="*/ 0 w 10"/>
                              <a:gd name="T57" fmla="*/ 11 h 10"/>
                              <a:gd name="T58" fmla="*/ 4 w 10"/>
                              <a:gd name="T59" fmla="*/ 11 h 10"/>
                              <a:gd name="T60" fmla="*/ 4 w 10"/>
                              <a:gd name="T61" fmla="*/ 11 h 10"/>
                              <a:gd name="T62" fmla="*/ 0 w 10"/>
                              <a:gd name="T63" fmla="*/ 11 h 10"/>
                              <a:gd name="T64" fmla="*/ 4 w 10"/>
                              <a:gd name="T65" fmla="*/ 11 h 10"/>
                              <a:gd name="T66" fmla="*/ 4 w 10"/>
                              <a:gd name="T67" fmla="*/ 17 h 10"/>
                              <a:gd name="T68" fmla="*/ 4 w 10"/>
                              <a:gd name="T69" fmla="*/ 11 h 10"/>
                              <a:gd name="T70" fmla="*/ 10 w 10"/>
                              <a:gd name="T71" fmla="*/ 17 h 10"/>
                              <a:gd name="T72" fmla="*/ 4 w 10"/>
                              <a:gd name="T73" fmla="*/ 17 h 10"/>
                              <a:gd name="T74" fmla="*/ 10 w 10"/>
                              <a:gd name="T75" fmla="*/ 17 h 10"/>
                              <a:gd name="T76" fmla="*/ 10 w 10"/>
                              <a:gd name="T77" fmla="*/ 21 h 10"/>
                              <a:gd name="T78" fmla="*/ 10 w 10"/>
                              <a:gd name="T79" fmla="*/ 17 h 10"/>
                              <a:gd name="T80" fmla="*/ 0 60000 65536"/>
                              <a:gd name="T81" fmla="*/ 0 60000 65536"/>
                              <a:gd name="T82" fmla="*/ 0 60000 65536"/>
                              <a:gd name="T83" fmla="*/ 0 60000 65536"/>
                              <a:gd name="T84" fmla="*/ 0 60000 65536"/>
                              <a:gd name="T85" fmla="*/ 0 60000 65536"/>
                              <a:gd name="T86" fmla="*/ 0 60000 65536"/>
                              <a:gd name="T87" fmla="*/ 0 60000 65536"/>
                              <a:gd name="T88" fmla="*/ 0 60000 65536"/>
                              <a:gd name="T89" fmla="*/ 0 60000 65536"/>
                              <a:gd name="T90" fmla="*/ 0 60000 65536"/>
                              <a:gd name="T91" fmla="*/ 0 60000 65536"/>
                              <a:gd name="T92" fmla="*/ 0 60000 65536"/>
                              <a:gd name="T93" fmla="*/ 0 60000 65536"/>
                              <a:gd name="T94" fmla="*/ 0 60000 65536"/>
                              <a:gd name="T95" fmla="*/ 0 60000 65536"/>
                              <a:gd name="T96" fmla="*/ 0 60000 65536"/>
                              <a:gd name="T97" fmla="*/ 0 60000 65536"/>
                              <a:gd name="T98" fmla="*/ 0 60000 65536"/>
                              <a:gd name="T99" fmla="*/ 0 60000 65536"/>
                              <a:gd name="T100" fmla="*/ 0 60000 65536"/>
                              <a:gd name="T101" fmla="*/ 0 60000 65536"/>
                              <a:gd name="T102" fmla="*/ 0 60000 65536"/>
                              <a:gd name="T103" fmla="*/ 0 60000 65536"/>
                              <a:gd name="T104" fmla="*/ 0 60000 65536"/>
                              <a:gd name="T105" fmla="*/ 0 60000 65536"/>
                              <a:gd name="T106" fmla="*/ 0 60000 65536"/>
                              <a:gd name="T107" fmla="*/ 0 60000 65536"/>
                              <a:gd name="T108" fmla="*/ 0 60000 65536"/>
                              <a:gd name="T109" fmla="*/ 0 60000 65536"/>
                              <a:gd name="T110" fmla="*/ 0 60000 65536"/>
                              <a:gd name="T111" fmla="*/ 0 60000 65536"/>
                              <a:gd name="T112" fmla="*/ 0 60000 65536"/>
                              <a:gd name="T113" fmla="*/ 0 60000 65536"/>
                              <a:gd name="T114" fmla="*/ 0 60000 65536"/>
                              <a:gd name="T115" fmla="*/ 0 60000 65536"/>
                              <a:gd name="T116" fmla="*/ 0 60000 65536"/>
                              <a:gd name="T117" fmla="*/ 0 60000 65536"/>
                              <a:gd name="T118" fmla="*/ 0 60000 65536"/>
                              <a:gd name="T119" fmla="*/ 0 60000 65536"/>
                            </a:gdLst>
                            <a:ahLst/>
                            <a:cxnLst>
                              <a:cxn ang="T80">
                                <a:pos x="T0" y="T1"/>
                              </a:cxn>
                              <a:cxn ang="T81">
                                <a:pos x="T2" y="T3"/>
                              </a:cxn>
                              <a:cxn ang="T82">
                                <a:pos x="T4" y="T5"/>
                              </a:cxn>
                              <a:cxn ang="T83">
                                <a:pos x="T6" y="T7"/>
                              </a:cxn>
                              <a:cxn ang="T84">
                                <a:pos x="T8" y="T9"/>
                              </a:cxn>
                              <a:cxn ang="T85">
                                <a:pos x="T10" y="T11"/>
                              </a:cxn>
                              <a:cxn ang="T86">
                                <a:pos x="T12" y="T13"/>
                              </a:cxn>
                              <a:cxn ang="T87">
                                <a:pos x="T14" y="T15"/>
                              </a:cxn>
                              <a:cxn ang="T88">
                                <a:pos x="T16" y="T17"/>
                              </a:cxn>
                              <a:cxn ang="T89">
                                <a:pos x="T18" y="T19"/>
                              </a:cxn>
                              <a:cxn ang="T90">
                                <a:pos x="T20" y="T21"/>
                              </a:cxn>
                              <a:cxn ang="T91">
                                <a:pos x="T22" y="T23"/>
                              </a:cxn>
                              <a:cxn ang="T92">
                                <a:pos x="T24" y="T25"/>
                              </a:cxn>
                              <a:cxn ang="T93">
                                <a:pos x="T26" y="T27"/>
                              </a:cxn>
                              <a:cxn ang="T94">
                                <a:pos x="T28" y="T29"/>
                              </a:cxn>
                              <a:cxn ang="T95">
                                <a:pos x="T30" y="T31"/>
                              </a:cxn>
                              <a:cxn ang="T96">
                                <a:pos x="T32" y="T33"/>
                              </a:cxn>
                              <a:cxn ang="T97">
                                <a:pos x="T34" y="T35"/>
                              </a:cxn>
                              <a:cxn ang="T98">
                                <a:pos x="T36" y="T37"/>
                              </a:cxn>
                              <a:cxn ang="T99">
                                <a:pos x="T38" y="T39"/>
                              </a:cxn>
                              <a:cxn ang="T100">
                                <a:pos x="T40" y="T41"/>
                              </a:cxn>
                              <a:cxn ang="T101">
                                <a:pos x="T42" y="T43"/>
                              </a:cxn>
                              <a:cxn ang="T102">
                                <a:pos x="T44" y="T45"/>
                              </a:cxn>
                              <a:cxn ang="T103">
                                <a:pos x="T46" y="T47"/>
                              </a:cxn>
                              <a:cxn ang="T104">
                                <a:pos x="T48" y="T49"/>
                              </a:cxn>
                              <a:cxn ang="T105">
                                <a:pos x="T50" y="T51"/>
                              </a:cxn>
                              <a:cxn ang="T106">
                                <a:pos x="T52" y="T53"/>
                              </a:cxn>
                              <a:cxn ang="T107">
                                <a:pos x="T54" y="T55"/>
                              </a:cxn>
                              <a:cxn ang="T108">
                                <a:pos x="T56" y="T57"/>
                              </a:cxn>
                              <a:cxn ang="T109">
                                <a:pos x="T58" y="T59"/>
                              </a:cxn>
                              <a:cxn ang="T110">
                                <a:pos x="T60" y="T61"/>
                              </a:cxn>
                              <a:cxn ang="T111">
                                <a:pos x="T62" y="T63"/>
                              </a:cxn>
                              <a:cxn ang="T112">
                                <a:pos x="T64" y="T65"/>
                              </a:cxn>
                              <a:cxn ang="T113">
                                <a:pos x="T66" y="T67"/>
                              </a:cxn>
                              <a:cxn ang="T114">
                                <a:pos x="T68" y="T69"/>
                              </a:cxn>
                              <a:cxn ang="T115">
                                <a:pos x="T70" y="T71"/>
                              </a:cxn>
                              <a:cxn ang="T116">
                                <a:pos x="T72" y="T73"/>
                              </a:cxn>
                              <a:cxn ang="T117">
                                <a:pos x="T74" y="T75"/>
                              </a:cxn>
                              <a:cxn ang="T118">
                                <a:pos x="T76" y="T77"/>
                              </a:cxn>
                              <a:cxn ang="T119">
                                <a:pos x="T78" y="T79"/>
                              </a:cxn>
                            </a:cxnLst>
                            <a:rect l="0" t="0" r="r" b="b"/>
                            <a:pathLst>
                              <a:path w="10" h="10">
                                <a:moveTo>
                                  <a:pt x="5" y="8"/>
                                </a:moveTo>
                                <a:lnTo>
                                  <a:pt x="5" y="8"/>
                                </a:lnTo>
                                <a:lnTo>
                                  <a:pt x="5" y="10"/>
                                </a:lnTo>
                                <a:lnTo>
                                  <a:pt x="5" y="8"/>
                                </a:lnTo>
                                <a:close/>
                                <a:moveTo>
                                  <a:pt x="5" y="8"/>
                                </a:moveTo>
                                <a:cubicBezTo>
                                  <a:pt x="6" y="8"/>
                                  <a:pt x="7" y="8"/>
                                  <a:pt x="8" y="7"/>
                                </a:cubicBezTo>
                                <a:lnTo>
                                  <a:pt x="9" y="8"/>
                                </a:lnTo>
                                <a:cubicBezTo>
                                  <a:pt x="8" y="9"/>
                                  <a:pt x="7" y="10"/>
                                  <a:pt x="5" y="10"/>
                                </a:cubicBezTo>
                                <a:lnTo>
                                  <a:pt x="5" y="8"/>
                                </a:lnTo>
                                <a:close/>
                                <a:moveTo>
                                  <a:pt x="8" y="7"/>
                                </a:moveTo>
                                <a:cubicBezTo>
                                  <a:pt x="8" y="7"/>
                                  <a:pt x="9" y="6"/>
                                  <a:pt x="9" y="5"/>
                                </a:cubicBezTo>
                                <a:lnTo>
                                  <a:pt x="10" y="5"/>
                                </a:lnTo>
                                <a:cubicBezTo>
                                  <a:pt x="10" y="6"/>
                                  <a:pt x="10" y="8"/>
                                  <a:pt x="9" y="8"/>
                                </a:cubicBezTo>
                                <a:lnTo>
                                  <a:pt x="8" y="7"/>
                                </a:lnTo>
                                <a:close/>
                                <a:moveTo>
                                  <a:pt x="9" y="5"/>
                                </a:moveTo>
                                <a:lnTo>
                                  <a:pt x="9" y="5"/>
                                </a:lnTo>
                                <a:lnTo>
                                  <a:pt x="10" y="5"/>
                                </a:lnTo>
                                <a:lnTo>
                                  <a:pt x="9" y="5"/>
                                </a:lnTo>
                                <a:close/>
                                <a:moveTo>
                                  <a:pt x="9" y="5"/>
                                </a:moveTo>
                                <a:lnTo>
                                  <a:pt x="9" y="5"/>
                                </a:lnTo>
                                <a:lnTo>
                                  <a:pt x="10" y="5"/>
                                </a:lnTo>
                                <a:lnTo>
                                  <a:pt x="9" y="5"/>
                                </a:lnTo>
                                <a:close/>
                                <a:moveTo>
                                  <a:pt x="9" y="5"/>
                                </a:moveTo>
                                <a:cubicBezTo>
                                  <a:pt x="9" y="4"/>
                                  <a:pt x="8" y="4"/>
                                  <a:pt x="8" y="3"/>
                                </a:cubicBezTo>
                                <a:lnTo>
                                  <a:pt x="9" y="2"/>
                                </a:lnTo>
                                <a:cubicBezTo>
                                  <a:pt x="10" y="3"/>
                                  <a:pt x="10" y="4"/>
                                  <a:pt x="10" y="5"/>
                                </a:cubicBezTo>
                                <a:lnTo>
                                  <a:pt x="9" y="5"/>
                                </a:lnTo>
                                <a:close/>
                                <a:moveTo>
                                  <a:pt x="8" y="3"/>
                                </a:moveTo>
                                <a:cubicBezTo>
                                  <a:pt x="7" y="3"/>
                                  <a:pt x="6" y="2"/>
                                  <a:pt x="5" y="2"/>
                                </a:cubicBezTo>
                                <a:lnTo>
                                  <a:pt x="5" y="0"/>
                                </a:lnTo>
                                <a:cubicBezTo>
                                  <a:pt x="7" y="0"/>
                                  <a:pt x="8" y="1"/>
                                  <a:pt x="9" y="2"/>
                                </a:cubicBezTo>
                                <a:lnTo>
                                  <a:pt x="8" y="3"/>
                                </a:lnTo>
                                <a:close/>
                                <a:moveTo>
                                  <a:pt x="5" y="2"/>
                                </a:moveTo>
                                <a:lnTo>
                                  <a:pt x="5" y="2"/>
                                </a:lnTo>
                                <a:lnTo>
                                  <a:pt x="5" y="0"/>
                                </a:lnTo>
                                <a:lnTo>
                                  <a:pt x="5" y="2"/>
                                </a:lnTo>
                                <a:close/>
                                <a:moveTo>
                                  <a:pt x="5" y="2"/>
                                </a:moveTo>
                                <a:lnTo>
                                  <a:pt x="5" y="2"/>
                                </a:lnTo>
                                <a:lnTo>
                                  <a:pt x="5" y="0"/>
                                </a:lnTo>
                                <a:lnTo>
                                  <a:pt x="5" y="2"/>
                                </a:lnTo>
                                <a:close/>
                                <a:moveTo>
                                  <a:pt x="5" y="2"/>
                                </a:moveTo>
                                <a:cubicBezTo>
                                  <a:pt x="4" y="2"/>
                                  <a:pt x="4" y="3"/>
                                  <a:pt x="3" y="3"/>
                                </a:cubicBezTo>
                                <a:lnTo>
                                  <a:pt x="2" y="2"/>
                                </a:lnTo>
                                <a:cubicBezTo>
                                  <a:pt x="3" y="1"/>
                                  <a:pt x="4" y="0"/>
                                  <a:pt x="5" y="0"/>
                                </a:cubicBezTo>
                                <a:lnTo>
                                  <a:pt x="5" y="2"/>
                                </a:lnTo>
                                <a:close/>
                                <a:moveTo>
                                  <a:pt x="3" y="3"/>
                                </a:moveTo>
                                <a:cubicBezTo>
                                  <a:pt x="3" y="4"/>
                                  <a:pt x="2" y="4"/>
                                  <a:pt x="2" y="5"/>
                                </a:cubicBezTo>
                                <a:lnTo>
                                  <a:pt x="0" y="5"/>
                                </a:lnTo>
                                <a:cubicBezTo>
                                  <a:pt x="0" y="4"/>
                                  <a:pt x="1" y="3"/>
                                  <a:pt x="2" y="2"/>
                                </a:cubicBezTo>
                                <a:lnTo>
                                  <a:pt x="3" y="3"/>
                                </a:lnTo>
                                <a:close/>
                                <a:moveTo>
                                  <a:pt x="2" y="5"/>
                                </a:moveTo>
                                <a:lnTo>
                                  <a:pt x="2" y="5"/>
                                </a:lnTo>
                                <a:lnTo>
                                  <a:pt x="0" y="5"/>
                                </a:lnTo>
                                <a:lnTo>
                                  <a:pt x="2" y="5"/>
                                </a:lnTo>
                                <a:close/>
                                <a:moveTo>
                                  <a:pt x="2" y="5"/>
                                </a:moveTo>
                                <a:lnTo>
                                  <a:pt x="2" y="5"/>
                                </a:lnTo>
                                <a:lnTo>
                                  <a:pt x="0" y="5"/>
                                </a:lnTo>
                                <a:lnTo>
                                  <a:pt x="2" y="5"/>
                                </a:lnTo>
                                <a:close/>
                                <a:moveTo>
                                  <a:pt x="2" y="5"/>
                                </a:moveTo>
                                <a:cubicBezTo>
                                  <a:pt x="2" y="6"/>
                                  <a:pt x="3" y="7"/>
                                  <a:pt x="3" y="7"/>
                                </a:cubicBezTo>
                                <a:lnTo>
                                  <a:pt x="2" y="8"/>
                                </a:lnTo>
                                <a:cubicBezTo>
                                  <a:pt x="1" y="8"/>
                                  <a:pt x="0" y="6"/>
                                  <a:pt x="0" y="5"/>
                                </a:cubicBezTo>
                                <a:lnTo>
                                  <a:pt x="2" y="5"/>
                                </a:lnTo>
                                <a:close/>
                                <a:moveTo>
                                  <a:pt x="3" y="7"/>
                                </a:moveTo>
                                <a:cubicBezTo>
                                  <a:pt x="4" y="8"/>
                                  <a:pt x="4" y="8"/>
                                  <a:pt x="5" y="8"/>
                                </a:cubicBezTo>
                                <a:lnTo>
                                  <a:pt x="5" y="10"/>
                                </a:lnTo>
                                <a:cubicBezTo>
                                  <a:pt x="4" y="10"/>
                                  <a:pt x="3" y="9"/>
                                  <a:pt x="2" y="8"/>
                                </a:cubicBezTo>
                                <a:lnTo>
                                  <a:pt x="3" y="7"/>
                                </a:lnTo>
                                <a:close/>
                                <a:moveTo>
                                  <a:pt x="5" y="8"/>
                                </a:moveTo>
                                <a:lnTo>
                                  <a:pt x="5" y="8"/>
                                </a:lnTo>
                                <a:lnTo>
                                  <a:pt x="5" y="10"/>
                                </a:lnTo>
                                <a:lnTo>
                                  <a:pt x="5" y="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4211D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61" name="Freeform 265"/>
                        <wps:cNvSpPr>
                          <a:spLocks/>
                        </wps:cNvSpPr>
                        <wps:spPr bwMode="auto">
                          <a:xfrm>
                            <a:off x="213" y="554"/>
                            <a:ext cx="77" cy="140"/>
                          </a:xfrm>
                          <a:custGeom>
                            <a:avLst/>
                            <a:gdLst>
                              <a:gd name="T0" fmla="*/ 49 w 38"/>
                              <a:gd name="T1" fmla="*/ 140 h 68"/>
                              <a:gd name="T2" fmla="*/ 61 w 38"/>
                              <a:gd name="T3" fmla="*/ 21 h 68"/>
                              <a:gd name="T4" fmla="*/ 47 w 38"/>
                              <a:gd name="T5" fmla="*/ 0 h 68"/>
                              <a:gd name="T6" fmla="*/ 28 w 38"/>
                              <a:gd name="T7" fmla="*/ 138 h 68"/>
                              <a:gd name="T8" fmla="*/ 49 w 38"/>
                              <a:gd name="T9" fmla="*/ 140 h 68"/>
                              <a:gd name="T10" fmla="*/ 0 60000 65536"/>
                              <a:gd name="T11" fmla="*/ 0 60000 65536"/>
                              <a:gd name="T12" fmla="*/ 0 60000 65536"/>
                              <a:gd name="T13" fmla="*/ 0 60000 65536"/>
                              <a:gd name="T14" fmla="*/ 0 60000 65536"/>
                            </a:gdLst>
                            <a:ahLst/>
                            <a:cxnLst>
                              <a:cxn ang="T10">
                                <a:pos x="T0" y="T1"/>
                              </a:cxn>
                              <a:cxn ang="T11">
                                <a:pos x="T2" y="T3"/>
                              </a:cxn>
                              <a:cxn ang="T12">
                                <a:pos x="T4" y="T5"/>
                              </a:cxn>
                              <a:cxn ang="T13">
                                <a:pos x="T6" y="T7"/>
                              </a:cxn>
                              <a:cxn ang="T14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38" h="68">
                                <a:moveTo>
                                  <a:pt x="24" y="68"/>
                                </a:moveTo>
                                <a:cubicBezTo>
                                  <a:pt x="32" y="58"/>
                                  <a:pt x="38" y="30"/>
                                  <a:pt x="30" y="10"/>
                                </a:cubicBezTo>
                                <a:cubicBezTo>
                                  <a:pt x="26" y="4"/>
                                  <a:pt x="25" y="4"/>
                                  <a:pt x="23" y="0"/>
                                </a:cubicBezTo>
                                <a:cubicBezTo>
                                  <a:pt x="14" y="11"/>
                                  <a:pt x="0" y="36"/>
                                  <a:pt x="14" y="67"/>
                                </a:cubicBezTo>
                                <a:lnTo>
                                  <a:pt x="24" y="6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 w="2">
                            <a:solidFill>
                              <a:srgbClr val="24211D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62" name="Freeform 266"/>
                        <wps:cNvSpPr>
                          <a:spLocks/>
                        </wps:cNvSpPr>
                        <wps:spPr bwMode="auto">
                          <a:xfrm>
                            <a:off x="250" y="573"/>
                            <a:ext cx="10" cy="18"/>
                          </a:xfrm>
                          <a:custGeom>
                            <a:avLst/>
                            <a:gdLst>
                              <a:gd name="T0" fmla="*/ 10 w 5"/>
                              <a:gd name="T1" fmla="*/ 18 h 9"/>
                              <a:gd name="T2" fmla="*/ 0 w 5"/>
                              <a:gd name="T3" fmla="*/ 0 h 9"/>
                              <a:gd name="T4" fmla="*/ 0 60000 65536"/>
                              <a:gd name="T5" fmla="*/ 0 60000 65536"/>
                            </a:gdLst>
                            <a:ahLst/>
                            <a:cxnLst>
                              <a:cxn ang="T4">
                                <a:pos x="T0" y="T1"/>
                              </a:cxn>
                              <a:cxn ang="T5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5" h="9">
                                <a:moveTo>
                                  <a:pt x="5" y="9"/>
                                </a:moveTo>
                                <a:cubicBezTo>
                                  <a:pt x="3" y="7"/>
                                  <a:pt x="1" y="0"/>
                                  <a:pt x="0" y="0"/>
                                </a:cubicBezTo>
                              </a:path>
                            </a:pathLst>
                          </a:custGeom>
                          <a:noFill/>
                          <a:ln w="2" cap="rnd">
                            <a:solidFill>
                              <a:srgbClr val="24211D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63" name="Freeform 267"/>
                        <wps:cNvSpPr>
                          <a:spLocks/>
                        </wps:cNvSpPr>
                        <wps:spPr bwMode="auto">
                          <a:xfrm>
                            <a:off x="260" y="598"/>
                            <a:ext cx="16" cy="22"/>
                          </a:xfrm>
                          <a:custGeom>
                            <a:avLst/>
                            <a:gdLst>
                              <a:gd name="T0" fmla="*/ 16 w 8"/>
                              <a:gd name="T1" fmla="*/ 0 h 11"/>
                              <a:gd name="T2" fmla="*/ 0 w 8"/>
                              <a:gd name="T3" fmla="*/ 12 h 11"/>
                              <a:gd name="T4" fmla="*/ 0 60000 65536"/>
                              <a:gd name="T5" fmla="*/ 0 60000 65536"/>
                            </a:gdLst>
                            <a:ahLst/>
                            <a:cxnLst>
                              <a:cxn ang="T4">
                                <a:pos x="T0" y="T1"/>
                              </a:cxn>
                              <a:cxn ang="T5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8" h="11">
                                <a:moveTo>
                                  <a:pt x="8" y="0"/>
                                </a:moveTo>
                                <a:cubicBezTo>
                                  <a:pt x="6" y="7"/>
                                  <a:pt x="1" y="11"/>
                                  <a:pt x="0" y="6"/>
                                </a:cubicBezTo>
                              </a:path>
                            </a:pathLst>
                          </a:custGeom>
                          <a:noFill/>
                          <a:ln w="2" cap="rnd">
                            <a:solidFill>
                              <a:srgbClr val="24211D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64" name="Freeform 268"/>
                        <wps:cNvSpPr>
                          <a:spLocks/>
                        </wps:cNvSpPr>
                        <wps:spPr bwMode="auto">
                          <a:xfrm>
                            <a:off x="243" y="595"/>
                            <a:ext cx="17" cy="31"/>
                          </a:xfrm>
                          <a:custGeom>
                            <a:avLst/>
                            <a:gdLst>
                              <a:gd name="T0" fmla="*/ 17 w 8"/>
                              <a:gd name="T1" fmla="*/ 19 h 15"/>
                              <a:gd name="T2" fmla="*/ 0 w 8"/>
                              <a:gd name="T3" fmla="*/ 0 h 15"/>
                              <a:gd name="T4" fmla="*/ 0 60000 65536"/>
                              <a:gd name="T5" fmla="*/ 0 60000 65536"/>
                            </a:gdLst>
                            <a:ahLst/>
                            <a:cxnLst>
                              <a:cxn ang="T4">
                                <a:pos x="T0" y="T1"/>
                              </a:cxn>
                              <a:cxn ang="T5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8" h="15">
                                <a:moveTo>
                                  <a:pt x="8" y="9"/>
                                </a:moveTo>
                                <a:cubicBezTo>
                                  <a:pt x="7" y="15"/>
                                  <a:pt x="2" y="5"/>
                                  <a:pt x="0" y="0"/>
                                </a:cubicBezTo>
                              </a:path>
                            </a:pathLst>
                          </a:custGeom>
                          <a:noFill/>
                          <a:ln w="2" cap="rnd">
                            <a:solidFill>
                              <a:srgbClr val="24211D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65" name="Freeform 269"/>
                        <wps:cNvSpPr>
                          <a:spLocks/>
                        </wps:cNvSpPr>
                        <wps:spPr bwMode="auto">
                          <a:xfrm>
                            <a:off x="239" y="624"/>
                            <a:ext cx="21" cy="35"/>
                          </a:xfrm>
                          <a:custGeom>
                            <a:avLst/>
                            <a:gdLst>
                              <a:gd name="T0" fmla="*/ 0 w 10"/>
                              <a:gd name="T1" fmla="*/ 0 h 17"/>
                              <a:gd name="T2" fmla="*/ 21 w 10"/>
                              <a:gd name="T3" fmla="*/ 12 h 17"/>
                              <a:gd name="T4" fmla="*/ 0 60000 65536"/>
                              <a:gd name="T5" fmla="*/ 0 60000 65536"/>
                            </a:gdLst>
                            <a:ahLst/>
                            <a:cxnLst>
                              <a:cxn ang="T4">
                                <a:pos x="T0" y="T1"/>
                              </a:cxn>
                              <a:cxn ang="T5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10" h="17">
                                <a:moveTo>
                                  <a:pt x="0" y="0"/>
                                </a:moveTo>
                                <a:cubicBezTo>
                                  <a:pt x="1" y="2"/>
                                  <a:pt x="10" y="17"/>
                                  <a:pt x="10" y="6"/>
                                </a:cubicBezTo>
                              </a:path>
                            </a:pathLst>
                          </a:custGeom>
                          <a:noFill/>
                          <a:ln w="2" cap="rnd">
                            <a:solidFill>
                              <a:srgbClr val="24211D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66" name="Freeform 270"/>
                        <wps:cNvSpPr>
                          <a:spLocks/>
                        </wps:cNvSpPr>
                        <wps:spPr bwMode="auto">
                          <a:xfrm>
                            <a:off x="258" y="571"/>
                            <a:ext cx="4" cy="64"/>
                          </a:xfrm>
                          <a:custGeom>
                            <a:avLst/>
                            <a:gdLst>
                              <a:gd name="T0" fmla="*/ 2 w 2"/>
                              <a:gd name="T1" fmla="*/ 0 h 31"/>
                              <a:gd name="T2" fmla="*/ 2 w 2"/>
                              <a:gd name="T3" fmla="*/ 29 h 31"/>
                              <a:gd name="T4" fmla="*/ 0 w 2"/>
                              <a:gd name="T5" fmla="*/ 64 h 31"/>
                              <a:gd name="T6" fmla="*/ 0 60000 65536"/>
                              <a:gd name="T7" fmla="*/ 0 60000 65536"/>
                              <a:gd name="T8" fmla="*/ 0 60000 65536"/>
                            </a:gdLst>
                            <a:ahLst/>
                            <a:cxnLst>
                              <a:cxn ang="T6">
                                <a:pos x="T0" y="T1"/>
                              </a:cxn>
                              <a:cxn ang="T7">
                                <a:pos x="T2" y="T3"/>
                              </a:cxn>
                              <a:cxn ang="T8">
                                <a:pos x="T4" y="T5"/>
                              </a:cxn>
                            </a:cxnLst>
                            <a:rect l="0" t="0" r="r" b="b"/>
                            <a:pathLst>
                              <a:path w="2" h="31">
                                <a:moveTo>
                                  <a:pt x="1" y="0"/>
                                </a:moveTo>
                                <a:cubicBezTo>
                                  <a:pt x="1" y="4"/>
                                  <a:pt x="2" y="9"/>
                                  <a:pt x="1" y="14"/>
                                </a:cubicBezTo>
                                <a:cubicBezTo>
                                  <a:pt x="1" y="17"/>
                                  <a:pt x="0" y="26"/>
                                  <a:pt x="0" y="31"/>
                                </a:cubicBezTo>
                              </a:path>
                            </a:pathLst>
                          </a:custGeom>
                          <a:noFill/>
                          <a:ln w="2" cap="rnd">
                            <a:solidFill>
                              <a:srgbClr val="24211D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67" name="Freeform 271"/>
                        <wps:cNvSpPr>
                          <a:spLocks/>
                        </wps:cNvSpPr>
                        <wps:spPr bwMode="auto">
                          <a:xfrm>
                            <a:off x="248" y="565"/>
                            <a:ext cx="79" cy="158"/>
                          </a:xfrm>
                          <a:custGeom>
                            <a:avLst/>
                            <a:gdLst>
                              <a:gd name="T0" fmla="*/ 36 w 39"/>
                              <a:gd name="T1" fmla="*/ 158 h 77"/>
                              <a:gd name="T2" fmla="*/ 43 w 39"/>
                              <a:gd name="T3" fmla="*/ 2 h 77"/>
                              <a:gd name="T4" fmla="*/ 28 w 39"/>
                              <a:gd name="T5" fmla="*/ 35 h 77"/>
                              <a:gd name="T6" fmla="*/ 28 w 39"/>
                              <a:gd name="T7" fmla="*/ 156 h 77"/>
                              <a:gd name="T8" fmla="*/ 36 w 39"/>
                              <a:gd name="T9" fmla="*/ 158 h 77"/>
                              <a:gd name="T10" fmla="*/ 0 60000 65536"/>
                              <a:gd name="T11" fmla="*/ 0 60000 65536"/>
                              <a:gd name="T12" fmla="*/ 0 60000 65536"/>
                              <a:gd name="T13" fmla="*/ 0 60000 65536"/>
                              <a:gd name="T14" fmla="*/ 0 60000 65536"/>
                            </a:gdLst>
                            <a:ahLst/>
                            <a:cxnLst>
                              <a:cxn ang="T10">
                                <a:pos x="T0" y="T1"/>
                              </a:cxn>
                              <a:cxn ang="T11">
                                <a:pos x="T2" y="T3"/>
                              </a:cxn>
                              <a:cxn ang="T12">
                                <a:pos x="T4" y="T5"/>
                              </a:cxn>
                              <a:cxn ang="T13">
                                <a:pos x="T6" y="T7"/>
                              </a:cxn>
                              <a:cxn ang="T14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39" h="77">
                                <a:moveTo>
                                  <a:pt x="18" y="77"/>
                                </a:moveTo>
                                <a:cubicBezTo>
                                  <a:pt x="39" y="39"/>
                                  <a:pt x="24" y="0"/>
                                  <a:pt x="21" y="1"/>
                                </a:cubicBezTo>
                                <a:cubicBezTo>
                                  <a:pt x="19" y="7"/>
                                  <a:pt x="18" y="12"/>
                                  <a:pt x="14" y="17"/>
                                </a:cubicBezTo>
                                <a:cubicBezTo>
                                  <a:pt x="5" y="28"/>
                                  <a:pt x="0" y="55"/>
                                  <a:pt x="14" y="76"/>
                                </a:cubicBezTo>
                                <a:lnTo>
                                  <a:pt x="18" y="7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 w="2">
                            <a:solidFill>
                              <a:srgbClr val="24211D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68" name="Freeform 272"/>
                        <wps:cNvSpPr>
                          <a:spLocks/>
                        </wps:cNvSpPr>
                        <wps:spPr bwMode="auto">
                          <a:xfrm>
                            <a:off x="282" y="595"/>
                            <a:ext cx="19" cy="27"/>
                          </a:xfrm>
                          <a:custGeom>
                            <a:avLst/>
                            <a:gdLst>
                              <a:gd name="T0" fmla="*/ 19 w 9"/>
                              <a:gd name="T1" fmla="*/ 15 h 13"/>
                              <a:gd name="T2" fmla="*/ 8 w 9"/>
                              <a:gd name="T3" fmla="*/ 27 h 13"/>
                              <a:gd name="T4" fmla="*/ 0 w 9"/>
                              <a:gd name="T5" fmla="*/ 0 h 13"/>
                              <a:gd name="T6" fmla="*/ 0 60000 65536"/>
                              <a:gd name="T7" fmla="*/ 0 60000 65536"/>
                              <a:gd name="T8" fmla="*/ 0 60000 65536"/>
                            </a:gdLst>
                            <a:ahLst/>
                            <a:cxnLst>
                              <a:cxn ang="T6">
                                <a:pos x="T0" y="T1"/>
                              </a:cxn>
                              <a:cxn ang="T7">
                                <a:pos x="T2" y="T3"/>
                              </a:cxn>
                              <a:cxn ang="T8">
                                <a:pos x="T4" y="T5"/>
                              </a:cxn>
                            </a:cxnLst>
                            <a:rect l="0" t="0" r="r" b="b"/>
                            <a:pathLst>
                              <a:path w="9" h="13">
                                <a:moveTo>
                                  <a:pt x="9" y="7"/>
                                </a:moveTo>
                                <a:cubicBezTo>
                                  <a:pt x="7" y="10"/>
                                  <a:pt x="6" y="12"/>
                                  <a:pt x="4" y="13"/>
                                </a:cubicBezTo>
                                <a:cubicBezTo>
                                  <a:pt x="3" y="9"/>
                                  <a:pt x="1" y="2"/>
                                  <a:pt x="0" y="0"/>
                                </a:cubicBezTo>
                              </a:path>
                            </a:pathLst>
                          </a:custGeom>
                          <a:noFill/>
                          <a:ln w="2" cap="rnd">
                            <a:solidFill>
                              <a:srgbClr val="24211D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69" name="Freeform 273"/>
                        <wps:cNvSpPr>
                          <a:spLocks/>
                        </wps:cNvSpPr>
                        <wps:spPr bwMode="auto">
                          <a:xfrm>
                            <a:off x="272" y="616"/>
                            <a:ext cx="33" cy="33"/>
                          </a:xfrm>
                          <a:custGeom>
                            <a:avLst/>
                            <a:gdLst>
                              <a:gd name="T0" fmla="*/ 33 w 16"/>
                              <a:gd name="T1" fmla="*/ 14 h 16"/>
                              <a:gd name="T2" fmla="*/ 17 w 16"/>
                              <a:gd name="T3" fmla="*/ 33 h 16"/>
                              <a:gd name="T4" fmla="*/ 0 w 16"/>
                              <a:gd name="T5" fmla="*/ 0 h 16"/>
                              <a:gd name="T6" fmla="*/ 0 60000 65536"/>
                              <a:gd name="T7" fmla="*/ 0 60000 65536"/>
                              <a:gd name="T8" fmla="*/ 0 60000 65536"/>
                            </a:gdLst>
                            <a:ahLst/>
                            <a:cxnLst>
                              <a:cxn ang="T6">
                                <a:pos x="T0" y="T1"/>
                              </a:cxn>
                              <a:cxn ang="T7">
                                <a:pos x="T2" y="T3"/>
                              </a:cxn>
                              <a:cxn ang="T8">
                                <a:pos x="T4" y="T5"/>
                              </a:cxn>
                            </a:cxnLst>
                            <a:rect l="0" t="0" r="r" b="b"/>
                            <a:pathLst>
                              <a:path w="16" h="16">
                                <a:moveTo>
                                  <a:pt x="16" y="7"/>
                                </a:moveTo>
                                <a:cubicBezTo>
                                  <a:pt x="13" y="11"/>
                                  <a:pt x="11" y="14"/>
                                  <a:pt x="8" y="16"/>
                                </a:cubicBezTo>
                                <a:cubicBezTo>
                                  <a:pt x="7" y="10"/>
                                  <a:pt x="3" y="11"/>
                                  <a:pt x="0" y="0"/>
                                </a:cubicBezTo>
                              </a:path>
                            </a:pathLst>
                          </a:custGeom>
                          <a:noFill/>
                          <a:ln w="2" cap="rnd">
                            <a:solidFill>
                              <a:srgbClr val="24211D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70" name="Freeform 274"/>
                        <wps:cNvSpPr>
                          <a:spLocks/>
                        </wps:cNvSpPr>
                        <wps:spPr bwMode="auto">
                          <a:xfrm>
                            <a:off x="268" y="641"/>
                            <a:ext cx="33" cy="37"/>
                          </a:xfrm>
                          <a:custGeom>
                            <a:avLst/>
                            <a:gdLst>
                              <a:gd name="T0" fmla="*/ 0 w 16"/>
                              <a:gd name="T1" fmla="*/ 0 h 18"/>
                              <a:gd name="T2" fmla="*/ 14 w 16"/>
                              <a:gd name="T3" fmla="*/ 37 h 18"/>
                              <a:gd name="T4" fmla="*/ 33 w 16"/>
                              <a:gd name="T5" fmla="*/ 16 h 18"/>
                              <a:gd name="T6" fmla="*/ 0 60000 65536"/>
                              <a:gd name="T7" fmla="*/ 0 60000 65536"/>
                              <a:gd name="T8" fmla="*/ 0 60000 65536"/>
                            </a:gdLst>
                            <a:ahLst/>
                            <a:cxnLst>
                              <a:cxn ang="T6">
                                <a:pos x="T0" y="T1"/>
                              </a:cxn>
                              <a:cxn ang="T7">
                                <a:pos x="T2" y="T3"/>
                              </a:cxn>
                              <a:cxn ang="T8">
                                <a:pos x="T4" y="T5"/>
                              </a:cxn>
                            </a:cxnLst>
                            <a:rect l="0" t="0" r="r" b="b"/>
                            <a:pathLst>
                              <a:path w="16" h="18">
                                <a:moveTo>
                                  <a:pt x="0" y="0"/>
                                </a:moveTo>
                                <a:cubicBezTo>
                                  <a:pt x="1" y="9"/>
                                  <a:pt x="7" y="13"/>
                                  <a:pt x="7" y="18"/>
                                </a:cubicBezTo>
                                <a:cubicBezTo>
                                  <a:pt x="11" y="16"/>
                                  <a:pt x="14" y="13"/>
                                  <a:pt x="16" y="8"/>
                                </a:cubicBezTo>
                              </a:path>
                            </a:pathLst>
                          </a:custGeom>
                          <a:noFill/>
                          <a:ln w="2" cap="rnd">
                            <a:solidFill>
                              <a:srgbClr val="24211D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71" name="Freeform 275"/>
                        <wps:cNvSpPr>
                          <a:spLocks/>
                        </wps:cNvSpPr>
                        <wps:spPr bwMode="auto">
                          <a:xfrm>
                            <a:off x="278" y="587"/>
                            <a:ext cx="15" cy="122"/>
                          </a:xfrm>
                          <a:custGeom>
                            <a:avLst/>
                            <a:gdLst>
                              <a:gd name="T0" fmla="*/ 15 w 7"/>
                              <a:gd name="T1" fmla="*/ 0 h 59"/>
                              <a:gd name="T2" fmla="*/ 11 w 7"/>
                              <a:gd name="T3" fmla="*/ 60 h 59"/>
                              <a:gd name="T4" fmla="*/ 0 w 7"/>
                              <a:gd name="T5" fmla="*/ 122 h 59"/>
                              <a:gd name="T6" fmla="*/ 0 60000 65536"/>
                              <a:gd name="T7" fmla="*/ 0 60000 65536"/>
                              <a:gd name="T8" fmla="*/ 0 60000 65536"/>
                            </a:gdLst>
                            <a:ahLst/>
                            <a:cxnLst>
                              <a:cxn ang="T6">
                                <a:pos x="T0" y="T1"/>
                              </a:cxn>
                              <a:cxn ang="T7">
                                <a:pos x="T2" y="T3"/>
                              </a:cxn>
                              <a:cxn ang="T8">
                                <a:pos x="T4" y="T5"/>
                              </a:cxn>
                            </a:cxnLst>
                            <a:rect l="0" t="0" r="r" b="b"/>
                            <a:pathLst>
                              <a:path w="7" h="59">
                                <a:moveTo>
                                  <a:pt x="7" y="0"/>
                                </a:moveTo>
                                <a:cubicBezTo>
                                  <a:pt x="7" y="5"/>
                                  <a:pt x="5" y="22"/>
                                  <a:pt x="5" y="29"/>
                                </a:cubicBezTo>
                                <a:cubicBezTo>
                                  <a:pt x="3" y="37"/>
                                  <a:pt x="0" y="53"/>
                                  <a:pt x="0" y="59"/>
                                </a:cubicBezTo>
                              </a:path>
                            </a:pathLst>
                          </a:custGeom>
                          <a:noFill/>
                          <a:ln w="2" cap="rnd">
                            <a:solidFill>
                              <a:srgbClr val="24211D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72" name="Freeform 276"/>
                        <wps:cNvSpPr>
                          <a:spLocks/>
                        </wps:cNvSpPr>
                        <wps:spPr bwMode="auto">
                          <a:xfrm>
                            <a:off x="131" y="661"/>
                            <a:ext cx="135" cy="97"/>
                          </a:xfrm>
                          <a:custGeom>
                            <a:avLst/>
                            <a:gdLst>
                              <a:gd name="T0" fmla="*/ 135 w 66"/>
                              <a:gd name="T1" fmla="*/ 66 h 47"/>
                              <a:gd name="T2" fmla="*/ 125 w 66"/>
                              <a:gd name="T3" fmla="*/ 60 h 47"/>
                              <a:gd name="T4" fmla="*/ 0 w 66"/>
                              <a:gd name="T5" fmla="*/ 33 h 47"/>
                              <a:gd name="T6" fmla="*/ 135 w 66"/>
                              <a:gd name="T7" fmla="*/ 66 h 47"/>
                              <a:gd name="T8" fmla="*/ 0 60000 65536"/>
                              <a:gd name="T9" fmla="*/ 0 60000 65536"/>
                              <a:gd name="T10" fmla="*/ 0 60000 65536"/>
                              <a:gd name="T11" fmla="*/ 0 60000 65536"/>
                            </a:gdLst>
                            <a:ahLst/>
                            <a:cxnLst>
                              <a:cxn ang="T8">
                                <a:pos x="T0" y="T1"/>
                              </a:cxn>
                              <a:cxn ang="T9">
                                <a:pos x="T2" y="T3"/>
                              </a:cxn>
                              <a:cxn ang="T10">
                                <a:pos x="T4" y="T5"/>
                              </a:cxn>
                              <a:cxn ang="T11">
                                <a:pos x="T6" y="T7"/>
                              </a:cxn>
                            </a:cxnLst>
                            <a:rect l="0" t="0" r="r" b="b"/>
                            <a:pathLst>
                              <a:path w="66" h="47">
                                <a:moveTo>
                                  <a:pt x="66" y="32"/>
                                </a:moveTo>
                                <a:lnTo>
                                  <a:pt x="61" y="29"/>
                                </a:lnTo>
                                <a:cubicBezTo>
                                  <a:pt x="29" y="0"/>
                                  <a:pt x="5" y="7"/>
                                  <a:pt x="0" y="16"/>
                                </a:cubicBezTo>
                                <a:cubicBezTo>
                                  <a:pt x="7" y="19"/>
                                  <a:pt x="23" y="47"/>
                                  <a:pt x="66" y="32"/>
                                </a:cubicBez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 w="2">
                            <a:solidFill>
                              <a:srgbClr val="24211D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73" name="Freeform 277"/>
                        <wps:cNvSpPr>
                          <a:spLocks/>
                        </wps:cNvSpPr>
                        <wps:spPr bwMode="auto">
                          <a:xfrm>
                            <a:off x="141" y="684"/>
                            <a:ext cx="19" cy="17"/>
                          </a:xfrm>
                          <a:custGeom>
                            <a:avLst/>
                            <a:gdLst>
                              <a:gd name="T0" fmla="*/ 0 w 9"/>
                              <a:gd name="T1" fmla="*/ 2 h 8"/>
                              <a:gd name="T2" fmla="*/ 19 w 9"/>
                              <a:gd name="T3" fmla="*/ 17 h 8"/>
                              <a:gd name="T4" fmla="*/ 6 w 9"/>
                              <a:gd name="T5" fmla="*/ 17 h 8"/>
                              <a:gd name="T6" fmla="*/ 0 60000 65536"/>
                              <a:gd name="T7" fmla="*/ 0 60000 65536"/>
                              <a:gd name="T8" fmla="*/ 0 60000 65536"/>
                            </a:gdLst>
                            <a:ahLst/>
                            <a:cxnLst>
                              <a:cxn ang="T6">
                                <a:pos x="T0" y="T1"/>
                              </a:cxn>
                              <a:cxn ang="T7">
                                <a:pos x="T2" y="T3"/>
                              </a:cxn>
                              <a:cxn ang="T8">
                                <a:pos x="T4" y="T5"/>
                              </a:cxn>
                            </a:cxnLst>
                            <a:rect l="0" t="0" r="r" b="b"/>
                            <a:pathLst>
                              <a:path w="9" h="8">
                                <a:moveTo>
                                  <a:pt x="0" y="1"/>
                                </a:moveTo>
                                <a:cubicBezTo>
                                  <a:pt x="4" y="0"/>
                                  <a:pt x="9" y="5"/>
                                  <a:pt x="9" y="8"/>
                                </a:cubicBezTo>
                                <a:cubicBezTo>
                                  <a:pt x="7" y="8"/>
                                  <a:pt x="5" y="8"/>
                                  <a:pt x="3" y="8"/>
                                </a:cubicBezTo>
                              </a:path>
                            </a:pathLst>
                          </a:custGeom>
                          <a:noFill/>
                          <a:ln w="2" cap="rnd">
                            <a:solidFill>
                              <a:srgbClr val="24211D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74" name="Freeform 278"/>
                        <wps:cNvSpPr>
                          <a:spLocks/>
                        </wps:cNvSpPr>
                        <wps:spPr bwMode="auto">
                          <a:xfrm>
                            <a:off x="147" y="696"/>
                            <a:ext cx="49" cy="21"/>
                          </a:xfrm>
                          <a:custGeom>
                            <a:avLst/>
                            <a:gdLst>
                              <a:gd name="T0" fmla="*/ 0 w 24"/>
                              <a:gd name="T1" fmla="*/ 0 h 10"/>
                              <a:gd name="T2" fmla="*/ 39 w 24"/>
                              <a:gd name="T3" fmla="*/ 13 h 10"/>
                              <a:gd name="T4" fmla="*/ 12 w 24"/>
                              <a:gd name="T5" fmla="*/ 19 h 10"/>
                              <a:gd name="T6" fmla="*/ 0 60000 65536"/>
                              <a:gd name="T7" fmla="*/ 0 60000 65536"/>
                              <a:gd name="T8" fmla="*/ 0 60000 65536"/>
                            </a:gdLst>
                            <a:ahLst/>
                            <a:cxnLst>
                              <a:cxn ang="T6">
                                <a:pos x="T0" y="T1"/>
                              </a:cxn>
                              <a:cxn ang="T7">
                                <a:pos x="T2" y="T3"/>
                              </a:cxn>
                              <a:cxn ang="T8">
                                <a:pos x="T4" y="T5"/>
                              </a:cxn>
                            </a:cxnLst>
                            <a:rect l="0" t="0" r="r" b="b"/>
                            <a:pathLst>
                              <a:path w="24" h="10">
                                <a:moveTo>
                                  <a:pt x="0" y="0"/>
                                </a:moveTo>
                                <a:cubicBezTo>
                                  <a:pt x="3" y="1"/>
                                  <a:pt x="15" y="4"/>
                                  <a:pt x="19" y="6"/>
                                </a:cubicBezTo>
                                <a:cubicBezTo>
                                  <a:pt x="24" y="10"/>
                                  <a:pt x="9" y="8"/>
                                  <a:pt x="6" y="9"/>
                                </a:cubicBezTo>
                              </a:path>
                            </a:pathLst>
                          </a:custGeom>
                          <a:noFill/>
                          <a:ln w="2" cap="rnd">
                            <a:solidFill>
                              <a:srgbClr val="24211D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75" name="Freeform 279"/>
                        <wps:cNvSpPr>
                          <a:spLocks/>
                        </wps:cNvSpPr>
                        <wps:spPr bwMode="auto">
                          <a:xfrm>
                            <a:off x="196" y="723"/>
                            <a:ext cx="17" cy="4"/>
                          </a:xfrm>
                          <a:custGeom>
                            <a:avLst/>
                            <a:gdLst>
                              <a:gd name="T0" fmla="*/ 0 w 8"/>
                              <a:gd name="T1" fmla="*/ 4 h 2"/>
                              <a:gd name="T2" fmla="*/ 17 w 8"/>
                              <a:gd name="T3" fmla="*/ 0 h 2"/>
                              <a:gd name="T4" fmla="*/ 0 60000 65536"/>
                              <a:gd name="T5" fmla="*/ 0 60000 65536"/>
                            </a:gdLst>
                            <a:ahLst/>
                            <a:cxnLst>
                              <a:cxn ang="T4">
                                <a:pos x="T0" y="T1"/>
                              </a:cxn>
                              <a:cxn ang="T5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8" h="2">
                                <a:moveTo>
                                  <a:pt x="0" y="2"/>
                                </a:moveTo>
                                <a:cubicBezTo>
                                  <a:pt x="3" y="2"/>
                                  <a:pt x="5" y="2"/>
                                  <a:pt x="8" y="0"/>
                                </a:cubicBezTo>
                              </a:path>
                            </a:pathLst>
                          </a:custGeom>
                          <a:noFill/>
                          <a:ln w="2" cap="rnd">
                            <a:solidFill>
                              <a:srgbClr val="24211D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76" name="Freeform 280"/>
                        <wps:cNvSpPr>
                          <a:spLocks/>
                        </wps:cNvSpPr>
                        <wps:spPr bwMode="auto">
                          <a:xfrm>
                            <a:off x="217" y="727"/>
                            <a:ext cx="20" cy="6"/>
                          </a:xfrm>
                          <a:custGeom>
                            <a:avLst/>
                            <a:gdLst>
                              <a:gd name="T0" fmla="*/ 0 w 10"/>
                              <a:gd name="T1" fmla="*/ 6 h 3"/>
                              <a:gd name="T2" fmla="*/ 20 w 10"/>
                              <a:gd name="T3" fmla="*/ 0 h 3"/>
                              <a:gd name="T4" fmla="*/ 0 60000 65536"/>
                              <a:gd name="T5" fmla="*/ 0 60000 65536"/>
                            </a:gdLst>
                            <a:ahLst/>
                            <a:cxnLst>
                              <a:cxn ang="T4">
                                <a:pos x="T0" y="T1"/>
                              </a:cxn>
                              <a:cxn ang="T5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10" h="3">
                                <a:moveTo>
                                  <a:pt x="0" y="3"/>
                                </a:moveTo>
                                <a:cubicBezTo>
                                  <a:pt x="2" y="3"/>
                                  <a:pt x="9" y="2"/>
                                  <a:pt x="10" y="0"/>
                                </a:cubicBezTo>
                              </a:path>
                            </a:pathLst>
                          </a:custGeom>
                          <a:noFill/>
                          <a:ln w="2" cap="rnd">
                            <a:solidFill>
                              <a:srgbClr val="24211D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77" name="Freeform 281"/>
                        <wps:cNvSpPr>
                          <a:spLocks/>
                        </wps:cNvSpPr>
                        <wps:spPr bwMode="auto">
                          <a:xfrm>
                            <a:off x="131" y="610"/>
                            <a:ext cx="137" cy="117"/>
                          </a:xfrm>
                          <a:custGeom>
                            <a:avLst/>
                            <a:gdLst>
                              <a:gd name="T0" fmla="*/ 137 w 67"/>
                              <a:gd name="T1" fmla="*/ 117 h 57"/>
                              <a:gd name="T2" fmla="*/ 67 w 67"/>
                              <a:gd name="T3" fmla="*/ 27 h 57"/>
                              <a:gd name="T4" fmla="*/ 25 w 67"/>
                              <a:gd name="T5" fmla="*/ 10 h 57"/>
                              <a:gd name="T6" fmla="*/ 6 w 67"/>
                              <a:gd name="T7" fmla="*/ 0 h 57"/>
                              <a:gd name="T8" fmla="*/ 0 w 67"/>
                              <a:gd name="T9" fmla="*/ 2 h 57"/>
                              <a:gd name="T10" fmla="*/ 90 w 67"/>
                              <a:gd name="T11" fmla="*/ 109 h 57"/>
                              <a:gd name="T12" fmla="*/ 137 w 67"/>
                              <a:gd name="T13" fmla="*/ 117 h 57"/>
                              <a:gd name="T14" fmla="*/ 0 60000 65536"/>
                              <a:gd name="T15" fmla="*/ 0 60000 65536"/>
                              <a:gd name="T16" fmla="*/ 0 60000 65536"/>
                              <a:gd name="T17" fmla="*/ 0 60000 65536"/>
                              <a:gd name="T18" fmla="*/ 0 60000 65536"/>
                              <a:gd name="T19" fmla="*/ 0 60000 65536"/>
                              <a:gd name="T20" fmla="*/ 0 60000 65536"/>
                            </a:gdLst>
                            <a:ahLst/>
                            <a:cxnLst>
                              <a:cxn ang="T14">
                                <a:pos x="T0" y="T1"/>
                              </a:cxn>
                              <a:cxn ang="T15">
                                <a:pos x="T2" y="T3"/>
                              </a:cxn>
                              <a:cxn ang="T16">
                                <a:pos x="T4" y="T5"/>
                              </a:cxn>
                              <a:cxn ang="T17">
                                <a:pos x="T6" y="T7"/>
                              </a:cxn>
                              <a:cxn ang="T18">
                                <a:pos x="T8" y="T9"/>
                              </a:cxn>
                              <a:cxn ang="T19">
                                <a:pos x="T10" y="T11"/>
                              </a:cxn>
                              <a:cxn ang="T20">
                                <a:pos x="T12" y="T13"/>
                              </a:cxn>
                            </a:cxnLst>
                            <a:rect l="0" t="0" r="r" b="b"/>
                            <a:pathLst>
                              <a:path w="67" h="57">
                                <a:moveTo>
                                  <a:pt x="67" y="57"/>
                                </a:moveTo>
                                <a:cubicBezTo>
                                  <a:pt x="64" y="45"/>
                                  <a:pt x="50" y="25"/>
                                  <a:pt x="33" y="13"/>
                                </a:cubicBezTo>
                                <a:cubicBezTo>
                                  <a:pt x="27" y="8"/>
                                  <a:pt x="19" y="8"/>
                                  <a:pt x="12" y="5"/>
                                </a:cubicBezTo>
                                <a:cubicBezTo>
                                  <a:pt x="9" y="3"/>
                                  <a:pt x="6" y="1"/>
                                  <a:pt x="3" y="0"/>
                                </a:cubicBezTo>
                                <a:cubicBezTo>
                                  <a:pt x="1" y="0"/>
                                  <a:pt x="1" y="0"/>
                                  <a:pt x="0" y="1"/>
                                </a:cubicBezTo>
                                <a:cubicBezTo>
                                  <a:pt x="4" y="15"/>
                                  <a:pt x="12" y="47"/>
                                  <a:pt x="44" y="53"/>
                                </a:cubicBezTo>
                                <a:cubicBezTo>
                                  <a:pt x="51" y="53"/>
                                  <a:pt x="59" y="56"/>
                                  <a:pt x="67" y="57"/>
                                </a:cubicBez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 w="2">
                            <a:solidFill>
                              <a:srgbClr val="24211D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78" name="Freeform 282"/>
                        <wps:cNvSpPr>
                          <a:spLocks/>
                        </wps:cNvSpPr>
                        <wps:spPr bwMode="auto">
                          <a:xfrm>
                            <a:off x="137" y="618"/>
                            <a:ext cx="23" cy="23"/>
                          </a:xfrm>
                          <a:custGeom>
                            <a:avLst/>
                            <a:gdLst>
                              <a:gd name="T0" fmla="*/ 15 w 11"/>
                              <a:gd name="T1" fmla="*/ 0 h 11"/>
                              <a:gd name="T2" fmla="*/ 21 w 11"/>
                              <a:gd name="T3" fmla="*/ 23 h 11"/>
                              <a:gd name="T4" fmla="*/ 0 w 11"/>
                              <a:gd name="T5" fmla="*/ 13 h 11"/>
                              <a:gd name="T6" fmla="*/ 0 60000 65536"/>
                              <a:gd name="T7" fmla="*/ 0 60000 65536"/>
                              <a:gd name="T8" fmla="*/ 0 60000 65536"/>
                            </a:gdLst>
                            <a:ahLst/>
                            <a:cxnLst>
                              <a:cxn ang="T6">
                                <a:pos x="T0" y="T1"/>
                              </a:cxn>
                              <a:cxn ang="T7">
                                <a:pos x="T2" y="T3"/>
                              </a:cxn>
                              <a:cxn ang="T8">
                                <a:pos x="T4" y="T5"/>
                              </a:cxn>
                            </a:cxnLst>
                            <a:rect l="0" t="0" r="r" b="b"/>
                            <a:pathLst>
                              <a:path w="11" h="11">
                                <a:moveTo>
                                  <a:pt x="7" y="0"/>
                                </a:moveTo>
                                <a:cubicBezTo>
                                  <a:pt x="8" y="4"/>
                                  <a:pt x="11" y="9"/>
                                  <a:pt x="10" y="11"/>
                                </a:cubicBezTo>
                                <a:cubicBezTo>
                                  <a:pt x="8" y="11"/>
                                  <a:pt x="2" y="7"/>
                                  <a:pt x="0" y="6"/>
                                </a:cubicBezTo>
                              </a:path>
                            </a:pathLst>
                          </a:custGeom>
                          <a:noFill/>
                          <a:ln w="2" cap="rnd">
                            <a:solidFill>
                              <a:srgbClr val="24211D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79" name="Freeform 283"/>
                        <wps:cNvSpPr>
                          <a:spLocks/>
                        </wps:cNvSpPr>
                        <wps:spPr bwMode="auto">
                          <a:xfrm>
                            <a:off x="145" y="628"/>
                            <a:ext cx="35" cy="40"/>
                          </a:xfrm>
                          <a:custGeom>
                            <a:avLst/>
                            <a:gdLst>
                              <a:gd name="T0" fmla="*/ 31 w 17"/>
                              <a:gd name="T1" fmla="*/ 0 h 19"/>
                              <a:gd name="T2" fmla="*/ 31 w 17"/>
                              <a:gd name="T3" fmla="*/ 8 h 19"/>
                              <a:gd name="T4" fmla="*/ 31 w 17"/>
                              <a:gd name="T5" fmla="*/ 38 h 19"/>
                              <a:gd name="T6" fmla="*/ 6 w 17"/>
                              <a:gd name="T7" fmla="*/ 27 h 19"/>
                              <a:gd name="T8" fmla="*/ 0 w 17"/>
                              <a:gd name="T9" fmla="*/ 25 h 19"/>
                              <a:gd name="T10" fmla="*/ 0 60000 65536"/>
                              <a:gd name="T11" fmla="*/ 0 60000 65536"/>
                              <a:gd name="T12" fmla="*/ 0 60000 65536"/>
                              <a:gd name="T13" fmla="*/ 0 60000 65536"/>
                              <a:gd name="T14" fmla="*/ 0 60000 65536"/>
                            </a:gdLst>
                            <a:ahLst/>
                            <a:cxnLst>
                              <a:cxn ang="T10">
                                <a:pos x="T0" y="T1"/>
                              </a:cxn>
                              <a:cxn ang="T11">
                                <a:pos x="T2" y="T3"/>
                              </a:cxn>
                              <a:cxn ang="T12">
                                <a:pos x="T4" y="T5"/>
                              </a:cxn>
                              <a:cxn ang="T13">
                                <a:pos x="T6" y="T7"/>
                              </a:cxn>
                              <a:cxn ang="T14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17" h="19">
                                <a:moveTo>
                                  <a:pt x="15" y="0"/>
                                </a:moveTo>
                                <a:cubicBezTo>
                                  <a:pt x="15" y="1"/>
                                  <a:pt x="15" y="3"/>
                                  <a:pt x="15" y="4"/>
                                </a:cubicBezTo>
                                <a:cubicBezTo>
                                  <a:pt x="17" y="8"/>
                                  <a:pt x="15" y="15"/>
                                  <a:pt x="15" y="18"/>
                                </a:cubicBezTo>
                                <a:cubicBezTo>
                                  <a:pt x="13" y="19"/>
                                  <a:pt x="7" y="15"/>
                                  <a:pt x="3" y="13"/>
                                </a:cubicBezTo>
                                <a:cubicBezTo>
                                  <a:pt x="1" y="12"/>
                                  <a:pt x="0" y="12"/>
                                  <a:pt x="0" y="12"/>
                                </a:cubicBezTo>
                              </a:path>
                            </a:pathLst>
                          </a:custGeom>
                          <a:noFill/>
                          <a:ln w="2" cap="rnd">
                            <a:solidFill>
                              <a:srgbClr val="24211D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80" name="Freeform 284"/>
                        <wps:cNvSpPr>
                          <a:spLocks/>
                        </wps:cNvSpPr>
                        <wps:spPr bwMode="auto">
                          <a:xfrm>
                            <a:off x="168" y="676"/>
                            <a:ext cx="30" cy="18"/>
                          </a:xfrm>
                          <a:custGeom>
                            <a:avLst/>
                            <a:gdLst>
                              <a:gd name="T0" fmla="*/ 0 w 15"/>
                              <a:gd name="T1" fmla="*/ 12 h 9"/>
                              <a:gd name="T2" fmla="*/ 28 w 15"/>
                              <a:gd name="T3" fmla="*/ 14 h 9"/>
                              <a:gd name="T4" fmla="*/ 30 w 15"/>
                              <a:gd name="T5" fmla="*/ 0 h 9"/>
                              <a:gd name="T6" fmla="*/ 0 60000 65536"/>
                              <a:gd name="T7" fmla="*/ 0 60000 65536"/>
                              <a:gd name="T8" fmla="*/ 0 60000 65536"/>
                            </a:gdLst>
                            <a:ahLst/>
                            <a:cxnLst>
                              <a:cxn ang="T6">
                                <a:pos x="T0" y="T1"/>
                              </a:cxn>
                              <a:cxn ang="T7">
                                <a:pos x="T2" y="T3"/>
                              </a:cxn>
                              <a:cxn ang="T8">
                                <a:pos x="T4" y="T5"/>
                              </a:cxn>
                            </a:cxnLst>
                            <a:rect l="0" t="0" r="r" b="b"/>
                            <a:pathLst>
                              <a:path w="15" h="9">
                                <a:moveTo>
                                  <a:pt x="0" y="6"/>
                                </a:moveTo>
                                <a:cubicBezTo>
                                  <a:pt x="2" y="4"/>
                                  <a:pt x="8" y="9"/>
                                  <a:pt x="14" y="7"/>
                                </a:cubicBezTo>
                                <a:cubicBezTo>
                                  <a:pt x="15" y="7"/>
                                  <a:pt x="14" y="2"/>
                                  <a:pt x="15" y="0"/>
                                </a:cubicBezTo>
                              </a:path>
                            </a:pathLst>
                          </a:custGeom>
                          <a:noFill/>
                          <a:ln w="2" cap="rnd">
                            <a:solidFill>
                              <a:srgbClr val="24211D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81" name="Freeform 285"/>
                        <wps:cNvSpPr>
                          <a:spLocks/>
                        </wps:cNvSpPr>
                        <wps:spPr bwMode="auto">
                          <a:xfrm>
                            <a:off x="200" y="696"/>
                            <a:ext cx="33" cy="19"/>
                          </a:xfrm>
                          <a:custGeom>
                            <a:avLst/>
                            <a:gdLst>
                              <a:gd name="T0" fmla="*/ 0 w 16"/>
                              <a:gd name="T1" fmla="*/ 15 h 9"/>
                              <a:gd name="T2" fmla="*/ 19 w 16"/>
                              <a:gd name="T3" fmla="*/ 0 h 9"/>
                              <a:gd name="T4" fmla="*/ 0 60000 65536"/>
                              <a:gd name="T5" fmla="*/ 0 60000 65536"/>
                            </a:gdLst>
                            <a:ahLst/>
                            <a:cxnLst>
                              <a:cxn ang="T4">
                                <a:pos x="T0" y="T1"/>
                              </a:cxn>
                              <a:cxn ang="T5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16" h="9">
                                <a:moveTo>
                                  <a:pt x="0" y="7"/>
                                </a:moveTo>
                                <a:cubicBezTo>
                                  <a:pt x="2" y="5"/>
                                  <a:pt x="16" y="9"/>
                                  <a:pt x="9" y="0"/>
                                </a:cubicBezTo>
                              </a:path>
                            </a:pathLst>
                          </a:custGeom>
                          <a:noFill/>
                          <a:ln w="2" cap="rnd">
                            <a:solidFill>
                              <a:srgbClr val="24211D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82" name="Freeform 286"/>
                        <wps:cNvSpPr>
                          <a:spLocks/>
                        </wps:cNvSpPr>
                        <wps:spPr bwMode="auto">
                          <a:xfrm>
                            <a:off x="141" y="620"/>
                            <a:ext cx="102" cy="93"/>
                          </a:xfrm>
                          <a:custGeom>
                            <a:avLst/>
                            <a:gdLst>
                              <a:gd name="T0" fmla="*/ 0 w 50"/>
                              <a:gd name="T1" fmla="*/ 0 h 45"/>
                              <a:gd name="T2" fmla="*/ 16 w 50"/>
                              <a:gd name="T3" fmla="*/ 21 h 45"/>
                              <a:gd name="T4" fmla="*/ 33 w 50"/>
                              <a:gd name="T5" fmla="*/ 41 h 45"/>
                              <a:gd name="T6" fmla="*/ 51 w 50"/>
                              <a:gd name="T7" fmla="*/ 64 h 45"/>
                              <a:gd name="T8" fmla="*/ 82 w 50"/>
                              <a:gd name="T9" fmla="*/ 87 h 45"/>
                              <a:gd name="T10" fmla="*/ 102 w 50"/>
                              <a:gd name="T11" fmla="*/ 93 h 45"/>
                              <a:gd name="T12" fmla="*/ 0 60000 65536"/>
                              <a:gd name="T13" fmla="*/ 0 60000 65536"/>
                              <a:gd name="T14" fmla="*/ 0 60000 65536"/>
                              <a:gd name="T15" fmla="*/ 0 60000 65536"/>
                              <a:gd name="T16" fmla="*/ 0 60000 65536"/>
                              <a:gd name="T17" fmla="*/ 0 60000 65536"/>
                            </a:gdLst>
                            <a:ahLst/>
                            <a:cxnLst>
                              <a:cxn ang="T12">
                                <a:pos x="T0" y="T1"/>
                              </a:cxn>
                              <a:cxn ang="T13">
                                <a:pos x="T2" y="T3"/>
                              </a:cxn>
                              <a:cxn ang="T14">
                                <a:pos x="T4" y="T5"/>
                              </a:cxn>
                              <a:cxn ang="T15">
                                <a:pos x="T6" y="T7"/>
                              </a:cxn>
                              <a:cxn ang="T16">
                                <a:pos x="T8" y="T9"/>
                              </a:cxn>
                              <a:cxn ang="T17">
                                <a:pos x="T10" y="T11"/>
                              </a:cxn>
                            </a:cxnLst>
                            <a:rect l="0" t="0" r="r" b="b"/>
                            <a:pathLst>
                              <a:path w="50" h="45">
                                <a:moveTo>
                                  <a:pt x="0" y="0"/>
                                </a:moveTo>
                                <a:cubicBezTo>
                                  <a:pt x="2" y="1"/>
                                  <a:pt x="5" y="7"/>
                                  <a:pt x="8" y="10"/>
                                </a:cubicBezTo>
                                <a:cubicBezTo>
                                  <a:pt x="10" y="12"/>
                                  <a:pt x="13" y="16"/>
                                  <a:pt x="16" y="20"/>
                                </a:cubicBezTo>
                                <a:cubicBezTo>
                                  <a:pt x="19" y="23"/>
                                  <a:pt x="23" y="28"/>
                                  <a:pt x="25" y="31"/>
                                </a:cubicBezTo>
                                <a:cubicBezTo>
                                  <a:pt x="30" y="35"/>
                                  <a:pt x="35" y="39"/>
                                  <a:pt x="40" y="42"/>
                                </a:cubicBezTo>
                                <a:cubicBezTo>
                                  <a:pt x="41" y="42"/>
                                  <a:pt x="49" y="45"/>
                                  <a:pt x="50" y="45"/>
                                </a:cubicBezTo>
                              </a:path>
                            </a:pathLst>
                          </a:custGeom>
                          <a:noFill/>
                          <a:ln w="2" cap="rnd">
                            <a:solidFill>
                              <a:srgbClr val="24211D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83" name="Freeform 287"/>
                        <wps:cNvSpPr>
                          <a:spLocks/>
                        </wps:cNvSpPr>
                        <wps:spPr bwMode="auto">
                          <a:xfrm>
                            <a:off x="170" y="587"/>
                            <a:ext cx="106" cy="140"/>
                          </a:xfrm>
                          <a:custGeom>
                            <a:avLst/>
                            <a:gdLst>
                              <a:gd name="T0" fmla="*/ 98 w 52"/>
                              <a:gd name="T1" fmla="*/ 140 h 68"/>
                              <a:gd name="T2" fmla="*/ 106 w 52"/>
                              <a:gd name="T3" fmla="*/ 134 h 68"/>
                              <a:gd name="T4" fmla="*/ 96 w 52"/>
                              <a:gd name="T5" fmla="*/ 115 h 68"/>
                              <a:gd name="T6" fmla="*/ 37 w 52"/>
                              <a:gd name="T7" fmla="*/ 19 h 68"/>
                              <a:gd name="T8" fmla="*/ 4 w 52"/>
                              <a:gd name="T9" fmla="*/ 0 h 68"/>
                              <a:gd name="T10" fmla="*/ 80 w 52"/>
                              <a:gd name="T11" fmla="*/ 128 h 68"/>
                              <a:gd name="T12" fmla="*/ 98 w 52"/>
                              <a:gd name="T13" fmla="*/ 140 h 68"/>
                              <a:gd name="T14" fmla="*/ 0 60000 65536"/>
                              <a:gd name="T15" fmla="*/ 0 60000 65536"/>
                              <a:gd name="T16" fmla="*/ 0 60000 65536"/>
                              <a:gd name="T17" fmla="*/ 0 60000 65536"/>
                              <a:gd name="T18" fmla="*/ 0 60000 65536"/>
                              <a:gd name="T19" fmla="*/ 0 60000 65536"/>
                              <a:gd name="T20" fmla="*/ 0 60000 65536"/>
                            </a:gdLst>
                            <a:ahLst/>
                            <a:cxnLst>
                              <a:cxn ang="T14">
                                <a:pos x="T0" y="T1"/>
                              </a:cxn>
                              <a:cxn ang="T15">
                                <a:pos x="T2" y="T3"/>
                              </a:cxn>
                              <a:cxn ang="T16">
                                <a:pos x="T4" y="T5"/>
                              </a:cxn>
                              <a:cxn ang="T17">
                                <a:pos x="T6" y="T7"/>
                              </a:cxn>
                              <a:cxn ang="T18">
                                <a:pos x="T8" y="T9"/>
                              </a:cxn>
                              <a:cxn ang="T19">
                                <a:pos x="T10" y="T11"/>
                              </a:cxn>
                              <a:cxn ang="T20">
                                <a:pos x="T12" y="T13"/>
                              </a:cxn>
                            </a:cxnLst>
                            <a:rect l="0" t="0" r="r" b="b"/>
                            <a:pathLst>
                              <a:path w="52" h="68">
                                <a:moveTo>
                                  <a:pt x="48" y="68"/>
                                </a:moveTo>
                                <a:cubicBezTo>
                                  <a:pt x="50" y="68"/>
                                  <a:pt x="51" y="67"/>
                                  <a:pt x="52" y="65"/>
                                </a:cubicBezTo>
                                <a:cubicBezTo>
                                  <a:pt x="50" y="63"/>
                                  <a:pt x="47" y="59"/>
                                  <a:pt x="47" y="56"/>
                                </a:cubicBezTo>
                                <a:cubicBezTo>
                                  <a:pt x="47" y="44"/>
                                  <a:pt x="37" y="19"/>
                                  <a:pt x="18" y="9"/>
                                </a:cubicBezTo>
                                <a:cubicBezTo>
                                  <a:pt x="11" y="6"/>
                                  <a:pt x="6" y="3"/>
                                  <a:pt x="2" y="0"/>
                                </a:cubicBezTo>
                                <a:cubicBezTo>
                                  <a:pt x="0" y="16"/>
                                  <a:pt x="5" y="50"/>
                                  <a:pt x="39" y="62"/>
                                </a:cubicBezTo>
                                <a:cubicBezTo>
                                  <a:pt x="44" y="64"/>
                                  <a:pt x="47" y="66"/>
                                  <a:pt x="48" y="68"/>
                                </a:cubicBez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 w="2">
                            <a:solidFill>
                              <a:srgbClr val="24211D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84" name="Line 288"/>
                        <wps:cNvCnPr>
                          <a:cxnSpLocks noChangeShapeType="1"/>
                        </wps:cNvCnPr>
                        <wps:spPr bwMode="auto">
                          <a:xfrm flipH="1">
                            <a:off x="198" y="616"/>
                            <a:ext cx="2" cy="10"/>
                          </a:xfrm>
                          <a:prstGeom prst="line">
                            <a:avLst/>
                          </a:prstGeom>
                          <a:noFill/>
                          <a:ln w="2" cap="rnd">
                            <a:solidFill>
                              <a:srgbClr val="24211D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85" name="Freeform 289"/>
                        <wps:cNvSpPr>
                          <a:spLocks/>
                        </wps:cNvSpPr>
                        <wps:spPr bwMode="auto">
                          <a:xfrm>
                            <a:off x="184" y="618"/>
                            <a:ext cx="14" cy="8"/>
                          </a:xfrm>
                          <a:custGeom>
                            <a:avLst/>
                            <a:gdLst>
                              <a:gd name="T0" fmla="*/ 14 w 7"/>
                              <a:gd name="T1" fmla="*/ 8 h 4"/>
                              <a:gd name="T2" fmla="*/ 0 w 7"/>
                              <a:gd name="T3" fmla="*/ 0 h 4"/>
                              <a:gd name="T4" fmla="*/ 0 60000 65536"/>
                              <a:gd name="T5" fmla="*/ 0 60000 65536"/>
                            </a:gdLst>
                            <a:ahLst/>
                            <a:cxnLst>
                              <a:cxn ang="T4">
                                <a:pos x="T0" y="T1"/>
                              </a:cxn>
                              <a:cxn ang="T5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7" h="4">
                                <a:moveTo>
                                  <a:pt x="7" y="4"/>
                                </a:moveTo>
                                <a:cubicBezTo>
                                  <a:pt x="5" y="4"/>
                                  <a:pt x="1" y="1"/>
                                  <a:pt x="0" y="0"/>
                                </a:cubicBezTo>
                              </a:path>
                            </a:pathLst>
                          </a:custGeom>
                          <a:noFill/>
                          <a:ln w="2" cap="rnd">
                            <a:solidFill>
                              <a:srgbClr val="24211D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86" name="Freeform 290"/>
                        <wps:cNvSpPr>
                          <a:spLocks/>
                        </wps:cNvSpPr>
                        <wps:spPr bwMode="auto">
                          <a:xfrm>
                            <a:off x="188" y="622"/>
                            <a:ext cx="33" cy="35"/>
                          </a:xfrm>
                          <a:custGeom>
                            <a:avLst/>
                            <a:gdLst>
                              <a:gd name="T0" fmla="*/ 31 w 16"/>
                              <a:gd name="T1" fmla="*/ 0 h 17"/>
                              <a:gd name="T2" fmla="*/ 31 w 16"/>
                              <a:gd name="T3" fmla="*/ 35 h 17"/>
                              <a:gd name="T4" fmla="*/ 0 w 16"/>
                              <a:gd name="T5" fmla="*/ 21 h 17"/>
                              <a:gd name="T6" fmla="*/ 0 60000 65536"/>
                              <a:gd name="T7" fmla="*/ 0 60000 65536"/>
                              <a:gd name="T8" fmla="*/ 0 60000 65536"/>
                            </a:gdLst>
                            <a:ahLst/>
                            <a:cxnLst>
                              <a:cxn ang="T6">
                                <a:pos x="T0" y="T1"/>
                              </a:cxn>
                              <a:cxn ang="T7">
                                <a:pos x="T2" y="T3"/>
                              </a:cxn>
                              <a:cxn ang="T8">
                                <a:pos x="T4" y="T5"/>
                              </a:cxn>
                            </a:cxnLst>
                            <a:rect l="0" t="0" r="r" b="b"/>
                            <a:pathLst>
                              <a:path w="16" h="17">
                                <a:moveTo>
                                  <a:pt x="15" y="0"/>
                                </a:moveTo>
                                <a:cubicBezTo>
                                  <a:pt x="16" y="5"/>
                                  <a:pt x="16" y="13"/>
                                  <a:pt x="15" y="17"/>
                                </a:cubicBezTo>
                                <a:cubicBezTo>
                                  <a:pt x="7" y="16"/>
                                  <a:pt x="4" y="13"/>
                                  <a:pt x="0" y="10"/>
                                </a:cubicBezTo>
                              </a:path>
                            </a:pathLst>
                          </a:custGeom>
                          <a:noFill/>
                          <a:ln w="2" cap="rnd">
                            <a:solidFill>
                              <a:srgbClr val="24211D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87" name="Freeform 291"/>
                        <wps:cNvSpPr>
                          <a:spLocks/>
                        </wps:cNvSpPr>
                        <wps:spPr bwMode="auto">
                          <a:xfrm>
                            <a:off x="233" y="694"/>
                            <a:ext cx="25" cy="15"/>
                          </a:xfrm>
                          <a:custGeom>
                            <a:avLst/>
                            <a:gdLst>
                              <a:gd name="T0" fmla="*/ 0 w 12"/>
                              <a:gd name="T1" fmla="*/ 9 h 7"/>
                              <a:gd name="T2" fmla="*/ 25 w 12"/>
                              <a:gd name="T3" fmla="*/ 15 h 7"/>
                              <a:gd name="T4" fmla="*/ 10 w 12"/>
                              <a:gd name="T5" fmla="*/ 0 h 7"/>
                              <a:gd name="T6" fmla="*/ 0 60000 65536"/>
                              <a:gd name="T7" fmla="*/ 0 60000 65536"/>
                              <a:gd name="T8" fmla="*/ 0 60000 65536"/>
                            </a:gdLst>
                            <a:ahLst/>
                            <a:cxnLst>
                              <a:cxn ang="T6">
                                <a:pos x="T0" y="T1"/>
                              </a:cxn>
                              <a:cxn ang="T7">
                                <a:pos x="T2" y="T3"/>
                              </a:cxn>
                              <a:cxn ang="T8">
                                <a:pos x="T4" y="T5"/>
                              </a:cxn>
                            </a:cxnLst>
                            <a:rect l="0" t="0" r="r" b="b"/>
                            <a:pathLst>
                              <a:path w="12" h="7">
                                <a:moveTo>
                                  <a:pt x="0" y="4"/>
                                </a:moveTo>
                                <a:cubicBezTo>
                                  <a:pt x="3" y="6"/>
                                  <a:pt x="8" y="7"/>
                                  <a:pt x="12" y="7"/>
                                </a:cubicBezTo>
                                <a:cubicBezTo>
                                  <a:pt x="12" y="7"/>
                                  <a:pt x="7" y="2"/>
                                  <a:pt x="5" y="0"/>
                                </a:cubicBezTo>
                              </a:path>
                            </a:pathLst>
                          </a:custGeom>
                          <a:noFill/>
                          <a:ln w="2" cap="rnd">
                            <a:solidFill>
                              <a:srgbClr val="24211D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88" name="Freeform 292"/>
                        <wps:cNvSpPr>
                          <a:spLocks/>
                        </wps:cNvSpPr>
                        <wps:spPr bwMode="auto">
                          <a:xfrm>
                            <a:off x="254" y="688"/>
                            <a:ext cx="4" cy="17"/>
                          </a:xfrm>
                          <a:custGeom>
                            <a:avLst/>
                            <a:gdLst>
                              <a:gd name="T0" fmla="*/ 0 w 2"/>
                              <a:gd name="T1" fmla="*/ 17 h 8"/>
                              <a:gd name="T2" fmla="*/ 4 w 2"/>
                              <a:gd name="T3" fmla="*/ 11 h 8"/>
                              <a:gd name="T4" fmla="*/ 4 w 2"/>
                              <a:gd name="T5" fmla="*/ 0 h 8"/>
                              <a:gd name="T6" fmla="*/ 0 60000 65536"/>
                              <a:gd name="T7" fmla="*/ 0 60000 65536"/>
                              <a:gd name="T8" fmla="*/ 0 60000 65536"/>
                            </a:gdLst>
                            <a:ahLst/>
                            <a:cxnLst>
                              <a:cxn ang="T6">
                                <a:pos x="T0" y="T1"/>
                              </a:cxn>
                              <a:cxn ang="T7">
                                <a:pos x="T2" y="T3"/>
                              </a:cxn>
                              <a:cxn ang="T8">
                                <a:pos x="T4" y="T5"/>
                              </a:cxn>
                            </a:cxnLst>
                            <a:rect l="0" t="0" r="r" b="b"/>
                            <a:pathLst>
                              <a:path w="2" h="8">
                                <a:moveTo>
                                  <a:pt x="0" y="8"/>
                                </a:moveTo>
                                <a:cubicBezTo>
                                  <a:pt x="0" y="6"/>
                                  <a:pt x="1" y="5"/>
                                  <a:pt x="2" y="5"/>
                                </a:cubicBezTo>
                                <a:cubicBezTo>
                                  <a:pt x="2" y="3"/>
                                  <a:pt x="2" y="1"/>
                                  <a:pt x="2" y="0"/>
                                </a:cubicBezTo>
                              </a:path>
                            </a:pathLst>
                          </a:custGeom>
                          <a:noFill/>
                          <a:ln w="2" cap="rnd">
                            <a:solidFill>
                              <a:srgbClr val="24211D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89" name="Freeform 293"/>
                        <wps:cNvSpPr>
                          <a:spLocks/>
                        </wps:cNvSpPr>
                        <wps:spPr bwMode="auto">
                          <a:xfrm>
                            <a:off x="207" y="645"/>
                            <a:ext cx="41" cy="43"/>
                          </a:xfrm>
                          <a:custGeom>
                            <a:avLst/>
                            <a:gdLst>
                              <a:gd name="T0" fmla="*/ 0 w 20"/>
                              <a:gd name="T1" fmla="*/ 33 h 21"/>
                              <a:gd name="T2" fmla="*/ 33 w 20"/>
                              <a:gd name="T3" fmla="*/ 43 h 21"/>
                              <a:gd name="T4" fmla="*/ 31 w 20"/>
                              <a:gd name="T5" fmla="*/ 0 h 21"/>
                              <a:gd name="T6" fmla="*/ 0 60000 65536"/>
                              <a:gd name="T7" fmla="*/ 0 60000 65536"/>
                              <a:gd name="T8" fmla="*/ 0 60000 65536"/>
                            </a:gdLst>
                            <a:ahLst/>
                            <a:cxnLst>
                              <a:cxn ang="T6">
                                <a:pos x="T0" y="T1"/>
                              </a:cxn>
                              <a:cxn ang="T7">
                                <a:pos x="T2" y="T3"/>
                              </a:cxn>
                              <a:cxn ang="T8">
                                <a:pos x="T4" y="T5"/>
                              </a:cxn>
                            </a:cxnLst>
                            <a:rect l="0" t="0" r="r" b="b"/>
                            <a:pathLst>
                              <a:path w="20" h="21">
                                <a:moveTo>
                                  <a:pt x="0" y="16"/>
                                </a:moveTo>
                                <a:cubicBezTo>
                                  <a:pt x="2" y="18"/>
                                  <a:pt x="8" y="21"/>
                                  <a:pt x="16" y="21"/>
                                </a:cubicBezTo>
                                <a:cubicBezTo>
                                  <a:pt x="13" y="15"/>
                                  <a:pt x="20" y="17"/>
                                  <a:pt x="15" y="0"/>
                                </a:cubicBezTo>
                              </a:path>
                            </a:pathLst>
                          </a:custGeom>
                          <a:noFill/>
                          <a:ln w="2" cap="rnd">
                            <a:solidFill>
                              <a:srgbClr val="24211D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90" name="Freeform 294"/>
                        <wps:cNvSpPr>
                          <a:spLocks/>
                        </wps:cNvSpPr>
                        <wps:spPr bwMode="auto">
                          <a:xfrm>
                            <a:off x="188" y="608"/>
                            <a:ext cx="51" cy="78"/>
                          </a:xfrm>
                          <a:custGeom>
                            <a:avLst/>
                            <a:gdLst>
                              <a:gd name="T0" fmla="*/ 0 w 25"/>
                              <a:gd name="T1" fmla="*/ 0 h 38"/>
                              <a:gd name="T2" fmla="*/ 16 w 25"/>
                              <a:gd name="T3" fmla="*/ 25 h 38"/>
                              <a:gd name="T4" fmla="*/ 31 w 25"/>
                              <a:gd name="T5" fmla="*/ 45 h 38"/>
                              <a:gd name="T6" fmla="*/ 51 w 25"/>
                              <a:gd name="T7" fmla="*/ 78 h 38"/>
                              <a:gd name="T8" fmla="*/ 0 60000 65536"/>
                              <a:gd name="T9" fmla="*/ 0 60000 65536"/>
                              <a:gd name="T10" fmla="*/ 0 60000 65536"/>
                              <a:gd name="T11" fmla="*/ 0 60000 65536"/>
                            </a:gdLst>
                            <a:ahLst/>
                            <a:cxnLst>
                              <a:cxn ang="T8">
                                <a:pos x="T0" y="T1"/>
                              </a:cxn>
                              <a:cxn ang="T9">
                                <a:pos x="T2" y="T3"/>
                              </a:cxn>
                              <a:cxn ang="T10">
                                <a:pos x="T4" y="T5"/>
                              </a:cxn>
                              <a:cxn ang="T11">
                                <a:pos x="T6" y="T7"/>
                              </a:cxn>
                            </a:cxnLst>
                            <a:rect l="0" t="0" r="r" b="b"/>
                            <a:pathLst>
                              <a:path w="25" h="38">
                                <a:moveTo>
                                  <a:pt x="0" y="0"/>
                                </a:moveTo>
                                <a:cubicBezTo>
                                  <a:pt x="1" y="3"/>
                                  <a:pt x="6" y="8"/>
                                  <a:pt x="8" y="12"/>
                                </a:cubicBezTo>
                                <a:cubicBezTo>
                                  <a:pt x="9" y="15"/>
                                  <a:pt x="13" y="19"/>
                                  <a:pt x="15" y="22"/>
                                </a:cubicBezTo>
                                <a:cubicBezTo>
                                  <a:pt x="18" y="28"/>
                                  <a:pt x="20" y="34"/>
                                  <a:pt x="25" y="38"/>
                                </a:cubicBezTo>
                              </a:path>
                            </a:pathLst>
                          </a:custGeom>
                          <a:noFill/>
                          <a:ln w="2" cap="rnd">
                            <a:solidFill>
                              <a:srgbClr val="24211D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91" name="Freeform 295"/>
                        <wps:cNvSpPr>
                          <a:spLocks/>
                        </wps:cNvSpPr>
                        <wps:spPr bwMode="auto">
                          <a:xfrm>
                            <a:off x="252" y="723"/>
                            <a:ext cx="133" cy="83"/>
                          </a:xfrm>
                          <a:custGeom>
                            <a:avLst/>
                            <a:gdLst>
                              <a:gd name="T0" fmla="*/ 0 w 65"/>
                              <a:gd name="T1" fmla="*/ 25 h 40"/>
                              <a:gd name="T2" fmla="*/ 96 w 65"/>
                              <a:gd name="T3" fmla="*/ 33 h 40"/>
                              <a:gd name="T4" fmla="*/ 133 w 65"/>
                              <a:gd name="T5" fmla="*/ 79 h 40"/>
                              <a:gd name="T6" fmla="*/ 20 w 65"/>
                              <a:gd name="T7" fmla="*/ 44 h 40"/>
                              <a:gd name="T8" fmla="*/ 0 w 65"/>
                              <a:gd name="T9" fmla="*/ 25 h 40"/>
                              <a:gd name="T10" fmla="*/ 0 60000 65536"/>
                              <a:gd name="T11" fmla="*/ 0 60000 65536"/>
                              <a:gd name="T12" fmla="*/ 0 60000 65536"/>
                              <a:gd name="T13" fmla="*/ 0 60000 65536"/>
                              <a:gd name="T14" fmla="*/ 0 60000 65536"/>
                            </a:gdLst>
                            <a:ahLst/>
                            <a:cxnLst>
                              <a:cxn ang="T10">
                                <a:pos x="T0" y="T1"/>
                              </a:cxn>
                              <a:cxn ang="T11">
                                <a:pos x="T2" y="T3"/>
                              </a:cxn>
                              <a:cxn ang="T12">
                                <a:pos x="T4" y="T5"/>
                              </a:cxn>
                              <a:cxn ang="T13">
                                <a:pos x="T6" y="T7"/>
                              </a:cxn>
                              <a:cxn ang="T14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65" h="40">
                                <a:moveTo>
                                  <a:pt x="0" y="12"/>
                                </a:moveTo>
                                <a:cubicBezTo>
                                  <a:pt x="8" y="5"/>
                                  <a:pt x="25" y="0"/>
                                  <a:pt x="47" y="16"/>
                                </a:cubicBezTo>
                                <a:cubicBezTo>
                                  <a:pt x="55" y="21"/>
                                  <a:pt x="63" y="33"/>
                                  <a:pt x="65" y="38"/>
                                </a:cubicBezTo>
                                <a:cubicBezTo>
                                  <a:pt x="54" y="40"/>
                                  <a:pt x="15" y="32"/>
                                  <a:pt x="10" y="21"/>
                                </a:cubicBezTo>
                                <a:cubicBezTo>
                                  <a:pt x="6" y="19"/>
                                  <a:pt x="2" y="13"/>
                                  <a:pt x="0" y="12"/>
                                </a:cubicBez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 w="2">
                            <a:solidFill>
                              <a:srgbClr val="24211D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92" name="Freeform 296"/>
                        <wps:cNvSpPr>
                          <a:spLocks/>
                        </wps:cNvSpPr>
                        <wps:spPr bwMode="auto">
                          <a:xfrm>
                            <a:off x="284" y="742"/>
                            <a:ext cx="39" cy="24"/>
                          </a:xfrm>
                          <a:custGeom>
                            <a:avLst/>
                            <a:gdLst>
                              <a:gd name="T0" fmla="*/ 0 w 19"/>
                              <a:gd name="T1" fmla="*/ 0 h 12"/>
                              <a:gd name="T2" fmla="*/ 6 w 19"/>
                              <a:gd name="T3" fmla="*/ 8 h 12"/>
                              <a:gd name="T4" fmla="*/ 39 w 19"/>
                              <a:gd name="T5" fmla="*/ 20 h 12"/>
                              <a:gd name="T6" fmla="*/ 21 w 19"/>
                              <a:gd name="T7" fmla="*/ 24 h 12"/>
                              <a:gd name="T8" fmla="*/ 0 60000 65536"/>
                              <a:gd name="T9" fmla="*/ 0 60000 65536"/>
                              <a:gd name="T10" fmla="*/ 0 60000 65536"/>
                              <a:gd name="T11" fmla="*/ 0 60000 65536"/>
                            </a:gdLst>
                            <a:ahLst/>
                            <a:cxnLst>
                              <a:cxn ang="T8">
                                <a:pos x="T0" y="T1"/>
                              </a:cxn>
                              <a:cxn ang="T9">
                                <a:pos x="T2" y="T3"/>
                              </a:cxn>
                              <a:cxn ang="T10">
                                <a:pos x="T4" y="T5"/>
                              </a:cxn>
                              <a:cxn ang="T11">
                                <a:pos x="T6" y="T7"/>
                              </a:cxn>
                            </a:cxnLst>
                            <a:rect l="0" t="0" r="r" b="b"/>
                            <a:pathLst>
                              <a:path w="19" h="12">
                                <a:moveTo>
                                  <a:pt x="0" y="0"/>
                                </a:moveTo>
                                <a:cubicBezTo>
                                  <a:pt x="1" y="1"/>
                                  <a:pt x="2" y="1"/>
                                  <a:pt x="3" y="4"/>
                                </a:cubicBezTo>
                                <a:cubicBezTo>
                                  <a:pt x="5" y="7"/>
                                  <a:pt x="15" y="6"/>
                                  <a:pt x="19" y="10"/>
                                </a:cubicBezTo>
                                <a:cubicBezTo>
                                  <a:pt x="14" y="11"/>
                                  <a:pt x="14" y="12"/>
                                  <a:pt x="10" y="12"/>
                                </a:cubicBezTo>
                              </a:path>
                            </a:pathLst>
                          </a:custGeom>
                          <a:noFill/>
                          <a:ln w="2" cap="rnd">
                            <a:solidFill>
                              <a:srgbClr val="24211D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93" name="Freeform 297"/>
                        <wps:cNvSpPr>
                          <a:spLocks/>
                        </wps:cNvSpPr>
                        <wps:spPr bwMode="auto">
                          <a:xfrm>
                            <a:off x="258" y="746"/>
                            <a:ext cx="32" cy="10"/>
                          </a:xfrm>
                          <a:custGeom>
                            <a:avLst/>
                            <a:gdLst>
                              <a:gd name="T0" fmla="*/ 0 w 16"/>
                              <a:gd name="T1" fmla="*/ 2 h 5"/>
                              <a:gd name="T2" fmla="*/ 10 w 16"/>
                              <a:gd name="T3" fmla="*/ 4 h 5"/>
                              <a:gd name="T4" fmla="*/ 32 w 16"/>
                              <a:gd name="T5" fmla="*/ 4 h 5"/>
                              <a:gd name="T6" fmla="*/ 18 w 16"/>
                              <a:gd name="T7" fmla="*/ 10 h 5"/>
                              <a:gd name="T8" fmla="*/ 0 60000 65536"/>
                              <a:gd name="T9" fmla="*/ 0 60000 65536"/>
                              <a:gd name="T10" fmla="*/ 0 60000 65536"/>
                              <a:gd name="T11" fmla="*/ 0 60000 65536"/>
                            </a:gdLst>
                            <a:ahLst/>
                            <a:cxnLst>
                              <a:cxn ang="T8">
                                <a:pos x="T0" y="T1"/>
                              </a:cxn>
                              <a:cxn ang="T9">
                                <a:pos x="T2" y="T3"/>
                              </a:cxn>
                              <a:cxn ang="T10">
                                <a:pos x="T4" y="T5"/>
                              </a:cxn>
                              <a:cxn ang="T11">
                                <a:pos x="T6" y="T7"/>
                              </a:cxn>
                            </a:cxnLst>
                            <a:rect l="0" t="0" r="r" b="b"/>
                            <a:pathLst>
                              <a:path w="16" h="5">
                                <a:moveTo>
                                  <a:pt x="0" y="1"/>
                                </a:moveTo>
                                <a:cubicBezTo>
                                  <a:pt x="0" y="1"/>
                                  <a:pt x="3" y="0"/>
                                  <a:pt x="5" y="2"/>
                                </a:cubicBezTo>
                                <a:cubicBezTo>
                                  <a:pt x="9" y="1"/>
                                  <a:pt x="13" y="3"/>
                                  <a:pt x="16" y="2"/>
                                </a:cubicBezTo>
                                <a:cubicBezTo>
                                  <a:pt x="15" y="3"/>
                                  <a:pt x="10" y="5"/>
                                  <a:pt x="9" y="5"/>
                                </a:cubicBezTo>
                              </a:path>
                            </a:pathLst>
                          </a:custGeom>
                          <a:noFill/>
                          <a:ln w="2" cap="rnd">
                            <a:solidFill>
                              <a:srgbClr val="24211D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94" name="Freeform 298"/>
                        <wps:cNvSpPr>
                          <a:spLocks/>
                        </wps:cNvSpPr>
                        <wps:spPr bwMode="auto">
                          <a:xfrm>
                            <a:off x="335" y="756"/>
                            <a:ext cx="43" cy="48"/>
                          </a:xfrm>
                          <a:custGeom>
                            <a:avLst/>
                            <a:gdLst>
                              <a:gd name="T0" fmla="*/ 0 w 21"/>
                              <a:gd name="T1" fmla="*/ 0 h 23"/>
                              <a:gd name="T2" fmla="*/ 12 w 21"/>
                              <a:gd name="T3" fmla="*/ 17 h 23"/>
                              <a:gd name="T4" fmla="*/ 20 w 21"/>
                              <a:gd name="T5" fmla="*/ 29 h 23"/>
                              <a:gd name="T6" fmla="*/ 43 w 21"/>
                              <a:gd name="T7" fmla="*/ 48 h 23"/>
                              <a:gd name="T8" fmla="*/ 18 w 21"/>
                              <a:gd name="T9" fmla="*/ 44 h 23"/>
                              <a:gd name="T10" fmla="*/ 0 60000 65536"/>
                              <a:gd name="T11" fmla="*/ 0 60000 65536"/>
                              <a:gd name="T12" fmla="*/ 0 60000 65536"/>
                              <a:gd name="T13" fmla="*/ 0 60000 65536"/>
                              <a:gd name="T14" fmla="*/ 0 60000 65536"/>
                            </a:gdLst>
                            <a:ahLst/>
                            <a:cxnLst>
                              <a:cxn ang="T10">
                                <a:pos x="T0" y="T1"/>
                              </a:cxn>
                              <a:cxn ang="T11">
                                <a:pos x="T2" y="T3"/>
                              </a:cxn>
                              <a:cxn ang="T12">
                                <a:pos x="T4" y="T5"/>
                              </a:cxn>
                              <a:cxn ang="T13">
                                <a:pos x="T6" y="T7"/>
                              </a:cxn>
                              <a:cxn ang="T14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21" h="23">
                                <a:moveTo>
                                  <a:pt x="0" y="0"/>
                                </a:moveTo>
                                <a:cubicBezTo>
                                  <a:pt x="0" y="0"/>
                                  <a:pt x="6" y="6"/>
                                  <a:pt x="6" y="8"/>
                                </a:cubicBezTo>
                                <a:cubicBezTo>
                                  <a:pt x="7" y="9"/>
                                  <a:pt x="6" y="12"/>
                                  <a:pt x="10" y="14"/>
                                </a:cubicBezTo>
                                <a:cubicBezTo>
                                  <a:pt x="13" y="16"/>
                                  <a:pt x="20" y="22"/>
                                  <a:pt x="21" y="23"/>
                                </a:cubicBezTo>
                                <a:cubicBezTo>
                                  <a:pt x="16" y="20"/>
                                  <a:pt x="13" y="22"/>
                                  <a:pt x="9" y="21"/>
                                </a:cubicBezTo>
                              </a:path>
                            </a:pathLst>
                          </a:custGeom>
                          <a:noFill/>
                          <a:ln w="2" cap="rnd">
                            <a:solidFill>
                              <a:srgbClr val="24211D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95" name="Freeform 299"/>
                        <wps:cNvSpPr>
                          <a:spLocks/>
                        </wps:cNvSpPr>
                        <wps:spPr bwMode="auto">
                          <a:xfrm>
                            <a:off x="301" y="742"/>
                            <a:ext cx="51" cy="43"/>
                          </a:xfrm>
                          <a:custGeom>
                            <a:avLst/>
                            <a:gdLst>
                              <a:gd name="T0" fmla="*/ 0 w 25"/>
                              <a:gd name="T1" fmla="*/ 0 h 21"/>
                              <a:gd name="T2" fmla="*/ 20 w 25"/>
                              <a:gd name="T3" fmla="*/ 18 h 21"/>
                              <a:gd name="T4" fmla="*/ 51 w 25"/>
                              <a:gd name="T5" fmla="*/ 41 h 21"/>
                              <a:gd name="T6" fmla="*/ 37 w 25"/>
                              <a:gd name="T7" fmla="*/ 43 h 21"/>
                              <a:gd name="T8" fmla="*/ 0 60000 65536"/>
                              <a:gd name="T9" fmla="*/ 0 60000 65536"/>
                              <a:gd name="T10" fmla="*/ 0 60000 65536"/>
                              <a:gd name="T11" fmla="*/ 0 60000 65536"/>
                            </a:gdLst>
                            <a:ahLst/>
                            <a:cxnLst>
                              <a:cxn ang="T8">
                                <a:pos x="T0" y="T1"/>
                              </a:cxn>
                              <a:cxn ang="T9">
                                <a:pos x="T2" y="T3"/>
                              </a:cxn>
                              <a:cxn ang="T10">
                                <a:pos x="T4" y="T5"/>
                              </a:cxn>
                              <a:cxn ang="T11">
                                <a:pos x="T6" y="T7"/>
                              </a:cxn>
                            </a:cxnLst>
                            <a:rect l="0" t="0" r="r" b="b"/>
                            <a:pathLst>
                              <a:path w="25" h="21">
                                <a:moveTo>
                                  <a:pt x="0" y="0"/>
                                </a:moveTo>
                                <a:cubicBezTo>
                                  <a:pt x="3" y="1"/>
                                  <a:pt x="11" y="6"/>
                                  <a:pt x="10" y="9"/>
                                </a:cubicBezTo>
                                <a:cubicBezTo>
                                  <a:pt x="13" y="11"/>
                                  <a:pt x="22" y="16"/>
                                  <a:pt x="25" y="20"/>
                                </a:cubicBezTo>
                                <a:cubicBezTo>
                                  <a:pt x="21" y="21"/>
                                  <a:pt x="18" y="21"/>
                                  <a:pt x="18" y="21"/>
                                </a:cubicBezTo>
                              </a:path>
                            </a:pathLst>
                          </a:custGeom>
                          <a:noFill/>
                          <a:ln w="2" cap="rnd">
                            <a:solidFill>
                              <a:srgbClr val="24211D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96" name="Freeform 300"/>
                        <wps:cNvSpPr>
                          <a:spLocks/>
                        </wps:cNvSpPr>
                        <wps:spPr bwMode="auto">
                          <a:xfrm>
                            <a:off x="376" y="760"/>
                            <a:ext cx="109" cy="114"/>
                          </a:xfrm>
                          <a:custGeom>
                            <a:avLst/>
                            <a:gdLst>
                              <a:gd name="T0" fmla="*/ 0 w 53"/>
                              <a:gd name="T1" fmla="*/ 0 h 55"/>
                              <a:gd name="T2" fmla="*/ 74 w 53"/>
                              <a:gd name="T3" fmla="*/ 50 h 55"/>
                              <a:gd name="T4" fmla="*/ 99 w 53"/>
                              <a:gd name="T5" fmla="*/ 99 h 55"/>
                              <a:gd name="T6" fmla="*/ 109 w 53"/>
                              <a:gd name="T7" fmla="*/ 114 h 55"/>
                              <a:gd name="T8" fmla="*/ 58 w 53"/>
                              <a:gd name="T9" fmla="*/ 93 h 55"/>
                              <a:gd name="T10" fmla="*/ 27 w 53"/>
                              <a:gd name="T11" fmla="*/ 66 h 55"/>
                              <a:gd name="T12" fmla="*/ 6 w 53"/>
                              <a:gd name="T13" fmla="*/ 15 h 55"/>
                              <a:gd name="T14" fmla="*/ 0 w 53"/>
                              <a:gd name="T15" fmla="*/ 0 h 55"/>
                              <a:gd name="T16" fmla="*/ 0 60000 65536"/>
                              <a:gd name="T17" fmla="*/ 0 60000 65536"/>
                              <a:gd name="T18" fmla="*/ 0 60000 65536"/>
                              <a:gd name="T19" fmla="*/ 0 60000 65536"/>
                              <a:gd name="T20" fmla="*/ 0 60000 65536"/>
                              <a:gd name="T21" fmla="*/ 0 60000 65536"/>
                              <a:gd name="T22" fmla="*/ 0 60000 65536"/>
                              <a:gd name="T23" fmla="*/ 0 60000 65536"/>
                            </a:gdLst>
                            <a:ahLst/>
                            <a:cxnLst>
                              <a:cxn ang="T16">
                                <a:pos x="T0" y="T1"/>
                              </a:cxn>
                              <a:cxn ang="T17">
                                <a:pos x="T2" y="T3"/>
                              </a:cxn>
                              <a:cxn ang="T18">
                                <a:pos x="T4" y="T5"/>
                              </a:cxn>
                              <a:cxn ang="T19">
                                <a:pos x="T6" y="T7"/>
                              </a:cxn>
                              <a:cxn ang="T20">
                                <a:pos x="T8" y="T9"/>
                              </a:cxn>
                              <a:cxn ang="T21">
                                <a:pos x="T10" y="T11"/>
                              </a:cxn>
                              <a:cxn ang="T22">
                                <a:pos x="T12" y="T13"/>
                              </a:cxn>
                              <a:cxn ang="T23">
                                <a:pos x="T14" y="T15"/>
                              </a:cxn>
                            </a:cxnLst>
                            <a:rect l="0" t="0" r="r" b="b"/>
                            <a:pathLst>
                              <a:path w="53" h="55">
                                <a:moveTo>
                                  <a:pt x="0" y="0"/>
                                </a:moveTo>
                                <a:cubicBezTo>
                                  <a:pt x="13" y="3"/>
                                  <a:pt x="28" y="14"/>
                                  <a:pt x="36" y="24"/>
                                </a:cubicBezTo>
                                <a:cubicBezTo>
                                  <a:pt x="41" y="32"/>
                                  <a:pt x="44" y="38"/>
                                  <a:pt x="48" y="48"/>
                                </a:cubicBezTo>
                                <a:cubicBezTo>
                                  <a:pt x="49" y="49"/>
                                  <a:pt x="52" y="54"/>
                                  <a:pt x="53" y="55"/>
                                </a:cubicBezTo>
                                <a:cubicBezTo>
                                  <a:pt x="46" y="54"/>
                                  <a:pt x="34" y="49"/>
                                  <a:pt x="28" y="45"/>
                                </a:cubicBezTo>
                                <a:cubicBezTo>
                                  <a:pt x="24" y="44"/>
                                  <a:pt x="15" y="36"/>
                                  <a:pt x="13" y="32"/>
                                </a:cubicBezTo>
                                <a:cubicBezTo>
                                  <a:pt x="9" y="26"/>
                                  <a:pt x="3" y="14"/>
                                  <a:pt x="3" y="7"/>
                                </a:cubicBezTo>
                                <a:cubicBezTo>
                                  <a:pt x="2" y="4"/>
                                  <a:pt x="1" y="1"/>
                                  <a:pt x="0" y="0"/>
                                </a:cubicBez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 w="2">
                            <a:solidFill>
                              <a:srgbClr val="24211D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97" name="Freeform 301"/>
                        <wps:cNvSpPr>
                          <a:spLocks/>
                        </wps:cNvSpPr>
                        <wps:spPr bwMode="auto">
                          <a:xfrm>
                            <a:off x="399" y="775"/>
                            <a:ext cx="22" cy="33"/>
                          </a:xfrm>
                          <a:custGeom>
                            <a:avLst/>
                            <a:gdLst>
                              <a:gd name="T0" fmla="*/ 0 w 11"/>
                              <a:gd name="T1" fmla="*/ 0 h 16"/>
                              <a:gd name="T2" fmla="*/ 2 w 11"/>
                              <a:gd name="T3" fmla="*/ 6 h 16"/>
                              <a:gd name="T4" fmla="*/ 22 w 11"/>
                              <a:gd name="T5" fmla="*/ 33 h 16"/>
                              <a:gd name="T6" fmla="*/ 0 60000 65536"/>
                              <a:gd name="T7" fmla="*/ 0 60000 65536"/>
                              <a:gd name="T8" fmla="*/ 0 60000 65536"/>
                            </a:gdLst>
                            <a:ahLst/>
                            <a:cxnLst>
                              <a:cxn ang="T6">
                                <a:pos x="T0" y="T1"/>
                              </a:cxn>
                              <a:cxn ang="T7">
                                <a:pos x="T2" y="T3"/>
                              </a:cxn>
                              <a:cxn ang="T8">
                                <a:pos x="T4" y="T5"/>
                              </a:cxn>
                            </a:cxnLst>
                            <a:rect l="0" t="0" r="r" b="b"/>
                            <a:pathLst>
                              <a:path w="11" h="16">
                                <a:moveTo>
                                  <a:pt x="0" y="0"/>
                                </a:moveTo>
                                <a:cubicBezTo>
                                  <a:pt x="0" y="1"/>
                                  <a:pt x="1" y="2"/>
                                  <a:pt x="1" y="3"/>
                                </a:cubicBezTo>
                                <a:cubicBezTo>
                                  <a:pt x="1" y="4"/>
                                  <a:pt x="11" y="16"/>
                                  <a:pt x="11" y="16"/>
                                </a:cubicBezTo>
                              </a:path>
                            </a:pathLst>
                          </a:custGeom>
                          <a:noFill/>
                          <a:ln w="2" cap="rnd">
                            <a:solidFill>
                              <a:srgbClr val="24211D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98" name="Line 302"/>
                        <wps:cNvCnPr>
                          <a:cxnSpLocks noChangeShapeType="1"/>
                        </wps:cNvCnPr>
                        <wps:spPr bwMode="auto">
                          <a:xfrm flipH="1">
                            <a:off x="419" y="808"/>
                            <a:ext cx="2" cy="0"/>
                          </a:xfrm>
                          <a:prstGeom prst="line">
                            <a:avLst/>
                          </a:prstGeom>
                          <a:noFill/>
                          <a:ln w="2" cap="rnd">
                            <a:solidFill>
                              <a:srgbClr val="24211D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99" name="Freeform 303"/>
                        <wps:cNvSpPr>
                          <a:spLocks/>
                        </wps:cNvSpPr>
                        <wps:spPr bwMode="auto">
                          <a:xfrm>
                            <a:off x="397" y="797"/>
                            <a:ext cx="22" cy="13"/>
                          </a:xfrm>
                          <a:custGeom>
                            <a:avLst/>
                            <a:gdLst>
                              <a:gd name="T0" fmla="*/ 22 w 11"/>
                              <a:gd name="T1" fmla="*/ 11 h 6"/>
                              <a:gd name="T2" fmla="*/ 0 w 11"/>
                              <a:gd name="T3" fmla="*/ 0 h 6"/>
                              <a:gd name="T4" fmla="*/ 0 60000 65536"/>
                              <a:gd name="T5" fmla="*/ 0 60000 65536"/>
                            </a:gdLst>
                            <a:ahLst/>
                            <a:cxnLst>
                              <a:cxn ang="T4">
                                <a:pos x="T0" y="T1"/>
                              </a:cxn>
                              <a:cxn ang="T5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11" h="6">
                                <a:moveTo>
                                  <a:pt x="11" y="5"/>
                                </a:moveTo>
                                <a:cubicBezTo>
                                  <a:pt x="8" y="6"/>
                                  <a:pt x="2" y="3"/>
                                  <a:pt x="0" y="0"/>
                                </a:cubicBezTo>
                              </a:path>
                            </a:pathLst>
                          </a:custGeom>
                          <a:noFill/>
                          <a:ln w="2" cap="rnd">
                            <a:solidFill>
                              <a:srgbClr val="24211D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00" name="Freeform 304"/>
                        <wps:cNvSpPr>
                          <a:spLocks/>
                        </wps:cNvSpPr>
                        <wps:spPr bwMode="auto">
                          <a:xfrm>
                            <a:off x="387" y="769"/>
                            <a:ext cx="12" cy="12"/>
                          </a:xfrm>
                          <a:custGeom>
                            <a:avLst/>
                            <a:gdLst>
                              <a:gd name="T0" fmla="*/ 2 w 6"/>
                              <a:gd name="T1" fmla="*/ 0 h 6"/>
                              <a:gd name="T2" fmla="*/ 12 w 6"/>
                              <a:gd name="T3" fmla="*/ 12 h 6"/>
                              <a:gd name="T4" fmla="*/ 4 w 6"/>
                              <a:gd name="T5" fmla="*/ 10 h 6"/>
                              <a:gd name="T6" fmla="*/ 0 60000 65536"/>
                              <a:gd name="T7" fmla="*/ 0 60000 65536"/>
                              <a:gd name="T8" fmla="*/ 0 60000 65536"/>
                            </a:gdLst>
                            <a:ahLst/>
                            <a:cxnLst>
                              <a:cxn ang="T6">
                                <a:pos x="T0" y="T1"/>
                              </a:cxn>
                              <a:cxn ang="T7">
                                <a:pos x="T2" y="T3"/>
                              </a:cxn>
                              <a:cxn ang="T8">
                                <a:pos x="T4" y="T5"/>
                              </a:cxn>
                            </a:cxnLst>
                            <a:rect l="0" t="0" r="r" b="b"/>
                            <a:pathLst>
                              <a:path w="6" h="6">
                                <a:moveTo>
                                  <a:pt x="1" y="0"/>
                                </a:moveTo>
                                <a:cubicBezTo>
                                  <a:pt x="0" y="0"/>
                                  <a:pt x="6" y="5"/>
                                  <a:pt x="6" y="6"/>
                                </a:cubicBezTo>
                                <a:cubicBezTo>
                                  <a:pt x="5" y="6"/>
                                  <a:pt x="3" y="6"/>
                                  <a:pt x="2" y="5"/>
                                </a:cubicBezTo>
                              </a:path>
                            </a:pathLst>
                          </a:custGeom>
                          <a:noFill/>
                          <a:ln w="2" cap="rnd">
                            <a:solidFill>
                              <a:srgbClr val="24211D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01" name="Freeform 305"/>
                        <wps:cNvSpPr>
                          <a:spLocks/>
                        </wps:cNvSpPr>
                        <wps:spPr bwMode="auto">
                          <a:xfrm>
                            <a:off x="409" y="789"/>
                            <a:ext cx="29" cy="43"/>
                          </a:xfrm>
                          <a:custGeom>
                            <a:avLst/>
                            <a:gdLst>
                              <a:gd name="T0" fmla="*/ 15 w 14"/>
                              <a:gd name="T1" fmla="*/ 0 h 21"/>
                              <a:gd name="T2" fmla="*/ 15 w 14"/>
                              <a:gd name="T3" fmla="*/ 18 h 21"/>
                              <a:gd name="T4" fmla="*/ 29 w 14"/>
                              <a:gd name="T5" fmla="*/ 41 h 21"/>
                              <a:gd name="T6" fmla="*/ 0 w 14"/>
                              <a:gd name="T7" fmla="*/ 33 h 21"/>
                              <a:gd name="T8" fmla="*/ 0 w 14"/>
                              <a:gd name="T9" fmla="*/ 33 h 21"/>
                              <a:gd name="T10" fmla="*/ 0 60000 65536"/>
                              <a:gd name="T11" fmla="*/ 0 60000 65536"/>
                              <a:gd name="T12" fmla="*/ 0 60000 65536"/>
                              <a:gd name="T13" fmla="*/ 0 60000 65536"/>
                              <a:gd name="T14" fmla="*/ 0 60000 65536"/>
                            </a:gdLst>
                            <a:ahLst/>
                            <a:cxnLst>
                              <a:cxn ang="T10">
                                <a:pos x="T0" y="T1"/>
                              </a:cxn>
                              <a:cxn ang="T11">
                                <a:pos x="T2" y="T3"/>
                              </a:cxn>
                              <a:cxn ang="T12">
                                <a:pos x="T4" y="T5"/>
                              </a:cxn>
                              <a:cxn ang="T13">
                                <a:pos x="T6" y="T7"/>
                              </a:cxn>
                              <a:cxn ang="T14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14" h="21">
                                <a:moveTo>
                                  <a:pt x="7" y="0"/>
                                </a:moveTo>
                                <a:cubicBezTo>
                                  <a:pt x="7" y="2"/>
                                  <a:pt x="8" y="6"/>
                                  <a:pt x="7" y="9"/>
                                </a:cubicBezTo>
                                <a:cubicBezTo>
                                  <a:pt x="7" y="12"/>
                                  <a:pt x="12" y="17"/>
                                  <a:pt x="14" y="20"/>
                                </a:cubicBezTo>
                                <a:cubicBezTo>
                                  <a:pt x="8" y="21"/>
                                  <a:pt x="3" y="19"/>
                                  <a:pt x="0" y="16"/>
                                </a:cubicBezTo>
                                <a:cubicBezTo>
                                  <a:pt x="0" y="16"/>
                                  <a:pt x="0" y="16"/>
                                  <a:pt x="0" y="16"/>
                                </a:cubicBezTo>
                              </a:path>
                            </a:pathLst>
                          </a:custGeom>
                          <a:noFill/>
                          <a:ln w="2" cap="rnd">
                            <a:solidFill>
                              <a:srgbClr val="24211D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02" name="Freeform 306"/>
                        <wps:cNvSpPr>
                          <a:spLocks/>
                        </wps:cNvSpPr>
                        <wps:spPr bwMode="auto">
                          <a:xfrm>
                            <a:off x="436" y="808"/>
                            <a:ext cx="28" cy="53"/>
                          </a:xfrm>
                          <a:custGeom>
                            <a:avLst/>
                            <a:gdLst>
                              <a:gd name="T0" fmla="*/ 4 w 14"/>
                              <a:gd name="T1" fmla="*/ 0 h 26"/>
                              <a:gd name="T2" fmla="*/ 4 w 14"/>
                              <a:gd name="T3" fmla="*/ 16 h 26"/>
                              <a:gd name="T4" fmla="*/ 6 w 14"/>
                              <a:gd name="T5" fmla="*/ 29 h 26"/>
                              <a:gd name="T6" fmla="*/ 28 w 14"/>
                              <a:gd name="T7" fmla="*/ 53 h 26"/>
                              <a:gd name="T8" fmla="*/ 24 w 14"/>
                              <a:gd name="T9" fmla="*/ 29 h 26"/>
                              <a:gd name="T10" fmla="*/ 0 60000 65536"/>
                              <a:gd name="T11" fmla="*/ 0 60000 65536"/>
                              <a:gd name="T12" fmla="*/ 0 60000 65536"/>
                              <a:gd name="T13" fmla="*/ 0 60000 65536"/>
                              <a:gd name="T14" fmla="*/ 0 60000 65536"/>
                            </a:gdLst>
                            <a:ahLst/>
                            <a:cxnLst>
                              <a:cxn ang="T10">
                                <a:pos x="T0" y="T1"/>
                              </a:cxn>
                              <a:cxn ang="T11">
                                <a:pos x="T2" y="T3"/>
                              </a:cxn>
                              <a:cxn ang="T12">
                                <a:pos x="T4" y="T5"/>
                              </a:cxn>
                              <a:cxn ang="T13">
                                <a:pos x="T6" y="T7"/>
                              </a:cxn>
                              <a:cxn ang="T14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14" h="26">
                                <a:moveTo>
                                  <a:pt x="2" y="0"/>
                                </a:moveTo>
                                <a:cubicBezTo>
                                  <a:pt x="3" y="1"/>
                                  <a:pt x="3" y="7"/>
                                  <a:pt x="2" y="8"/>
                                </a:cubicBezTo>
                                <a:cubicBezTo>
                                  <a:pt x="2" y="10"/>
                                  <a:pt x="0" y="11"/>
                                  <a:pt x="3" y="14"/>
                                </a:cubicBezTo>
                                <a:cubicBezTo>
                                  <a:pt x="5" y="17"/>
                                  <a:pt x="13" y="25"/>
                                  <a:pt x="14" y="26"/>
                                </a:cubicBezTo>
                                <a:cubicBezTo>
                                  <a:pt x="10" y="21"/>
                                  <a:pt x="12" y="18"/>
                                  <a:pt x="12" y="14"/>
                                </a:cubicBezTo>
                              </a:path>
                            </a:pathLst>
                          </a:custGeom>
                          <a:noFill/>
                          <a:ln w="2" cap="rnd">
                            <a:solidFill>
                              <a:srgbClr val="24211D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03" name="Freeform 307"/>
                        <wps:cNvSpPr>
                          <a:spLocks/>
                        </wps:cNvSpPr>
                        <wps:spPr bwMode="auto">
                          <a:xfrm>
                            <a:off x="434" y="847"/>
                            <a:ext cx="20" cy="4"/>
                          </a:xfrm>
                          <a:custGeom>
                            <a:avLst/>
                            <a:gdLst>
                              <a:gd name="T0" fmla="*/ 0 w 10"/>
                              <a:gd name="T1" fmla="*/ 0 h 2"/>
                              <a:gd name="T2" fmla="*/ 20 w 10"/>
                              <a:gd name="T3" fmla="*/ 4 h 2"/>
                              <a:gd name="T4" fmla="*/ 0 60000 65536"/>
                              <a:gd name="T5" fmla="*/ 0 60000 65536"/>
                            </a:gdLst>
                            <a:ahLst/>
                            <a:cxnLst>
                              <a:cxn ang="T4">
                                <a:pos x="T0" y="T1"/>
                              </a:cxn>
                              <a:cxn ang="T5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10" h="2">
                                <a:moveTo>
                                  <a:pt x="0" y="0"/>
                                </a:moveTo>
                                <a:cubicBezTo>
                                  <a:pt x="3" y="2"/>
                                  <a:pt x="7" y="2"/>
                                  <a:pt x="10" y="2"/>
                                </a:cubicBezTo>
                              </a:path>
                            </a:pathLst>
                          </a:custGeom>
                          <a:noFill/>
                          <a:ln w="2" cap="rnd">
                            <a:solidFill>
                              <a:srgbClr val="24211D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04" name="Freeform 308"/>
                        <wps:cNvSpPr>
                          <a:spLocks/>
                        </wps:cNvSpPr>
                        <wps:spPr bwMode="auto">
                          <a:xfrm>
                            <a:off x="321" y="851"/>
                            <a:ext cx="166" cy="49"/>
                          </a:xfrm>
                          <a:custGeom>
                            <a:avLst/>
                            <a:gdLst>
                              <a:gd name="T0" fmla="*/ 0 w 81"/>
                              <a:gd name="T1" fmla="*/ 41 h 24"/>
                              <a:gd name="T2" fmla="*/ 82 w 81"/>
                              <a:gd name="T3" fmla="*/ 0 h 24"/>
                              <a:gd name="T4" fmla="*/ 166 w 81"/>
                              <a:gd name="T5" fmla="*/ 22 h 24"/>
                              <a:gd name="T6" fmla="*/ 96 w 81"/>
                              <a:gd name="T7" fmla="*/ 39 h 24"/>
                              <a:gd name="T8" fmla="*/ 25 w 81"/>
                              <a:gd name="T9" fmla="*/ 43 h 24"/>
                              <a:gd name="T10" fmla="*/ 0 w 81"/>
                              <a:gd name="T11" fmla="*/ 41 h 24"/>
                              <a:gd name="T12" fmla="*/ 0 60000 65536"/>
                              <a:gd name="T13" fmla="*/ 0 60000 65536"/>
                              <a:gd name="T14" fmla="*/ 0 60000 65536"/>
                              <a:gd name="T15" fmla="*/ 0 60000 65536"/>
                              <a:gd name="T16" fmla="*/ 0 60000 65536"/>
                              <a:gd name="T17" fmla="*/ 0 60000 65536"/>
                            </a:gdLst>
                            <a:ahLst/>
                            <a:cxnLst>
                              <a:cxn ang="T12">
                                <a:pos x="T0" y="T1"/>
                              </a:cxn>
                              <a:cxn ang="T13">
                                <a:pos x="T2" y="T3"/>
                              </a:cxn>
                              <a:cxn ang="T14">
                                <a:pos x="T4" y="T5"/>
                              </a:cxn>
                              <a:cxn ang="T15">
                                <a:pos x="T6" y="T7"/>
                              </a:cxn>
                              <a:cxn ang="T16">
                                <a:pos x="T8" y="T9"/>
                              </a:cxn>
                              <a:cxn ang="T17">
                                <a:pos x="T10" y="T11"/>
                              </a:cxn>
                            </a:cxnLst>
                            <a:rect l="0" t="0" r="r" b="b"/>
                            <a:pathLst>
                              <a:path w="81" h="24">
                                <a:moveTo>
                                  <a:pt x="0" y="20"/>
                                </a:moveTo>
                                <a:cubicBezTo>
                                  <a:pt x="1" y="14"/>
                                  <a:pt x="21" y="0"/>
                                  <a:pt x="40" y="0"/>
                                </a:cubicBezTo>
                                <a:cubicBezTo>
                                  <a:pt x="47" y="2"/>
                                  <a:pt x="73" y="8"/>
                                  <a:pt x="81" y="11"/>
                                </a:cubicBezTo>
                                <a:cubicBezTo>
                                  <a:pt x="71" y="11"/>
                                  <a:pt x="53" y="17"/>
                                  <a:pt x="47" y="19"/>
                                </a:cubicBezTo>
                                <a:cubicBezTo>
                                  <a:pt x="44" y="23"/>
                                  <a:pt x="25" y="24"/>
                                  <a:pt x="12" y="21"/>
                                </a:cubicBezTo>
                                <a:cubicBezTo>
                                  <a:pt x="7" y="21"/>
                                  <a:pt x="3" y="20"/>
                                  <a:pt x="0" y="20"/>
                                </a:cubicBez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 w="2">
                            <a:solidFill>
                              <a:srgbClr val="24211D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05" name="Freeform 309"/>
                        <wps:cNvSpPr>
                          <a:spLocks/>
                        </wps:cNvSpPr>
                        <wps:spPr bwMode="auto">
                          <a:xfrm>
                            <a:off x="342" y="876"/>
                            <a:ext cx="20" cy="8"/>
                          </a:xfrm>
                          <a:custGeom>
                            <a:avLst/>
                            <a:gdLst>
                              <a:gd name="T0" fmla="*/ 0 w 10"/>
                              <a:gd name="T1" fmla="*/ 8 h 4"/>
                              <a:gd name="T2" fmla="*/ 20 w 10"/>
                              <a:gd name="T3" fmla="*/ 4 h 4"/>
                              <a:gd name="T4" fmla="*/ 8 w 10"/>
                              <a:gd name="T5" fmla="*/ 0 h 4"/>
                              <a:gd name="T6" fmla="*/ 0 60000 65536"/>
                              <a:gd name="T7" fmla="*/ 0 60000 65536"/>
                              <a:gd name="T8" fmla="*/ 0 60000 65536"/>
                            </a:gdLst>
                            <a:ahLst/>
                            <a:cxnLst>
                              <a:cxn ang="T6">
                                <a:pos x="T0" y="T1"/>
                              </a:cxn>
                              <a:cxn ang="T7">
                                <a:pos x="T2" y="T3"/>
                              </a:cxn>
                              <a:cxn ang="T8">
                                <a:pos x="T4" y="T5"/>
                              </a:cxn>
                            </a:cxnLst>
                            <a:rect l="0" t="0" r="r" b="b"/>
                            <a:pathLst>
                              <a:path w="10" h="4">
                                <a:moveTo>
                                  <a:pt x="0" y="4"/>
                                </a:moveTo>
                                <a:cubicBezTo>
                                  <a:pt x="0" y="4"/>
                                  <a:pt x="8" y="3"/>
                                  <a:pt x="10" y="2"/>
                                </a:cubicBezTo>
                                <a:cubicBezTo>
                                  <a:pt x="10" y="2"/>
                                  <a:pt x="5" y="2"/>
                                  <a:pt x="4" y="0"/>
                                </a:cubicBezTo>
                              </a:path>
                            </a:pathLst>
                          </a:custGeom>
                          <a:noFill/>
                          <a:ln w="2" cap="rnd">
                            <a:solidFill>
                              <a:srgbClr val="24211D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06" name="Freeform 310"/>
                        <wps:cNvSpPr>
                          <a:spLocks/>
                        </wps:cNvSpPr>
                        <wps:spPr bwMode="auto">
                          <a:xfrm>
                            <a:off x="356" y="872"/>
                            <a:ext cx="35" cy="18"/>
                          </a:xfrm>
                          <a:custGeom>
                            <a:avLst/>
                            <a:gdLst>
                              <a:gd name="T0" fmla="*/ 0 w 17"/>
                              <a:gd name="T1" fmla="*/ 18 h 9"/>
                              <a:gd name="T2" fmla="*/ 8 w 17"/>
                              <a:gd name="T3" fmla="*/ 8 h 9"/>
                              <a:gd name="T4" fmla="*/ 35 w 17"/>
                              <a:gd name="T5" fmla="*/ 0 h 9"/>
                              <a:gd name="T6" fmla="*/ 0 60000 65536"/>
                              <a:gd name="T7" fmla="*/ 0 60000 65536"/>
                              <a:gd name="T8" fmla="*/ 0 60000 65536"/>
                            </a:gdLst>
                            <a:ahLst/>
                            <a:cxnLst>
                              <a:cxn ang="T6">
                                <a:pos x="T0" y="T1"/>
                              </a:cxn>
                              <a:cxn ang="T7">
                                <a:pos x="T2" y="T3"/>
                              </a:cxn>
                              <a:cxn ang="T8">
                                <a:pos x="T4" y="T5"/>
                              </a:cxn>
                            </a:cxnLst>
                            <a:rect l="0" t="0" r="r" b="b"/>
                            <a:pathLst>
                              <a:path w="17" h="9">
                                <a:moveTo>
                                  <a:pt x="0" y="9"/>
                                </a:moveTo>
                                <a:cubicBezTo>
                                  <a:pt x="0" y="8"/>
                                  <a:pt x="3" y="6"/>
                                  <a:pt x="4" y="4"/>
                                </a:cubicBezTo>
                                <a:cubicBezTo>
                                  <a:pt x="8" y="2"/>
                                  <a:pt x="15" y="1"/>
                                  <a:pt x="17" y="0"/>
                                </a:cubicBezTo>
                              </a:path>
                            </a:pathLst>
                          </a:custGeom>
                          <a:noFill/>
                          <a:ln w="2" cap="rnd">
                            <a:solidFill>
                              <a:srgbClr val="24211D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07" name="Freeform 311"/>
                        <wps:cNvSpPr>
                          <a:spLocks/>
                        </wps:cNvSpPr>
                        <wps:spPr bwMode="auto">
                          <a:xfrm>
                            <a:off x="383" y="878"/>
                            <a:ext cx="16" cy="14"/>
                          </a:xfrm>
                          <a:custGeom>
                            <a:avLst/>
                            <a:gdLst>
                              <a:gd name="T0" fmla="*/ 16 w 8"/>
                              <a:gd name="T1" fmla="*/ 0 h 7"/>
                              <a:gd name="T2" fmla="*/ 8 w 8"/>
                              <a:gd name="T3" fmla="*/ 10 h 7"/>
                              <a:gd name="T4" fmla="*/ 0 w 8"/>
                              <a:gd name="T5" fmla="*/ 14 h 7"/>
                              <a:gd name="T6" fmla="*/ 0 60000 65536"/>
                              <a:gd name="T7" fmla="*/ 0 60000 65536"/>
                              <a:gd name="T8" fmla="*/ 0 60000 65536"/>
                            </a:gdLst>
                            <a:ahLst/>
                            <a:cxnLst>
                              <a:cxn ang="T6">
                                <a:pos x="T0" y="T1"/>
                              </a:cxn>
                              <a:cxn ang="T7">
                                <a:pos x="T2" y="T3"/>
                              </a:cxn>
                              <a:cxn ang="T8">
                                <a:pos x="T4" y="T5"/>
                              </a:cxn>
                            </a:cxnLst>
                            <a:rect l="0" t="0" r="r" b="b"/>
                            <a:pathLst>
                              <a:path w="8" h="7">
                                <a:moveTo>
                                  <a:pt x="8" y="0"/>
                                </a:moveTo>
                                <a:cubicBezTo>
                                  <a:pt x="7" y="2"/>
                                  <a:pt x="5" y="4"/>
                                  <a:pt x="4" y="5"/>
                                </a:cubicBezTo>
                                <a:cubicBezTo>
                                  <a:pt x="3" y="6"/>
                                  <a:pt x="1" y="6"/>
                                  <a:pt x="0" y="7"/>
                                </a:cubicBezTo>
                              </a:path>
                            </a:pathLst>
                          </a:custGeom>
                          <a:noFill/>
                          <a:ln w="2" cap="rnd">
                            <a:solidFill>
                              <a:srgbClr val="24211D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08" name="Freeform 312"/>
                        <wps:cNvSpPr>
                          <a:spLocks/>
                        </wps:cNvSpPr>
                        <wps:spPr bwMode="auto">
                          <a:xfrm>
                            <a:off x="417" y="878"/>
                            <a:ext cx="17" cy="10"/>
                          </a:xfrm>
                          <a:custGeom>
                            <a:avLst/>
                            <a:gdLst>
                              <a:gd name="T0" fmla="*/ 0 w 8"/>
                              <a:gd name="T1" fmla="*/ 10 h 5"/>
                              <a:gd name="T2" fmla="*/ 17 w 8"/>
                              <a:gd name="T3" fmla="*/ 0 h 5"/>
                              <a:gd name="T4" fmla="*/ 0 60000 65536"/>
                              <a:gd name="T5" fmla="*/ 0 60000 65536"/>
                            </a:gdLst>
                            <a:ahLst/>
                            <a:cxnLst>
                              <a:cxn ang="T4">
                                <a:pos x="T0" y="T1"/>
                              </a:cxn>
                              <a:cxn ang="T5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8" h="5">
                                <a:moveTo>
                                  <a:pt x="0" y="5"/>
                                </a:moveTo>
                                <a:cubicBezTo>
                                  <a:pt x="3" y="4"/>
                                  <a:pt x="4" y="2"/>
                                  <a:pt x="8" y="0"/>
                                </a:cubicBezTo>
                              </a:path>
                            </a:pathLst>
                          </a:custGeom>
                          <a:noFill/>
                          <a:ln w="2" cap="rnd">
                            <a:solidFill>
                              <a:srgbClr val="24211D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09" name="Freeform 313"/>
                        <wps:cNvSpPr>
                          <a:spLocks/>
                        </wps:cNvSpPr>
                        <wps:spPr bwMode="auto">
                          <a:xfrm>
                            <a:off x="254" y="760"/>
                            <a:ext cx="126" cy="70"/>
                          </a:xfrm>
                          <a:custGeom>
                            <a:avLst/>
                            <a:gdLst>
                              <a:gd name="T0" fmla="*/ 4 w 62"/>
                              <a:gd name="T1" fmla="*/ 8 h 34"/>
                              <a:gd name="T2" fmla="*/ 96 w 62"/>
                              <a:gd name="T3" fmla="*/ 33 h 34"/>
                              <a:gd name="T4" fmla="*/ 126 w 62"/>
                              <a:gd name="T5" fmla="*/ 70 h 34"/>
                              <a:gd name="T6" fmla="*/ 65 w 62"/>
                              <a:gd name="T7" fmla="*/ 68 h 34"/>
                              <a:gd name="T8" fmla="*/ 0 w 62"/>
                              <a:gd name="T9" fmla="*/ 10 h 34"/>
                              <a:gd name="T10" fmla="*/ 4 w 62"/>
                              <a:gd name="T11" fmla="*/ 8 h 34"/>
                              <a:gd name="T12" fmla="*/ 0 60000 65536"/>
                              <a:gd name="T13" fmla="*/ 0 60000 65536"/>
                              <a:gd name="T14" fmla="*/ 0 60000 65536"/>
                              <a:gd name="T15" fmla="*/ 0 60000 65536"/>
                              <a:gd name="T16" fmla="*/ 0 60000 65536"/>
                              <a:gd name="T17" fmla="*/ 0 60000 65536"/>
                            </a:gdLst>
                            <a:ahLst/>
                            <a:cxnLst>
                              <a:cxn ang="T12">
                                <a:pos x="T0" y="T1"/>
                              </a:cxn>
                              <a:cxn ang="T13">
                                <a:pos x="T2" y="T3"/>
                              </a:cxn>
                              <a:cxn ang="T14">
                                <a:pos x="T4" y="T5"/>
                              </a:cxn>
                              <a:cxn ang="T15">
                                <a:pos x="T6" y="T7"/>
                              </a:cxn>
                              <a:cxn ang="T16">
                                <a:pos x="T8" y="T9"/>
                              </a:cxn>
                              <a:cxn ang="T17">
                                <a:pos x="T10" y="T11"/>
                              </a:cxn>
                            </a:cxnLst>
                            <a:rect l="0" t="0" r="r" b="b"/>
                            <a:pathLst>
                              <a:path w="62" h="34">
                                <a:moveTo>
                                  <a:pt x="2" y="4"/>
                                </a:moveTo>
                                <a:cubicBezTo>
                                  <a:pt x="8" y="5"/>
                                  <a:pt x="25" y="0"/>
                                  <a:pt x="47" y="16"/>
                                </a:cubicBezTo>
                                <a:cubicBezTo>
                                  <a:pt x="55" y="20"/>
                                  <a:pt x="60" y="28"/>
                                  <a:pt x="62" y="34"/>
                                </a:cubicBezTo>
                                <a:lnTo>
                                  <a:pt x="32" y="33"/>
                                </a:lnTo>
                                <a:cubicBezTo>
                                  <a:pt x="22" y="32"/>
                                  <a:pt x="1" y="12"/>
                                  <a:pt x="0" y="5"/>
                                </a:cubicBezTo>
                                <a:lnTo>
                                  <a:pt x="2" y="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 w="2">
                            <a:solidFill>
                              <a:srgbClr val="24211D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10" name="Freeform 314"/>
                        <wps:cNvSpPr>
                          <a:spLocks/>
                        </wps:cNvSpPr>
                        <wps:spPr bwMode="auto">
                          <a:xfrm>
                            <a:off x="297" y="777"/>
                            <a:ext cx="8" cy="16"/>
                          </a:xfrm>
                          <a:custGeom>
                            <a:avLst/>
                            <a:gdLst>
                              <a:gd name="T0" fmla="*/ 0 w 4"/>
                              <a:gd name="T1" fmla="*/ 0 h 8"/>
                              <a:gd name="T2" fmla="*/ 8 w 4"/>
                              <a:gd name="T3" fmla="*/ 16 h 8"/>
                              <a:gd name="T4" fmla="*/ 0 60000 65536"/>
                              <a:gd name="T5" fmla="*/ 0 60000 65536"/>
                            </a:gdLst>
                            <a:ahLst/>
                            <a:cxnLst>
                              <a:cxn ang="T4">
                                <a:pos x="T0" y="T1"/>
                              </a:cxn>
                              <a:cxn ang="T5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4" h="8">
                                <a:moveTo>
                                  <a:pt x="0" y="0"/>
                                </a:moveTo>
                                <a:cubicBezTo>
                                  <a:pt x="1" y="1"/>
                                  <a:pt x="3" y="4"/>
                                  <a:pt x="4" y="8"/>
                                </a:cubicBezTo>
                              </a:path>
                            </a:pathLst>
                          </a:custGeom>
                          <a:noFill/>
                          <a:ln w="2" cap="rnd">
                            <a:solidFill>
                              <a:srgbClr val="24211D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11" name="Freeform 315"/>
                        <wps:cNvSpPr>
                          <a:spLocks/>
                        </wps:cNvSpPr>
                        <wps:spPr bwMode="auto">
                          <a:xfrm>
                            <a:off x="307" y="797"/>
                            <a:ext cx="18" cy="17"/>
                          </a:xfrm>
                          <a:custGeom>
                            <a:avLst/>
                            <a:gdLst>
                              <a:gd name="T0" fmla="*/ 0 w 9"/>
                              <a:gd name="T1" fmla="*/ 0 h 8"/>
                              <a:gd name="T2" fmla="*/ 2 w 9"/>
                              <a:gd name="T3" fmla="*/ 6 h 8"/>
                              <a:gd name="T4" fmla="*/ 18 w 9"/>
                              <a:gd name="T5" fmla="*/ 17 h 8"/>
                              <a:gd name="T6" fmla="*/ 0 60000 65536"/>
                              <a:gd name="T7" fmla="*/ 0 60000 65536"/>
                              <a:gd name="T8" fmla="*/ 0 60000 65536"/>
                            </a:gdLst>
                            <a:ahLst/>
                            <a:cxnLst>
                              <a:cxn ang="T6">
                                <a:pos x="T0" y="T1"/>
                              </a:cxn>
                              <a:cxn ang="T7">
                                <a:pos x="T2" y="T3"/>
                              </a:cxn>
                              <a:cxn ang="T8">
                                <a:pos x="T4" y="T5"/>
                              </a:cxn>
                            </a:cxnLst>
                            <a:rect l="0" t="0" r="r" b="b"/>
                            <a:pathLst>
                              <a:path w="9" h="8">
                                <a:moveTo>
                                  <a:pt x="0" y="0"/>
                                </a:moveTo>
                                <a:cubicBezTo>
                                  <a:pt x="0" y="1"/>
                                  <a:pt x="0" y="2"/>
                                  <a:pt x="1" y="3"/>
                                </a:cubicBezTo>
                                <a:cubicBezTo>
                                  <a:pt x="5" y="2"/>
                                  <a:pt x="6" y="5"/>
                                  <a:pt x="9" y="8"/>
                                </a:cubicBezTo>
                              </a:path>
                            </a:pathLst>
                          </a:custGeom>
                          <a:noFill/>
                          <a:ln w="2" cap="rnd">
                            <a:solidFill>
                              <a:srgbClr val="24211D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12" name="Freeform 316"/>
                        <wps:cNvSpPr>
                          <a:spLocks/>
                        </wps:cNvSpPr>
                        <wps:spPr bwMode="auto">
                          <a:xfrm>
                            <a:off x="260" y="775"/>
                            <a:ext cx="26" cy="16"/>
                          </a:xfrm>
                          <a:custGeom>
                            <a:avLst/>
                            <a:gdLst>
                              <a:gd name="T0" fmla="*/ 0 w 13"/>
                              <a:gd name="T1" fmla="*/ 6 h 8"/>
                              <a:gd name="T2" fmla="*/ 26 w 13"/>
                              <a:gd name="T3" fmla="*/ 12 h 8"/>
                              <a:gd name="T4" fmla="*/ 20 w 13"/>
                              <a:gd name="T5" fmla="*/ 0 h 8"/>
                              <a:gd name="T6" fmla="*/ 0 60000 65536"/>
                              <a:gd name="T7" fmla="*/ 0 60000 65536"/>
                              <a:gd name="T8" fmla="*/ 0 60000 65536"/>
                            </a:gdLst>
                            <a:ahLst/>
                            <a:cxnLst>
                              <a:cxn ang="T6">
                                <a:pos x="T0" y="T1"/>
                              </a:cxn>
                              <a:cxn ang="T7">
                                <a:pos x="T2" y="T3"/>
                              </a:cxn>
                              <a:cxn ang="T8">
                                <a:pos x="T4" y="T5"/>
                              </a:cxn>
                            </a:cxnLst>
                            <a:rect l="0" t="0" r="r" b="b"/>
                            <a:pathLst>
                              <a:path w="13" h="8">
                                <a:moveTo>
                                  <a:pt x="0" y="3"/>
                                </a:moveTo>
                                <a:cubicBezTo>
                                  <a:pt x="1" y="8"/>
                                  <a:pt x="12" y="5"/>
                                  <a:pt x="13" y="6"/>
                                </a:cubicBezTo>
                                <a:cubicBezTo>
                                  <a:pt x="13" y="4"/>
                                  <a:pt x="11" y="2"/>
                                  <a:pt x="10" y="0"/>
                                </a:cubicBezTo>
                              </a:path>
                            </a:pathLst>
                          </a:custGeom>
                          <a:noFill/>
                          <a:ln w="2" cap="rnd">
                            <a:solidFill>
                              <a:srgbClr val="24211D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13" name="Freeform 317"/>
                        <wps:cNvSpPr>
                          <a:spLocks/>
                        </wps:cNvSpPr>
                        <wps:spPr bwMode="auto">
                          <a:xfrm>
                            <a:off x="264" y="775"/>
                            <a:ext cx="43" cy="33"/>
                          </a:xfrm>
                          <a:custGeom>
                            <a:avLst/>
                            <a:gdLst>
                              <a:gd name="T0" fmla="*/ 0 w 21"/>
                              <a:gd name="T1" fmla="*/ 2 h 16"/>
                              <a:gd name="T2" fmla="*/ 18 w 21"/>
                              <a:gd name="T3" fmla="*/ 12 h 16"/>
                              <a:gd name="T4" fmla="*/ 43 w 21"/>
                              <a:gd name="T5" fmla="*/ 29 h 16"/>
                              <a:gd name="T6" fmla="*/ 20 w 21"/>
                              <a:gd name="T7" fmla="*/ 31 h 16"/>
                              <a:gd name="T8" fmla="*/ 0 60000 65536"/>
                              <a:gd name="T9" fmla="*/ 0 60000 65536"/>
                              <a:gd name="T10" fmla="*/ 0 60000 65536"/>
                              <a:gd name="T11" fmla="*/ 0 60000 65536"/>
                            </a:gdLst>
                            <a:ahLst/>
                            <a:cxnLst>
                              <a:cxn ang="T8">
                                <a:pos x="T0" y="T1"/>
                              </a:cxn>
                              <a:cxn ang="T9">
                                <a:pos x="T2" y="T3"/>
                              </a:cxn>
                              <a:cxn ang="T10">
                                <a:pos x="T4" y="T5"/>
                              </a:cxn>
                              <a:cxn ang="T11">
                                <a:pos x="T6" y="T7"/>
                              </a:cxn>
                            </a:cxnLst>
                            <a:rect l="0" t="0" r="r" b="b"/>
                            <a:pathLst>
                              <a:path w="21" h="16">
                                <a:moveTo>
                                  <a:pt x="0" y="1"/>
                                </a:moveTo>
                                <a:cubicBezTo>
                                  <a:pt x="0" y="0"/>
                                  <a:pt x="7" y="3"/>
                                  <a:pt x="9" y="6"/>
                                </a:cubicBezTo>
                                <a:cubicBezTo>
                                  <a:pt x="13" y="6"/>
                                  <a:pt x="20" y="13"/>
                                  <a:pt x="21" y="14"/>
                                </a:cubicBezTo>
                                <a:cubicBezTo>
                                  <a:pt x="18" y="16"/>
                                  <a:pt x="12" y="13"/>
                                  <a:pt x="10" y="15"/>
                                </a:cubicBezTo>
                              </a:path>
                            </a:pathLst>
                          </a:custGeom>
                          <a:noFill/>
                          <a:ln w="2" cap="rnd">
                            <a:solidFill>
                              <a:srgbClr val="24211D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14" name="Line 318"/>
                        <wps:cNvCnPr>
                          <a:cxnSpLocks noChangeShapeType="1"/>
                        </wps:cNvCnPr>
                        <wps:spPr bwMode="auto">
                          <a:xfrm>
                            <a:off x="327" y="806"/>
                            <a:ext cx="11" cy="2"/>
                          </a:xfrm>
                          <a:prstGeom prst="line">
                            <a:avLst/>
                          </a:prstGeom>
                          <a:noFill/>
                          <a:ln w="2" cap="rnd">
                            <a:solidFill>
                              <a:srgbClr val="24211D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15" name="Freeform 319"/>
                        <wps:cNvSpPr>
                          <a:spLocks/>
                        </wps:cNvSpPr>
                        <wps:spPr bwMode="auto">
                          <a:xfrm>
                            <a:off x="331" y="806"/>
                            <a:ext cx="31" cy="10"/>
                          </a:xfrm>
                          <a:custGeom>
                            <a:avLst/>
                            <a:gdLst>
                              <a:gd name="T0" fmla="*/ 0 w 15"/>
                              <a:gd name="T1" fmla="*/ 6 h 5"/>
                              <a:gd name="T2" fmla="*/ 14 w 15"/>
                              <a:gd name="T3" fmla="*/ 0 h 5"/>
                              <a:gd name="T4" fmla="*/ 31 w 15"/>
                              <a:gd name="T5" fmla="*/ 6 h 5"/>
                              <a:gd name="T6" fmla="*/ 0 60000 65536"/>
                              <a:gd name="T7" fmla="*/ 0 60000 65536"/>
                              <a:gd name="T8" fmla="*/ 0 60000 65536"/>
                            </a:gdLst>
                            <a:ahLst/>
                            <a:cxnLst>
                              <a:cxn ang="T6">
                                <a:pos x="T0" y="T1"/>
                              </a:cxn>
                              <a:cxn ang="T7">
                                <a:pos x="T2" y="T3"/>
                              </a:cxn>
                              <a:cxn ang="T8">
                                <a:pos x="T4" y="T5"/>
                              </a:cxn>
                            </a:cxnLst>
                            <a:rect l="0" t="0" r="r" b="b"/>
                            <a:pathLst>
                              <a:path w="15" h="5">
                                <a:moveTo>
                                  <a:pt x="0" y="3"/>
                                </a:moveTo>
                                <a:cubicBezTo>
                                  <a:pt x="3" y="3"/>
                                  <a:pt x="12" y="5"/>
                                  <a:pt x="7" y="0"/>
                                </a:cubicBezTo>
                                <a:cubicBezTo>
                                  <a:pt x="8" y="2"/>
                                  <a:pt x="14" y="3"/>
                                  <a:pt x="15" y="3"/>
                                </a:cubicBezTo>
                              </a:path>
                            </a:pathLst>
                          </a:custGeom>
                          <a:noFill/>
                          <a:ln w="2" cap="rnd">
                            <a:solidFill>
                              <a:srgbClr val="24211D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16" name="Freeform 320"/>
                        <wps:cNvSpPr>
                          <a:spLocks/>
                        </wps:cNvSpPr>
                        <wps:spPr bwMode="auto">
                          <a:xfrm>
                            <a:off x="313" y="793"/>
                            <a:ext cx="43" cy="11"/>
                          </a:xfrm>
                          <a:custGeom>
                            <a:avLst/>
                            <a:gdLst>
                              <a:gd name="T0" fmla="*/ 4 w 21"/>
                              <a:gd name="T1" fmla="*/ 11 h 5"/>
                              <a:gd name="T2" fmla="*/ 2 w 21"/>
                              <a:gd name="T3" fmla="*/ 7 h 5"/>
                              <a:gd name="T4" fmla="*/ 29 w 21"/>
                              <a:gd name="T5" fmla="*/ 9 h 5"/>
                              <a:gd name="T6" fmla="*/ 18 w 21"/>
                              <a:gd name="T7" fmla="*/ 2 h 5"/>
                              <a:gd name="T8" fmla="*/ 43 w 21"/>
                              <a:gd name="T9" fmla="*/ 7 h 5"/>
                              <a:gd name="T10" fmla="*/ 0 60000 65536"/>
                              <a:gd name="T11" fmla="*/ 0 60000 65536"/>
                              <a:gd name="T12" fmla="*/ 0 60000 65536"/>
                              <a:gd name="T13" fmla="*/ 0 60000 65536"/>
                              <a:gd name="T14" fmla="*/ 0 60000 65536"/>
                            </a:gdLst>
                            <a:ahLst/>
                            <a:cxnLst>
                              <a:cxn ang="T10">
                                <a:pos x="T0" y="T1"/>
                              </a:cxn>
                              <a:cxn ang="T11">
                                <a:pos x="T2" y="T3"/>
                              </a:cxn>
                              <a:cxn ang="T12">
                                <a:pos x="T4" y="T5"/>
                              </a:cxn>
                              <a:cxn ang="T13">
                                <a:pos x="T6" y="T7"/>
                              </a:cxn>
                              <a:cxn ang="T14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21" h="5">
                                <a:moveTo>
                                  <a:pt x="2" y="5"/>
                                </a:moveTo>
                                <a:cubicBezTo>
                                  <a:pt x="1" y="5"/>
                                  <a:pt x="0" y="4"/>
                                  <a:pt x="1" y="3"/>
                                </a:cubicBezTo>
                                <a:cubicBezTo>
                                  <a:pt x="6" y="2"/>
                                  <a:pt x="11" y="2"/>
                                  <a:pt x="14" y="4"/>
                                </a:cubicBezTo>
                                <a:cubicBezTo>
                                  <a:pt x="12" y="4"/>
                                  <a:pt x="11" y="1"/>
                                  <a:pt x="9" y="1"/>
                                </a:cubicBezTo>
                                <a:cubicBezTo>
                                  <a:pt x="14" y="4"/>
                                  <a:pt x="17" y="0"/>
                                  <a:pt x="21" y="3"/>
                                </a:cubicBezTo>
                              </a:path>
                            </a:pathLst>
                          </a:custGeom>
                          <a:noFill/>
                          <a:ln w="2" cap="rnd">
                            <a:solidFill>
                              <a:srgbClr val="24211D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17" name="Freeform 321"/>
                        <wps:cNvSpPr>
                          <a:spLocks/>
                        </wps:cNvSpPr>
                        <wps:spPr bwMode="auto">
                          <a:xfrm>
                            <a:off x="303" y="818"/>
                            <a:ext cx="172" cy="56"/>
                          </a:xfrm>
                          <a:custGeom>
                            <a:avLst/>
                            <a:gdLst>
                              <a:gd name="T0" fmla="*/ 0 w 84"/>
                              <a:gd name="T1" fmla="*/ 10 h 27"/>
                              <a:gd name="T2" fmla="*/ 94 w 84"/>
                              <a:gd name="T3" fmla="*/ 10 h 27"/>
                              <a:gd name="T4" fmla="*/ 172 w 84"/>
                              <a:gd name="T5" fmla="*/ 54 h 27"/>
                              <a:gd name="T6" fmla="*/ 106 w 84"/>
                              <a:gd name="T7" fmla="*/ 54 h 27"/>
                              <a:gd name="T8" fmla="*/ 66 w 84"/>
                              <a:gd name="T9" fmla="*/ 50 h 27"/>
                              <a:gd name="T10" fmla="*/ 20 w 84"/>
                              <a:gd name="T11" fmla="*/ 31 h 27"/>
                              <a:gd name="T12" fmla="*/ 0 w 84"/>
                              <a:gd name="T13" fmla="*/ 10 h 27"/>
                              <a:gd name="T14" fmla="*/ 0 60000 65536"/>
                              <a:gd name="T15" fmla="*/ 0 60000 65536"/>
                              <a:gd name="T16" fmla="*/ 0 60000 65536"/>
                              <a:gd name="T17" fmla="*/ 0 60000 65536"/>
                              <a:gd name="T18" fmla="*/ 0 60000 65536"/>
                              <a:gd name="T19" fmla="*/ 0 60000 65536"/>
                              <a:gd name="T20" fmla="*/ 0 60000 65536"/>
                            </a:gdLst>
                            <a:ahLst/>
                            <a:cxnLst>
                              <a:cxn ang="T14">
                                <a:pos x="T0" y="T1"/>
                              </a:cxn>
                              <a:cxn ang="T15">
                                <a:pos x="T2" y="T3"/>
                              </a:cxn>
                              <a:cxn ang="T16">
                                <a:pos x="T4" y="T5"/>
                              </a:cxn>
                              <a:cxn ang="T17">
                                <a:pos x="T6" y="T7"/>
                              </a:cxn>
                              <a:cxn ang="T18">
                                <a:pos x="T8" y="T9"/>
                              </a:cxn>
                              <a:cxn ang="T19">
                                <a:pos x="T10" y="T11"/>
                              </a:cxn>
                              <a:cxn ang="T20">
                                <a:pos x="T12" y="T13"/>
                              </a:cxn>
                            </a:cxnLst>
                            <a:rect l="0" t="0" r="r" b="b"/>
                            <a:pathLst>
                              <a:path w="84" h="27">
                                <a:moveTo>
                                  <a:pt x="0" y="5"/>
                                </a:moveTo>
                                <a:cubicBezTo>
                                  <a:pt x="14" y="1"/>
                                  <a:pt x="33" y="0"/>
                                  <a:pt x="46" y="5"/>
                                </a:cubicBezTo>
                                <a:cubicBezTo>
                                  <a:pt x="55" y="8"/>
                                  <a:pt x="77" y="17"/>
                                  <a:pt x="84" y="26"/>
                                </a:cubicBezTo>
                                <a:cubicBezTo>
                                  <a:pt x="72" y="23"/>
                                  <a:pt x="59" y="27"/>
                                  <a:pt x="52" y="26"/>
                                </a:cubicBezTo>
                                <a:cubicBezTo>
                                  <a:pt x="48" y="27"/>
                                  <a:pt x="37" y="25"/>
                                  <a:pt x="32" y="24"/>
                                </a:cubicBezTo>
                                <a:cubicBezTo>
                                  <a:pt x="24" y="22"/>
                                  <a:pt x="17" y="20"/>
                                  <a:pt x="10" y="15"/>
                                </a:cubicBezTo>
                                <a:cubicBezTo>
                                  <a:pt x="7" y="13"/>
                                  <a:pt x="1" y="9"/>
                                  <a:pt x="0" y="5"/>
                                </a:cubicBez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 w="2">
                            <a:solidFill>
                              <a:srgbClr val="24211D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18" name="Freeform 322"/>
                        <wps:cNvSpPr>
                          <a:spLocks/>
                        </wps:cNvSpPr>
                        <wps:spPr bwMode="auto">
                          <a:xfrm>
                            <a:off x="319" y="834"/>
                            <a:ext cx="57" cy="25"/>
                          </a:xfrm>
                          <a:custGeom>
                            <a:avLst/>
                            <a:gdLst>
                              <a:gd name="T0" fmla="*/ 0 w 28"/>
                              <a:gd name="T1" fmla="*/ 0 h 12"/>
                              <a:gd name="T2" fmla="*/ 20 w 28"/>
                              <a:gd name="T3" fmla="*/ 8 h 12"/>
                              <a:gd name="T4" fmla="*/ 35 w 28"/>
                              <a:gd name="T5" fmla="*/ 10 h 12"/>
                              <a:gd name="T6" fmla="*/ 57 w 28"/>
                              <a:gd name="T7" fmla="*/ 17 h 12"/>
                              <a:gd name="T8" fmla="*/ 31 w 28"/>
                              <a:gd name="T9" fmla="*/ 25 h 12"/>
                              <a:gd name="T10" fmla="*/ 0 60000 65536"/>
                              <a:gd name="T11" fmla="*/ 0 60000 65536"/>
                              <a:gd name="T12" fmla="*/ 0 60000 65536"/>
                              <a:gd name="T13" fmla="*/ 0 60000 65536"/>
                              <a:gd name="T14" fmla="*/ 0 60000 65536"/>
                            </a:gdLst>
                            <a:ahLst/>
                            <a:cxnLst>
                              <a:cxn ang="T10">
                                <a:pos x="T0" y="T1"/>
                              </a:cxn>
                              <a:cxn ang="T11">
                                <a:pos x="T2" y="T3"/>
                              </a:cxn>
                              <a:cxn ang="T12">
                                <a:pos x="T4" y="T5"/>
                              </a:cxn>
                              <a:cxn ang="T13">
                                <a:pos x="T6" y="T7"/>
                              </a:cxn>
                              <a:cxn ang="T14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28" h="12">
                                <a:moveTo>
                                  <a:pt x="0" y="0"/>
                                </a:moveTo>
                                <a:cubicBezTo>
                                  <a:pt x="0" y="1"/>
                                  <a:pt x="6" y="1"/>
                                  <a:pt x="10" y="4"/>
                                </a:cubicBezTo>
                                <a:cubicBezTo>
                                  <a:pt x="10" y="4"/>
                                  <a:pt x="14" y="3"/>
                                  <a:pt x="17" y="5"/>
                                </a:cubicBezTo>
                                <a:cubicBezTo>
                                  <a:pt x="21" y="7"/>
                                  <a:pt x="26" y="5"/>
                                  <a:pt x="28" y="8"/>
                                </a:cubicBezTo>
                                <a:cubicBezTo>
                                  <a:pt x="26" y="11"/>
                                  <a:pt x="18" y="11"/>
                                  <a:pt x="15" y="12"/>
                                </a:cubicBezTo>
                              </a:path>
                            </a:pathLst>
                          </a:custGeom>
                          <a:noFill/>
                          <a:ln w="2" cap="rnd">
                            <a:solidFill>
                              <a:srgbClr val="24211D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19" name="Freeform 323"/>
                        <wps:cNvSpPr>
                          <a:spLocks/>
                        </wps:cNvSpPr>
                        <wps:spPr bwMode="auto">
                          <a:xfrm>
                            <a:off x="354" y="828"/>
                            <a:ext cx="57" cy="27"/>
                          </a:xfrm>
                          <a:custGeom>
                            <a:avLst/>
                            <a:gdLst>
                              <a:gd name="T0" fmla="*/ 0 w 28"/>
                              <a:gd name="T1" fmla="*/ 0 h 13"/>
                              <a:gd name="T2" fmla="*/ 20 w 28"/>
                              <a:gd name="T3" fmla="*/ 21 h 13"/>
                              <a:gd name="T4" fmla="*/ 57 w 28"/>
                              <a:gd name="T5" fmla="*/ 27 h 13"/>
                              <a:gd name="T6" fmla="*/ 39 w 28"/>
                              <a:gd name="T7" fmla="*/ 4 h 13"/>
                              <a:gd name="T8" fmla="*/ 0 60000 65536"/>
                              <a:gd name="T9" fmla="*/ 0 60000 65536"/>
                              <a:gd name="T10" fmla="*/ 0 60000 65536"/>
                              <a:gd name="T11" fmla="*/ 0 60000 65536"/>
                            </a:gdLst>
                            <a:ahLst/>
                            <a:cxnLst>
                              <a:cxn ang="T8">
                                <a:pos x="T0" y="T1"/>
                              </a:cxn>
                              <a:cxn ang="T9">
                                <a:pos x="T2" y="T3"/>
                              </a:cxn>
                              <a:cxn ang="T10">
                                <a:pos x="T4" y="T5"/>
                              </a:cxn>
                              <a:cxn ang="T11">
                                <a:pos x="T6" y="T7"/>
                              </a:cxn>
                            </a:cxnLst>
                            <a:rect l="0" t="0" r="r" b="b"/>
                            <a:pathLst>
                              <a:path w="28" h="13">
                                <a:moveTo>
                                  <a:pt x="0" y="0"/>
                                </a:moveTo>
                                <a:cubicBezTo>
                                  <a:pt x="3" y="3"/>
                                  <a:pt x="7" y="3"/>
                                  <a:pt x="10" y="10"/>
                                </a:cubicBezTo>
                                <a:cubicBezTo>
                                  <a:pt x="12" y="12"/>
                                  <a:pt x="23" y="13"/>
                                  <a:pt x="28" y="13"/>
                                </a:cubicBezTo>
                                <a:cubicBezTo>
                                  <a:pt x="25" y="7"/>
                                  <a:pt x="22" y="8"/>
                                  <a:pt x="19" y="2"/>
                                </a:cubicBezTo>
                              </a:path>
                            </a:pathLst>
                          </a:custGeom>
                          <a:noFill/>
                          <a:ln w="2" cap="rnd">
                            <a:solidFill>
                              <a:srgbClr val="24211D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20" name="Freeform 324"/>
                        <wps:cNvSpPr>
                          <a:spLocks/>
                        </wps:cNvSpPr>
                        <wps:spPr bwMode="auto">
                          <a:xfrm>
                            <a:off x="366" y="855"/>
                            <a:ext cx="80" cy="17"/>
                          </a:xfrm>
                          <a:custGeom>
                            <a:avLst/>
                            <a:gdLst>
                              <a:gd name="T0" fmla="*/ 0 w 39"/>
                              <a:gd name="T1" fmla="*/ 11 h 8"/>
                              <a:gd name="T2" fmla="*/ 47 w 39"/>
                              <a:gd name="T3" fmla="*/ 0 h 8"/>
                              <a:gd name="T4" fmla="*/ 80 w 39"/>
                              <a:gd name="T5" fmla="*/ 2 h 8"/>
                              <a:gd name="T6" fmla="*/ 0 60000 65536"/>
                              <a:gd name="T7" fmla="*/ 0 60000 65536"/>
                              <a:gd name="T8" fmla="*/ 0 60000 65536"/>
                            </a:gdLst>
                            <a:ahLst/>
                            <a:cxnLst>
                              <a:cxn ang="T6">
                                <a:pos x="T0" y="T1"/>
                              </a:cxn>
                              <a:cxn ang="T7">
                                <a:pos x="T2" y="T3"/>
                              </a:cxn>
                              <a:cxn ang="T8">
                                <a:pos x="T4" y="T5"/>
                              </a:cxn>
                            </a:cxnLst>
                            <a:rect l="0" t="0" r="r" b="b"/>
                            <a:pathLst>
                              <a:path w="39" h="8">
                                <a:moveTo>
                                  <a:pt x="0" y="5"/>
                                </a:moveTo>
                                <a:cubicBezTo>
                                  <a:pt x="7" y="8"/>
                                  <a:pt x="24" y="3"/>
                                  <a:pt x="23" y="0"/>
                                </a:cubicBezTo>
                                <a:cubicBezTo>
                                  <a:pt x="28" y="0"/>
                                  <a:pt x="37" y="2"/>
                                  <a:pt x="39" y="1"/>
                                </a:cubicBezTo>
                              </a:path>
                            </a:pathLst>
                          </a:custGeom>
                          <a:noFill/>
                          <a:ln w="2" cap="rnd">
                            <a:solidFill>
                              <a:srgbClr val="24211D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21" name="Freeform 325"/>
                        <wps:cNvSpPr>
                          <a:spLocks/>
                        </wps:cNvSpPr>
                        <wps:spPr bwMode="auto">
                          <a:xfrm>
                            <a:off x="321" y="832"/>
                            <a:ext cx="19" cy="15"/>
                          </a:xfrm>
                          <a:custGeom>
                            <a:avLst/>
                            <a:gdLst>
                              <a:gd name="T0" fmla="*/ 8 w 9"/>
                              <a:gd name="T1" fmla="*/ 0 h 7"/>
                              <a:gd name="T2" fmla="*/ 19 w 9"/>
                              <a:gd name="T3" fmla="*/ 11 h 7"/>
                              <a:gd name="T4" fmla="*/ 0 w 9"/>
                              <a:gd name="T5" fmla="*/ 11 h 7"/>
                              <a:gd name="T6" fmla="*/ 0 60000 65536"/>
                              <a:gd name="T7" fmla="*/ 0 60000 65536"/>
                              <a:gd name="T8" fmla="*/ 0 60000 65536"/>
                            </a:gdLst>
                            <a:ahLst/>
                            <a:cxnLst>
                              <a:cxn ang="T6">
                                <a:pos x="T0" y="T1"/>
                              </a:cxn>
                              <a:cxn ang="T7">
                                <a:pos x="T2" y="T3"/>
                              </a:cxn>
                              <a:cxn ang="T8">
                                <a:pos x="T4" y="T5"/>
                              </a:cxn>
                            </a:cxnLst>
                            <a:rect l="0" t="0" r="r" b="b"/>
                            <a:pathLst>
                              <a:path w="9" h="7">
                                <a:moveTo>
                                  <a:pt x="4" y="0"/>
                                </a:moveTo>
                                <a:cubicBezTo>
                                  <a:pt x="4" y="0"/>
                                  <a:pt x="6" y="3"/>
                                  <a:pt x="9" y="5"/>
                                </a:cubicBezTo>
                                <a:cubicBezTo>
                                  <a:pt x="8" y="7"/>
                                  <a:pt x="1" y="5"/>
                                  <a:pt x="0" y="5"/>
                                </a:cubicBezTo>
                              </a:path>
                            </a:pathLst>
                          </a:custGeom>
                          <a:noFill/>
                          <a:ln w="2" cap="rnd">
                            <a:solidFill>
                              <a:srgbClr val="24211D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22" name="Oval 326"/>
                        <wps:cNvSpPr>
                          <a:spLocks noChangeArrowheads="1"/>
                        </wps:cNvSpPr>
                        <wps:spPr bwMode="auto">
                          <a:xfrm>
                            <a:off x="276" y="707"/>
                            <a:ext cx="17" cy="16"/>
                          </a:xfrm>
                          <a:prstGeom prst="ellipse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23" name="Freeform 327"/>
                        <wps:cNvSpPr>
                          <a:spLocks noEditPoints="1"/>
                        </wps:cNvSpPr>
                        <wps:spPr bwMode="auto">
                          <a:xfrm>
                            <a:off x="274" y="705"/>
                            <a:ext cx="21" cy="20"/>
                          </a:xfrm>
                          <a:custGeom>
                            <a:avLst/>
                            <a:gdLst>
                              <a:gd name="T0" fmla="*/ 11 w 10"/>
                              <a:gd name="T1" fmla="*/ 16 h 10"/>
                              <a:gd name="T2" fmla="*/ 11 w 10"/>
                              <a:gd name="T3" fmla="*/ 20 h 10"/>
                              <a:gd name="T4" fmla="*/ 11 w 10"/>
                              <a:gd name="T5" fmla="*/ 16 h 10"/>
                              <a:gd name="T6" fmla="*/ 19 w 10"/>
                              <a:gd name="T7" fmla="*/ 16 h 10"/>
                              <a:gd name="T8" fmla="*/ 11 w 10"/>
                              <a:gd name="T9" fmla="*/ 16 h 10"/>
                              <a:gd name="T10" fmla="*/ 17 w 10"/>
                              <a:gd name="T11" fmla="*/ 10 h 10"/>
                              <a:gd name="T12" fmla="*/ 19 w 10"/>
                              <a:gd name="T13" fmla="*/ 16 h 10"/>
                              <a:gd name="T14" fmla="*/ 17 w 10"/>
                              <a:gd name="T15" fmla="*/ 10 h 10"/>
                              <a:gd name="T16" fmla="*/ 21 w 10"/>
                              <a:gd name="T17" fmla="*/ 10 h 10"/>
                              <a:gd name="T18" fmla="*/ 17 w 10"/>
                              <a:gd name="T19" fmla="*/ 10 h 10"/>
                              <a:gd name="T20" fmla="*/ 17 w 10"/>
                              <a:gd name="T21" fmla="*/ 10 h 10"/>
                              <a:gd name="T22" fmla="*/ 21 w 10"/>
                              <a:gd name="T23" fmla="*/ 10 h 10"/>
                              <a:gd name="T24" fmla="*/ 17 w 10"/>
                              <a:gd name="T25" fmla="*/ 10 h 10"/>
                              <a:gd name="T26" fmla="*/ 19 w 10"/>
                              <a:gd name="T27" fmla="*/ 2 h 10"/>
                              <a:gd name="T28" fmla="*/ 17 w 10"/>
                              <a:gd name="T29" fmla="*/ 10 h 10"/>
                              <a:gd name="T30" fmla="*/ 11 w 10"/>
                              <a:gd name="T31" fmla="*/ 4 h 10"/>
                              <a:gd name="T32" fmla="*/ 19 w 10"/>
                              <a:gd name="T33" fmla="*/ 2 h 10"/>
                              <a:gd name="T34" fmla="*/ 11 w 10"/>
                              <a:gd name="T35" fmla="*/ 4 h 10"/>
                              <a:gd name="T36" fmla="*/ 11 w 10"/>
                              <a:gd name="T37" fmla="*/ 0 h 10"/>
                              <a:gd name="T38" fmla="*/ 11 w 10"/>
                              <a:gd name="T39" fmla="*/ 4 h 10"/>
                              <a:gd name="T40" fmla="*/ 11 w 10"/>
                              <a:gd name="T41" fmla="*/ 4 h 10"/>
                              <a:gd name="T42" fmla="*/ 11 w 10"/>
                              <a:gd name="T43" fmla="*/ 0 h 10"/>
                              <a:gd name="T44" fmla="*/ 11 w 10"/>
                              <a:gd name="T45" fmla="*/ 4 h 10"/>
                              <a:gd name="T46" fmla="*/ 4 w 10"/>
                              <a:gd name="T47" fmla="*/ 2 h 10"/>
                              <a:gd name="T48" fmla="*/ 11 w 10"/>
                              <a:gd name="T49" fmla="*/ 4 h 10"/>
                              <a:gd name="T50" fmla="*/ 4 w 10"/>
                              <a:gd name="T51" fmla="*/ 10 h 10"/>
                              <a:gd name="T52" fmla="*/ 4 w 10"/>
                              <a:gd name="T53" fmla="*/ 2 h 10"/>
                              <a:gd name="T54" fmla="*/ 4 w 10"/>
                              <a:gd name="T55" fmla="*/ 10 h 10"/>
                              <a:gd name="T56" fmla="*/ 0 w 10"/>
                              <a:gd name="T57" fmla="*/ 10 h 10"/>
                              <a:gd name="T58" fmla="*/ 4 w 10"/>
                              <a:gd name="T59" fmla="*/ 10 h 10"/>
                              <a:gd name="T60" fmla="*/ 4 w 10"/>
                              <a:gd name="T61" fmla="*/ 10 h 10"/>
                              <a:gd name="T62" fmla="*/ 0 w 10"/>
                              <a:gd name="T63" fmla="*/ 10 h 10"/>
                              <a:gd name="T64" fmla="*/ 4 w 10"/>
                              <a:gd name="T65" fmla="*/ 10 h 10"/>
                              <a:gd name="T66" fmla="*/ 4 w 10"/>
                              <a:gd name="T67" fmla="*/ 16 h 10"/>
                              <a:gd name="T68" fmla="*/ 4 w 10"/>
                              <a:gd name="T69" fmla="*/ 10 h 10"/>
                              <a:gd name="T70" fmla="*/ 11 w 10"/>
                              <a:gd name="T71" fmla="*/ 16 h 10"/>
                              <a:gd name="T72" fmla="*/ 4 w 10"/>
                              <a:gd name="T73" fmla="*/ 16 h 10"/>
                              <a:gd name="T74" fmla="*/ 11 w 10"/>
                              <a:gd name="T75" fmla="*/ 16 h 10"/>
                              <a:gd name="T76" fmla="*/ 11 w 10"/>
                              <a:gd name="T77" fmla="*/ 20 h 10"/>
                              <a:gd name="T78" fmla="*/ 11 w 10"/>
                              <a:gd name="T79" fmla="*/ 16 h 10"/>
                              <a:gd name="T80" fmla="*/ 0 60000 65536"/>
                              <a:gd name="T81" fmla="*/ 0 60000 65536"/>
                              <a:gd name="T82" fmla="*/ 0 60000 65536"/>
                              <a:gd name="T83" fmla="*/ 0 60000 65536"/>
                              <a:gd name="T84" fmla="*/ 0 60000 65536"/>
                              <a:gd name="T85" fmla="*/ 0 60000 65536"/>
                              <a:gd name="T86" fmla="*/ 0 60000 65536"/>
                              <a:gd name="T87" fmla="*/ 0 60000 65536"/>
                              <a:gd name="T88" fmla="*/ 0 60000 65536"/>
                              <a:gd name="T89" fmla="*/ 0 60000 65536"/>
                              <a:gd name="T90" fmla="*/ 0 60000 65536"/>
                              <a:gd name="T91" fmla="*/ 0 60000 65536"/>
                              <a:gd name="T92" fmla="*/ 0 60000 65536"/>
                              <a:gd name="T93" fmla="*/ 0 60000 65536"/>
                              <a:gd name="T94" fmla="*/ 0 60000 65536"/>
                              <a:gd name="T95" fmla="*/ 0 60000 65536"/>
                              <a:gd name="T96" fmla="*/ 0 60000 65536"/>
                              <a:gd name="T97" fmla="*/ 0 60000 65536"/>
                              <a:gd name="T98" fmla="*/ 0 60000 65536"/>
                              <a:gd name="T99" fmla="*/ 0 60000 65536"/>
                              <a:gd name="T100" fmla="*/ 0 60000 65536"/>
                              <a:gd name="T101" fmla="*/ 0 60000 65536"/>
                              <a:gd name="T102" fmla="*/ 0 60000 65536"/>
                              <a:gd name="T103" fmla="*/ 0 60000 65536"/>
                              <a:gd name="T104" fmla="*/ 0 60000 65536"/>
                              <a:gd name="T105" fmla="*/ 0 60000 65536"/>
                              <a:gd name="T106" fmla="*/ 0 60000 65536"/>
                              <a:gd name="T107" fmla="*/ 0 60000 65536"/>
                              <a:gd name="T108" fmla="*/ 0 60000 65536"/>
                              <a:gd name="T109" fmla="*/ 0 60000 65536"/>
                              <a:gd name="T110" fmla="*/ 0 60000 65536"/>
                              <a:gd name="T111" fmla="*/ 0 60000 65536"/>
                              <a:gd name="T112" fmla="*/ 0 60000 65536"/>
                              <a:gd name="T113" fmla="*/ 0 60000 65536"/>
                              <a:gd name="T114" fmla="*/ 0 60000 65536"/>
                              <a:gd name="T115" fmla="*/ 0 60000 65536"/>
                              <a:gd name="T116" fmla="*/ 0 60000 65536"/>
                              <a:gd name="T117" fmla="*/ 0 60000 65536"/>
                              <a:gd name="T118" fmla="*/ 0 60000 65536"/>
                              <a:gd name="T119" fmla="*/ 0 60000 65536"/>
                            </a:gdLst>
                            <a:ahLst/>
                            <a:cxnLst>
                              <a:cxn ang="T80">
                                <a:pos x="T0" y="T1"/>
                              </a:cxn>
                              <a:cxn ang="T81">
                                <a:pos x="T2" y="T3"/>
                              </a:cxn>
                              <a:cxn ang="T82">
                                <a:pos x="T4" y="T5"/>
                              </a:cxn>
                              <a:cxn ang="T83">
                                <a:pos x="T6" y="T7"/>
                              </a:cxn>
                              <a:cxn ang="T84">
                                <a:pos x="T8" y="T9"/>
                              </a:cxn>
                              <a:cxn ang="T85">
                                <a:pos x="T10" y="T11"/>
                              </a:cxn>
                              <a:cxn ang="T86">
                                <a:pos x="T12" y="T13"/>
                              </a:cxn>
                              <a:cxn ang="T87">
                                <a:pos x="T14" y="T15"/>
                              </a:cxn>
                              <a:cxn ang="T88">
                                <a:pos x="T16" y="T17"/>
                              </a:cxn>
                              <a:cxn ang="T89">
                                <a:pos x="T18" y="T19"/>
                              </a:cxn>
                              <a:cxn ang="T90">
                                <a:pos x="T20" y="T21"/>
                              </a:cxn>
                              <a:cxn ang="T91">
                                <a:pos x="T22" y="T23"/>
                              </a:cxn>
                              <a:cxn ang="T92">
                                <a:pos x="T24" y="T25"/>
                              </a:cxn>
                              <a:cxn ang="T93">
                                <a:pos x="T26" y="T27"/>
                              </a:cxn>
                              <a:cxn ang="T94">
                                <a:pos x="T28" y="T29"/>
                              </a:cxn>
                              <a:cxn ang="T95">
                                <a:pos x="T30" y="T31"/>
                              </a:cxn>
                              <a:cxn ang="T96">
                                <a:pos x="T32" y="T33"/>
                              </a:cxn>
                              <a:cxn ang="T97">
                                <a:pos x="T34" y="T35"/>
                              </a:cxn>
                              <a:cxn ang="T98">
                                <a:pos x="T36" y="T37"/>
                              </a:cxn>
                              <a:cxn ang="T99">
                                <a:pos x="T38" y="T39"/>
                              </a:cxn>
                              <a:cxn ang="T100">
                                <a:pos x="T40" y="T41"/>
                              </a:cxn>
                              <a:cxn ang="T101">
                                <a:pos x="T42" y="T43"/>
                              </a:cxn>
                              <a:cxn ang="T102">
                                <a:pos x="T44" y="T45"/>
                              </a:cxn>
                              <a:cxn ang="T103">
                                <a:pos x="T46" y="T47"/>
                              </a:cxn>
                              <a:cxn ang="T104">
                                <a:pos x="T48" y="T49"/>
                              </a:cxn>
                              <a:cxn ang="T105">
                                <a:pos x="T50" y="T51"/>
                              </a:cxn>
                              <a:cxn ang="T106">
                                <a:pos x="T52" y="T53"/>
                              </a:cxn>
                              <a:cxn ang="T107">
                                <a:pos x="T54" y="T55"/>
                              </a:cxn>
                              <a:cxn ang="T108">
                                <a:pos x="T56" y="T57"/>
                              </a:cxn>
                              <a:cxn ang="T109">
                                <a:pos x="T58" y="T59"/>
                              </a:cxn>
                              <a:cxn ang="T110">
                                <a:pos x="T60" y="T61"/>
                              </a:cxn>
                              <a:cxn ang="T111">
                                <a:pos x="T62" y="T63"/>
                              </a:cxn>
                              <a:cxn ang="T112">
                                <a:pos x="T64" y="T65"/>
                              </a:cxn>
                              <a:cxn ang="T113">
                                <a:pos x="T66" y="T67"/>
                              </a:cxn>
                              <a:cxn ang="T114">
                                <a:pos x="T68" y="T69"/>
                              </a:cxn>
                              <a:cxn ang="T115">
                                <a:pos x="T70" y="T71"/>
                              </a:cxn>
                              <a:cxn ang="T116">
                                <a:pos x="T72" y="T73"/>
                              </a:cxn>
                              <a:cxn ang="T117">
                                <a:pos x="T74" y="T75"/>
                              </a:cxn>
                              <a:cxn ang="T118">
                                <a:pos x="T76" y="T77"/>
                              </a:cxn>
                              <a:cxn ang="T119">
                                <a:pos x="T78" y="T79"/>
                              </a:cxn>
                            </a:cxnLst>
                            <a:rect l="0" t="0" r="r" b="b"/>
                            <a:pathLst>
                              <a:path w="10" h="10">
                                <a:moveTo>
                                  <a:pt x="5" y="8"/>
                                </a:moveTo>
                                <a:lnTo>
                                  <a:pt x="5" y="8"/>
                                </a:lnTo>
                                <a:lnTo>
                                  <a:pt x="5" y="10"/>
                                </a:lnTo>
                                <a:lnTo>
                                  <a:pt x="5" y="8"/>
                                </a:lnTo>
                                <a:close/>
                                <a:moveTo>
                                  <a:pt x="5" y="8"/>
                                </a:moveTo>
                                <a:cubicBezTo>
                                  <a:pt x="6" y="8"/>
                                  <a:pt x="7" y="8"/>
                                  <a:pt x="8" y="7"/>
                                </a:cubicBezTo>
                                <a:lnTo>
                                  <a:pt x="9" y="8"/>
                                </a:lnTo>
                                <a:cubicBezTo>
                                  <a:pt x="8" y="9"/>
                                  <a:pt x="7" y="10"/>
                                  <a:pt x="5" y="10"/>
                                </a:cubicBezTo>
                                <a:lnTo>
                                  <a:pt x="5" y="8"/>
                                </a:lnTo>
                                <a:close/>
                                <a:moveTo>
                                  <a:pt x="8" y="7"/>
                                </a:moveTo>
                                <a:cubicBezTo>
                                  <a:pt x="8" y="6"/>
                                  <a:pt x="8" y="6"/>
                                  <a:pt x="8" y="5"/>
                                </a:cubicBezTo>
                                <a:lnTo>
                                  <a:pt x="10" y="5"/>
                                </a:lnTo>
                                <a:cubicBezTo>
                                  <a:pt x="10" y="6"/>
                                  <a:pt x="10" y="7"/>
                                  <a:pt x="9" y="8"/>
                                </a:cubicBezTo>
                                <a:lnTo>
                                  <a:pt x="8" y="7"/>
                                </a:lnTo>
                                <a:close/>
                                <a:moveTo>
                                  <a:pt x="8" y="5"/>
                                </a:moveTo>
                                <a:lnTo>
                                  <a:pt x="8" y="5"/>
                                </a:lnTo>
                                <a:lnTo>
                                  <a:pt x="10" y="5"/>
                                </a:lnTo>
                                <a:lnTo>
                                  <a:pt x="8" y="5"/>
                                </a:lnTo>
                                <a:close/>
                                <a:moveTo>
                                  <a:pt x="8" y="5"/>
                                </a:moveTo>
                                <a:lnTo>
                                  <a:pt x="8" y="5"/>
                                </a:lnTo>
                                <a:lnTo>
                                  <a:pt x="10" y="5"/>
                                </a:lnTo>
                                <a:lnTo>
                                  <a:pt x="8" y="5"/>
                                </a:lnTo>
                                <a:close/>
                                <a:moveTo>
                                  <a:pt x="8" y="5"/>
                                </a:moveTo>
                                <a:cubicBezTo>
                                  <a:pt x="8" y="4"/>
                                  <a:pt x="8" y="3"/>
                                  <a:pt x="8" y="3"/>
                                </a:cubicBezTo>
                                <a:lnTo>
                                  <a:pt x="9" y="1"/>
                                </a:lnTo>
                                <a:cubicBezTo>
                                  <a:pt x="10" y="2"/>
                                  <a:pt x="10" y="4"/>
                                  <a:pt x="10" y="5"/>
                                </a:cubicBezTo>
                                <a:lnTo>
                                  <a:pt x="8" y="5"/>
                                </a:lnTo>
                                <a:close/>
                                <a:moveTo>
                                  <a:pt x="8" y="3"/>
                                </a:moveTo>
                                <a:cubicBezTo>
                                  <a:pt x="7" y="2"/>
                                  <a:pt x="6" y="2"/>
                                  <a:pt x="5" y="2"/>
                                </a:cubicBezTo>
                                <a:lnTo>
                                  <a:pt x="5" y="0"/>
                                </a:lnTo>
                                <a:cubicBezTo>
                                  <a:pt x="7" y="0"/>
                                  <a:pt x="8" y="1"/>
                                  <a:pt x="9" y="1"/>
                                </a:cubicBezTo>
                                <a:lnTo>
                                  <a:pt x="8" y="3"/>
                                </a:lnTo>
                                <a:close/>
                                <a:moveTo>
                                  <a:pt x="5" y="2"/>
                                </a:moveTo>
                                <a:lnTo>
                                  <a:pt x="5" y="2"/>
                                </a:lnTo>
                                <a:lnTo>
                                  <a:pt x="5" y="0"/>
                                </a:lnTo>
                                <a:lnTo>
                                  <a:pt x="5" y="2"/>
                                </a:lnTo>
                                <a:close/>
                                <a:moveTo>
                                  <a:pt x="5" y="2"/>
                                </a:moveTo>
                                <a:lnTo>
                                  <a:pt x="5" y="2"/>
                                </a:lnTo>
                                <a:lnTo>
                                  <a:pt x="5" y="0"/>
                                </a:lnTo>
                                <a:lnTo>
                                  <a:pt x="5" y="2"/>
                                </a:lnTo>
                                <a:close/>
                                <a:moveTo>
                                  <a:pt x="5" y="2"/>
                                </a:moveTo>
                                <a:cubicBezTo>
                                  <a:pt x="4" y="2"/>
                                  <a:pt x="3" y="2"/>
                                  <a:pt x="3" y="3"/>
                                </a:cubicBezTo>
                                <a:lnTo>
                                  <a:pt x="2" y="1"/>
                                </a:lnTo>
                                <a:cubicBezTo>
                                  <a:pt x="2" y="1"/>
                                  <a:pt x="4" y="0"/>
                                  <a:pt x="5" y="0"/>
                                </a:cubicBezTo>
                                <a:lnTo>
                                  <a:pt x="5" y="2"/>
                                </a:lnTo>
                                <a:close/>
                                <a:moveTo>
                                  <a:pt x="3" y="3"/>
                                </a:moveTo>
                                <a:cubicBezTo>
                                  <a:pt x="2" y="3"/>
                                  <a:pt x="2" y="4"/>
                                  <a:pt x="2" y="5"/>
                                </a:cubicBezTo>
                                <a:lnTo>
                                  <a:pt x="0" y="5"/>
                                </a:lnTo>
                                <a:cubicBezTo>
                                  <a:pt x="0" y="4"/>
                                  <a:pt x="1" y="2"/>
                                  <a:pt x="2" y="1"/>
                                </a:cubicBezTo>
                                <a:lnTo>
                                  <a:pt x="3" y="3"/>
                                </a:lnTo>
                                <a:close/>
                                <a:moveTo>
                                  <a:pt x="2" y="5"/>
                                </a:moveTo>
                                <a:lnTo>
                                  <a:pt x="2" y="5"/>
                                </a:lnTo>
                                <a:lnTo>
                                  <a:pt x="0" y="5"/>
                                </a:lnTo>
                                <a:lnTo>
                                  <a:pt x="2" y="5"/>
                                </a:lnTo>
                                <a:close/>
                                <a:moveTo>
                                  <a:pt x="2" y="5"/>
                                </a:moveTo>
                                <a:lnTo>
                                  <a:pt x="2" y="5"/>
                                </a:lnTo>
                                <a:lnTo>
                                  <a:pt x="0" y="5"/>
                                </a:lnTo>
                                <a:lnTo>
                                  <a:pt x="2" y="5"/>
                                </a:lnTo>
                                <a:close/>
                                <a:moveTo>
                                  <a:pt x="2" y="5"/>
                                </a:moveTo>
                                <a:cubicBezTo>
                                  <a:pt x="2" y="6"/>
                                  <a:pt x="2" y="6"/>
                                  <a:pt x="3" y="7"/>
                                </a:cubicBezTo>
                                <a:lnTo>
                                  <a:pt x="2" y="8"/>
                                </a:lnTo>
                                <a:cubicBezTo>
                                  <a:pt x="1" y="7"/>
                                  <a:pt x="0" y="6"/>
                                  <a:pt x="0" y="5"/>
                                </a:cubicBezTo>
                                <a:lnTo>
                                  <a:pt x="2" y="5"/>
                                </a:lnTo>
                                <a:close/>
                                <a:moveTo>
                                  <a:pt x="3" y="7"/>
                                </a:moveTo>
                                <a:cubicBezTo>
                                  <a:pt x="3" y="8"/>
                                  <a:pt x="4" y="8"/>
                                  <a:pt x="5" y="8"/>
                                </a:cubicBezTo>
                                <a:lnTo>
                                  <a:pt x="5" y="10"/>
                                </a:lnTo>
                                <a:cubicBezTo>
                                  <a:pt x="4" y="10"/>
                                  <a:pt x="2" y="9"/>
                                  <a:pt x="2" y="8"/>
                                </a:cubicBezTo>
                                <a:lnTo>
                                  <a:pt x="3" y="7"/>
                                </a:lnTo>
                                <a:close/>
                                <a:moveTo>
                                  <a:pt x="5" y="8"/>
                                </a:moveTo>
                                <a:lnTo>
                                  <a:pt x="5" y="8"/>
                                </a:lnTo>
                                <a:lnTo>
                                  <a:pt x="5" y="10"/>
                                </a:lnTo>
                                <a:lnTo>
                                  <a:pt x="5" y="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4211D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24" name="Oval 328"/>
                        <wps:cNvSpPr>
                          <a:spLocks noChangeArrowheads="1"/>
                        </wps:cNvSpPr>
                        <wps:spPr bwMode="auto">
                          <a:xfrm>
                            <a:off x="270" y="723"/>
                            <a:ext cx="14" cy="13"/>
                          </a:xfrm>
                          <a:prstGeom prst="ellipse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25" name="Freeform 329"/>
                        <wps:cNvSpPr>
                          <a:spLocks noEditPoints="1"/>
                        </wps:cNvSpPr>
                        <wps:spPr bwMode="auto">
                          <a:xfrm>
                            <a:off x="268" y="719"/>
                            <a:ext cx="33" cy="19"/>
                          </a:xfrm>
                          <a:custGeom>
                            <a:avLst/>
                            <a:gdLst>
                              <a:gd name="T0" fmla="*/ 10 w 16"/>
                              <a:gd name="T1" fmla="*/ 15 h 9"/>
                              <a:gd name="T2" fmla="*/ 10 w 16"/>
                              <a:gd name="T3" fmla="*/ 19 h 9"/>
                              <a:gd name="T4" fmla="*/ 10 w 16"/>
                              <a:gd name="T5" fmla="*/ 15 h 9"/>
                              <a:gd name="T6" fmla="*/ 17 w 16"/>
                              <a:gd name="T7" fmla="*/ 17 h 9"/>
                              <a:gd name="T8" fmla="*/ 10 w 16"/>
                              <a:gd name="T9" fmla="*/ 15 h 9"/>
                              <a:gd name="T10" fmla="*/ 33 w 16"/>
                              <a:gd name="T11" fmla="*/ 0 h 9"/>
                              <a:gd name="T12" fmla="*/ 14 w 16"/>
                              <a:gd name="T13" fmla="*/ 15 h 9"/>
                              <a:gd name="T14" fmla="*/ 14 w 16"/>
                              <a:gd name="T15" fmla="*/ 13 h 9"/>
                              <a:gd name="T16" fmla="*/ 19 w 16"/>
                              <a:gd name="T17" fmla="*/ 11 h 9"/>
                              <a:gd name="T18" fmla="*/ 14 w 16"/>
                              <a:gd name="T19" fmla="*/ 13 h 9"/>
                              <a:gd name="T20" fmla="*/ 14 w 16"/>
                              <a:gd name="T21" fmla="*/ 11 h 9"/>
                              <a:gd name="T22" fmla="*/ 19 w 16"/>
                              <a:gd name="T23" fmla="*/ 11 h 9"/>
                              <a:gd name="T24" fmla="*/ 14 w 16"/>
                              <a:gd name="T25" fmla="*/ 11 h 9"/>
                              <a:gd name="T26" fmla="*/ 19 w 16"/>
                              <a:gd name="T27" fmla="*/ 11 h 9"/>
                              <a:gd name="T28" fmla="*/ 14 w 16"/>
                              <a:gd name="T29" fmla="*/ 11 h 9"/>
                              <a:gd name="T30" fmla="*/ 14 w 16"/>
                              <a:gd name="T31" fmla="*/ 6 h 9"/>
                              <a:gd name="T32" fmla="*/ 19 w 16"/>
                              <a:gd name="T33" fmla="*/ 11 h 9"/>
                              <a:gd name="T34" fmla="*/ 14 w 16"/>
                              <a:gd name="T35" fmla="*/ 6 h 9"/>
                              <a:gd name="T36" fmla="*/ 10 w 16"/>
                              <a:gd name="T37" fmla="*/ 2 h 9"/>
                              <a:gd name="T38" fmla="*/ 14 w 16"/>
                              <a:gd name="T39" fmla="*/ 6 h 9"/>
                              <a:gd name="T40" fmla="*/ 10 w 16"/>
                              <a:gd name="T41" fmla="*/ 6 h 9"/>
                              <a:gd name="T42" fmla="*/ 10 w 16"/>
                              <a:gd name="T43" fmla="*/ 2 h 9"/>
                              <a:gd name="T44" fmla="*/ 10 w 16"/>
                              <a:gd name="T45" fmla="*/ 6 h 9"/>
                              <a:gd name="T46" fmla="*/ 10 w 16"/>
                              <a:gd name="T47" fmla="*/ 2 h 9"/>
                              <a:gd name="T48" fmla="*/ 10 w 16"/>
                              <a:gd name="T49" fmla="*/ 6 h 9"/>
                              <a:gd name="T50" fmla="*/ 6 w 16"/>
                              <a:gd name="T51" fmla="*/ 6 h 9"/>
                              <a:gd name="T52" fmla="*/ 10 w 16"/>
                              <a:gd name="T53" fmla="*/ 2 h 9"/>
                              <a:gd name="T54" fmla="*/ 6 w 16"/>
                              <a:gd name="T55" fmla="*/ 6 h 9"/>
                              <a:gd name="T56" fmla="*/ 0 w 16"/>
                              <a:gd name="T57" fmla="*/ 11 h 9"/>
                              <a:gd name="T58" fmla="*/ 6 w 16"/>
                              <a:gd name="T59" fmla="*/ 6 h 9"/>
                              <a:gd name="T60" fmla="*/ 4 w 16"/>
                              <a:gd name="T61" fmla="*/ 11 h 9"/>
                              <a:gd name="T62" fmla="*/ 0 w 16"/>
                              <a:gd name="T63" fmla="*/ 11 h 9"/>
                              <a:gd name="T64" fmla="*/ 4 w 16"/>
                              <a:gd name="T65" fmla="*/ 11 h 9"/>
                              <a:gd name="T66" fmla="*/ 0 w 16"/>
                              <a:gd name="T67" fmla="*/ 11 h 9"/>
                              <a:gd name="T68" fmla="*/ 4 w 16"/>
                              <a:gd name="T69" fmla="*/ 11 h 9"/>
                              <a:gd name="T70" fmla="*/ 6 w 16"/>
                              <a:gd name="T71" fmla="*/ 13 h 9"/>
                              <a:gd name="T72" fmla="*/ 0 w 16"/>
                              <a:gd name="T73" fmla="*/ 11 h 9"/>
                              <a:gd name="T74" fmla="*/ 6 w 16"/>
                              <a:gd name="T75" fmla="*/ 13 h 9"/>
                              <a:gd name="T76" fmla="*/ 10 w 16"/>
                              <a:gd name="T77" fmla="*/ 19 h 9"/>
                              <a:gd name="T78" fmla="*/ 6 w 16"/>
                              <a:gd name="T79" fmla="*/ 13 h 9"/>
                              <a:gd name="T80" fmla="*/ 10 w 16"/>
                              <a:gd name="T81" fmla="*/ 15 h 9"/>
                              <a:gd name="T82" fmla="*/ 10 w 16"/>
                              <a:gd name="T83" fmla="*/ 19 h 9"/>
                              <a:gd name="T84" fmla="*/ 0 60000 65536"/>
                              <a:gd name="T85" fmla="*/ 0 60000 65536"/>
                              <a:gd name="T86" fmla="*/ 0 60000 65536"/>
                              <a:gd name="T87" fmla="*/ 0 60000 65536"/>
                              <a:gd name="T88" fmla="*/ 0 60000 65536"/>
                              <a:gd name="T89" fmla="*/ 0 60000 65536"/>
                              <a:gd name="T90" fmla="*/ 0 60000 65536"/>
                              <a:gd name="T91" fmla="*/ 0 60000 65536"/>
                              <a:gd name="T92" fmla="*/ 0 60000 65536"/>
                              <a:gd name="T93" fmla="*/ 0 60000 65536"/>
                              <a:gd name="T94" fmla="*/ 0 60000 65536"/>
                              <a:gd name="T95" fmla="*/ 0 60000 65536"/>
                              <a:gd name="T96" fmla="*/ 0 60000 65536"/>
                              <a:gd name="T97" fmla="*/ 0 60000 65536"/>
                              <a:gd name="T98" fmla="*/ 0 60000 65536"/>
                              <a:gd name="T99" fmla="*/ 0 60000 65536"/>
                              <a:gd name="T100" fmla="*/ 0 60000 65536"/>
                              <a:gd name="T101" fmla="*/ 0 60000 65536"/>
                              <a:gd name="T102" fmla="*/ 0 60000 65536"/>
                              <a:gd name="T103" fmla="*/ 0 60000 65536"/>
                              <a:gd name="T104" fmla="*/ 0 60000 65536"/>
                              <a:gd name="T105" fmla="*/ 0 60000 65536"/>
                              <a:gd name="T106" fmla="*/ 0 60000 65536"/>
                              <a:gd name="T107" fmla="*/ 0 60000 65536"/>
                              <a:gd name="T108" fmla="*/ 0 60000 65536"/>
                              <a:gd name="T109" fmla="*/ 0 60000 65536"/>
                              <a:gd name="T110" fmla="*/ 0 60000 65536"/>
                              <a:gd name="T111" fmla="*/ 0 60000 65536"/>
                              <a:gd name="T112" fmla="*/ 0 60000 65536"/>
                              <a:gd name="T113" fmla="*/ 0 60000 65536"/>
                              <a:gd name="T114" fmla="*/ 0 60000 65536"/>
                              <a:gd name="T115" fmla="*/ 0 60000 65536"/>
                              <a:gd name="T116" fmla="*/ 0 60000 65536"/>
                              <a:gd name="T117" fmla="*/ 0 60000 65536"/>
                              <a:gd name="T118" fmla="*/ 0 60000 65536"/>
                              <a:gd name="T119" fmla="*/ 0 60000 65536"/>
                              <a:gd name="T120" fmla="*/ 0 60000 65536"/>
                              <a:gd name="T121" fmla="*/ 0 60000 65536"/>
                              <a:gd name="T122" fmla="*/ 0 60000 65536"/>
                              <a:gd name="T123" fmla="*/ 0 60000 65536"/>
                              <a:gd name="T124" fmla="*/ 0 60000 65536"/>
                              <a:gd name="T125" fmla="*/ 0 60000 65536"/>
                            </a:gdLst>
                            <a:ahLst/>
                            <a:cxnLst>
                              <a:cxn ang="T84">
                                <a:pos x="T0" y="T1"/>
                              </a:cxn>
                              <a:cxn ang="T85">
                                <a:pos x="T2" y="T3"/>
                              </a:cxn>
                              <a:cxn ang="T86">
                                <a:pos x="T4" y="T5"/>
                              </a:cxn>
                              <a:cxn ang="T87">
                                <a:pos x="T6" y="T7"/>
                              </a:cxn>
                              <a:cxn ang="T88">
                                <a:pos x="T8" y="T9"/>
                              </a:cxn>
                              <a:cxn ang="T89">
                                <a:pos x="T10" y="T11"/>
                              </a:cxn>
                              <a:cxn ang="T90">
                                <a:pos x="T12" y="T13"/>
                              </a:cxn>
                              <a:cxn ang="T91">
                                <a:pos x="T14" y="T15"/>
                              </a:cxn>
                              <a:cxn ang="T92">
                                <a:pos x="T16" y="T17"/>
                              </a:cxn>
                              <a:cxn ang="T93">
                                <a:pos x="T18" y="T19"/>
                              </a:cxn>
                              <a:cxn ang="T94">
                                <a:pos x="T20" y="T21"/>
                              </a:cxn>
                              <a:cxn ang="T95">
                                <a:pos x="T22" y="T23"/>
                              </a:cxn>
                              <a:cxn ang="T96">
                                <a:pos x="T24" y="T25"/>
                              </a:cxn>
                              <a:cxn ang="T97">
                                <a:pos x="T26" y="T27"/>
                              </a:cxn>
                              <a:cxn ang="T98">
                                <a:pos x="T28" y="T29"/>
                              </a:cxn>
                              <a:cxn ang="T99">
                                <a:pos x="T30" y="T31"/>
                              </a:cxn>
                              <a:cxn ang="T100">
                                <a:pos x="T32" y="T33"/>
                              </a:cxn>
                              <a:cxn ang="T101">
                                <a:pos x="T34" y="T35"/>
                              </a:cxn>
                              <a:cxn ang="T102">
                                <a:pos x="T36" y="T37"/>
                              </a:cxn>
                              <a:cxn ang="T103">
                                <a:pos x="T38" y="T39"/>
                              </a:cxn>
                              <a:cxn ang="T104">
                                <a:pos x="T40" y="T41"/>
                              </a:cxn>
                              <a:cxn ang="T105">
                                <a:pos x="T42" y="T43"/>
                              </a:cxn>
                              <a:cxn ang="T106">
                                <a:pos x="T44" y="T45"/>
                              </a:cxn>
                              <a:cxn ang="T107">
                                <a:pos x="T46" y="T47"/>
                              </a:cxn>
                              <a:cxn ang="T108">
                                <a:pos x="T48" y="T49"/>
                              </a:cxn>
                              <a:cxn ang="T109">
                                <a:pos x="T50" y="T51"/>
                              </a:cxn>
                              <a:cxn ang="T110">
                                <a:pos x="T52" y="T53"/>
                              </a:cxn>
                              <a:cxn ang="T111">
                                <a:pos x="T54" y="T55"/>
                              </a:cxn>
                              <a:cxn ang="T112">
                                <a:pos x="T56" y="T57"/>
                              </a:cxn>
                              <a:cxn ang="T113">
                                <a:pos x="T58" y="T59"/>
                              </a:cxn>
                              <a:cxn ang="T114">
                                <a:pos x="T60" y="T61"/>
                              </a:cxn>
                              <a:cxn ang="T115">
                                <a:pos x="T62" y="T63"/>
                              </a:cxn>
                              <a:cxn ang="T116">
                                <a:pos x="T64" y="T65"/>
                              </a:cxn>
                              <a:cxn ang="T117">
                                <a:pos x="T66" y="T67"/>
                              </a:cxn>
                              <a:cxn ang="T118">
                                <a:pos x="T68" y="T69"/>
                              </a:cxn>
                              <a:cxn ang="T119">
                                <a:pos x="T70" y="T71"/>
                              </a:cxn>
                              <a:cxn ang="T120">
                                <a:pos x="T72" y="T73"/>
                              </a:cxn>
                              <a:cxn ang="T121">
                                <a:pos x="T74" y="T75"/>
                              </a:cxn>
                              <a:cxn ang="T122">
                                <a:pos x="T76" y="T77"/>
                              </a:cxn>
                              <a:cxn ang="T123">
                                <a:pos x="T78" y="T79"/>
                              </a:cxn>
                              <a:cxn ang="T124">
                                <a:pos x="T80" y="T81"/>
                              </a:cxn>
                              <a:cxn ang="T125">
                                <a:pos x="T82" y="T83"/>
                              </a:cxn>
                            </a:cxnLst>
                            <a:rect l="0" t="0" r="r" b="b"/>
                            <a:pathLst>
                              <a:path w="16" h="9">
                                <a:moveTo>
                                  <a:pt x="5" y="7"/>
                                </a:moveTo>
                                <a:lnTo>
                                  <a:pt x="5" y="7"/>
                                </a:lnTo>
                                <a:lnTo>
                                  <a:pt x="5" y="9"/>
                                </a:lnTo>
                                <a:lnTo>
                                  <a:pt x="5" y="7"/>
                                </a:lnTo>
                                <a:close/>
                                <a:moveTo>
                                  <a:pt x="5" y="7"/>
                                </a:moveTo>
                                <a:cubicBezTo>
                                  <a:pt x="6" y="7"/>
                                  <a:pt x="6" y="7"/>
                                  <a:pt x="7" y="6"/>
                                </a:cubicBezTo>
                                <a:lnTo>
                                  <a:pt x="8" y="8"/>
                                </a:lnTo>
                                <a:cubicBezTo>
                                  <a:pt x="7" y="8"/>
                                  <a:pt x="6" y="9"/>
                                  <a:pt x="5" y="9"/>
                                </a:cubicBezTo>
                                <a:lnTo>
                                  <a:pt x="5" y="7"/>
                                </a:lnTo>
                                <a:close/>
                                <a:moveTo>
                                  <a:pt x="8" y="8"/>
                                </a:moveTo>
                                <a:lnTo>
                                  <a:pt x="16" y="0"/>
                                </a:lnTo>
                                <a:lnTo>
                                  <a:pt x="8" y="8"/>
                                </a:lnTo>
                                <a:lnTo>
                                  <a:pt x="7" y="7"/>
                                </a:lnTo>
                                <a:lnTo>
                                  <a:pt x="8" y="8"/>
                                </a:lnTo>
                                <a:close/>
                                <a:moveTo>
                                  <a:pt x="7" y="6"/>
                                </a:moveTo>
                                <a:cubicBezTo>
                                  <a:pt x="7" y="6"/>
                                  <a:pt x="7" y="5"/>
                                  <a:pt x="7" y="5"/>
                                </a:cubicBezTo>
                                <a:lnTo>
                                  <a:pt x="9" y="5"/>
                                </a:lnTo>
                                <a:cubicBezTo>
                                  <a:pt x="9" y="6"/>
                                  <a:pt x="9" y="7"/>
                                  <a:pt x="8" y="8"/>
                                </a:cubicBezTo>
                                <a:lnTo>
                                  <a:pt x="7" y="6"/>
                                </a:lnTo>
                                <a:close/>
                                <a:moveTo>
                                  <a:pt x="7" y="5"/>
                                </a:moveTo>
                                <a:lnTo>
                                  <a:pt x="7" y="5"/>
                                </a:lnTo>
                                <a:lnTo>
                                  <a:pt x="9" y="5"/>
                                </a:lnTo>
                                <a:lnTo>
                                  <a:pt x="7" y="5"/>
                                </a:lnTo>
                                <a:close/>
                                <a:moveTo>
                                  <a:pt x="7" y="5"/>
                                </a:moveTo>
                                <a:lnTo>
                                  <a:pt x="7" y="5"/>
                                </a:lnTo>
                                <a:lnTo>
                                  <a:pt x="9" y="5"/>
                                </a:lnTo>
                                <a:lnTo>
                                  <a:pt x="7" y="5"/>
                                </a:lnTo>
                                <a:close/>
                                <a:moveTo>
                                  <a:pt x="7" y="5"/>
                                </a:moveTo>
                                <a:cubicBezTo>
                                  <a:pt x="7" y="4"/>
                                  <a:pt x="7" y="4"/>
                                  <a:pt x="7" y="3"/>
                                </a:cubicBezTo>
                                <a:lnTo>
                                  <a:pt x="8" y="2"/>
                                </a:lnTo>
                                <a:cubicBezTo>
                                  <a:pt x="9" y="3"/>
                                  <a:pt x="9" y="4"/>
                                  <a:pt x="9" y="5"/>
                                </a:cubicBezTo>
                                <a:lnTo>
                                  <a:pt x="7" y="5"/>
                                </a:lnTo>
                                <a:close/>
                                <a:moveTo>
                                  <a:pt x="7" y="3"/>
                                </a:moveTo>
                                <a:cubicBezTo>
                                  <a:pt x="6" y="3"/>
                                  <a:pt x="6" y="3"/>
                                  <a:pt x="5" y="3"/>
                                </a:cubicBezTo>
                                <a:lnTo>
                                  <a:pt x="5" y="1"/>
                                </a:lnTo>
                                <a:cubicBezTo>
                                  <a:pt x="6" y="1"/>
                                  <a:pt x="7" y="1"/>
                                  <a:pt x="8" y="2"/>
                                </a:cubicBezTo>
                                <a:lnTo>
                                  <a:pt x="7" y="3"/>
                                </a:lnTo>
                                <a:close/>
                                <a:moveTo>
                                  <a:pt x="5" y="3"/>
                                </a:moveTo>
                                <a:lnTo>
                                  <a:pt x="5" y="3"/>
                                </a:lnTo>
                                <a:lnTo>
                                  <a:pt x="5" y="1"/>
                                </a:lnTo>
                                <a:lnTo>
                                  <a:pt x="5" y="3"/>
                                </a:lnTo>
                                <a:close/>
                                <a:moveTo>
                                  <a:pt x="5" y="3"/>
                                </a:moveTo>
                                <a:lnTo>
                                  <a:pt x="5" y="3"/>
                                </a:lnTo>
                                <a:lnTo>
                                  <a:pt x="5" y="1"/>
                                </a:lnTo>
                                <a:lnTo>
                                  <a:pt x="5" y="3"/>
                                </a:lnTo>
                                <a:close/>
                                <a:moveTo>
                                  <a:pt x="5" y="3"/>
                                </a:moveTo>
                                <a:cubicBezTo>
                                  <a:pt x="4" y="3"/>
                                  <a:pt x="3" y="3"/>
                                  <a:pt x="3" y="3"/>
                                </a:cubicBezTo>
                                <a:lnTo>
                                  <a:pt x="2" y="2"/>
                                </a:lnTo>
                                <a:cubicBezTo>
                                  <a:pt x="3" y="1"/>
                                  <a:pt x="4" y="1"/>
                                  <a:pt x="5" y="1"/>
                                </a:cubicBezTo>
                                <a:lnTo>
                                  <a:pt x="5" y="3"/>
                                </a:lnTo>
                                <a:close/>
                                <a:moveTo>
                                  <a:pt x="3" y="3"/>
                                </a:moveTo>
                                <a:cubicBezTo>
                                  <a:pt x="3" y="4"/>
                                  <a:pt x="2" y="4"/>
                                  <a:pt x="2" y="5"/>
                                </a:cubicBezTo>
                                <a:lnTo>
                                  <a:pt x="0" y="5"/>
                                </a:lnTo>
                                <a:cubicBezTo>
                                  <a:pt x="0" y="4"/>
                                  <a:pt x="1" y="3"/>
                                  <a:pt x="2" y="2"/>
                                </a:cubicBezTo>
                                <a:lnTo>
                                  <a:pt x="3" y="3"/>
                                </a:lnTo>
                                <a:close/>
                                <a:moveTo>
                                  <a:pt x="2" y="5"/>
                                </a:moveTo>
                                <a:lnTo>
                                  <a:pt x="2" y="5"/>
                                </a:lnTo>
                                <a:lnTo>
                                  <a:pt x="0" y="5"/>
                                </a:lnTo>
                                <a:lnTo>
                                  <a:pt x="2" y="5"/>
                                </a:lnTo>
                                <a:close/>
                                <a:moveTo>
                                  <a:pt x="2" y="5"/>
                                </a:moveTo>
                                <a:lnTo>
                                  <a:pt x="2" y="5"/>
                                </a:lnTo>
                                <a:lnTo>
                                  <a:pt x="0" y="5"/>
                                </a:lnTo>
                                <a:lnTo>
                                  <a:pt x="2" y="5"/>
                                </a:lnTo>
                                <a:close/>
                                <a:moveTo>
                                  <a:pt x="2" y="5"/>
                                </a:moveTo>
                                <a:cubicBezTo>
                                  <a:pt x="2" y="5"/>
                                  <a:pt x="3" y="6"/>
                                  <a:pt x="3" y="6"/>
                                </a:cubicBezTo>
                                <a:lnTo>
                                  <a:pt x="2" y="8"/>
                                </a:lnTo>
                                <a:cubicBezTo>
                                  <a:pt x="1" y="7"/>
                                  <a:pt x="0" y="6"/>
                                  <a:pt x="0" y="5"/>
                                </a:cubicBezTo>
                                <a:lnTo>
                                  <a:pt x="2" y="5"/>
                                </a:lnTo>
                                <a:close/>
                                <a:moveTo>
                                  <a:pt x="3" y="6"/>
                                </a:moveTo>
                                <a:cubicBezTo>
                                  <a:pt x="3" y="7"/>
                                  <a:pt x="4" y="7"/>
                                  <a:pt x="5" y="7"/>
                                </a:cubicBezTo>
                                <a:lnTo>
                                  <a:pt x="5" y="9"/>
                                </a:lnTo>
                                <a:cubicBezTo>
                                  <a:pt x="4" y="9"/>
                                  <a:pt x="3" y="8"/>
                                  <a:pt x="2" y="8"/>
                                </a:cubicBezTo>
                                <a:lnTo>
                                  <a:pt x="3" y="6"/>
                                </a:lnTo>
                                <a:close/>
                                <a:moveTo>
                                  <a:pt x="5" y="7"/>
                                </a:moveTo>
                                <a:lnTo>
                                  <a:pt x="5" y="7"/>
                                </a:lnTo>
                                <a:lnTo>
                                  <a:pt x="5" y="9"/>
                                </a:lnTo>
                                <a:lnTo>
                                  <a:pt x="5" y="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4211D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26" name="Oval 330"/>
                        <wps:cNvSpPr>
                          <a:spLocks noChangeArrowheads="1"/>
                        </wps:cNvSpPr>
                        <wps:spPr bwMode="auto">
                          <a:xfrm>
                            <a:off x="258" y="731"/>
                            <a:ext cx="16" cy="15"/>
                          </a:xfrm>
                          <a:prstGeom prst="ellipse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27" name="Freeform 331"/>
                        <wps:cNvSpPr>
                          <a:spLocks noEditPoints="1"/>
                        </wps:cNvSpPr>
                        <wps:spPr bwMode="auto">
                          <a:xfrm>
                            <a:off x="213" y="701"/>
                            <a:ext cx="63" cy="47"/>
                          </a:xfrm>
                          <a:custGeom>
                            <a:avLst/>
                            <a:gdLst>
                              <a:gd name="T0" fmla="*/ 53 w 31"/>
                              <a:gd name="T1" fmla="*/ 43 h 23"/>
                              <a:gd name="T2" fmla="*/ 53 w 31"/>
                              <a:gd name="T3" fmla="*/ 47 h 23"/>
                              <a:gd name="T4" fmla="*/ 53 w 31"/>
                              <a:gd name="T5" fmla="*/ 43 h 23"/>
                              <a:gd name="T6" fmla="*/ 61 w 31"/>
                              <a:gd name="T7" fmla="*/ 45 h 23"/>
                              <a:gd name="T8" fmla="*/ 53 w 31"/>
                              <a:gd name="T9" fmla="*/ 43 h 23"/>
                              <a:gd name="T10" fmla="*/ 59 w 31"/>
                              <a:gd name="T11" fmla="*/ 37 h 23"/>
                              <a:gd name="T12" fmla="*/ 61 w 31"/>
                              <a:gd name="T13" fmla="*/ 45 h 23"/>
                              <a:gd name="T14" fmla="*/ 59 w 31"/>
                              <a:gd name="T15" fmla="*/ 37 h 23"/>
                              <a:gd name="T16" fmla="*/ 63 w 31"/>
                              <a:gd name="T17" fmla="*/ 37 h 23"/>
                              <a:gd name="T18" fmla="*/ 59 w 31"/>
                              <a:gd name="T19" fmla="*/ 37 h 23"/>
                              <a:gd name="T20" fmla="*/ 59 w 31"/>
                              <a:gd name="T21" fmla="*/ 37 h 23"/>
                              <a:gd name="T22" fmla="*/ 63 w 31"/>
                              <a:gd name="T23" fmla="*/ 37 h 23"/>
                              <a:gd name="T24" fmla="*/ 59 w 31"/>
                              <a:gd name="T25" fmla="*/ 37 h 23"/>
                              <a:gd name="T26" fmla="*/ 61 w 31"/>
                              <a:gd name="T27" fmla="*/ 31 h 23"/>
                              <a:gd name="T28" fmla="*/ 59 w 31"/>
                              <a:gd name="T29" fmla="*/ 37 h 23"/>
                              <a:gd name="T30" fmla="*/ 53 w 31"/>
                              <a:gd name="T31" fmla="*/ 31 h 23"/>
                              <a:gd name="T32" fmla="*/ 61 w 31"/>
                              <a:gd name="T33" fmla="*/ 31 h 23"/>
                              <a:gd name="T34" fmla="*/ 53 w 31"/>
                              <a:gd name="T35" fmla="*/ 31 h 23"/>
                              <a:gd name="T36" fmla="*/ 53 w 31"/>
                              <a:gd name="T37" fmla="*/ 29 h 23"/>
                              <a:gd name="T38" fmla="*/ 53 w 31"/>
                              <a:gd name="T39" fmla="*/ 31 h 23"/>
                              <a:gd name="T40" fmla="*/ 53 w 31"/>
                              <a:gd name="T41" fmla="*/ 31 h 23"/>
                              <a:gd name="T42" fmla="*/ 53 w 31"/>
                              <a:gd name="T43" fmla="*/ 29 h 23"/>
                              <a:gd name="T44" fmla="*/ 53 w 31"/>
                              <a:gd name="T45" fmla="*/ 31 h 23"/>
                              <a:gd name="T46" fmla="*/ 47 w 31"/>
                              <a:gd name="T47" fmla="*/ 31 h 23"/>
                              <a:gd name="T48" fmla="*/ 53 w 31"/>
                              <a:gd name="T49" fmla="*/ 31 h 23"/>
                              <a:gd name="T50" fmla="*/ 47 w 31"/>
                              <a:gd name="T51" fmla="*/ 37 h 23"/>
                              <a:gd name="T52" fmla="*/ 47 w 31"/>
                              <a:gd name="T53" fmla="*/ 31 h 23"/>
                              <a:gd name="T54" fmla="*/ 47 w 31"/>
                              <a:gd name="T55" fmla="*/ 37 h 23"/>
                              <a:gd name="T56" fmla="*/ 43 w 31"/>
                              <a:gd name="T57" fmla="*/ 37 h 23"/>
                              <a:gd name="T58" fmla="*/ 47 w 31"/>
                              <a:gd name="T59" fmla="*/ 37 h 23"/>
                              <a:gd name="T60" fmla="*/ 47 w 31"/>
                              <a:gd name="T61" fmla="*/ 37 h 23"/>
                              <a:gd name="T62" fmla="*/ 43 w 31"/>
                              <a:gd name="T63" fmla="*/ 37 h 23"/>
                              <a:gd name="T64" fmla="*/ 47 w 31"/>
                              <a:gd name="T65" fmla="*/ 37 h 23"/>
                              <a:gd name="T66" fmla="*/ 47 w 31"/>
                              <a:gd name="T67" fmla="*/ 45 h 23"/>
                              <a:gd name="T68" fmla="*/ 47 w 31"/>
                              <a:gd name="T69" fmla="*/ 37 h 23"/>
                              <a:gd name="T70" fmla="*/ 0 w 31"/>
                              <a:gd name="T71" fmla="*/ 0 h 23"/>
                              <a:gd name="T72" fmla="*/ 47 w 31"/>
                              <a:gd name="T73" fmla="*/ 43 h 23"/>
                              <a:gd name="T74" fmla="*/ 49 w 31"/>
                              <a:gd name="T75" fmla="*/ 41 h 23"/>
                              <a:gd name="T76" fmla="*/ 53 w 31"/>
                              <a:gd name="T77" fmla="*/ 47 h 23"/>
                              <a:gd name="T78" fmla="*/ 49 w 31"/>
                              <a:gd name="T79" fmla="*/ 41 h 23"/>
                              <a:gd name="T80" fmla="*/ 53 w 31"/>
                              <a:gd name="T81" fmla="*/ 43 h 23"/>
                              <a:gd name="T82" fmla="*/ 53 w 31"/>
                              <a:gd name="T83" fmla="*/ 47 h 23"/>
                              <a:gd name="T84" fmla="*/ 0 60000 65536"/>
                              <a:gd name="T85" fmla="*/ 0 60000 65536"/>
                              <a:gd name="T86" fmla="*/ 0 60000 65536"/>
                              <a:gd name="T87" fmla="*/ 0 60000 65536"/>
                              <a:gd name="T88" fmla="*/ 0 60000 65536"/>
                              <a:gd name="T89" fmla="*/ 0 60000 65536"/>
                              <a:gd name="T90" fmla="*/ 0 60000 65536"/>
                              <a:gd name="T91" fmla="*/ 0 60000 65536"/>
                              <a:gd name="T92" fmla="*/ 0 60000 65536"/>
                              <a:gd name="T93" fmla="*/ 0 60000 65536"/>
                              <a:gd name="T94" fmla="*/ 0 60000 65536"/>
                              <a:gd name="T95" fmla="*/ 0 60000 65536"/>
                              <a:gd name="T96" fmla="*/ 0 60000 65536"/>
                              <a:gd name="T97" fmla="*/ 0 60000 65536"/>
                              <a:gd name="T98" fmla="*/ 0 60000 65536"/>
                              <a:gd name="T99" fmla="*/ 0 60000 65536"/>
                              <a:gd name="T100" fmla="*/ 0 60000 65536"/>
                              <a:gd name="T101" fmla="*/ 0 60000 65536"/>
                              <a:gd name="T102" fmla="*/ 0 60000 65536"/>
                              <a:gd name="T103" fmla="*/ 0 60000 65536"/>
                              <a:gd name="T104" fmla="*/ 0 60000 65536"/>
                              <a:gd name="T105" fmla="*/ 0 60000 65536"/>
                              <a:gd name="T106" fmla="*/ 0 60000 65536"/>
                              <a:gd name="T107" fmla="*/ 0 60000 65536"/>
                              <a:gd name="T108" fmla="*/ 0 60000 65536"/>
                              <a:gd name="T109" fmla="*/ 0 60000 65536"/>
                              <a:gd name="T110" fmla="*/ 0 60000 65536"/>
                              <a:gd name="T111" fmla="*/ 0 60000 65536"/>
                              <a:gd name="T112" fmla="*/ 0 60000 65536"/>
                              <a:gd name="T113" fmla="*/ 0 60000 65536"/>
                              <a:gd name="T114" fmla="*/ 0 60000 65536"/>
                              <a:gd name="T115" fmla="*/ 0 60000 65536"/>
                              <a:gd name="T116" fmla="*/ 0 60000 65536"/>
                              <a:gd name="T117" fmla="*/ 0 60000 65536"/>
                              <a:gd name="T118" fmla="*/ 0 60000 65536"/>
                              <a:gd name="T119" fmla="*/ 0 60000 65536"/>
                              <a:gd name="T120" fmla="*/ 0 60000 65536"/>
                              <a:gd name="T121" fmla="*/ 0 60000 65536"/>
                              <a:gd name="T122" fmla="*/ 0 60000 65536"/>
                              <a:gd name="T123" fmla="*/ 0 60000 65536"/>
                              <a:gd name="T124" fmla="*/ 0 60000 65536"/>
                              <a:gd name="T125" fmla="*/ 0 60000 65536"/>
                            </a:gdLst>
                            <a:ahLst/>
                            <a:cxnLst>
                              <a:cxn ang="T84">
                                <a:pos x="T0" y="T1"/>
                              </a:cxn>
                              <a:cxn ang="T85">
                                <a:pos x="T2" y="T3"/>
                              </a:cxn>
                              <a:cxn ang="T86">
                                <a:pos x="T4" y="T5"/>
                              </a:cxn>
                              <a:cxn ang="T87">
                                <a:pos x="T6" y="T7"/>
                              </a:cxn>
                              <a:cxn ang="T88">
                                <a:pos x="T8" y="T9"/>
                              </a:cxn>
                              <a:cxn ang="T89">
                                <a:pos x="T10" y="T11"/>
                              </a:cxn>
                              <a:cxn ang="T90">
                                <a:pos x="T12" y="T13"/>
                              </a:cxn>
                              <a:cxn ang="T91">
                                <a:pos x="T14" y="T15"/>
                              </a:cxn>
                              <a:cxn ang="T92">
                                <a:pos x="T16" y="T17"/>
                              </a:cxn>
                              <a:cxn ang="T93">
                                <a:pos x="T18" y="T19"/>
                              </a:cxn>
                              <a:cxn ang="T94">
                                <a:pos x="T20" y="T21"/>
                              </a:cxn>
                              <a:cxn ang="T95">
                                <a:pos x="T22" y="T23"/>
                              </a:cxn>
                              <a:cxn ang="T96">
                                <a:pos x="T24" y="T25"/>
                              </a:cxn>
                              <a:cxn ang="T97">
                                <a:pos x="T26" y="T27"/>
                              </a:cxn>
                              <a:cxn ang="T98">
                                <a:pos x="T28" y="T29"/>
                              </a:cxn>
                              <a:cxn ang="T99">
                                <a:pos x="T30" y="T31"/>
                              </a:cxn>
                              <a:cxn ang="T100">
                                <a:pos x="T32" y="T33"/>
                              </a:cxn>
                              <a:cxn ang="T101">
                                <a:pos x="T34" y="T35"/>
                              </a:cxn>
                              <a:cxn ang="T102">
                                <a:pos x="T36" y="T37"/>
                              </a:cxn>
                              <a:cxn ang="T103">
                                <a:pos x="T38" y="T39"/>
                              </a:cxn>
                              <a:cxn ang="T104">
                                <a:pos x="T40" y="T41"/>
                              </a:cxn>
                              <a:cxn ang="T105">
                                <a:pos x="T42" y="T43"/>
                              </a:cxn>
                              <a:cxn ang="T106">
                                <a:pos x="T44" y="T45"/>
                              </a:cxn>
                              <a:cxn ang="T107">
                                <a:pos x="T46" y="T47"/>
                              </a:cxn>
                              <a:cxn ang="T108">
                                <a:pos x="T48" y="T49"/>
                              </a:cxn>
                              <a:cxn ang="T109">
                                <a:pos x="T50" y="T51"/>
                              </a:cxn>
                              <a:cxn ang="T110">
                                <a:pos x="T52" y="T53"/>
                              </a:cxn>
                              <a:cxn ang="T111">
                                <a:pos x="T54" y="T55"/>
                              </a:cxn>
                              <a:cxn ang="T112">
                                <a:pos x="T56" y="T57"/>
                              </a:cxn>
                              <a:cxn ang="T113">
                                <a:pos x="T58" y="T59"/>
                              </a:cxn>
                              <a:cxn ang="T114">
                                <a:pos x="T60" y="T61"/>
                              </a:cxn>
                              <a:cxn ang="T115">
                                <a:pos x="T62" y="T63"/>
                              </a:cxn>
                              <a:cxn ang="T116">
                                <a:pos x="T64" y="T65"/>
                              </a:cxn>
                              <a:cxn ang="T117">
                                <a:pos x="T66" y="T67"/>
                              </a:cxn>
                              <a:cxn ang="T118">
                                <a:pos x="T68" y="T69"/>
                              </a:cxn>
                              <a:cxn ang="T119">
                                <a:pos x="T70" y="T71"/>
                              </a:cxn>
                              <a:cxn ang="T120">
                                <a:pos x="T72" y="T73"/>
                              </a:cxn>
                              <a:cxn ang="T121">
                                <a:pos x="T74" y="T75"/>
                              </a:cxn>
                              <a:cxn ang="T122">
                                <a:pos x="T76" y="T77"/>
                              </a:cxn>
                              <a:cxn ang="T123">
                                <a:pos x="T78" y="T79"/>
                              </a:cxn>
                              <a:cxn ang="T124">
                                <a:pos x="T80" y="T81"/>
                              </a:cxn>
                              <a:cxn ang="T125">
                                <a:pos x="T82" y="T83"/>
                              </a:cxn>
                            </a:cxnLst>
                            <a:rect l="0" t="0" r="r" b="b"/>
                            <a:pathLst>
                              <a:path w="31" h="23">
                                <a:moveTo>
                                  <a:pt x="26" y="21"/>
                                </a:moveTo>
                                <a:lnTo>
                                  <a:pt x="26" y="21"/>
                                </a:lnTo>
                                <a:lnTo>
                                  <a:pt x="26" y="23"/>
                                </a:lnTo>
                                <a:lnTo>
                                  <a:pt x="26" y="21"/>
                                </a:lnTo>
                                <a:close/>
                                <a:moveTo>
                                  <a:pt x="26" y="21"/>
                                </a:moveTo>
                                <a:cubicBezTo>
                                  <a:pt x="27" y="21"/>
                                  <a:pt x="28" y="21"/>
                                  <a:pt x="28" y="20"/>
                                </a:cubicBezTo>
                                <a:lnTo>
                                  <a:pt x="30" y="22"/>
                                </a:lnTo>
                                <a:cubicBezTo>
                                  <a:pt x="29" y="22"/>
                                  <a:pt x="27" y="23"/>
                                  <a:pt x="26" y="23"/>
                                </a:cubicBezTo>
                                <a:lnTo>
                                  <a:pt x="26" y="21"/>
                                </a:lnTo>
                                <a:close/>
                                <a:moveTo>
                                  <a:pt x="28" y="20"/>
                                </a:moveTo>
                                <a:cubicBezTo>
                                  <a:pt x="29" y="20"/>
                                  <a:pt x="29" y="19"/>
                                  <a:pt x="29" y="18"/>
                                </a:cubicBezTo>
                                <a:lnTo>
                                  <a:pt x="31" y="18"/>
                                </a:lnTo>
                                <a:cubicBezTo>
                                  <a:pt x="31" y="20"/>
                                  <a:pt x="31" y="21"/>
                                  <a:pt x="30" y="22"/>
                                </a:cubicBezTo>
                                <a:lnTo>
                                  <a:pt x="28" y="20"/>
                                </a:lnTo>
                                <a:close/>
                                <a:moveTo>
                                  <a:pt x="29" y="18"/>
                                </a:moveTo>
                                <a:lnTo>
                                  <a:pt x="29" y="18"/>
                                </a:lnTo>
                                <a:lnTo>
                                  <a:pt x="31" y="18"/>
                                </a:lnTo>
                                <a:lnTo>
                                  <a:pt x="29" y="18"/>
                                </a:lnTo>
                                <a:close/>
                                <a:moveTo>
                                  <a:pt x="29" y="18"/>
                                </a:moveTo>
                                <a:lnTo>
                                  <a:pt x="29" y="18"/>
                                </a:lnTo>
                                <a:lnTo>
                                  <a:pt x="31" y="18"/>
                                </a:lnTo>
                                <a:lnTo>
                                  <a:pt x="29" y="18"/>
                                </a:lnTo>
                                <a:close/>
                                <a:moveTo>
                                  <a:pt x="29" y="18"/>
                                </a:moveTo>
                                <a:cubicBezTo>
                                  <a:pt x="29" y="17"/>
                                  <a:pt x="29" y="17"/>
                                  <a:pt x="28" y="16"/>
                                </a:cubicBezTo>
                                <a:lnTo>
                                  <a:pt x="30" y="15"/>
                                </a:lnTo>
                                <a:cubicBezTo>
                                  <a:pt x="31" y="16"/>
                                  <a:pt x="31" y="17"/>
                                  <a:pt x="31" y="18"/>
                                </a:cubicBezTo>
                                <a:lnTo>
                                  <a:pt x="29" y="18"/>
                                </a:lnTo>
                                <a:close/>
                                <a:moveTo>
                                  <a:pt x="28" y="16"/>
                                </a:moveTo>
                                <a:cubicBezTo>
                                  <a:pt x="28" y="16"/>
                                  <a:pt x="27" y="15"/>
                                  <a:pt x="26" y="15"/>
                                </a:cubicBezTo>
                                <a:lnTo>
                                  <a:pt x="26" y="14"/>
                                </a:lnTo>
                                <a:cubicBezTo>
                                  <a:pt x="27" y="14"/>
                                  <a:pt x="29" y="14"/>
                                  <a:pt x="30" y="15"/>
                                </a:cubicBezTo>
                                <a:lnTo>
                                  <a:pt x="28" y="16"/>
                                </a:lnTo>
                                <a:close/>
                                <a:moveTo>
                                  <a:pt x="26" y="15"/>
                                </a:moveTo>
                                <a:lnTo>
                                  <a:pt x="26" y="15"/>
                                </a:lnTo>
                                <a:lnTo>
                                  <a:pt x="26" y="14"/>
                                </a:lnTo>
                                <a:lnTo>
                                  <a:pt x="26" y="15"/>
                                </a:lnTo>
                                <a:close/>
                                <a:moveTo>
                                  <a:pt x="26" y="15"/>
                                </a:moveTo>
                                <a:lnTo>
                                  <a:pt x="26" y="15"/>
                                </a:lnTo>
                                <a:lnTo>
                                  <a:pt x="26" y="14"/>
                                </a:lnTo>
                                <a:lnTo>
                                  <a:pt x="26" y="15"/>
                                </a:lnTo>
                                <a:close/>
                                <a:moveTo>
                                  <a:pt x="26" y="15"/>
                                </a:moveTo>
                                <a:cubicBezTo>
                                  <a:pt x="25" y="15"/>
                                  <a:pt x="24" y="16"/>
                                  <a:pt x="24" y="16"/>
                                </a:cubicBezTo>
                                <a:lnTo>
                                  <a:pt x="23" y="15"/>
                                </a:lnTo>
                                <a:cubicBezTo>
                                  <a:pt x="24" y="14"/>
                                  <a:pt x="25" y="14"/>
                                  <a:pt x="26" y="14"/>
                                </a:cubicBezTo>
                                <a:lnTo>
                                  <a:pt x="26" y="15"/>
                                </a:lnTo>
                                <a:close/>
                                <a:moveTo>
                                  <a:pt x="24" y="16"/>
                                </a:moveTo>
                                <a:cubicBezTo>
                                  <a:pt x="23" y="17"/>
                                  <a:pt x="23" y="17"/>
                                  <a:pt x="23" y="18"/>
                                </a:cubicBezTo>
                                <a:lnTo>
                                  <a:pt x="21" y="18"/>
                                </a:lnTo>
                                <a:cubicBezTo>
                                  <a:pt x="21" y="17"/>
                                  <a:pt x="22" y="16"/>
                                  <a:pt x="23" y="15"/>
                                </a:cubicBezTo>
                                <a:lnTo>
                                  <a:pt x="24" y="16"/>
                                </a:lnTo>
                                <a:close/>
                                <a:moveTo>
                                  <a:pt x="23" y="18"/>
                                </a:moveTo>
                                <a:lnTo>
                                  <a:pt x="23" y="18"/>
                                </a:lnTo>
                                <a:lnTo>
                                  <a:pt x="21" y="18"/>
                                </a:lnTo>
                                <a:lnTo>
                                  <a:pt x="23" y="18"/>
                                </a:lnTo>
                                <a:close/>
                                <a:moveTo>
                                  <a:pt x="23" y="18"/>
                                </a:moveTo>
                                <a:lnTo>
                                  <a:pt x="23" y="18"/>
                                </a:lnTo>
                                <a:lnTo>
                                  <a:pt x="21" y="18"/>
                                </a:lnTo>
                                <a:lnTo>
                                  <a:pt x="23" y="18"/>
                                </a:lnTo>
                                <a:close/>
                                <a:moveTo>
                                  <a:pt x="23" y="18"/>
                                </a:moveTo>
                                <a:cubicBezTo>
                                  <a:pt x="23" y="19"/>
                                  <a:pt x="23" y="20"/>
                                  <a:pt x="24" y="20"/>
                                </a:cubicBezTo>
                                <a:lnTo>
                                  <a:pt x="23" y="22"/>
                                </a:lnTo>
                                <a:cubicBezTo>
                                  <a:pt x="22" y="21"/>
                                  <a:pt x="21" y="20"/>
                                  <a:pt x="21" y="18"/>
                                </a:cubicBezTo>
                                <a:lnTo>
                                  <a:pt x="23" y="18"/>
                                </a:lnTo>
                                <a:close/>
                                <a:moveTo>
                                  <a:pt x="23" y="22"/>
                                </a:moveTo>
                                <a:lnTo>
                                  <a:pt x="0" y="0"/>
                                </a:lnTo>
                                <a:lnTo>
                                  <a:pt x="23" y="22"/>
                                </a:lnTo>
                                <a:lnTo>
                                  <a:pt x="23" y="21"/>
                                </a:lnTo>
                                <a:lnTo>
                                  <a:pt x="23" y="22"/>
                                </a:lnTo>
                                <a:close/>
                                <a:moveTo>
                                  <a:pt x="24" y="20"/>
                                </a:moveTo>
                                <a:cubicBezTo>
                                  <a:pt x="24" y="21"/>
                                  <a:pt x="25" y="21"/>
                                  <a:pt x="26" y="21"/>
                                </a:cubicBezTo>
                                <a:lnTo>
                                  <a:pt x="26" y="23"/>
                                </a:lnTo>
                                <a:cubicBezTo>
                                  <a:pt x="25" y="23"/>
                                  <a:pt x="24" y="22"/>
                                  <a:pt x="23" y="22"/>
                                </a:cubicBezTo>
                                <a:lnTo>
                                  <a:pt x="24" y="20"/>
                                </a:lnTo>
                                <a:close/>
                                <a:moveTo>
                                  <a:pt x="26" y="21"/>
                                </a:moveTo>
                                <a:lnTo>
                                  <a:pt x="26" y="21"/>
                                </a:lnTo>
                                <a:lnTo>
                                  <a:pt x="26" y="23"/>
                                </a:lnTo>
                                <a:lnTo>
                                  <a:pt x="26" y="2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4211D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28" name="Oval 332"/>
                        <wps:cNvSpPr>
                          <a:spLocks noChangeArrowheads="1"/>
                        </wps:cNvSpPr>
                        <wps:spPr bwMode="auto">
                          <a:xfrm>
                            <a:off x="178" y="433"/>
                            <a:ext cx="16" cy="14"/>
                          </a:xfrm>
                          <a:prstGeom prst="ellipse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29" name="Freeform 333"/>
                        <wps:cNvSpPr>
                          <a:spLocks noEditPoints="1"/>
                        </wps:cNvSpPr>
                        <wps:spPr bwMode="auto">
                          <a:xfrm>
                            <a:off x="176" y="431"/>
                            <a:ext cx="20" cy="18"/>
                          </a:xfrm>
                          <a:custGeom>
                            <a:avLst/>
                            <a:gdLst>
                              <a:gd name="T0" fmla="*/ 10 w 10"/>
                              <a:gd name="T1" fmla="*/ 14 h 9"/>
                              <a:gd name="T2" fmla="*/ 10 w 10"/>
                              <a:gd name="T3" fmla="*/ 18 h 9"/>
                              <a:gd name="T4" fmla="*/ 10 w 10"/>
                              <a:gd name="T5" fmla="*/ 14 h 9"/>
                              <a:gd name="T6" fmla="*/ 18 w 10"/>
                              <a:gd name="T7" fmla="*/ 16 h 9"/>
                              <a:gd name="T8" fmla="*/ 10 w 10"/>
                              <a:gd name="T9" fmla="*/ 14 h 9"/>
                              <a:gd name="T10" fmla="*/ 16 w 10"/>
                              <a:gd name="T11" fmla="*/ 10 h 9"/>
                              <a:gd name="T12" fmla="*/ 18 w 10"/>
                              <a:gd name="T13" fmla="*/ 16 h 9"/>
                              <a:gd name="T14" fmla="*/ 16 w 10"/>
                              <a:gd name="T15" fmla="*/ 10 h 9"/>
                              <a:gd name="T16" fmla="*/ 20 w 10"/>
                              <a:gd name="T17" fmla="*/ 10 h 9"/>
                              <a:gd name="T18" fmla="*/ 16 w 10"/>
                              <a:gd name="T19" fmla="*/ 10 h 9"/>
                              <a:gd name="T20" fmla="*/ 16 w 10"/>
                              <a:gd name="T21" fmla="*/ 10 h 9"/>
                              <a:gd name="T22" fmla="*/ 20 w 10"/>
                              <a:gd name="T23" fmla="*/ 10 h 9"/>
                              <a:gd name="T24" fmla="*/ 16 w 10"/>
                              <a:gd name="T25" fmla="*/ 10 h 9"/>
                              <a:gd name="T26" fmla="*/ 18 w 10"/>
                              <a:gd name="T27" fmla="*/ 2 h 9"/>
                              <a:gd name="T28" fmla="*/ 16 w 10"/>
                              <a:gd name="T29" fmla="*/ 10 h 9"/>
                              <a:gd name="T30" fmla="*/ 10 w 10"/>
                              <a:gd name="T31" fmla="*/ 4 h 9"/>
                              <a:gd name="T32" fmla="*/ 18 w 10"/>
                              <a:gd name="T33" fmla="*/ 2 h 9"/>
                              <a:gd name="T34" fmla="*/ 10 w 10"/>
                              <a:gd name="T35" fmla="*/ 4 h 9"/>
                              <a:gd name="T36" fmla="*/ 10 w 10"/>
                              <a:gd name="T37" fmla="*/ 0 h 9"/>
                              <a:gd name="T38" fmla="*/ 10 w 10"/>
                              <a:gd name="T39" fmla="*/ 4 h 9"/>
                              <a:gd name="T40" fmla="*/ 10 w 10"/>
                              <a:gd name="T41" fmla="*/ 4 h 9"/>
                              <a:gd name="T42" fmla="*/ 10 w 10"/>
                              <a:gd name="T43" fmla="*/ 0 h 9"/>
                              <a:gd name="T44" fmla="*/ 10 w 10"/>
                              <a:gd name="T45" fmla="*/ 4 h 9"/>
                              <a:gd name="T46" fmla="*/ 4 w 10"/>
                              <a:gd name="T47" fmla="*/ 2 h 9"/>
                              <a:gd name="T48" fmla="*/ 10 w 10"/>
                              <a:gd name="T49" fmla="*/ 4 h 9"/>
                              <a:gd name="T50" fmla="*/ 4 w 10"/>
                              <a:gd name="T51" fmla="*/ 10 h 9"/>
                              <a:gd name="T52" fmla="*/ 4 w 10"/>
                              <a:gd name="T53" fmla="*/ 2 h 9"/>
                              <a:gd name="T54" fmla="*/ 4 w 10"/>
                              <a:gd name="T55" fmla="*/ 10 h 9"/>
                              <a:gd name="T56" fmla="*/ 0 w 10"/>
                              <a:gd name="T57" fmla="*/ 10 h 9"/>
                              <a:gd name="T58" fmla="*/ 4 w 10"/>
                              <a:gd name="T59" fmla="*/ 10 h 9"/>
                              <a:gd name="T60" fmla="*/ 4 w 10"/>
                              <a:gd name="T61" fmla="*/ 10 h 9"/>
                              <a:gd name="T62" fmla="*/ 0 w 10"/>
                              <a:gd name="T63" fmla="*/ 10 h 9"/>
                              <a:gd name="T64" fmla="*/ 4 w 10"/>
                              <a:gd name="T65" fmla="*/ 10 h 9"/>
                              <a:gd name="T66" fmla="*/ 4 w 10"/>
                              <a:gd name="T67" fmla="*/ 16 h 9"/>
                              <a:gd name="T68" fmla="*/ 4 w 10"/>
                              <a:gd name="T69" fmla="*/ 10 h 9"/>
                              <a:gd name="T70" fmla="*/ 10 w 10"/>
                              <a:gd name="T71" fmla="*/ 14 h 9"/>
                              <a:gd name="T72" fmla="*/ 4 w 10"/>
                              <a:gd name="T73" fmla="*/ 16 h 9"/>
                              <a:gd name="T74" fmla="*/ 10 w 10"/>
                              <a:gd name="T75" fmla="*/ 14 h 9"/>
                              <a:gd name="T76" fmla="*/ 10 w 10"/>
                              <a:gd name="T77" fmla="*/ 18 h 9"/>
                              <a:gd name="T78" fmla="*/ 10 w 10"/>
                              <a:gd name="T79" fmla="*/ 14 h 9"/>
                              <a:gd name="T80" fmla="*/ 0 60000 65536"/>
                              <a:gd name="T81" fmla="*/ 0 60000 65536"/>
                              <a:gd name="T82" fmla="*/ 0 60000 65536"/>
                              <a:gd name="T83" fmla="*/ 0 60000 65536"/>
                              <a:gd name="T84" fmla="*/ 0 60000 65536"/>
                              <a:gd name="T85" fmla="*/ 0 60000 65536"/>
                              <a:gd name="T86" fmla="*/ 0 60000 65536"/>
                              <a:gd name="T87" fmla="*/ 0 60000 65536"/>
                              <a:gd name="T88" fmla="*/ 0 60000 65536"/>
                              <a:gd name="T89" fmla="*/ 0 60000 65536"/>
                              <a:gd name="T90" fmla="*/ 0 60000 65536"/>
                              <a:gd name="T91" fmla="*/ 0 60000 65536"/>
                              <a:gd name="T92" fmla="*/ 0 60000 65536"/>
                              <a:gd name="T93" fmla="*/ 0 60000 65536"/>
                              <a:gd name="T94" fmla="*/ 0 60000 65536"/>
                              <a:gd name="T95" fmla="*/ 0 60000 65536"/>
                              <a:gd name="T96" fmla="*/ 0 60000 65536"/>
                              <a:gd name="T97" fmla="*/ 0 60000 65536"/>
                              <a:gd name="T98" fmla="*/ 0 60000 65536"/>
                              <a:gd name="T99" fmla="*/ 0 60000 65536"/>
                              <a:gd name="T100" fmla="*/ 0 60000 65536"/>
                              <a:gd name="T101" fmla="*/ 0 60000 65536"/>
                              <a:gd name="T102" fmla="*/ 0 60000 65536"/>
                              <a:gd name="T103" fmla="*/ 0 60000 65536"/>
                              <a:gd name="T104" fmla="*/ 0 60000 65536"/>
                              <a:gd name="T105" fmla="*/ 0 60000 65536"/>
                              <a:gd name="T106" fmla="*/ 0 60000 65536"/>
                              <a:gd name="T107" fmla="*/ 0 60000 65536"/>
                              <a:gd name="T108" fmla="*/ 0 60000 65536"/>
                              <a:gd name="T109" fmla="*/ 0 60000 65536"/>
                              <a:gd name="T110" fmla="*/ 0 60000 65536"/>
                              <a:gd name="T111" fmla="*/ 0 60000 65536"/>
                              <a:gd name="T112" fmla="*/ 0 60000 65536"/>
                              <a:gd name="T113" fmla="*/ 0 60000 65536"/>
                              <a:gd name="T114" fmla="*/ 0 60000 65536"/>
                              <a:gd name="T115" fmla="*/ 0 60000 65536"/>
                              <a:gd name="T116" fmla="*/ 0 60000 65536"/>
                              <a:gd name="T117" fmla="*/ 0 60000 65536"/>
                              <a:gd name="T118" fmla="*/ 0 60000 65536"/>
                              <a:gd name="T119" fmla="*/ 0 60000 65536"/>
                            </a:gdLst>
                            <a:ahLst/>
                            <a:cxnLst>
                              <a:cxn ang="T80">
                                <a:pos x="T0" y="T1"/>
                              </a:cxn>
                              <a:cxn ang="T81">
                                <a:pos x="T2" y="T3"/>
                              </a:cxn>
                              <a:cxn ang="T82">
                                <a:pos x="T4" y="T5"/>
                              </a:cxn>
                              <a:cxn ang="T83">
                                <a:pos x="T6" y="T7"/>
                              </a:cxn>
                              <a:cxn ang="T84">
                                <a:pos x="T8" y="T9"/>
                              </a:cxn>
                              <a:cxn ang="T85">
                                <a:pos x="T10" y="T11"/>
                              </a:cxn>
                              <a:cxn ang="T86">
                                <a:pos x="T12" y="T13"/>
                              </a:cxn>
                              <a:cxn ang="T87">
                                <a:pos x="T14" y="T15"/>
                              </a:cxn>
                              <a:cxn ang="T88">
                                <a:pos x="T16" y="T17"/>
                              </a:cxn>
                              <a:cxn ang="T89">
                                <a:pos x="T18" y="T19"/>
                              </a:cxn>
                              <a:cxn ang="T90">
                                <a:pos x="T20" y="T21"/>
                              </a:cxn>
                              <a:cxn ang="T91">
                                <a:pos x="T22" y="T23"/>
                              </a:cxn>
                              <a:cxn ang="T92">
                                <a:pos x="T24" y="T25"/>
                              </a:cxn>
                              <a:cxn ang="T93">
                                <a:pos x="T26" y="T27"/>
                              </a:cxn>
                              <a:cxn ang="T94">
                                <a:pos x="T28" y="T29"/>
                              </a:cxn>
                              <a:cxn ang="T95">
                                <a:pos x="T30" y="T31"/>
                              </a:cxn>
                              <a:cxn ang="T96">
                                <a:pos x="T32" y="T33"/>
                              </a:cxn>
                              <a:cxn ang="T97">
                                <a:pos x="T34" y="T35"/>
                              </a:cxn>
                              <a:cxn ang="T98">
                                <a:pos x="T36" y="T37"/>
                              </a:cxn>
                              <a:cxn ang="T99">
                                <a:pos x="T38" y="T39"/>
                              </a:cxn>
                              <a:cxn ang="T100">
                                <a:pos x="T40" y="T41"/>
                              </a:cxn>
                              <a:cxn ang="T101">
                                <a:pos x="T42" y="T43"/>
                              </a:cxn>
                              <a:cxn ang="T102">
                                <a:pos x="T44" y="T45"/>
                              </a:cxn>
                              <a:cxn ang="T103">
                                <a:pos x="T46" y="T47"/>
                              </a:cxn>
                              <a:cxn ang="T104">
                                <a:pos x="T48" y="T49"/>
                              </a:cxn>
                              <a:cxn ang="T105">
                                <a:pos x="T50" y="T51"/>
                              </a:cxn>
                              <a:cxn ang="T106">
                                <a:pos x="T52" y="T53"/>
                              </a:cxn>
                              <a:cxn ang="T107">
                                <a:pos x="T54" y="T55"/>
                              </a:cxn>
                              <a:cxn ang="T108">
                                <a:pos x="T56" y="T57"/>
                              </a:cxn>
                              <a:cxn ang="T109">
                                <a:pos x="T58" y="T59"/>
                              </a:cxn>
                              <a:cxn ang="T110">
                                <a:pos x="T60" y="T61"/>
                              </a:cxn>
                              <a:cxn ang="T111">
                                <a:pos x="T62" y="T63"/>
                              </a:cxn>
                              <a:cxn ang="T112">
                                <a:pos x="T64" y="T65"/>
                              </a:cxn>
                              <a:cxn ang="T113">
                                <a:pos x="T66" y="T67"/>
                              </a:cxn>
                              <a:cxn ang="T114">
                                <a:pos x="T68" y="T69"/>
                              </a:cxn>
                              <a:cxn ang="T115">
                                <a:pos x="T70" y="T71"/>
                              </a:cxn>
                              <a:cxn ang="T116">
                                <a:pos x="T72" y="T73"/>
                              </a:cxn>
                              <a:cxn ang="T117">
                                <a:pos x="T74" y="T75"/>
                              </a:cxn>
                              <a:cxn ang="T118">
                                <a:pos x="T76" y="T77"/>
                              </a:cxn>
                              <a:cxn ang="T119">
                                <a:pos x="T78" y="T79"/>
                              </a:cxn>
                            </a:cxnLst>
                            <a:rect l="0" t="0" r="r" b="b"/>
                            <a:pathLst>
                              <a:path w="10" h="9">
                                <a:moveTo>
                                  <a:pt x="5" y="7"/>
                                </a:moveTo>
                                <a:lnTo>
                                  <a:pt x="5" y="7"/>
                                </a:lnTo>
                                <a:lnTo>
                                  <a:pt x="5" y="9"/>
                                </a:lnTo>
                                <a:lnTo>
                                  <a:pt x="5" y="7"/>
                                </a:lnTo>
                                <a:close/>
                                <a:moveTo>
                                  <a:pt x="5" y="7"/>
                                </a:moveTo>
                                <a:cubicBezTo>
                                  <a:pt x="6" y="7"/>
                                  <a:pt x="7" y="7"/>
                                  <a:pt x="7" y="7"/>
                                </a:cubicBezTo>
                                <a:lnTo>
                                  <a:pt x="9" y="8"/>
                                </a:lnTo>
                                <a:cubicBezTo>
                                  <a:pt x="8" y="9"/>
                                  <a:pt x="6" y="9"/>
                                  <a:pt x="5" y="9"/>
                                </a:cubicBezTo>
                                <a:lnTo>
                                  <a:pt x="5" y="7"/>
                                </a:lnTo>
                                <a:close/>
                                <a:moveTo>
                                  <a:pt x="7" y="7"/>
                                </a:moveTo>
                                <a:cubicBezTo>
                                  <a:pt x="8" y="6"/>
                                  <a:pt x="8" y="5"/>
                                  <a:pt x="8" y="5"/>
                                </a:cubicBezTo>
                                <a:lnTo>
                                  <a:pt x="10" y="5"/>
                                </a:lnTo>
                                <a:cubicBezTo>
                                  <a:pt x="10" y="6"/>
                                  <a:pt x="9" y="7"/>
                                  <a:pt x="9" y="8"/>
                                </a:cubicBezTo>
                                <a:lnTo>
                                  <a:pt x="7" y="7"/>
                                </a:lnTo>
                                <a:close/>
                                <a:moveTo>
                                  <a:pt x="8" y="5"/>
                                </a:moveTo>
                                <a:lnTo>
                                  <a:pt x="8" y="5"/>
                                </a:lnTo>
                                <a:lnTo>
                                  <a:pt x="10" y="5"/>
                                </a:lnTo>
                                <a:lnTo>
                                  <a:pt x="8" y="5"/>
                                </a:lnTo>
                                <a:close/>
                                <a:moveTo>
                                  <a:pt x="8" y="5"/>
                                </a:moveTo>
                                <a:lnTo>
                                  <a:pt x="8" y="5"/>
                                </a:lnTo>
                                <a:lnTo>
                                  <a:pt x="10" y="5"/>
                                </a:lnTo>
                                <a:lnTo>
                                  <a:pt x="8" y="5"/>
                                </a:lnTo>
                                <a:close/>
                                <a:moveTo>
                                  <a:pt x="8" y="5"/>
                                </a:moveTo>
                                <a:cubicBezTo>
                                  <a:pt x="8" y="4"/>
                                  <a:pt x="8" y="3"/>
                                  <a:pt x="7" y="3"/>
                                </a:cubicBezTo>
                                <a:lnTo>
                                  <a:pt x="9" y="1"/>
                                </a:lnTo>
                                <a:cubicBezTo>
                                  <a:pt x="9" y="2"/>
                                  <a:pt x="10" y="3"/>
                                  <a:pt x="10" y="5"/>
                                </a:cubicBezTo>
                                <a:lnTo>
                                  <a:pt x="8" y="5"/>
                                </a:lnTo>
                                <a:close/>
                                <a:moveTo>
                                  <a:pt x="7" y="3"/>
                                </a:moveTo>
                                <a:cubicBezTo>
                                  <a:pt x="7" y="2"/>
                                  <a:pt x="6" y="2"/>
                                  <a:pt x="5" y="2"/>
                                </a:cubicBezTo>
                                <a:lnTo>
                                  <a:pt x="5" y="0"/>
                                </a:lnTo>
                                <a:cubicBezTo>
                                  <a:pt x="6" y="0"/>
                                  <a:pt x="8" y="1"/>
                                  <a:pt x="9" y="1"/>
                                </a:cubicBezTo>
                                <a:lnTo>
                                  <a:pt x="7" y="3"/>
                                </a:lnTo>
                                <a:close/>
                                <a:moveTo>
                                  <a:pt x="5" y="2"/>
                                </a:moveTo>
                                <a:lnTo>
                                  <a:pt x="5" y="2"/>
                                </a:lnTo>
                                <a:lnTo>
                                  <a:pt x="5" y="0"/>
                                </a:lnTo>
                                <a:lnTo>
                                  <a:pt x="5" y="2"/>
                                </a:lnTo>
                                <a:close/>
                                <a:moveTo>
                                  <a:pt x="5" y="2"/>
                                </a:moveTo>
                                <a:lnTo>
                                  <a:pt x="5" y="2"/>
                                </a:lnTo>
                                <a:lnTo>
                                  <a:pt x="5" y="0"/>
                                </a:lnTo>
                                <a:lnTo>
                                  <a:pt x="5" y="2"/>
                                </a:lnTo>
                                <a:close/>
                                <a:moveTo>
                                  <a:pt x="5" y="2"/>
                                </a:moveTo>
                                <a:cubicBezTo>
                                  <a:pt x="4" y="2"/>
                                  <a:pt x="3" y="2"/>
                                  <a:pt x="3" y="3"/>
                                </a:cubicBezTo>
                                <a:lnTo>
                                  <a:pt x="2" y="1"/>
                                </a:lnTo>
                                <a:cubicBezTo>
                                  <a:pt x="3" y="1"/>
                                  <a:pt x="4" y="0"/>
                                  <a:pt x="5" y="0"/>
                                </a:cubicBezTo>
                                <a:lnTo>
                                  <a:pt x="5" y="2"/>
                                </a:lnTo>
                                <a:close/>
                                <a:moveTo>
                                  <a:pt x="3" y="3"/>
                                </a:moveTo>
                                <a:cubicBezTo>
                                  <a:pt x="2" y="3"/>
                                  <a:pt x="2" y="4"/>
                                  <a:pt x="2" y="5"/>
                                </a:cubicBezTo>
                                <a:lnTo>
                                  <a:pt x="0" y="5"/>
                                </a:lnTo>
                                <a:cubicBezTo>
                                  <a:pt x="0" y="3"/>
                                  <a:pt x="1" y="2"/>
                                  <a:pt x="2" y="1"/>
                                </a:cubicBezTo>
                                <a:lnTo>
                                  <a:pt x="3" y="3"/>
                                </a:lnTo>
                                <a:close/>
                                <a:moveTo>
                                  <a:pt x="2" y="5"/>
                                </a:moveTo>
                                <a:lnTo>
                                  <a:pt x="2" y="5"/>
                                </a:lnTo>
                                <a:lnTo>
                                  <a:pt x="0" y="5"/>
                                </a:lnTo>
                                <a:lnTo>
                                  <a:pt x="2" y="5"/>
                                </a:lnTo>
                                <a:close/>
                                <a:moveTo>
                                  <a:pt x="2" y="5"/>
                                </a:moveTo>
                                <a:lnTo>
                                  <a:pt x="2" y="5"/>
                                </a:lnTo>
                                <a:lnTo>
                                  <a:pt x="0" y="5"/>
                                </a:lnTo>
                                <a:lnTo>
                                  <a:pt x="2" y="5"/>
                                </a:lnTo>
                                <a:close/>
                                <a:moveTo>
                                  <a:pt x="2" y="5"/>
                                </a:moveTo>
                                <a:cubicBezTo>
                                  <a:pt x="2" y="5"/>
                                  <a:pt x="2" y="6"/>
                                  <a:pt x="3" y="7"/>
                                </a:cubicBezTo>
                                <a:lnTo>
                                  <a:pt x="2" y="8"/>
                                </a:lnTo>
                                <a:cubicBezTo>
                                  <a:pt x="1" y="7"/>
                                  <a:pt x="0" y="6"/>
                                  <a:pt x="0" y="5"/>
                                </a:cubicBezTo>
                                <a:lnTo>
                                  <a:pt x="2" y="5"/>
                                </a:lnTo>
                                <a:close/>
                                <a:moveTo>
                                  <a:pt x="3" y="7"/>
                                </a:moveTo>
                                <a:cubicBezTo>
                                  <a:pt x="3" y="7"/>
                                  <a:pt x="4" y="7"/>
                                  <a:pt x="5" y="7"/>
                                </a:cubicBezTo>
                                <a:lnTo>
                                  <a:pt x="5" y="9"/>
                                </a:lnTo>
                                <a:cubicBezTo>
                                  <a:pt x="4" y="9"/>
                                  <a:pt x="3" y="9"/>
                                  <a:pt x="2" y="8"/>
                                </a:cubicBezTo>
                                <a:lnTo>
                                  <a:pt x="3" y="7"/>
                                </a:lnTo>
                                <a:close/>
                                <a:moveTo>
                                  <a:pt x="5" y="7"/>
                                </a:moveTo>
                                <a:lnTo>
                                  <a:pt x="5" y="7"/>
                                </a:lnTo>
                                <a:lnTo>
                                  <a:pt x="5" y="9"/>
                                </a:lnTo>
                                <a:lnTo>
                                  <a:pt x="5" y="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4211D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30" name="Oval 334"/>
                        <wps:cNvSpPr>
                          <a:spLocks noChangeArrowheads="1"/>
                        </wps:cNvSpPr>
                        <wps:spPr bwMode="auto">
                          <a:xfrm>
                            <a:off x="188" y="445"/>
                            <a:ext cx="19" cy="19"/>
                          </a:xfrm>
                          <a:prstGeom prst="ellipse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31" name="Freeform 335"/>
                        <wps:cNvSpPr>
                          <a:spLocks noEditPoints="1"/>
                        </wps:cNvSpPr>
                        <wps:spPr bwMode="auto">
                          <a:xfrm>
                            <a:off x="186" y="443"/>
                            <a:ext cx="23" cy="37"/>
                          </a:xfrm>
                          <a:custGeom>
                            <a:avLst/>
                            <a:gdLst>
                              <a:gd name="T0" fmla="*/ 10 w 11"/>
                              <a:gd name="T1" fmla="*/ 19 h 18"/>
                              <a:gd name="T2" fmla="*/ 10 w 11"/>
                              <a:gd name="T3" fmla="*/ 21 h 18"/>
                              <a:gd name="T4" fmla="*/ 10 w 11"/>
                              <a:gd name="T5" fmla="*/ 19 h 18"/>
                              <a:gd name="T6" fmla="*/ 19 w 11"/>
                              <a:gd name="T7" fmla="*/ 19 h 18"/>
                              <a:gd name="T8" fmla="*/ 10 w 11"/>
                              <a:gd name="T9" fmla="*/ 19 h 18"/>
                              <a:gd name="T10" fmla="*/ 0 w 11"/>
                              <a:gd name="T11" fmla="*/ 37 h 18"/>
                              <a:gd name="T12" fmla="*/ 17 w 11"/>
                              <a:gd name="T13" fmla="*/ 16 h 18"/>
                              <a:gd name="T14" fmla="*/ 17 w 11"/>
                              <a:gd name="T15" fmla="*/ 16 h 18"/>
                              <a:gd name="T16" fmla="*/ 23 w 11"/>
                              <a:gd name="T17" fmla="*/ 10 h 18"/>
                              <a:gd name="T18" fmla="*/ 17 w 11"/>
                              <a:gd name="T19" fmla="*/ 16 h 18"/>
                              <a:gd name="T20" fmla="*/ 19 w 11"/>
                              <a:gd name="T21" fmla="*/ 10 h 18"/>
                              <a:gd name="T22" fmla="*/ 23 w 11"/>
                              <a:gd name="T23" fmla="*/ 10 h 18"/>
                              <a:gd name="T24" fmla="*/ 19 w 11"/>
                              <a:gd name="T25" fmla="*/ 10 h 18"/>
                              <a:gd name="T26" fmla="*/ 23 w 11"/>
                              <a:gd name="T27" fmla="*/ 10 h 18"/>
                              <a:gd name="T28" fmla="*/ 19 w 11"/>
                              <a:gd name="T29" fmla="*/ 10 h 18"/>
                              <a:gd name="T30" fmla="*/ 17 w 11"/>
                              <a:gd name="T31" fmla="*/ 6 h 18"/>
                              <a:gd name="T32" fmla="*/ 23 w 11"/>
                              <a:gd name="T33" fmla="*/ 10 h 18"/>
                              <a:gd name="T34" fmla="*/ 17 w 11"/>
                              <a:gd name="T35" fmla="*/ 6 h 18"/>
                              <a:gd name="T36" fmla="*/ 10 w 11"/>
                              <a:gd name="T37" fmla="*/ 0 h 18"/>
                              <a:gd name="T38" fmla="*/ 17 w 11"/>
                              <a:gd name="T39" fmla="*/ 6 h 18"/>
                              <a:gd name="T40" fmla="*/ 10 w 11"/>
                              <a:gd name="T41" fmla="*/ 4 h 18"/>
                              <a:gd name="T42" fmla="*/ 10 w 11"/>
                              <a:gd name="T43" fmla="*/ 0 h 18"/>
                              <a:gd name="T44" fmla="*/ 10 w 11"/>
                              <a:gd name="T45" fmla="*/ 4 h 18"/>
                              <a:gd name="T46" fmla="*/ 10 w 11"/>
                              <a:gd name="T47" fmla="*/ 0 h 18"/>
                              <a:gd name="T48" fmla="*/ 10 w 11"/>
                              <a:gd name="T49" fmla="*/ 4 h 18"/>
                              <a:gd name="T50" fmla="*/ 6 w 11"/>
                              <a:gd name="T51" fmla="*/ 6 h 18"/>
                              <a:gd name="T52" fmla="*/ 10 w 11"/>
                              <a:gd name="T53" fmla="*/ 0 h 18"/>
                              <a:gd name="T54" fmla="*/ 6 w 11"/>
                              <a:gd name="T55" fmla="*/ 6 h 18"/>
                              <a:gd name="T56" fmla="*/ 0 w 11"/>
                              <a:gd name="T57" fmla="*/ 10 h 18"/>
                              <a:gd name="T58" fmla="*/ 6 w 11"/>
                              <a:gd name="T59" fmla="*/ 6 h 18"/>
                              <a:gd name="T60" fmla="*/ 4 w 11"/>
                              <a:gd name="T61" fmla="*/ 10 h 18"/>
                              <a:gd name="T62" fmla="*/ 0 w 11"/>
                              <a:gd name="T63" fmla="*/ 10 h 18"/>
                              <a:gd name="T64" fmla="*/ 4 w 11"/>
                              <a:gd name="T65" fmla="*/ 10 h 18"/>
                              <a:gd name="T66" fmla="*/ 0 w 11"/>
                              <a:gd name="T67" fmla="*/ 10 h 18"/>
                              <a:gd name="T68" fmla="*/ 4 w 11"/>
                              <a:gd name="T69" fmla="*/ 10 h 18"/>
                              <a:gd name="T70" fmla="*/ 6 w 11"/>
                              <a:gd name="T71" fmla="*/ 16 h 18"/>
                              <a:gd name="T72" fmla="*/ 0 w 11"/>
                              <a:gd name="T73" fmla="*/ 10 h 18"/>
                              <a:gd name="T74" fmla="*/ 6 w 11"/>
                              <a:gd name="T75" fmla="*/ 16 h 18"/>
                              <a:gd name="T76" fmla="*/ 10 w 11"/>
                              <a:gd name="T77" fmla="*/ 21 h 18"/>
                              <a:gd name="T78" fmla="*/ 6 w 11"/>
                              <a:gd name="T79" fmla="*/ 16 h 18"/>
                              <a:gd name="T80" fmla="*/ 10 w 11"/>
                              <a:gd name="T81" fmla="*/ 19 h 18"/>
                              <a:gd name="T82" fmla="*/ 10 w 11"/>
                              <a:gd name="T83" fmla="*/ 21 h 18"/>
                              <a:gd name="T84" fmla="*/ 0 60000 65536"/>
                              <a:gd name="T85" fmla="*/ 0 60000 65536"/>
                              <a:gd name="T86" fmla="*/ 0 60000 65536"/>
                              <a:gd name="T87" fmla="*/ 0 60000 65536"/>
                              <a:gd name="T88" fmla="*/ 0 60000 65536"/>
                              <a:gd name="T89" fmla="*/ 0 60000 65536"/>
                              <a:gd name="T90" fmla="*/ 0 60000 65536"/>
                              <a:gd name="T91" fmla="*/ 0 60000 65536"/>
                              <a:gd name="T92" fmla="*/ 0 60000 65536"/>
                              <a:gd name="T93" fmla="*/ 0 60000 65536"/>
                              <a:gd name="T94" fmla="*/ 0 60000 65536"/>
                              <a:gd name="T95" fmla="*/ 0 60000 65536"/>
                              <a:gd name="T96" fmla="*/ 0 60000 65536"/>
                              <a:gd name="T97" fmla="*/ 0 60000 65536"/>
                              <a:gd name="T98" fmla="*/ 0 60000 65536"/>
                              <a:gd name="T99" fmla="*/ 0 60000 65536"/>
                              <a:gd name="T100" fmla="*/ 0 60000 65536"/>
                              <a:gd name="T101" fmla="*/ 0 60000 65536"/>
                              <a:gd name="T102" fmla="*/ 0 60000 65536"/>
                              <a:gd name="T103" fmla="*/ 0 60000 65536"/>
                              <a:gd name="T104" fmla="*/ 0 60000 65536"/>
                              <a:gd name="T105" fmla="*/ 0 60000 65536"/>
                              <a:gd name="T106" fmla="*/ 0 60000 65536"/>
                              <a:gd name="T107" fmla="*/ 0 60000 65536"/>
                              <a:gd name="T108" fmla="*/ 0 60000 65536"/>
                              <a:gd name="T109" fmla="*/ 0 60000 65536"/>
                              <a:gd name="T110" fmla="*/ 0 60000 65536"/>
                              <a:gd name="T111" fmla="*/ 0 60000 65536"/>
                              <a:gd name="T112" fmla="*/ 0 60000 65536"/>
                              <a:gd name="T113" fmla="*/ 0 60000 65536"/>
                              <a:gd name="T114" fmla="*/ 0 60000 65536"/>
                              <a:gd name="T115" fmla="*/ 0 60000 65536"/>
                              <a:gd name="T116" fmla="*/ 0 60000 65536"/>
                              <a:gd name="T117" fmla="*/ 0 60000 65536"/>
                              <a:gd name="T118" fmla="*/ 0 60000 65536"/>
                              <a:gd name="T119" fmla="*/ 0 60000 65536"/>
                              <a:gd name="T120" fmla="*/ 0 60000 65536"/>
                              <a:gd name="T121" fmla="*/ 0 60000 65536"/>
                              <a:gd name="T122" fmla="*/ 0 60000 65536"/>
                              <a:gd name="T123" fmla="*/ 0 60000 65536"/>
                              <a:gd name="T124" fmla="*/ 0 60000 65536"/>
                              <a:gd name="T125" fmla="*/ 0 60000 65536"/>
                            </a:gdLst>
                            <a:ahLst/>
                            <a:cxnLst>
                              <a:cxn ang="T84">
                                <a:pos x="T0" y="T1"/>
                              </a:cxn>
                              <a:cxn ang="T85">
                                <a:pos x="T2" y="T3"/>
                              </a:cxn>
                              <a:cxn ang="T86">
                                <a:pos x="T4" y="T5"/>
                              </a:cxn>
                              <a:cxn ang="T87">
                                <a:pos x="T6" y="T7"/>
                              </a:cxn>
                              <a:cxn ang="T88">
                                <a:pos x="T8" y="T9"/>
                              </a:cxn>
                              <a:cxn ang="T89">
                                <a:pos x="T10" y="T11"/>
                              </a:cxn>
                              <a:cxn ang="T90">
                                <a:pos x="T12" y="T13"/>
                              </a:cxn>
                              <a:cxn ang="T91">
                                <a:pos x="T14" y="T15"/>
                              </a:cxn>
                              <a:cxn ang="T92">
                                <a:pos x="T16" y="T17"/>
                              </a:cxn>
                              <a:cxn ang="T93">
                                <a:pos x="T18" y="T19"/>
                              </a:cxn>
                              <a:cxn ang="T94">
                                <a:pos x="T20" y="T21"/>
                              </a:cxn>
                              <a:cxn ang="T95">
                                <a:pos x="T22" y="T23"/>
                              </a:cxn>
                              <a:cxn ang="T96">
                                <a:pos x="T24" y="T25"/>
                              </a:cxn>
                              <a:cxn ang="T97">
                                <a:pos x="T26" y="T27"/>
                              </a:cxn>
                              <a:cxn ang="T98">
                                <a:pos x="T28" y="T29"/>
                              </a:cxn>
                              <a:cxn ang="T99">
                                <a:pos x="T30" y="T31"/>
                              </a:cxn>
                              <a:cxn ang="T100">
                                <a:pos x="T32" y="T33"/>
                              </a:cxn>
                              <a:cxn ang="T101">
                                <a:pos x="T34" y="T35"/>
                              </a:cxn>
                              <a:cxn ang="T102">
                                <a:pos x="T36" y="T37"/>
                              </a:cxn>
                              <a:cxn ang="T103">
                                <a:pos x="T38" y="T39"/>
                              </a:cxn>
                              <a:cxn ang="T104">
                                <a:pos x="T40" y="T41"/>
                              </a:cxn>
                              <a:cxn ang="T105">
                                <a:pos x="T42" y="T43"/>
                              </a:cxn>
                              <a:cxn ang="T106">
                                <a:pos x="T44" y="T45"/>
                              </a:cxn>
                              <a:cxn ang="T107">
                                <a:pos x="T46" y="T47"/>
                              </a:cxn>
                              <a:cxn ang="T108">
                                <a:pos x="T48" y="T49"/>
                              </a:cxn>
                              <a:cxn ang="T109">
                                <a:pos x="T50" y="T51"/>
                              </a:cxn>
                              <a:cxn ang="T110">
                                <a:pos x="T52" y="T53"/>
                              </a:cxn>
                              <a:cxn ang="T111">
                                <a:pos x="T54" y="T55"/>
                              </a:cxn>
                              <a:cxn ang="T112">
                                <a:pos x="T56" y="T57"/>
                              </a:cxn>
                              <a:cxn ang="T113">
                                <a:pos x="T58" y="T59"/>
                              </a:cxn>
                              <a:cxn ang="T114">
                                <a:pos x="T60" y="T61"/>
                              </a:cxn>
                              <a:cxn ang="T115">
                                <a:pos x="T62" y="T63"/>
                              </a:cxn>
                              <a:cxn ang="T116">
                                <a:pos x="T64" y="T65"/>
                              </a:cxn>
                              <a:cxn ang="T117">
                                <a:pos x="T66" y="T67"/>
                              </a:cxn>
                              <a:cxn ang="T118">
                                <a:pos x="T68" y="T69"/>
                              </a:cxn>
                              <a:cxn ang="T119">
                                <a:pos x="T70" y="T71"/>
                              </a:cxn>
                              <a:cxn ang="T120">
                                <a:pos x="T72" y="T73"/>
                              </a:cxn>
                              <a:cxn ang="T121">
                                <a:pos x="T74" y="T75"/>
                              </a:cxn>
                              <a:cxn ang="T122">
                                <a:pos x="T76" y="T77"/>
                              </a:cxn>
                              <a:cxn ang="T123">
                                <a:pos x="T78" y="T79"/>
                              </a:cxn>
                              <a:cxn ang="T124">
                                <a:pos x="T80" y="T81"/>
                              </a:cxn>
                              <a:cxn ang="T125">
                                <a:pos x="T82" y="T83"/>
                              </a:cxn>
                            </a:cxnLst>
                            <a:rect l="0" t="0" r="r" b="b"/>
                            <a:pathLst>
                              <a:path w="11" h="18">
                                <a:moveTo>
                                  <a:pt x="5" y="9"/>
                                </a:moveTo>
                                <a:lnTo>
                                  <a:pt x="5" y="9"/>
                                </a:lnTo>
                                <a:lnTo>
                                  <a:pt x="5" y="10"/>
                                </a:lnTo>
                                <a:lnTo>
                                  <a:pt x="5" y="9"/>
                                </a:lnTo>
                                <a:close/>
                                <a:moveTo>
                                  <a:pt x="5" y="9"/>
                                </a:moveTo>
                                <a:cubicBezTo>
                                  <a:pt x="6" y="9"/>
                                  <a:pt x="7" y="8"/>
                                  <a:pt x="8" y="8"/>
                                </a:cubicBezTo>
                                <a:lnTo>
                                  <a:pt x="9" y="9"/>
                                </a:lnTo>
                                <a:cubicBezTo>
                                  <a:pt x="8" y="10"/>
                                  <a:pt x="7" y="10"/>
                                  <a:pt x="5" y="10"/>
                                </a:cubicBezTo>
                                <a:lnTo>
                                  <a:pt x="5" y="9"/>
                                </a:lnTo>
                                <a:close/>
                                <a:moveTo>
                                  <a:pt x="9" y="9"/>
                                </a:moveTo>
                                <a:lnTo>
                                  <a:pt x="0" y="18"/>
                                </a:lnTo>
                                <a:lnTo>
                                  <a:pt x="9" y="9"/>
                                </a:lnTo>
                                <a:lnTo>
                                  <a:pt x="8" y="8"/>
                                </a:lnTo>
                                <a:lnTo>
                                  <a:pt x="9" y="9"/>
                                </a:lnTo>
                                <a:close/>
                                <a:moveTo>
                                  <a:pt x="8" y="8"/>
                                </a:moveTo>
                                <a:cubicBezTo>
                                  <a:pt x="8" y="7"/>
                                  <a:pt x="9" y="6"/>
                                  <a:pt x="9" y="5"/>
                                </a:cubicBezTo>
                                <a:lnTo>
                                  <a:pt x="11" y="5"/>
                                </a:lnTo>
                                <a:cubicBezTo>
                                  <a:pt x="11" y="7"/>
                                  <a:pt x="10" y="8"/>
                                  <a:pt x="9" y="9"/>
                                </a:cubicBezTo>
                                <a:lnTo>
                                  <a:pt x="8" y="8"/>
                                </a:lnTo>
                                <a:close/>
                                <a:moveTo>
                                  <a:pt x="9" y="5"/>
                                </a:moveTo>
                                <a:lnTo>
                                  <a:pt x="9" y="5"/>
                                </a:lnTo>
                                <a:lnTo>
                                  <a:pt x="11" y="5"/>
                                </a:lnTo>
                                <a:lnTo>
                                  <a:pt x="9" y="5"/>
                                </a:lnTo>
                                <a:close/>
                                <a:moveTo>
                                  <a:pt x="9" y="5"/>
                                </a:moveTo>
                                <a:lnTo>
                                  <a:pt x="9" y="5"/>
                                </a:lnTo>
                                <a:lnTo>
                                  <a:pt x="11" y="5"/>
                                </a:lnTo>
                                <a:lnTo>
                                  <a:pt x="9" y="5"/>
                                </a:lnTo>
                                <a:close/>
                                <a:moveTo>
                                  <a:pt x="9" y="5"/>
                                </a:moveTo>
                                <a:cubicBezTo>
                                  <a:pt x="9" y="5"/>
                                  <a:pt x="8" y="4"/>
                                  <a:pt x="8" y="3"/>
                                </a:cubicBezTo>
                                <a:lnTo>
                                  <a:pt x="9" y="2"/>
                                </a:lnTo>
                                <a:cubicBezTo>
                                  <a:pt x="10" y="3"/>
                                  <a:pt x="11" y="4"/>
                                  <a:pt x="11" y="5"/>
                                </a:cubicBezTo>
                                <a:lnTo>
                                  <a:pt x="9" y="5"/>
                                </a:lnTo>
                                <a:close/>
                                <a:moveTo>
                                  <a:pt x="8" y="3"/>
                                </a:moveTo>
                                <a:cubicBezTo>
                                  <a:pt x="7" y="3"/>
                                  <a:pt x="6" y="2"/>
                                  <a:pt x="5" y="2"/>
                                </a:cubicBezTo>
                                <a:lnTo>
                                  <a:pt x="5" y="0"/>
                                </a:lnTo>
                                <a:cubicBezTo>
                                  <a:pt x="7" y="0"/>
                                  <a:pt x="8" y="1"/>
                                  <a:pt x="9" y="2"/>
                                </a:cubicBezTo>
                                <a:lnTo>
                                  <a:pt x="8" y="3"/>
                                </a:lnTo>
                                <a:close/>
                                <a:moveTo>
                                  <a:pt x="5" y="2"/>
                                </a:moveTo>
                                <a:lnTo>
                                  <a:pt x="5" y="2"/>
                                </a:lnTo>
                                <a:lnTo>
                                  <a:pt x="5" y="0"/>
                                </a:lnTo>
                                <a:lnTo>
                                  <a:pt x="5" y="2"/>
                                </a:lnTo>
                                <a:close/>
                                <a:moveTo>
                                  <a:pt x="5" y="2"/>
                                </a:moveTo>
                                <a:lnTo>
                                  <a:pt x="5" y="2"/>
                                </a:lnTo>
                                <a:lnTo>
                                  <a:pt x="5" y="0"/>
                                </a:lnTo>
                                <a:lnTo>
                                  <a:pt x="5" y="2"/>
                                </a:lnTo>
                                <a:close/>
                                <a:moveTo>
                                  <a:pt x="5" y="2"/>
                                </a:moveTo>
                                <a:cubicBezTo>
                                  <a:pt x="4" y="2"/>
                                  <a:pt x="3" y="3"/>
                                  <a:pt x="3" y="3"/>
                                </a:cubicBezTo>
                                <a:lnTo>
                                  <a:pt x="1" y="2"/>
                                </a:lnTo>
                                <a:cubicBezTo>
                                  <a:pt x="2" y="1"/>
                                  <a:pt x="4" y="0"/>
                                  <a:pt x="5" y="0"/>
                                </a:cubicBezTo>
                                <a:lnTo>
                                  <a:pt x="5" y="2"/>
                                </a:lnTo>
                                <a:close/>
                                <a:moveTo>
                                  <a:pt x="3" y="3"/>
                                </a:moveTo>
                                <a:cubicBezTo>
                                  <a:pt x="2" y="4"/>
                                  <a:pt x="2" y="5"/>
                                  <a:pt x="2" y="5"/>
                                </a:cubicBezTo>
                                <a:lnTo>
                                  <a:pt x="0" y="5"/>
                                </a:lnTo>
                                <a:cubicBezTo>
                                  <a:pt x="0" y="4"/>
                                  <a:pt x="0" y="3"/>
                                  <a:pt x="1" y="2"/>
                                </a:cubicBezTo>
                                <a:lnTo>
                                  <a:pt x="3" y="3"/>
                                </a:lnTo>
                                <a:close/>
                                <a:moveTo>
                                  <a:pt x="2" y="5"/>
                                </a:moveTo>
                                <a:lnTo>
                                  <a:pt x="2" y="5"/>
                                </a:lnTo>
                                <a:lnTo>
                                  <a:pt x="0" y="5"/>
                                </a:lnTo>
                                <a:lnTo>
                                  <a:pt x="2" y="5"/>
                                </a:lnTo>
                                <a:close/>
                                <a:moveTo>
                                  <a:pt x="2" y="5"/>
                                </a:moveTo>
                                <a:lnTo>
                                  <a:pt x="2" y="5"/>
                                </a:lnTo>
                                <a:lnTo>
                                  <a:pt x="0" y="5"/>
                                </a:lnTo>
                                <a:lnTo>
                                  <a:pt x="2" y="5"/>
                                </a:lnTo>
                                <a:close/>
                                <a:moveTo>
                                  <a:pt x="2" y="5"/>
                                </a:moveTo>
                                <a:cubicBezTo>
                                  <a:pt x="2" y="6"/>
                                  <a:pt x="2" y="7"/>
                                  <a:pt x="3" y="8"/>
                                </a:cubicBezTo>
                                <a:lnTo>
                                  <a:pt x="1" y="9"/>
                                </a:lnTo>
                                <a:cubicBezTo>
                                  <a:pt x="0" y="8"/>
                                  <a:pt x="0" y="7"/>
                                  <a:pt x="0" y="5"/>
                                </a:cubicBezTo>
                                <a:lnTo>
                                  <a:pt x="2" y="5"/>
                                </a:lnTo>
                                <a:close/>
                                <a:moveTo>
                                  <a:pt x="3" y="8"/>
                                </a:moveTo>
                                <a:cubicBezTo>
                                  <a:pt x="3" y="8"/>
                                  <a:pt x="4" y="9"/>
                                  <a:pt x="5" y="9"/>
                                </a:cubicBezTo>
                                <a:lnTo>
                                  <a:pt x="5" y="10"/>
                                </a:lnTo>
                                <a:cubicBezTo>
                                  <a:pt x="4" y="10"/>
                                  <a:pt x="2" y="10"/>
                                  <a:pt x="1" y="9"/>
                                </a:cubicBezTo>
                                <a:lnTo>
                                  <a:pt x="3" y="8"/>
                                </a:lnTo>
                                <a:close/>
                                <a:moveTo>
                                  <a:pt x="5" y="9"/>
                                </a:moveTo>
                                <a:lnTo>
                                  <a:pt x="5" y="9"/>
                                </a:lnTo>
                                <a:lnTo>
                                  <a:pt x="5" y="10"/>
                                </a:lnTo>
                                <a:lnTo>
                                  <a:pt x="5" y="9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4211D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32" name="Oval 336"/>
                        <wps:cNvSpPr>
                          <a:spLocks noChangeArrowheads="1"/>
                        </wps:cNvSpPr>
                        <wps:spPr bwMode="auto">
                          <a:xfrm>
                            <a:off x="194" y="429"/>
                            <a:ext cx="19" cy="16"/>
                          </a:xfrm>
                          <a:prstGeom prst="ellipse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33" name="Freeform 337"/>
                        <wps:cNvSpPr>
                          <a:spLocks noEditPoints="1"/>
                        </wps:cNvSpPr>
                        <wps:spPr bwMode="auto">
                          <a:xfrm>
                            <a:off x="192" y="426"/>
                            <a:ext cx="23" cy="21"/>
                          </a:xfrm>
                          <a:custGeom>
                            <a:avLst/>
                            <a:gdLst>
                              <a:gd name="T0" fmla="*/ 13 w 11"/>
                              <a:gd name="T1" fmla="*/ 17 h 10"/>
                              <a:gd name="T2" fmla="*/ 13 w 11"/>
                              <a:gd name="T3" fmla="*/ 21 h 10"/>
                              <a:gd name="T4" fmla="*/ 13 w 11"/>
                              <a:gd name="T5" fmla="*/ 17 h 10"/>
                              <a:gd name="T6" fmla="*/ 19 w 11"/>
                              <a:gd name="T7" fmla="*/ 19 h 10"/>
                              <a:gd name="T8" fmla="*/ 13 w 11"/>
                              <a:gd name="T9" fmla="*/ 17 h 10"/>
                              <a:gd name="T10" fmla="*/ 19 w 11"/>
                              <a:gd name="T11" fmla="*/ 11 h 10"/>
                              <a:gd name="T12" fmla="*/ 19 w 11"/>
                              <a:gd name="T13" fmla="*/ 19 h 10"/>
                              <a:gd name="T14" fmla="*/ 19 w 11"/>
                              <a:gd name="T15" fmla="*/ 11 h 10"/>
                              <a:gd name="T16" fmla="*/ 23 w 11"/>
                              <a:gd name="T17" fmla="*/ 11 h 10"/>
                              <a:gd name="T18" fmla="*/ 19 w 11"/>
                              <a:gd name="T19" fmla="*/ 11 h 10"/>
                              <a:gd name="T20" fmla="*/ 19 w 11"/>
                              <a:gd name="T21" fmla="*/ 11 h 10"/>
                              <a:gd name="T22" fmla="*/ 23 w 11"/>
                              <a:gd name="T23" fmla="*/ 11 h 10"/>
                              <a:gd name="T24" fmla="*/ 19 w 11"/>
                              <a:gd name="T25" fmla="*/ 11 h 10"/>
                              <a:gd name="T26" fmla="*/ 19 w 11"/>
                              <a:gd name="T27" fmla="*/ 4 h 10"/>
                              <a:gd name="T28" fmla="*/ 19 w 11"/>
                              <a:gd name="T29" fmla="*/ 11 h 10"/>
                              <a:gd name="T30" fmla="*/ 13 w 11"/>
                              <a:gd name="T31" fmla="*/ 4 h 10"/>
                              <a:gd name="T32" fmla="*/ 19 w 11"/>
                              <a:gd name="T33" fmla="*/ 4 h 10"/>
                              <a:gd name="T34" fmla="*/ 13 w 11"/>
                              <a:gd name="T35" fmla="*/ 4 h 10"/>
                              <a:gd name="T36" fmla="*/ 13 w 11"/>
                              <a:gd name="T37" fmla="*/ 0 h 10"/>
                              <a:gd name="T38" fmla="*/ 13 w 11"/>
                              <a:gd name="T39" fmla="*/ 4 h 10"/>
                              <a:gd name="T40" fmla="*/ 13 w 11"/>
                              <a:gd name="T41" fmla="*/ 4 h 10"/>
                              <a:gd name="T42" fmla="*/ 13 w 11"/>
                              <a:gd name="T43" fmla="*/ 0 h 10"/>
                              <a:gd name="T44" fmla="*/ 13 w 11"/>
                              <a:gd name="T45" fmla="*/ 4 h 10"/>
                              <a:gd name="T46" fmla="*/ 4 w 11"/>
                              <a:gd name="T47" fmla="*/ 4 h 10"/>
                              <a:gd name="T48" fmla="*/ 13 w 11"/>
                              <a:gd name="T49" fmla="*/ 4 h 10"/>
                              <a:gd name="T50" fmla="*/ 4 w 11"/>
                              <a:gd name="T51" fmla="*/ 11 h 10"/>
                              <a:gd name="T52" fmla="*/ 4 w 11"/>
                              <a:gd name="T53" fmla="*/ 4 h 10"/>
                              <a:gd name="T54" fmla="*/ 4 w 11"/>
                              <a:gd name="T55" fmla="*/ 11 h 10"/>
                              <a:gd name="T56" fmla="*/ 0 w 11"/>
                              <a:gd name="T57" fmla="*/ 11 h 10"/>
                              <a:gd name="T58" fmla="*/ 4 w 11"/>
                              <a:gd name="T59" fmla="*/ 11 h 10"/>
                              <a:gd name="T60" fmla="*/ 4 w 11"/>
                              <a:gd name="T61" fmla="*/ 11 h 10"/>
                              <a:gd name="T62" fmla="*/ 0 w 11"/>
                              <a:gd name="T63" fmla="*/ 11 h 10"/>
                              <a:gd name="T64" fmla="*/ 4 w 11"/>
                              <a:gd name="T65" fmla="*/ 11 h 10"/>
                              <a:gd name="T66" fmla="*/ 4 w 11"/>
                              <a:gd name="T67" fmla="*/ 19 h 10"/>
                              <a:gd name="T68" fmla="*/ 4 w 11"/>
                              <a:gd name="T69" fmla="*/ 11 h 10"/>
                              <a:gd name="T70" fmla="*/ 13 w 11"/>
                              <a:gd name="T71" fmla="*/ 17 h 10"/>
                              <a:gd name="T72" fmla="*/ 4 w 11"/>
                              <a:gd name="T73" fmla="*/ 19 h 10"/>
                              <a:gd name="T74" fmla="*/ 13 w 11"/>
                              <a:gd name="T75" fmla="*/ 17 h 10"/>
                              <a:gd name="T76" fmla="*/ 13 w 11"/>
                              <a:gd name="T77" fmla="*/ 21 h 10"/>
                              <a:gd name="T78" fmla="*/ 13 w 11"/>
                              <a:gd name="T79" fmla="*/ 17 h 10"/>
                              <a:gd name="T80" fmla="*/ 0 60000 65536"/>
                              <a:gd name="T81" fmla="*/ 0 60000 65536"/>
                              <a:gd name="T82" fmla="*/ 0 60000 65536"/>
                              <a:gd name="T83" fmla="*/ 0 60000 65536"/>
                              <a:gd name="T84" fmla="*/ 0 60000 65536"/>
                              <a:gd name="T85" fmla="*/ 0 60000 65536"/>
                              <a:gd name="T86" fmla="*/ 0 60000 65536"/>
                              <a:gd name="T87" fmla="*/ 0 60000 65536"/>
                              <a:gd name="T88" fmla="*/ 0 60000 65536"/>
                              <a:gd name="T89" fmla="*/ 0 60000 65536"/>
                              <a:gd name="T90" fmla="*/ 0 60000 65536"/>
                              <a:gd name="T91" fmla="*/ 0 60000 65536"/>
                              <a:gd name="T92" fmla="*/ 0 60000 65536"/>
                              <a:gd name="T93" fmla="*/ 0 60000 65536"/>
                              <a:gd name="T94" fmla="*/ 0 60000 65536"/>
                              <a:gd name="T95" fmla="*/ 0 60000 65536"/>
                              <a:gd name="T96" fmla="*/ 0 60000 65536"/>
                              <a:gd name="T97" fmla="*/ 0 60000 65536"/>
                              <a:gd name="T98" fmla="*/ 0 60000 65536"/>
                              <a:gd name="T99" fmla="*/ 0 60000 65536"/>
                              <a:gd name="T100" fmla="*/ 0 60000 65536"/>
                              <a:gd name="T101" fmla="*/ 0 60000 65536"/>
                              <a:gd name="T102" fmla="*/ 0 60000 65536"/>
                              <a:gd name="T103" fmla="*/ 0 60000 65536"/>
                              <a:gd name="T104" fmla="*/ 0 60000 65536"/>
                              <a:gd name="T105" fmla="*/ 0 60000 65536"/>
                              <a:gd name="T106" fmla="*/ 0 60000 65536"/>
                              <a:gd name="T107" fmla="*/ 0 60000 65536"/>
                              <a:gd name="T108" fmla="*/ 0 60000 65536"/>
                              <a:gd name="T109" fmla="*/ 0 60000 65536"/>
                              <a:gd name="T110" fmla="*/ 0 60000 65536"/>
                              <a:gd name="T111" fmla="*/ 0 60000 65536"/>
                              <a:gd name="T112" fmla="*/ 0 60000 65536"/>
                              <a:gd name="T113" fmla="*/ 0 60000 65536"/>
                              <a:gd name="T114" fmla="*/ 0 60000 65536"/>
                              <a:gd name="T115" fmla="*/ 0 60000 65536"/>
                              <a:gd name="T116" fmla="*/ 0 60000 65536"/>
                              <a:gd name="T117" fmla="*/ 0 60000 65536"/>
                              <a:gd name="T118" fmla="*/ 0 60000 65536"/>
                              <a:gd name="T119" fmla="*/ 0 60000 65536"/>
                            </a:gdLst>
                            <a:ahLst/>
                            <a:cxnLst>
                              <a:cxn ang="T80">
                                <a:pos x="T0" y="T1"/>
                              </a:cxn>
                              <a:cxn ang="T81">
                                <a:pos x="T2" y="T3"/>
                              </a:cxn>
                              <a:cxn ang="T82">
                                <a:pos x="T4" y="T5"/>
                              </a:cxn>
                              <a:cxn ang="T83">
                                <a:pos x="T6" y="T7"/>
                              </a:cxn>
                              <a:cxn ang="T84">
                                <a:pos x="T8" y="T9"/>
                              </a:cxn>
                              <a:cxn ang="T85">
                                <a:pos x="T10" y="T11"/>
                              </a:cxn>
                              <a:cxn ang="T86">
                                <a:pos x="T12" y="T13"/>
                              </a:cxn>
                              <a:cxn ang="T87">
                                <a:pos x="T14" y="T15"/>
                              </a:cxn>
                              <a:cxn ang="T88">
                                <a:pos x="T16" y="T17"/>
                              </a:cxn>
                              <a:cxn ang="T89">
                                <a:pos x="T18" y="T19"/>
                              </a:cxn>
                              <a:cxn ang="T90">
                                <a:pos x="T20" y="T21"/>
                              </a:cxn>
                              <a:cxn ang="T91">
                                <a:pos x="T22" y="T23"/>
                              </a:cxn>
                              <a:cxn ang="T92">
                                <a:pos x="T24" y="T25"/>
                              </a:cxn>
                              <a:cxn ang="T93">
                                <a:pos x="T26" y="T27"/>
                              </a:cxn>
                              <a:cxn ang="T94">
                                <a:pos x="T28" y="T29"/>
                              </a:cxn>
                              <a:cxn ang="T95">
                                <a:pos x="T30" y="T31"/>
                              </a:cxn>
                              <a:cxn ang="T96">
                                <a:pos x="T32" y="T33"/>
                              </a:cxn>
                              <a:cxn ang="T97">
                                <a:pos x="T34" y="T35"/>
                              </a:cxn>
                              <a:cxn ang="T98">
                                <a:pos x="T36" y="T37"/>
                              </a:cxn>
                              <a:cxn ang="T99">
                                <a:pos x="T38" y="T39"/>
                              </a:cxn>
                              <a:cxn ang="T100">
                                <a:pos x="T40" y="T41"/>
                              </a:cxn>
                              <a:cxn ang="T101">
                                <a:pos x="T42" y="T43"/>
                              </a:cxn>
                              <a:cxn ang="T102">
                                <a:pos x="T44" y="T45"/>
                              </a:cxn>
                              <a:cxn ang="T103">
                                <a:pos x="T46" y="T47"/>
                              </a:cxn>
                              <a:cxn ang="T104">
                                <a:pos x="T48" y="T49"/>
                              </a:cxn>
                              <a:cxn ang="T105">
                                <a:pos x="T50" y="T51"/>
                              </a:cxn>
                              <a:cxn ang="T106">
                                <a:pos x="T52" y="T53"/>
                              </a:cxn>
                              <a:cxn ang="T107">
                                <a:pos x="T54" y="T55"/>
                              </a:cxn>
                              <a:cxn ang="T108">
                                <a:pos x="T56" y="T57"/>
                              </a:cxn>
                              <a:cxn ang="T109">
                                <a:pos x="T58" y="T59"/>
                              </a:cxn>
                              <a:cxn ang="T110">
                                <a:pos x="T60" y="T61"/>
                              </a:cxn>
                              <a:cxn ang="T111">
                                <a:pos x="T62" y="T63"/>
                              </a:cxn>
                              <a:cxn ang="T112">
                                <a:pos x="T64" y="T65"/>
                              </a:cxn>
                              <a:cxn ang="T113">
                                <a:pos x="T66" y="T67"/>
                              </a:cxn>
                              <a:cxn ang="T114">
                                <a:pos x="T68" y="T69"/>
                              </a:cxn>
                              <a:cxn ang="T115">
                                <a:pos x="T70" y="T71"/>
                              </a:cxn>
                              <a:cxn ang="T116">
                                <a:pos x="T72" y="T73"/>
                              </a:cxn>
                              <a:cxn ang="T117">
                                <a:pos x="T74" y="T75"/>
                              </a:cxn>
                              <a:cxn ang="T118">
                                <a:pos x="T76" y="T77"/>
                              </a:cxn>
                              <a:cxn ang="T119">
                                <a:pos x="T78" y="T79"/>
                              </a:cxn>
                            </a:cxnLst>
                            <a:rect l="0" t="0" r="r" b="b"/>
                            <a:pathLst>
                              <a:path w="11" h="10">
                                <a:moveTo>
                                  <a:pt x="6" y="8"/>
                                </a:moveTo>
                                <a:lnTo>
                                  <a:pt x="6" y="8"/>
                                </a:lnTo>
                                <a:lnTo>
                                  <a:pt x="6" y="10"/>
                                </a:lnTo>
                                <a:lnTo>
                                  <a:pt x="6" y="8"/>
                                </a:lnTo>
                                <a:close/>
                                <a:moveTo>
                                  <a:pt x="6" y="8"/>
                                </a:moveTo>
                                <a:cubicBezTo>
                                  <a:pt x="7" y="8"/>
                                  <a:pt x="8" y="8"/>
                                  <a:pt x="8" y="7"/>
                                </a:cubicBezTo>
                                <a:lnTo>
                                  <a:pt x="9" y="9"/>
                                </a:lnTo>
                                <a:cubicBezTo>
                                  <a:pt x="8" y="10"/>
                                  <a:pt x="7" y="10"/>
                                  <a:pt x="6" y="10"/>
                                </a:cubicBezTo>
                                <a:lnTo>
                                  <a:pt x="6" y="8"/>
                                </a:lnTo>
                                <a:close/>
                                <a:moveTo>
                                  <a:pt x="8" y="7"/>
                                </a:moveTo>
                                <a:cubicBezTo>
                                  <a:pt x="9" y="7"/>
                                  <a:pt x="9" y="6"/>
                                  <a:pt x="9" y="5"/>
                                </a:cubicBezTo>
                                <a:lnTo>
                                  <a:pt x="11" y="5"/>
                                </a:lnTo>
                                <a:cubicBezTo>
                                  <a:pt x="11" y="7"/>
                                  <a:pt x="10" y="8"/>
                                  <a:pt x="9" y="9"/>
                                </a:cubicBezTo>
                                <a:lnTo>
                                  <a:pt x="8" y="7"/>
                                </a:lnTo>
                                <a:close/>
                                <a:moveTo>
                                  <a:pt x="9" y="5"/>
                                </a:moveTo>
                                <a:lnTo>
                                  <a:pt x="9" y="5"/>
                                </a:lnTo>
                                <a:lnTo>
                                  <a:pt x="11" y="5"/>
                                </a:lnTo>
                                <a:lnTo>
                                  <a:pt x="9" y="5"/>
                                </a:lnTo>
                                <a:close/>
                                <a:moveTo>
                                  <a:pt x="9" y="5"/>
                                </a:moveTo>
                                <a:lnTo>
                                  <a:pt x="9" y="5"/>
                                </a:lnTo>
                                <a:lnTo>
                                  <a:pt x="11" y="5"/>
                                </a:lnTo>
                                <a:lnTo>
                                  <a:pt x="9" y="5"/>
                                </a:lnTo>
                                <a:close/>
                                <a:moveTo>
                                  <a:pt x="9" y="5"/>
                                </a:moveTo>
                                <a:cubicBezTo>
                                  <a:pt x="9" y="4"/>
                                  <a:pt x="9" y="4"/>
                                  <a:pt x="8" y="3"/>
                                </a:cubicBezTo>
                                <a:lnTo>
                                  <a:pt x="9" y="2"/>
                                </a:lnTo>
                                <a:cubicBezTo>
                                  <a:pt x="10" y="3"/>
                                  <a:pt x="11" y="4"/>
                                  <a:pt x="11" y="5"/>
                                </a:cubicBezTo>
                                <a:lnTo>
                                  <a:pt x="9" y="5"/>
                                </a:lnTo>
                                <a:close/>
                                <a:moveTo>
                                  <a:pt x="8" y="3"/>
                                </a:moveTo>
                                <a:cubicBezTo>
                                  <a:pt x="8" y="3"/>
                                  <a:pt x="7" y="2"/>
                                  <a:pt x="6" y="2"/>
                                </a:cubicBezTo>
                                <a:lnTo>
                                  <a:pt x="6" y="0"/>
                                </a:lnTo>
                                <a:cubicBezTo>
                                  <a:pt x="7" y="0"/>
                                  <a:pt x="8" y="1"/>
                                  <a:pt x="9" y="2"/>
                                </a:cubicBezTo>
                                <a:lnTo>
                                  <a:pt x="8" y="3"/>
                                </a:lnTo>
                                <a:close/>
                                <a:moveTo>
                                  <a:pt x="6" y="2"/>
                                </a:moveTo>
                                <a:lnTo>
                                  <a:pt x="6" y="2"/>
                                </a:lnTo>
                                <a:lnTo>
                                  <a:pt x="6" y="0"/>
                                </a:lnTo>
                                <a:lnTo>
                                  <a:pt x="6" y="2"/>
                                </a:lnTo>
                                <a:close/>
                                <a:moveTo>
                                  <a:pt x="6" y="2"/>
                                </a:moveTo>
                                <a:lnTo>
                                  <a:pt x="6" y="2"/>
                                </a:lnTo>
                                <a:lnTo>
                                  <a:pt x="6" y="0"/>
                                </a:lnTo>
                                <a:lnTo>
                                  <a:pt x="6" y="2"/>
                                </a:lnTo>
                                <a:close/>
                                <a:moveTo>
                                  <a:pt x="6" y="2"/>
                                </a:moveTo>
                                <a:cubicBezTo>
                                  <a:pt x="5" y="2"/>
                                  <a:pt x="4" y="3"/>
                                  <a:pt x="3" y="3"/>
                                </a:cubicBezTo>
                                <a:lnTo>
                                  <a:pt x="2" y="2"/>
                                </a:lnTo>
                                <a:cubicBezTo>
                                  <a:pt x="3" y="1"/>
                                  <a:pt x="4" y="0"/>
                                  <a:pt x="6" y="0"/>
                                </a:cubicBezTo>
                                <a:lnTo>
                                  <a:pt x="6" y="2"/>
                                </a:lnTo>
                                <a:close/>
                                <a:moveTo>
                                  <a:pt x="3" y="3"/>
                                </a:moveTo>
                                <a:cubicBezTo>
                                  <a:pt x="2" y="4"/>
                                  <a:pt x="2" y="4"/>
                                  <a:pt x="2" y="5"/>
                                </a:cubicBezTo>
                                <a:lnTo>
                                  <a:pt x="0" y="5"/>
                                </a:lnTo>
                                <a:cubicBezTo>
                                  <a:pt x="0" y="4"/>
                                  <a:pt x="1" y="3"/>
                                  <a:pt x="2" y="2"/>
                                </a:cubicBezTo>
                                <a:lnTo>
                                  <a:pt x="3" y="3"/>
                                </a:lnTo>
                                <a:close/>
                                <a:moveTo>
                                  <a:pt x="2" y="5"/>
                                </a:moveTo>
                                <a:lnTo>
                                  <a:pt x="2" y="5"/>
                                </a:lnTo>
                                <a:lnTo>
                                  <a:pt x="0" y="5"/>
                                </a:lnTo>
                                <a:lnTo>
                                  <a:pt x="2" y="5"/>
                                </a:lnTo>
                                <a:close/>
                                <a:moveTo>
                                  <a:pt x="2" y="5"/>
                                </a:moveTo>
                                <a:lnTo>
                                  <a:pt x="2" y="5"/>
                                </a:lnTo>
                                <a:lnTo>
                                  <a:pt x="0" y="5"/>
                                </a:lnTo>
                                <a:lnTo>
                                  <a:pt x="2" y="5"/>
                                </a:lnTo>
                                <a:close/>
                                <a:moveTo>
                                  <a:pt x="2" y="5"/>
                                </a:moveTo>
                                <a:cubicBezTo>
                                  <a:pt x="2" y="6"/>
                                  <a:pt x="2" y="7"/>
                                  <a:pt x="3" y="7"/>
                                </a:cubicBezTo>
                                <a:lnTo>
                                  <a:pt x="2" y="9"/>
                                </a:lnTo>
                                <a:cubicBezTo>
                                  <a:pt x="1" y="8"/>
                                  <a:pt x="0" y="7"/>
                                  <a:pt x="0" y="5"/>
                                </a:cubicBezTo>
                                <a:lnTo>
                                  <a:pt x="2" y="5"/>
                                </a:lnTo>
                                <a:close/>
                                <a:moveTo>
                                  <a:pt x="3" y="7"/>
                                </a:moveTo>
                                <a:cubicBezTo>
                                  <a:pt x="4" y="8"/>
                                  <a:pt x="5" y="8"/>
                                  <a:pt x="6" y="8"/>
                                </a:cubicBezTo>
                                <a:lnTo>
                                  <a:pt x="6" y="10"/>
                                </a:lnTo>
                                <a:cubicBezTo>
                                  <a:pt x="4" y="10"/>
                                  <a:pt x="3" y="10"/>
                                  <a:pt x="2" y="9"/>
                                </a:cubicBezTo>
                                <a:lnTo>
                                  <a:pt x="3" y="7"/>
                                </a:lnTo>
                                <a:close/>
                                <a:moveTo>
                                  <a:pt x="6" y="8"/>
                                </a:moveTo>
                                <a:lnTo>
                                  <a:pt x="6" y="8"/>
                                </a:lnTo>
                                <a:lnTo>
                                  <a:pt x="6" y="10"/>
                                </a:lnTo>
                                <a:lnTo>
                                  <a:pt x="6" y="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4211D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34" name="Oval 338"/>
                        <wps:cNvSpPr>
                          <a:spLocks noChangeArrowheads="1"/>
                        </wps:cNvSpPr>
                        <wps:spPr bwMode="auto">
                          <a:xfrm>
                            <a:off x="205" y="445"/>
                            <a:ext cx="18" cy="14"/>
                          </a:xfrm>
                          <a:prstGeom prst="ellipse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35" name="Freeform 339"/>
                        <wps:cNvSpPr>
                          <a:spLocks noEditPoints="1"/>
                        </wps:cNvSpPr>
                        <wps:spPr bwMode="auto">
                          <a:xfrm>
                            <a:off x="203" y="443"/>
                            <a:ext cx="22" cy="19"/>
                          </a:xfrm>
                          <a:custGeom>
                            <a:avLst/>
                            <a:gdLst>
                              <a:gd name="T0" fmla="*/ 10 w 11"/>
                              <a:gd name="T1" fmla="*/ 15 h 9"/>
                              <a:gd name="T2" fmla="*/ 10 w 11"/>
                              <a:gd name="T3" fmla="*/ 19 h 9"/>
                              <a:gd name="T4" fmla="*/ 10 w 11"/>
                              <a:gd name="T5" fmla="*/ 15 h 9"/>
                              <a:gd name="T6" fmla="*/ 18 w 11"/>
                              <a:gd name="T7" fmla="*/ 17 h 9"/>
                              <a:gd name="T8" fmla="*/ 10 w 11"/>
                              <a:gd name="T9" fmla="*/ 15 h 9"/>
                              <a:gd name="T10" fmla="*/ 18 w 11"/>
                              <a:gd name="T11" fmla="*/ 8 h 9"/>
                              <a:gd name="T12" fmla="*/ 18 w 11"/>
                              <a:gd name="T13" fmla="*/ 17 h 9"/>
                              <a:gd name="T14" fmla="*/ 18 w 11"/>
                              <a:gd name="T15" fmla="*/ 8 h 9"/>
                              <a:gd name="T16" fmla="*/ 22 w 11"/>
                              <a:gd name="T17" fmla="*/ 8 h 9"/>
                              <a:gd name="T18" fmla="*/ 18 w 11"/>
                              <a:gd name="T19" fmla="*/ 8 h 9"/>
                              <a:gd name="T20" fmla="*/ 18 w 11"/>
                              <a:gd name="T21" fmla="*/ 8 h 9"/>
                              <a:gd name="T22" fmla="*/ 22 w 11"/>
                              <a:gd name="T23" fmla="*/ 8 h 9"/>
                              <a:gd name="T24" fmla="*/ 18 w 11"/>
                              <a:gd name="T25" fmla="*/ 8 h 9"/>
                              <a:gd name="T26" fmla="*/ 18 w 11"/>
                              <a:gd name="T27" fmla="*/ 2 h 9"/>
                              <a:gd name="T28" fmla="*/ 18 w 11"/>
                              <a:gd name="T29" fmla="*/ 8 h 9"/>
                              <a:gd name="T30" fmla="*/ 10 w 11"/>
                              <a:gd name="T31" fmla="*/ 4 h 9"/>
                              <a:gd name="T32" fmla="*/ 18 w 11"/>
                              <a:gd name="T33" fmla="*/ 2 h 9"/>
                              <a:gd name="T34" fmla="*/ 10 w 11"/>
                              <a:gd name="T35" fmla="*/ 4 h 9"/>
                              <a:gd name="T36" fmla="*/ 10 w 11"/>
                              <a:gd name="T37" fmla="*/ 0 h 9"/>
                              <a:gd name="T38" fmla="*/ 10 w 11"/>
                              <a:gd name="T39" fmla="*/ 4 h 9"/>
                              <a:gd name="T40" fmla="*/ 10 w 11"/>
                              <a:gd name="T41" fmla="*/ 4 h 9"/>
                              <a:gd name="T42" fmla="*/ 10 w 11"/>
                              <a:gd name="T43" fmla="*/ 0 h 9"/>
                              <a:gd name="T44" fmla="*/ 10 w 11"/>
                              <a:gd name="T45" fmla="*/ 4 h 9"/>
                              <a:gd name="T46" fmla="*/ 4 w 11"/>
                              <a:gd name="T47" fmla="*/ 2 h 9"/>
                              <a:gd name="T48" fmla="*/ 10 w 11"/>
                              <a:gd name="T49" fmla="*/ 4 h 9"/>
                              <a:gd name="T50" fmla="*/ 4 w 11"/>
                              <a:gd name="T51" fmla="*/ 8 h 9"/>
                              <a:gd name="T52" fmla="*/ 4 w 11"/>
                              <a:gd name="T53" fmla="*/ 2 h 9"/>
                              <a:gd name="T54" fmla="*/ 4 w 11"/>
                              <a:gd name="T55" fmla="*/ 8 h 9"/>
                              <a:gd name="T56" fmla="*/ 0 w 11"/>
                              <a:gd name="T57" fmla="*/ 8 h 9"/>
                              <a:gd name="T58" fmla="*/ 4 w 11"/>
                              <a:gd name="T59" fmla="*/ 8 h 9"/>
                              <a:gd name="T60" fmla="*/ 4 w 11"/>
                              <a:gd name="T61" fmla="*/ 8 h 9"/>
                              <a:gd name="T62" fmla="*/ 0 w 11"/>
                              <a:gd name="T63" fmla="*/ 8 h 9"/>
                              <a:gd name="T64" fmla="*/ 4 w 11"/>
                              <a:gd name="T65" fmla="*/ 8 h 9"/>
                              <a:gd name="T66" fmla="*/ 4 w 11"/>
                              <a:gd name="T67" fmla="*/ 17 h 9"/>
                              <a:gd name="T68" fmla="*/ 4 w 11"/>
                              <a:gd name="T69" fmla="*/ 8 h 9"/>
                              <a:gd name="T70" fmla="*/ 10 w 11"/>
                              <a:gd name="T71" fmla="*/ 15 h 9"/>
                              <a:gd name="T72" fmla="*/ 4 w 11"/>
                              <a:gd name="T73" fmla="*/ 17 h 9"/>
                              <a:gd name="T74" fmla="*/ 10 w 11"/>
                              <a:gd name="T75" fmla="*/ 15 h 9"/>
                              <a:gd name="T76" fmla="*/ 10 w 11"/>
                              <a:gd name="T77" fmla="*/ 19 h 9"/>
                              <a:gd name="T78" fmla="*/ 10 w 11"/>
                              <a:gd name="T79" fmla="*/ 15 h 9"/>
                              <a:gd name="T80" fmla="*/ 0 60000 65536"/>
                              <a:gd name="T81" fmla="*/ 0 60000 65536"/>
                              <a:gd name="T82" fmla="*/ 0 60000 65536"/>
                              <a:gd name="T83" fmla="*/ 0 60000 65536"/>
                              <a:gd name="T84" fmla="*/ 0 60000 65536"/>
                              <a:gd name="T85" fmla="*/ 0 60000 65536"/>
                              <a:gd name="T86" fmla="*/ 0 60000 65536"/>
                              <a:gd name="T87" fmla="*/ 0 60000 65536"/>
                              <a:gd name="T88" fmla="*/ 0 60000 65536"/>
                              <a:gd name="T89" fmla="*/ 0 60000 65536"/>
                              <a:gd name="T90" fmla="*/ 0 60000 65536"/>
                              <a:gd name="T91" fmla="*/ 0 60000 65536"/>
                              <a:gd name="T92" fmla="*/ 0 60000 65536"/>
                              <a:gd name="T93" fmla="*/ 0 60000 65536"/>
                              <a:gd name="T94" fmla="*/ 0 60000 65536"/>
                              <a:gd name="T95" fmla="*/ 0 60000 65536"/>
                              <a:gd name="T96" fmla="*/ 0 60000 65536"/>
                              <a:gd name="T97" fmla="*/ 0 60000 65536"/>
                              <a:gd name="T98" fmla="*/ 0 60000 65536"/>
                              <a:gd name="T99" fmla="*/ 0 60000 65536"/>
                              <a:gd name="T100" fmla="*/ 0 60000 65536"/>
                              <a:gd name="T101" fmla="*/ 0 60000 65536"/>
                              <a:gd name="T102" fmla="*/ 0 60000 65536"/>
                              <a:gd name="T103" fmla="*/ 0 60000 65536"/>
                              <a:gd name="T104" fmla="*/ 0 60000 65536"/>
                              <a:gd name="T105" fmla="*/ 0 60000 65536"/>
                              <a:gd name="T106" fmla="*/ 0 60000 65536"/>
                              <a:gd name="T107" fmla="*/ 0 60000 65536"/>
                              <a:gd name="T108" fmla="*/ 0 60000 65536"/>
                              <a:gd name="T109" fmla="*/ 0 60000 65536"/>
                              <a:gd name="T110" fmla="*/ 0 60000 65536"/>
                              <a:gd name="T111" fmla="*/ 0 60000 65536"/>
                              <a:gd name="T112" fmla="*/ 0 60000 65536"/>
                              <a:gd name="T113" fmla="*/ 0 60000 65536"/>
                              <a:gd name="T114" fmla="*/ 0 60000 65536"/>
                              <a:gd name="T115" fmla="*/ 0 60000 65536"/>
                              <a:gd name="T116" fmla="*/ 0 60000 65536"/>
                              <a:gd name="T117" fmla="*/ 0 60000 65536"/>
                              <a:gd name="T118" fmla="*/ 0 60000 65536"/>
                              <a:gd name="T119" fmla="*/ 0 60000 65536"/>
                            </a:gdLst>
                            <a:ahLst/>
                            <a:cxnLst>
                              <a:cxn ang="T80">
                                <a:pos x="T0" y="T1"/>
                              </a:cxn>
                              <a:cxn ang="T81">
                                <a:pos x="T2" y="T3"/>
                              </a:cxn>
                              <a:cxn ang="T82">
                                <a:pos x="T4" y="T5"/>
                              </a:cxn>
                              <a:cxn ang="T83">
                                <a:pos x="T6" y="T7"/>
                              </a:cxn>
                              <a:cxn ang="T84">
                                <a:pos x="T8" y="T9"/>
                              </a:cxn>
                              <a:cxn ang="T85">
                                <a:pos x="T10" y="T11"/>
                              </a:cxn>
                              <a:cxn ang="T86">
                                <a:pos x="T12" y="T13"/>
                              </a:cxn>
                              <a:cxn ang="T87">
                                <a:pos x="T14" y="T15"/>
                              </a:cxn>
                              <a:cxn ang="T88">
                                <a:pos x="T16" y="T17"/>
                              </a:cxn>
                              <a:cxn ang="T89">
                                <a:pos x="T18" y="T19"/>
                              </a:cxn>
                              <a:cxn ang="T90">
                                <a:pos x="T20" y="T21"/>
                              </a:cxn>
                              <a:cxn ang="T91">
                                <a:pos x="T22" y="T23"/>
                              </a:cxn>
                              <a:cxn ang="T92">
                                <a:pos x="T24" y="T25"/>
                              </a:cxn>
                              <a:cxn ang="T93">
                                <a:pos x="T26" y="T27"/>
                              </a:cxn>
                              <a:cxn ang="T94">
                                <a:pos x="T28" y="T29"/>
                              </a:cxn>
                              <a:cxn ang="T95">
                                <a:pos x="T30" y="T31"/>
                              </a:cxn>
                              <a:cxn ang="T96">
                                <a:pos x="T32" y="T33"/>
                              </a:cxn>
                              <a:cxn ang="T97">
                                <a:pos x="T34" y="T35"/>
                              </a:cxn>
                              <a:cxn ang="T98">
                                <a:pos x="T36" y="T37"/>
                              </a:cxn>
                              <a:cxn ang="T99">
                                <a:pos x="T38" y="T39"/>
                              </a:cxn>
                              <a:cxn ang="T100">
                                <a:pos x="T40" y="T41"/>
                              </a:cxn>
                              <a:cxn ang="T101">
                                <a:pos x="T42" y="T43"/>
                              </a:cxn>
                              <a:cxn ang="T102">
                                <a:pos x="T44" y="T45"/>
                              </a:cxn>
                              <a:cxn ang="T103">
                                <a:pos x="T46" y="T47"/>
                              </a:cxn>
                              <a:cxn ang="T104">
                                <a:pos x="T48" y="T49"/>
                              </a:cxn>
                              <a:cxn ang="T105">
                                <a:pos x="T50" y="T51"/>
                              </a:cxn>
                              <a:cxn ang="T106">
                                <a:pos x="T52" y="T53"/>
                              </a:cxn>
                              <a:cxn ang="T107">
                                <a:pos x="T54" y="T55"/>
                              </a:cxn>
                              <a:cxn ang="T108">
                                <a:pos x="T56" y="T57"/>
                              </a:cxn>
                              <a:cxn ang="T109">
                                <a:pos x="T58" y="T59"/>
                              </a:cxn>
                              <a:cxn ang="T110">
                                <a:pos x="T60" y="T61"/>
                              </a:cxn>
                              <a:cxn ang="T111">
                                <a:pos x="T62" y="T63"/>
                              </a:cxn>
                              <a:cxn ang="T112">
                                <a:pos x="T64" y="T65"/>
                              </a:cxn>
                              <a:cxn ang="T113">
                                <a:pos x="T66" y="T67"/>
                              </a:cxn>
                              <a:cxn ang="T114">
                                <a:pos x="T68" y="T69"/>
                              </a:cxn>
                              <a:cxn ang="T115">
                                <a:pos x="T70" y="T71"/>
                              </a:cxn>
                              <a:cxn ang="T116">
                                <a:pos x="T72" y="T73"/>
                              </a:cxn>
                              <a:cxn ang="T117">
                                <a:pos x="T74" y="T75"/>
                              </a:cxn>
                              <a:cxn ang="T118">
                                <a:pos x="T76" y="T77"/>
                              </a:cxn>
                              <a:cxn ang="T119">
                                <a:pos x="T78" y="T79"/>
                              </a:cxn>
                            </a:cxnLst>
                            <a:rect l="0" t="0" r="r" b="b"/>
                            <a:pathLst>
                              <a:path w="11" h="9">
                                <a:moveTo>
                                  <a:pt x="5" y="7"/>
                                </a:moveTo>
                                <a:lnTo>
                                  <a:pt x="5" y="7"/>
                                </a:lnTo>
                                <a:lnTo>
                                  <a:pt x="5" y="9"/>
                                </a:lnTo>
                                <a:lnTo>
                                  <a:pt x="5" y="7"/>
                                </a:lnTo>
                                <a:close/>
                                <a:moveTo>
                                  <a:pt x="5" y="7"/>
                                </a:moveTo>
                                <a:cubicBezTo>
                                  <a:pt x="6" y="7"/>
                                  <a:pt x="7" y="7"/>
                                  <a:pt x="8" y="6"/>
                                </a:cubicBezTo>
                                <a:lnTo>
                                  <a:pt x="9" y="8"/>
                                </a:lnTo>
                                <a:cubicBezTo>
                                  <a:pt x="8" y="9"/>
                                  <a:pt x="7" y="9"/>
                                  <a:pt x="5" y="9"/>
                                </a:cubicBezTo>
                                <a:lnTo>
                                  <a:pt x="5" y="7"/>
                                </a:lnTo>
                                <a:close/>
                                <a:moveTo>
                                  <a:pt x="8" y="6"/>
                                </a:moveTo>
                                <a:cubicBezTo>
                                  <a:pt x="8" y="6"/>
                                  <a:pt x="9" y="5"/>
                                  <a:pt x="9" y="4"/>
                                </a:cubicBezTo>
                                <a:lnTo>
                                  <a:pt x="11" y="4"/>
                                </a:lnTo>
                                <a:cubicBezTo>
                                  <a:pt x="11" y="6"/>
                                  <a:pt x="10" y="7"/>
                                  <a:pt x="9" y="8"/>
                                </a:cubicBezTo>
                                <a:lnTo>
                                  <a:pt x="8" y="6"/>
                                </a:lnTo>
                                <a:close/>
                                <a:moveTo>
                                  <a:pt x="9" y="4"/>
                                </a:moveTo>
                                <a:lnTo>
                                  <a:pt x="9" y="4"/>
                                </a:lnTo>
                                <a:lnTo>
                                  <a:pt x="11" y="4"/>
                                </a:lnTo>
                                <a:lnTo>
                                  <a:pt x="9" y="4"/>
                                </a:lnTo>
                                <a:close/>
                                <a:moveTo>
                                  <a:pt x="9" y="4"/>
                                </a:moveTo>
                                <a:lnTo>
                                  <a:pt x="9" y="4"/>
                                </a:lnTo>
                                <a:lnTo>
                                  <a:pt x="11" y="4"/>
                                </a:lnTo>
                                <a:lnTo>
                                  <a:pt x="9" y="4"/>
                                </a:lnTo>
                                <a:close/>
                                <a:moveTo>
                                  <a:pt x="9" y="4"/>
                                </a:moveTo>
                                <a:cubicBezTo>
                                  <a:pt x="9" y="4"/>
                                  <a:pt x="8" y="3"/>
                                  <a:pt x="8" y="2"/>
                                </a:cubicBezTo>
                                <a:lnTo>
                                  <a:pt x="9" y="1"/>
                                </a:lnTo>
                                <a:cubicBezTo>
                                  <a:pt x="10" y="2"/>
                                  <a:pt x="11" y="3"/>
                                  <a:pt x="11" y="4"/>
                                </a:cubicBezTo>
                                <a:lnTo>
                                  <a:pt x="9" y="4"/>
                                </a:lnTo>
                                <a:close/>
                                <a:moveTo>
                                  <a:pt x="8" y="2"/>
                                </a:moveTo>
                                <a:cubicBezTo>
                                  <a:pt x="7" y="2"/>
                                  <a:pt x="6" y="2"/>
                                  <a:pt x="5" y="2"/>
                                </a:cubicBezTo>
                                <a:lnTo>
                                  <a:pt x="5" y="0"/>
                                </a:lnTo>
                                <a:cubicBezTo>
                                  <a:pt x="7" y="0"/>
                                  <a:pt x="8" y="0"/>
                                  <a:pt x="9" y="1"/>
                                </a:cubicBezTo>
                                <a:lnTo>
                                  <a:pt x="8" y="2"/>
                                </a:lnTo>
                                <a:close/>
                                <a:moveTo>
                                  <a:pt x="5" y="2"/>
                                </a:moveTo>
                                <a:lnTo>
                                  <a:pt x="5" y="2"/>
                                </a:lnTo>
                                <a:lnTo>
                                  <a:pt x="5" y="0"/>
                                </a:lnTo>
                                <a:lnTo>
                                  <a:pt x="5" y="2"/>
                                </a:lnTo>
                                <a:close/>
                                <a:moveTo>
                                  <a:pt x="5" y="2"/>
                                </a:moveTo>
                                <a:lnTo>
                                  <a:pt x="5" y="2"/>
                                </a:lnTo>
                                <a:lnTo>
                                  <a:pt x="5" y="0"/>
                                </a:lnTo>
                                <a:lnTo>
                                  <a:pt x="5" y="2"/>
                                </a:lnTo>
                                <a:close/>
                                <a:moveTo>
                                  <a:pt x="5" y="2"/>
                                </a:moveTo>
                                <a:cubicBezTo>
                                  <a:pt x="5" y="2"/>
                                  <a:pt x="4" y="2"/>
                                  <a:pt x="3" y="2"/>
                                </a:cubicBezTo>
                                <a:lnTo>
                                  <a:pt x="2" y="1"/>
                                </a:lnTo>
                                <a:cubicBezTo>
                                  <a:pt x="3" y="0"/>
                                  <a:pt x="4" y="0"/>
                                  <a:pt x="5" y="0"/>
                                </a:cubicBezTo>
                                <a:lnTo>
                                  <a:pt x="5" y="2"/>
                                </a:lnTo>
                                <a:close/>
                                <a:moveTo>
                                  <a:pt x="3" y="2"/>
                                </a:moveTo>
                                <a:cubicBezTo>
                                  <a:pt x="3" y="3"/>
                                  <a:pt x="2" y="4"/>
                                  <a:pt x="2" y="4"/>
                                </a:cubicBezTo>
                                <a:lnTo>
                                  <a:pt x="0" y="4"/>
                                </a:lnTo>
                                <a:cubicBezTo>
                                  <a:pt x="0" y="3"/>
                                  <a:pt x="1" y="2"/>
                                  <a:pt x="2" y="1"/>
                                </a:cubicBezTo>
                                <a:lnTo>
                                  <a:pt x="3" y="2"/>
                                </a:lnTo>
                                <a:close/>
                                <a:moveTo>
                                  <a:pt x="2" y="4"/>
                                </a:moveTo>
                                <a:lnTo>
                                  <a:pt x="2" y="4"/>
                                </a:lnTo>
                                <a:lnTo>
                                  <a:pt x="0" y="4"/>
                                </a:lnTo>
                                <a:lnTo>
                                  <a:pt x="2" y="4"/>
                                </a:lnTo>
                                <a:close/>
                                <a:moveTo>
                                  <a:pt x="2" y="4"/>
                                </a:moveTo>
                                <a:lnTo>
                                  <a:pt x="2" y="4"/>
                                </a:lnTo>
                                <a:lnTo>
                                  <a:pt x="0" y="4"/>
                                </a:lnTo>
                                <a:lnTo>
                                  <a:pt x="2" y="4"/>
                                </a:lnTo>
                                <a:close/>
                                <a:moveTo>
                                  <a:pt x="2" y="4"/>
                                </a:moveTo>
                                <a:cubicBezTo>
                                  <a:pt x="2" y="5"/>
                                  <a:pt x="3" y="6"/>
                                  <a:pt x="3" y="6"/>
                                </a:cubicBezTo>
                                <a:lnTo>
                                  <a:pt x="2" y="8"/>
                                </a:lnTo>
                                <a:cubicBezTo>
                                  <a:pt x="1" y="7"/>
                                  <a:pt x="0" y="6"/>
                                  <a:pt x="0" y="4"/>
                                </a:cubicBezTo>
                                <a:lnTo>
                                  <a:pt x="2" y="4"/>
                                </a:lnTo>
                                <a:close/>
                                <a:moveTo>
                                  <a:pt x="3" y="6"/>
                                </a:moveTo>
                                <a:cubicBezTo>
                                  <a:pt x="4" y="7"/>
                                  <a:pt x="5" y="7"/>
                                  <a:pt x="5" y="7"/>
                                </a:cubicBezTo>
                                <a:lnTo>
                                  <a:pt x="5" y="9"/>
                                </a:lnTo>
                                <a:cubicBezTo>
                                  <a:pt x="4" y="9"/>
                                  <a:pt x="3" y="9"/>
                                  <a:pt x="2" y="8"/>
                                </a:cubicBezTo>
                                <a:lnTo>
                                  <a:pt x="3" y="6"/>
                                </a:lnTo>
                                <a:close/>
                                <a:moveTo>
                                  <a:pt x="5" y="7"/>
                                </a:moveTo>
                                <a:lnTo>
                                  <a:pt x="5" y="7"/>
                                </a:lnTo>
                                <a:lnTo>
                                  <a:pt x="5" y="9"/>
                                </a:lnTo>
                                <a:lnTo>
                                  <a:pt x="5" y="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4211D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36" name="Oval 340"/>
                        <wps:cNvSpPr>
                          <a:spLocks noChangeArrowheads="1"/>
                        </wps:cNvSpPr>
                        <wps:spPr bwMode="auto">
                          <a:xfrm>
                            <a:off x="266" y="237"/>
                            <a:ext cx="16" cy="14"/>
                          </a:xfrm>
                          <a:prstGeom prst="ellipse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37" name="Freeform 341"/>
                        <wps:cNvSpPr>
                          <a:spLocks noEditPoints="1"/>
                        </wps:cNvSpPr>
                        <wps:spPr bwMode="auto">
                          <a:xfrm>
                            <a:off x="264" y="235"/>
                            <a:ext cx="20" cy="18"/>
                          </a:xfrm>
                          <a:custGeom>
                            <a:avLst/>
                            <a:gdLst>
                              <a:gd name="T0" fmla="*/ 10 w 10"/>
                              <a:gd name="T1" fmla="*/ 14 h 9"/>
                              <a:gd name="T2" fmla="*/ 10 w 10"/>
                              <a:gd name="T3" fmla="*/ 18 h 9"/>
                              <a:gd name="T4" fmla="*/ 10 w 10"/>
                              <a:gd name="T5" fmla="*/ 14 h 9"/>
                              <a:gd name="T6" fmla="*/ 16 w 10"/>
                              <a:gd name="T7" fmla="*/ 16 h 9"/>
                              <a:gd name="T8" fmla="*/ 10 w 10"/>
                              <a:gd name="T9" fmla="*/ 14 h 9"/>
                              <a:gd name="T10" fmla="*/ 16 w 10"/>
                              <a:gd name="T11" fmla="*/ 10 h 9"/>
                              <a:gd name="T12" fmla="*/ 16 w 10"/>
                              <a:gd name="T13" fmla="*/ 16 h 9"/>
                              <a:gd name="T14" fmla="*/ 16 w 10"/>
                              <a:gd name="T15" fmla="*/ 10 h 9"/>
                              <a:gd name="T16" fmla="*/ 20 w 10"/>
                              <a:gd name="T17" fmla="*/ 10 h 9"/>
                              <a:gd name="T18" fmla="*/ 16 w 10"/>
                              <a:gd name="T19" fmla="*/ 10 h 9"/>
                              <a:gd name="T20" fmla="*/ 16 w 10"/>
                              <a:gd name="T21" fmla="*/ 10 h 9"/>
                              <a:gd name="T22" fmla="*/ 20 w 10"/>
                              <a:gd name="T23" fmla="*/ 10 h 9"/>
                              <a:gd name="T24" fmla="*/ 16 w 10"/>
                              <a:gd name="T25" fmla="*/ 10 h 9"/>
                              <a:gd name="T26" fmla="*/ 16 w 10"/>
                              <a:gd name="T27" fmla="*/ 2 h 9"/>
                              <a:gd name="T28" fmla="*/ 16 w 10"/>
                              <a:gd name="T29" fmla="*/ 10 h 9"/>
                              <a:gd name="T30" fmla="*/ 10 w 10"/>
                              <a:gd name="T31" fmla="*/ 4 h 9"/>
                              <a:gd name="T32" fmla="*/ 16 w 10"/>
                              <a:gd name="T33" fmla="*/ 2 h 9"/>
                              <a:gd name="T34" fmla="*/ 10 w 10"/>
                              <a:gd name="T35" fmla="*/ 4 h 9"/>
                              <a:gd name="T36" fmla="*/ 10 w 10"/>
                              <a:gd name="T37" fmla="*/ 0 h 9"/>
                              <a:gd name="T38" fmla="*/ 10 w 10"/>
                              <a:gd name="T39" fmla="*/ 4 h 9"/>
                              <a:gd name="T40" fmla="*/ 10 w 10"/>
                              <a:gd name="T41" fmla="*/ 4 h 9"/>
                              <a:gd name="T42" fmla="*/ 10 w 10"/>
                              <a:gd name="T43" fmla="*/ 0 h 9"/>
                              <a:gd name="T44" fmla="*/ 10 w 10"/>
                              <a:gd name="T45" fmla="*/ 4 h 9"/>
                              <a:gd name="T46" fmla="*/ 2 w 10"/>
                              <a:gd name="T47" fmla="*/ 2 h 9"/>
                              <a:gd name="T48" fmla="*/ 10 w 10"/>
                              <a:gd name="T49" fmla="*/ 4 h 9"/>
                              <a:gd name="T50" fmla="*/ 4 w 10"/>
                              <a:gd name="T51" fmla="*/ 10 h 9"/>
                              <a:gd name="T52" fmla="*/ 2 w 10"/>
                              <a:gd name="T53" fmla="*/ 2 h 9"/>
                              <a:gd name="T54" fmla="*/ 4 w 10"/>
                              <a:gd name="T55" fmla="*/ 10 h 9"/>
                              <a:gd name="T56" fmla="*/ 0 w 10"/>
                              <a:gd name="T57" fmla="*/ 10 h 9"/>
                              <a:gd name="T58" fmla="*/ 4 w 10"/>
                              <a:gd name="T59" fmla="*/ 10 h 9"/>
                              <a:gd name="T60" fmla="*/ 4 w 10"/>
                              <a:gd name="T61" fmla="*/ 10 h 9"/>
                              <a:gd name="T62" fmla="*/ 0 w 10"/>
                              <a:gd name="T63" fmla="*/ 10 h 9"/>
                              <a:gd name="T64" fmla="*/ 4 w 10"/>
                              <a:gd name="T65" fmla="*/ 10 h 9"/>
                              <a:gd name="T66" fmla="*/ 2 w 10"/>
                              <a:gd name="T67" fmla="*/ 16 h 9"/>
                              <a:gd name="T68" fmla="*/ 4 w 10"/>
                              <a:gd name="T69" fmla="*/ 10 h 9"/>
                              <a:gd name="T70" fmla="*/ 10 w 10"/>
                              <a:gd name="T71" fmla="*/ 14 h 9"/>
                              <a:gd name="T72" fmla="*/ 2 w 10"/>
                              <a:gd name="T73" fmla="*/ 16 h 9"/>
                              <a:gd name="T74" fmla="*/ 10 w 10"/>
                              <a:gd name="T75" fmla="*/ 14 h 9"/>
                              <a:gd name="T76" fmla="*/ 10 w 10"/>
                              <a:gd name="T77" fmla="*/ 18 h 9"/>
                              <a:gd name="T78" fmla="*/ 10 w 10"/>
                              <a:gd name="T79" fmla="*/ 14 h 9"/>
                              <a:gd name="T80" fmla="*/ 0 60000 65536"/>
                              <a:gd name="T81" fmla="*/ 0 60000 65536"/>
                              <a:gd name="T82" fmla="*/ 0 60000 65536"/>
                              <a:gd name="T83" fmla="*/ 0 60000 65536"/>
                              <a:gd name="T84" fmla="*/ 0 60000 65536"/>
                              <a:gd name="T85" fmla="*/ 0 60000 65536"/>
                              <a:gd name="T86" fmla="*/ 0 60000 65536"/>
                              <a:gd name="T87" fmla="*/ 0 60000 65536"/>
                              <a:gd name="T88" fmla="*/ 0 60000 65536"/>
                              <a:gd name="T89" fmla="*/ 0 60000 65536"/>
                              <a:gd name="T90" fmla="*/ 0 60000 65536"/>
                              <a:gd name="T91" fmla="*/ 0 60000 65536"/>
                              <a:gd name="T92" fmla="*/ 0 60000 65536"/>
                              <a:gd name="T93" fmla="*/ 0 60000 65536"/>
                              <a:gd name="T94" fmla="*/ 0 60000 65536"/>
                              <a:gd name="T95" fmla="*/ 0 60000 65536"/>
                              <a:gd name="T96" fmla="*/ 0 60000 65536"/>
                              <a:gd name="T97" fmla="*/ 0 60000 65536"/>
                              <a:gd name="T98" fmla="*/ 0 60000 65536"/>
                              <a:gd name="T99" fmla="*/ 0 60000 65536"/>
                              <a:gd name="T100" fmla="*/ 0 60000 65536"/>
                              <a:gd name="T101" fmla="*/ 0 60000 65536"/>
                              <a:gd name="T102" fmla="*/ 0 60000 65536"/>
                              <a:gd name="T103" fmla="*/ 0 60000 65536"/>
                              <a:gd name="T104" fmla="*/ 0 60000 65536"/>
                              <a:gd name="T105" fmla="*/ 0 60000 65536"/>
                              <a:gd name="T106" fmla="*/ 0 60000 65536"/>
                              <a:gd name="T107" fmla="*/ 0 60000 65536"/>
                              <a:gd name="T108" fmla="*/ 0 60000 65536"/>
                              <a:gd name="T109" fmla="*/ 0 60000 65536"/>
                              <a:gd name="T110" fmla="*/ 0 60000 65536"/>
                              <a:gd name="T111" fmla="*/ 0 60000 65536"/>
                              <a:gd name="T112" fmla="*/ 0 60000 65536"/>
                              <a:gd name="T113" fmla="*/ 0 60000 65536"/>
                              <a:gd name="T114" fmla="*/ 0 60000 65536"/>
                              <a:gd name="T115" fmla="*/ 0 60000 65536"/>
                              <a:gd name="T116" fmla="*/ 0 60000 65536"/>
                              <a:gd name="T117" fmla="*/ 0 60000 65536"/>
                              <a:gd name="T118" fmla="*/ 0 60000 65536"/>
                              <a:gd name="T119" fmla="*/ 0 60000 65536"/>
                            </a:gdLst>
                            <a:ahLst/>
                            <a:cxnLst>
                              <a:cxn ang="T80">
                                <a:pos x="T0" y="T1"/>
                              </a:cxn>
                              <a:cxn ang="T81">
                                <a:pos x="T2" y="T3"/>
                              </a:cxn>
                              <a:cxn ang="T82">
                                <a:pos x="T4" y="T5"/>
                              </a:cxn>
                              <a:cxn ang="T83">
                                <a:pos x="T6" y="T7"/>
                              </a:cxn>
                              <a:cxn ang="T84">
                                <a:pos x="T8" y="T9"/>
                              </a:cxn>
                              <a:cxn ang="T85">
                                <a:pos x="T10" y="T11"/>
                              </a:cxn>
                              <a:cxn ang="T86">
                                <a:pos x="T12" y="T13"/>
                              </a:cxn>
                              <a:cxn ang="T87">
                                <a:pos x="T14" y="T15"/>
                              </a:cxn>
                              <a:cxn ang="T88">
                                <a:pos x="T16" y="T17"/>
                              </a:cxn>
                              <a:cxn ang="T89">
                                <a:pos x="T18" y="T19"/>
                              </a:cxn>
                              <a:cxn ang="T90">
                                <a:pos x="T20" y="T21"/>
                              </a:cxn>
                              <a:cxn ang="T91">
                                <a:pos x="T22" y="T23"/>
                              </a:cxn>
                              <a:cxn ang="T92">
                                <a:pos x="T24" y="T25"/>
                              </a:cxn>
                              <a:cxn ang="T93">
                                <a:pos x="T26" y="T27"/>
                              </a:cxn>
                              <a:cxn ang="T94">
                                <a:pos x="T28" y="T29"/>
                              </a:cxn>
                              <a:cxn ang="T95">
                                <a:pos x="T30" y="T31"/>
                              </a:cxn>
                              <a:cxn ang="T96">
                                <a:pos x="T32" y="T33"/>
                              </a:cxn>
                              <a:cxn ang="T97">
                                <a:pos x="T34" y="T35"/>
                              </a:cxn>
                              <a:cxn ang="T98">
                                <a:pos x="T36" y="T37"/>
                              </a:cxn>
                              <a:cxn ang="T99">
                                <a:pos x="T38" y="T39"/>
                              </a:cxn>
                              <a:cxn ang="T100">
                                <a:pos x="T40" y="T41"/>
                              </a:cxn>
                              <a:cxn ang="T101">
                                <a:pos x="T42" y="T43"/>
                              </a:cxn>
                              <a:cxn ang="T102">
                                <a:pos x="T44" y="T45"/>
                              </a:cxn>
                              <a:cxn ang="T103">
                                <a:pos x="T46" y="T47"/>
                              </a:cxn>
                              <a:cxn ang="T104">
                                <a:pos x="T48" y="T49"/>
                              </a:cxn>
                              <a:cxn ang="T105">
                                <a:pos x="T50" y="T51"/>
                              </a:cxn>
                              <a:cxn ang="T106">
                                <a:pos x="T52" y="T53"/>
                              </a:cxn>
                              <a:cxn ang="T107">
                                <a:pos x="T54" y="T55"/>
                              </a:cxn>
                              <a:cxn ang="T108">
                                <a:pos x="T56" y="T57"/>
                              </a:cxn>
                              <a:cxn ang="T109">
                                <a:pos x="T58" y="T59"/>
                              </a:cxn>
                              <a:cxn ang="T110">
                                <a:pos x="T60" y="T61"/>
                              </a:cxn>
                              <a:cxn ang="T111">
                                <a:pos x="T62" y="T63"/>
                              </a:cxn>
                              <a:cxn ang="T112">
                                <a:pos x="T64" y="T65"/>
                              </a:cxn>
                              <a:cxn ang="T113">
                                <a:pos x="T66" y="T67"/>
                              </a:cxn>
                              <a:cxn ang="T114">
                                <a:pos x="T68" y="T69"/>
                              </a:cxn>
                              <a:cxn ang="T115">
                                <a:pos x="T70" y="T71"/>
                              </a:cxn>
                              <a:cxn ang="T116">
                                <a:pos x="T72" y="T73"/>
                              </a:cxn>
                              <a:cxn ang="T117">
                                <a:pos x="T74" y="T75"/>
                              </a:cxn>
                              <a:cxn ang="T118">
                                <a:pos x="T76" y="T77"/>
                              </a:cxn>
                              <a:cxn ang="T119">
                                <a:pos x="T78" y="T79"/>
                              </a:cxn>
                            </a:cxnLst>
                            <a:rect l="0" t="0" r="r" b="b"/>
                            <a:pathLst>
                              <a:path w="10" h="9">
                                <a:moveTo>
                                  <a:pt x="5" y="7"/>
                                </a:moveTo>
                                <a:lnTo>
                                  <a:pt x="5" y="7"/>
                                </a:lnTo>
                                <a:lnTo>
                                  <a:pt x="5" y="9"/>
                                </a:lnTo>
                                <a:lnTo>
                                  <a:pt x="5" y="7"/>
                                </a:lnTo>
                                <a:close/>
                                <a:moveTo>
                                  <a:pt x="5" y="7"/>
                                </a:moveTo>
                                <a:cubicBezTo>
                                  <a:pt x="6" y="7"/>
                                  <a:pt x="6" y="7"/>
                                  <a:pt x="7" y="7"/>
                                </a:cubicBezTo>
                                <a:lnTo>
                                  <a:pt x="8" y="8"/>
                                </a:lnTo>
                                <a:cubicBezTo>
                                  <a:pt x="7" y="9"/>
                                  <a:pt x="6" y="9"/>
                                  <a:pt x="5" y="9"/>
                                </a:cubicBezTo>
                                <a:lnTo>
                                  <a:pt x="5" y="7"/>
                                </a:lnTo>
                                <a:close/>
                                <a:moveTo>
                                  <a:pt x="7" y="7"/>
                                </a:moveTo>
                                <a:cubicBezTo>
                                  <a:pt x="7" y="6"/>
                                  <a:pt x="8" y="5"/>
                                  <a:pt x="8" y="5"/>
                                </a:cubicBezTo>
                                <a:lnTo>
                                  <a:pt x="10" y="5"/>
                                </a:lnTo>
                                <a:cubicBezTo>
                                  <a:pt x="10" y="6"/>
                                  <a:pt x="9" y="7"/>
                                  <a:pt x="8" y="8"/>
                                </a:cubicBezTo>
                                <a:lnTo>
                                  <a:pt x="7" y="7"/>
                                </a:lnTo>
                                <a:close/>
                                <a:moveTo>
                                  <a:pt x="8" y="5"/>
                                </a:moveTo>
                                <a:lnTo>
                                  <a:pt x="8" y="5"/>
                                </a:lnTo>
                                <a:lnTo>
                                  <a:pt x="10" y="5"/>
                                </a:lnTo>
                                <a:lnTo>
                                  <a:pt x="8" y="5"/>
                                </a:lnTo>
                                <a:close/>
                                <a:moveTo>
                                  <a:pt x="8" y="5"/>
                                </a:moveTo>
                                <a:lnTo>
                                  <a:pt x="8" y="5"/>
                                </a:lnTo>
                                <a:lnTo>
                                  <a:pt x="10" y="5"/>
                                </a:lnTo>
                                <a:lnTo>
                                  <a:pt x="8" y="5"/>
                                </a:lnTo>
                                <a:close/>
                                <a:moveTo>
                                  <a:pt x="8" y="5"/>
                                </a:moveTo>
                                <a:cubicBezTo>
                                  <a:pt x="8" y="4"/>
                                  <a:pt x="7" y="3"/>
                                  <a:pt x="7" y="3"/>
                                </a:cubicBezTo>
                                <a:lnTo>
                                  <a:pt x="8" y="1"/>
                                </a:lnTo>
                                <a:cubicBezTo>
                                  <a:pt x="9" y="2"/>
                                  <a:pt x="10" y="3"/>
                                  <a:pt x="10" y="5"/>
                                </a:cubicBezTo>
                                <a:lnTo>
                                  <a:pt x="8" y="5"/>
                                </a:lnTo>
                                <a:close/>
                                <a:moveTo>
                                  <a:pt x="7" y="3"/>
                                </a:moveTo>
                                <a:cubicBezTo>
                                  <a:pt x="6" y="2"/>
                                  <a:pt x="6" y="2"/>
                                  <a:pt x="5" y="2"/>
                                </a:cubicBezTo>
                                <a:lnTo>
                                  <a:pt x="5" y="0"/>
                                </a:lnTo>
                                <a:cubicBezTo>
                                  <a:pt x="6" y="0"/>
                                  <a:pt x="7" y="1"/>
                                  <a:pt x="8" y="1"/>
                                </a:cubicBezTo>
                                <a:lnTo>
                                  <a:pt x="7" y="3"/>
                                </a:lnTo>
                                <a:close/>
                                <a:moveTo>
                                  <a:pt x="5" y="2"/>
                                </a:moveTo>
                                <a:lnTo>
                                  <a:pt x="5" y="2"/>
                                </a:lnTo>
                                <a:lnTo>
                                  <a:pt x="5" y="0"/>
                                </a:lnTo>
                                <a:lnTo>
                                  <a:pt x="5" y="2"/>
                                </a:lnTo>
                                <a:close/>
                                <a:moveTo>
                                  <a:pt x="5" y="2"/>
                                </a:moveTo>
                                <a:lnTo>
                                  <a:pt x="5" y="2"/>
                                </a:lnTo>
                                <a:lnTo>
                                  <a:pt x="5" y="0"/>
                                </a:lnTo>
                                <a:lnTo>
                                  <a:pt x="5" y="2"/>
                                </a:lnTo>
                                <a:close/>
                                <a:moveTo>
                                  <a:pt x="5" y="2"/>
                                </a:moveTo>
                                <a:cubicBezTo>
                                  <a:pt x="4" y="2"/>
                                  <a:pt x="3" y="2"/>
                                  <a:pt x="3" y="3"/>
                                </a:cubicBezTo>
                                <a:lnTo>
                                  <a:pt x="1" y="1"/>
                                </a:lnTo>
                                <a:cubicBezTo>
                                  <a:pt x="2" y="1"/>
                                  <a:pt x="3" y="0"/>
                                  <a:pt x="5" y="0"/>
                                </a:cubicBezTo>
                                <a:lnTo>
                                  <a:pt x="5" y="2"/>
                                </a:lnTo>
                                <a:close/>
                                <a:moveTo>
                                  <a:pt x="3" y="3"/>
                                </a:moveTo>
                                <a:cubicBezTo>
                                  <a:pt x="2" y="3"/>
                                  <a:pt x="2" y="4"/>
                                  <a:pt x="2" y="5"/>
                                </a:cubicBezTo>
                                <a:lnTo>
                                  <a:pt x="0" y="5"/>
                                </a:lnTo>
                                <a:cubicBezTo>
                                  <a:pt x="0" y="3"/>
                                  <a:pt x="0" y="2"/>
                                  <a:pt x="1" y="1"/>
                                </a:cubicBezTo>
                                <a:lnTo>
                                  <a:pt x="3" y="3"/>
                                </a:lnTo>
                                <a:close/>
                                <a:moveTo>
                                  <a:pt x="2" y="5"/>
                                </a:moveTo>
                                <a:lnTo>
                                  <a:pt x="2" y="5"/>
                                </a:lnTo>
                                <a:lnTo>
                                  <a:pt x="0" y="5"/>
                                </a:lnTo>
                                <a:lnTo>
                                  <a:pt x="2" y="5"/>
                                </a:lnTo>
                                <a:close/>
                                <a:moveTo>
                                  <a:pt x="2" y="5"/>
                                </a:moveTo>
                                <a:lnTo>
                                  <a:pt x="2" y="5"/>
                                </a:lnTo>
                                <a:lnTo>
                                  <a:pt x="0" y="5"/>
                                </a:lnTo>
                                <a:lnTo>
                                  <a:pt x="2" y="5"/>
                                </a:lnTo>
                                <a:close/>
                                <a:moveTo>
                                  <a:pt x="2" y="5"/>
                                </a:moveTo>
                                <a:cubicBezTo>
                                  <a:pt x="2" y="5"/>
                                  <a:pt x="2" y="6"/>
                                  <a:pt x="3" y="7"/>
                                </a:cubicBezTo>
                                <a:lnTo>
                                  <a:pt x="1" y="8"/>
                                </a:lnTo>
                                <a:cubicBezTo>
                                  <a:pt x="0" y="7"/>
                                  <a:pt x="0" y="6"/>
                                  <a:pt x="0" y="5"/>
                                </a:cubicBezTo>
                                <a:lnTo>
                                  <a:pt x="2" y="5"/>
                                </a:lnTo>
                                <a:close/>
                                <a:moveTo>
                                  <a:pt x="3" y="7"/>
                                </a:moveTo>
                                <a:cubicBezTo>
                                  <a:pt x="3" y="7"/>
                                  <a:pt x="4" y="7"/>
                                  <a:pt x="5" y="7"/>
                                </a:cubicBezTo>
                                <a:lnTo>
                                  <a:pt x="5" y="9"/>
                                </a:lnTo>
                                <a:cubicBezTo>
                                  <a:pt x="3" y="9"/>
                                  <a:pt x="2" y="9"/>
                                  <a:pt x="1" y="8"/>
                                </a:cubicBezTo>
                                <a:lnTo>
                                  <a:pt x="3" y="7"/>
                                </a:lnTo>
                                <a:close/>
                                <a:moveTo>
                                  <a:pt x="5" y="7"/>
                                </a:moveTo>
                                <a:lnTo>
                                  <a:pt x="5" y="7"/>
                                </a:lnTo>
                                <a:lnTo>
                                  <a:pt x="5" y="9"/>
                                </a:lnTo>
                                <a:lnTo>
                                  <a:pt x="5" y="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4211D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38" name="Oval 342"/>
                        <wps:cNvSpPr>
                          <a:spLocks noChangeArrowheads="1"/>
                        </wps:cNvSpPr>
                        <wps:spPr bwMode="auto">
                          <a:xfrm>
                            <a:off x="276" y="247"/>
                            <a:ext cx="19" cy="17"/>
                          </a:xfrm>
                          <a:prstGeom prst="ellipse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39" name="Freeform 343"/>
                        <wps:cNvSpPr>
                          <a:spLocks noEditPoints="1"/>
                        </wps:cNvSpPr>
                        <wps:spPr bwMode="auto">
                          <a:xfrm>
                            <a:off x="268" y="245"/>
                            <a:ext cx="29" cy="21"/>
                          </a:xfrm>
                          <a:custGeom>
                            <a:avLst/>
                            <a:gdLst>
                              <a:gd name="T0" fmla="*/ 19 w 14"/>
                              <a:gd name="T1" fmla="*/ 17 h 10"/>
                              <a:gd name="T2" fmla="*/ 19 w 14"/>
                              <a:gd name="T3" fmla="*/ 21 h 10"/>
                              <a:gd name="T4" fmla="*/ 19 w 14"/>
                              <a:gd name="T5" fmla="*/ 17 h 10"/>
                              <a:gd name="T6" fmla="*/ 25 w 14"/>
                              <a:gd name="T7" fmla="*/ 19 h 10"/>
                              <a:gd name="T8" fmla="*/ 19 w 14"/>
                              <a:gd name="T9" fmla="*/ 17 h 10"/>
                              <a:gd name="T10" fmla="*/ 25 w 14"/>
                              <a:gd name="T11" fmla="*/ 11 h 10"/>
                              <a:gd name="T12" fmla="*/ 25 w 14"/>
                              <a:gd name="T13" fmla="*/ 19 h 10"/>
                              <a:gd name="T14" fmla="*/ 25 w 14"/>
                              <a:gd name="T15" fmla="*/ 11 h 10"/>
                              <a:gd name="T16" fmla="*/ 29 w 14"/>
                              <a:gd name="T17" fmla="*/ 11 h 10"/>
                              <a:gd name="T18" fmla="*/ 25 w 14"/>
                              <a:gd name="T19" fmla="*/ 11 h 10"/>
                              <a:gd name="T20" fmla="*/ 25 w 14"/>
                              <a:gd name="T21" fmla="*/ 11 h 10"/>
                              <a:gd name="T22" fmla="*/ 29 w 14"/>
                              <a:gd name="T23" fmla="*/ 11 h 10"/>
                              <a:gd name="T24" fmla="*/ 25 w 14"/>
                              <a:gd name="T25" fmla="*/ 11 h 10"/>
                              <a:gd name="T26" fmla="*/ 25 w 14"/>
                              <a:gd name="T27" fmla="*/ 4 h 10"/>
                              <a:gd name="T28" fmla="*/ 25 w 14"/>
                              <a:gd name="T29" fmla="*/ 11 h 10"/>
                              <a:gd name="T30" fmla="*/ 19 w 14"/>
                              <a:gd name="T31" fmla="*/ 4 h 10"/>
                              <a:gd name="T32" fmla="*/ 25 w 14"/>
                              <a:gd name="T33" fmla="*/ 4 h 10"/>
                              <a:gd name="T34" fmla="*/ 19 w 14"/>
                              <a:gd name="T35" fmla="*/ 4 h 10"/>
                              <a:gd name="T36" fmla="*/ 19 w 14"/>
                              <a:gd name="T37" fmla="*/ 0 h 10"/>
                              <a:gd name="T38" fmla="*/ 19 w 14"/>
                              <a:gd name="T39" fmla="*/ 4 h 10"/>
                              <a:gd name="T40" fmla="*/ 19 w 14"/>
                              <a:gd name="T41" fmla="*/ 4 h 10"/>
                              <a:gd name="T42" fmla="*/ 19 w 14"/>
                              <a:gd name="T43" fmla="*/ 0 h 10"/>
                              <a:gd name="T44" fmla="*/ 19 w 14"/>
                              <a:gd name="T45" fmla="*/ 4 h 10"/>
                              <a:gd name="T46" fmla="*/ 10 w 14"/>
                              <a:gd name="T47" fmla="*/ 4 h 10"/>
                              <a:gd name="T48" fmla="*/ 19 w 14"/>
                              <a:gd name="T49" fmla="*/ 4 h 10"/>
                              <a:gd name="T50" fmla="*/ 0 w 14"/>
                              <a:gd name="T51" fmla="*/ 19 h 10"/>
                              <a:gd name="T52" fmla="*/ 12 w 14"/>
                              <a:gd name="T53" fmla="*/ 4 h 10"/>
                              <a:gd name="T54" fmla="*/ 12 w 14"/>
                              <a:gd name="T55" fmla="*/ 6 h 10"/>
                              <a:gd name="T56" fmla="*/ 6 w 14"/>
                              <a:gd name="T57" fmla="*/ 11 h 10"/>
                              <a:gd name="T58" fmla="*/ 12 w 14"/>
                              <a:gd name="T59" fmla="*/ 6 h 10"/>
                              <a:gd name="T60" fmla="*/ 10 w 14"/>
                              <a:gd name="T61" fmla="*/ 11 h 10"/>
                              <a:gd name="T62" fmla="*/ 6 w 14"/>
                              <a:gd name="T63" fmla="*/ 11 h 10"/>
                              <a:gd name="T64" fmla="*/ 10 w 14"/>
                              <a:gd name="T65" fmla="*/ 11 h 10"/>
                              <a:gd name="T66" fmla="*/ 6 w 14"/>
                              <a:gd name="T67" fmla="*/ 11 h 10"/>
                              <a:gd name="T68" fmla="*/ 10 w 14"/>
                              <a:gd name="T69" fmla="*/ 11 h 10"/>
                              <a:gd name="T70" fmla="*/ 12 w 14"/>
                              <a:gd name="T71" fmla="*/ 15 h 10"/>
                              <a:gd name="T72" fmla="*/ 6 w 14"/>
                              <a:gd name="T73" fmla="*/ 11 h 10"/>
                              <a:gd name="T74" fmla="*/ 12 w 14"/>
                              <a:gd name="T75" fmla="*/ 15 h 10"/>
                              <a:gd name="T76" fmla="*/ 19 w 14"/>
                              <a:gd name="T77" fmla="*/ 21 h 10"/>
                              <a:gd name="T78" fmla="*/ 12 w 14"/>
                              <a:gd name="T79" fmla="*/ 15 h 10"/>
                              <a:gd name="T80" fmla="*/ 19 w 14"/>
                              <a:gd name="T81" fmla="*/ 17 h 10"/>
                              <a:gd name="T82" fmla="*/ 19 w 14"/>
                              <a:gd name="T83" fmla="*/ 21 h 10"/>
                              <a:gd name="T84" fmla="*/ 0 60000 65536"/>
                              <a:gd name="T85" fmla="*/ 0 60000 65536"/>
                              <a:gd name="T86" fmla="*/ 0 60000 65536"/>
                              <a:gd name="T87" fmla="*/ 0 60000 65536"/>
                              <a:gd name="T88" fmla="*/ 0 60000 65536"/>
                              <a:gd name="T89" fmla="*/ 0 60000 65536"/>
                              <a:gd name="T90" fmla="*/ 0 60000 65536"/>
                              <a:gd name="T91" fmla="*/ 0 60000 65536"/>
                              <a:gd name="T92" fmla="*/ 0 60000 65536"/>
                              <a:gd name="T93" fmla="*/ 0 60000 65536"/>
                              <a:gd name="T94" fmla="*/ 0 60000 65536"/>
                              <a:gd name="T95" fmla="*/ 0 60000 65536"/>
                              <a:gd name="T96" fmla="*/ 0 60000 65536"/>
                              <a:gd name="T97" fmla="*/ 0 60000 65536"/>
                              <a:gd name="T98" fmla="*/ 0 60000 65536"/>
                              <a:gd name="T99" fmla="*/ 0 60000 65536"/>
                              <a:gd name="T100" fmla="*/ 0 60000 65536"/>
                              <a:gd name="T101" fmla="*/ 0 60000 65536"/>
                              <a:gd name="T102" fmla="*/ 0 60000 65536"/>
                              <a:gd name="T103" fmla="*/ 0 60000 65536"/>
                              <a:gd name="T104" fmla="*/ 0 60000 65536"/>
                              <a:gd name="T105" fmla="*/ 0 60000 65536"/>
                              <a:gd name="T106" fmla="*/ 0 60000 65536"/>
                              <a:gd name="T107" fmla="*/ 0 60000 65536"/>
                              <a:gd name="T108" fmla="*/ 0 60000 65536"/>
                              <a:gd name="T109" fmla="*/ 0 60000 65536"/>
                              <a:gd name="T110" fmla="*/ 0 60000 65536"/>
                              <a:gd name="T111" fmla="*/ 0 60000 65536"/>
                              <a:gd name="T112" fmla="*/ 0 60000 65536"/>
                              <a:gd name="T113" fmla="*/ 0 60000 65536"/>
                              <a:gd name="T114" fmla="*/ 0 60000 65536"/>
                              <a:gd name="T115" fmla="*/ 0 60000 65536"/>
                              <a:gd name="T116" fmla="*/ 0 60000 65536"/>
                              <a:gd name="T117" fmla="*/ 0 60000 65536"/>
                              <a:gd name="T118" fmla="*/ 0 60000 65536"/>
                              <a:gd name="T119" fmla="*/ 0 60000 65536"/>
                              <a:gd name="T120" fmla="*/ 0 60000 65536"/>
                              <a:gd name="T121" fmla="*/ 0 60000 65536"/>
                              <a:gd name="T122" fmla="*/ 0 60000 65536"/>
                              <a:gd name="T123" fmla="*/ 0 60000 65536"/>
                              <a:gd name="T124" fmla="*/ 0 60000 65536"/>
                              <a:gd name="T125" fmla="*/ 0 60000 65536"/>
                            </a:gdLst>
                            <a:ahLst/>
                            <a:cxnLst>
                              <a:cxn ang="T84">
                                <a:pos x="T0" y="T1"/>
                              </a:cxn>
                              <a:cxn ang="T85">
                                <a:pos x="T2" y="T3"/>
                              </a:cxn>
                              <a:cxn ang="T86">
                                <a:pos x="T4" y="T5"/>
                              </a:cxn>
                              <a:cxn ang="T87">
                                <a:pos x="T6" y="T7"/>
                              </a:cxn>
                              <a:cxn ang="T88">
                                <a:pos x="T8" y="T9"/>
                              </a:cxn>
                              <a:cxn ang="T89">
                                <a:pos x="T10" y="T11"/>
                              </a:cxn>
                              <a:cxn ang="T90">
                                <a:pos x="T12" y="T13"/>
                              </a:cxn>
                              <a:cxn ang="T91">
                                <a:pos x="T14" y="T15"/>
                              </a:cxn>
                              <a:cxn ang="T92">
                                <a:pos x="T16" y="T17"/>
                              </a:cxn>
                              <a:cxn ang="T93">
                                <a:pos x="T18" y="T19"/>
                              </a:cxn>
                              <a:cxn ang="T94">
                                <a:pos x="T20" y="T21"/>
                              </a:cxn>
                              <a:cxn ang="T95">
                                <a:pos x="T22" y="T23"/>
                              </a:cxn>
                              <a:cxn ang="T96">
                                <a:pos x="T24" y="T25"/>
                              </a:cxn>
                              <a:cxn ang="T97">
                                <a:pos x="T26" y="T27"/>
                              </a:cxn>
                              <a:cxn ang="T98">
                                <a:pos x="T28" y="T29"/>
                              </a:cxn>
                              <a:cxn ang="T99">
                                <a:pos x="T30" y="T31"/>
                              </a:cxn>
                              <a:cxn ang="T100">
                                <a:pos x="T32" y="T33"/>
                              </a:cxn>
                              <a:cxn ang="T101">
                                <a:pos x="T34" y="T35"/>
                              </a:cxn>
                              <a:cxn ang="T102">
                                <a:pos x="T36" y="T37"/>
                              </a:cxn>
                              <a:cxn ang="T103">
                                <a:pos x="T38" y="T39"/>
                              </a:cxn>
                              <a:cxn ang="T104">
                                <a:pos x="T40" y="T41"/>
                              </a:cxn>
                              <a:cxn ang="T105">
                                <a:pos x="T42" y="T43"/>
                              </a:cxn>
                              <a:cxn ang="T106">
                                <a:pos x="T44" y="T45"/>
                              </a:cxn>
                              <a:cxn ang="T107">
                                <a:pos x="T46" y="T47"/>
                              </a:cxn>
                              <a:cxn ang="T108">
                                <a:pos x="T48" y="T49"/>
                              </a:cxn>
                              <a:cxn ang="T109">
                                <a:pos x="T50" y="T51"/>
                              </a:cxn>
                              <a:cxn ang="T110">
                                <a:pos x="T52" y="T53"/>
                              </a:cxn>
                              <a:cxn ang="T111">
                                <a:pos x="T54" y="T55"/>
                              </a:cxn>
                              <a:cxn ang="T112">
                                <a:pos x="T56" y="T57"/>
                              </a:cxn>
                              <a:cxn ang="T113">
                                <a:pos x="T58" y="T59"/>
                              </a:cxn>
                              <a:cxn ang="T114">
                                <a:pos x="T60" y="T61"/>
                              </a:cxn>
                              <a:cxn ang="T115">
                                <a:pos x="T62" y="T63"/>
                              </a:cxn>
                              <a:cxn ang="T116">
                                <a:pos x="T64" y="T65"/>
                              </a:cxn>
                              <a:cxn ang="T117">
                                <a:pos x="T66" y="T67"/>
                              </a:cxn>
                              <a:cxn ang="T118">
                                <a:pos x="T68" y="T69"/>
                              </a:cxn>
                              <a:cxn ang="T119">
                                <a:pos x="T70" y="T71"/>
                              </a:cxn>
                              <a:cxn ang="T120">
                                <a:pos x="T72" y="T73"/>
                              </a:cxn>
                              <a:cxn ang="T121">
                                <a:pos x="T74" y="T75"/>
                              </a:cxn>
                              <a:cxn ang="T122">
                                <a:pos x="T76" y="T77"/>
                              </a:cxn>
                              <a:cxn ang="T123">
                                <a:pos x="T78" y="T79"/>
                              </a:cxn>
                              <a:cxn ang="T124">
                                <a:pos x="T80" y="T81"/>
                              </a:cxn>
                              <a:cxn ang="T125">
                                <a:pos x="T82" y="T83"/>
                              </a:cxn>
                            </a:cxnLst>
                            <a:rect l="0" t="0" r="r" b="b"/>
                            <a:pathLst>
                              <a:path w="14" h="10">
                                <a:moveTo>
                                  <a:pt x="9" y="8"/>
                                </a:moveTo>
                                <a:lnTo>
                                  <a:pt x="9" y="8"/>
                                </a:lnTo>
                                <a:lnTo>
                                  <a:pt x="9" y="10"/>
                                </a:lnTo>
                                <a:lnTo>
                                  <a:pt x="9" y="8"/>
                                </a:lnTo>
                                <a:close/>
                                <a:moveTo>
                                  <a:pt x="9" y="8"/>
                                </a:moveTo>
                                <a:cubicBezTo>
                                  <a:pt x="10" y="8"/>
                                  <a:pt x="10" y="8"/>
                                  <a:pt x="11" y="7"/>
                                </a:cubicBezTo>
                                <a:lnTo>
                                  <a:pt x="12" y="9"/>
                                </a:lnTo>
                                <a:cubicBezTo>
                                  <a:pt x="11" y="10"/>
                                  <a:pt x="10" y="10"/>
                                  <a:pt x="9" y="10"/>
                                </a:cubicBezTo>
                                <a:lnTo>
                                  <a:pt x="9" y="8"/>
                                </a:lnTo>
                                <a:close/>
                                <a:moveTo>
                                  <a:pt x="11" y="7"/>
                                </a:moveTo>
                                <a:cubicBezTo>
                                  <a:pt x="12" y="7"/>
                                  <a:pt x="12" y="6"/>
                                  <a:pt x="12" y="5"/>
                                </a:cubicBezTo>
                                <a:lnTo>
                                  <a:pt x="14" y="5"/>
                                </a:lnTo>
                                <a:cubicBezTo>
                                  <a:pt x="14" y="7"/>
                                  <a:pt x="13" y="8"/>
                                  <a:pt x="12" y="9"/>
                                </a:cubicBezTo>
                                <a:lnTo>
                                  <a:pt x="11" y="7"/>
                                </a:lnTo>
                                <a:close/>
                                <a:moveTo>
                                  <a:pt x="12" y="5"/>
                                </a:moveTo>
                                <a:lnTo>
                                  <a:pt x="12" y="5"/>
                                </a:lnTo>
                                <a:lnTo>
                                  <a:pt x="14" y="5"/>
                                </a:lnTo>
                                <a:lnTo>
                                  <a:pt x="12" y="5"/>
                                </a:lnTo>
                                <a:close/>
                                <a:moveTo>
                                  <a:pt x="12" y="5"/>
                                </a:moveTo>
                                <a:lnTo>
                                  <a:pt x="12" y="5"/>
                                </a:lnTo>
                                <a:lnTo>
                                  <a:pt x="14" y="5"/>
                                </a:lnTo>
                                <a:lnTo>
                                  <a:pt x="12" y="5"/>
                                </a:lnTo>
                                <a:close/>
                                <a:moveTo>
                                  <a:pt x="12" y="5"/>
                                </a:moveTo>
                                <a:cubicBezTo>
                                  <a:pt x="12" y="4"/>
                                  <a:pt x="12" y="4"/>
                                  <a:pt x="11" y="3"/>
                                </a:cubicBezTo>
                                <a:lnTo>
                                  <a:pt x="12" y="2"/>
                                </a:lnTo>
                                <a:cubicBezTo>
                                  <a:pt x="13" y="2"/>
                                  <a:pt x="14" y="4"/>
                                  <a:pt x="14" y="5"/>
                                </a:cubicBezTo>
                                <a:lnTo>
                                  <a:pt x="12" y="5"/>
                                </a:lnTo>
                                <a:close/>
                                <a:moveTo>
                                  <a:pt x="11" y="3"/>
                                </a:moveTo>
                                <a:cubicBezTo>
                                  <a:pt x="10" y="2"/>
                                  <a:pt x="10" y="2"/>
                                  <a:pt x="9" y="2"/>
                                </a:cubicBezTo>
                                <a:lnTo>
                                  <a:pt x="9" y="0"/>
                                </a:lnTo>
                                <a:cubicBezTo>
                                  <a:pt x="10" y="0"/>
                                  <a:pt x="11" y="1"/>
                                  <a:pt x="12" y="2"/>
                                </a:cubicBezTo>
                                <a:lnTo>
                                  <a:pt x="11" y="3"/>
                                </a:lnTo>
                                <a:close/>
                                <a:moveTo>
                                  <a:pt x="9" y="2"/>
                                </a:moveTo>
                                <a:lnTo>
                                  <a:pt x="9" y="2"/>
                                </a:lnTo>
                                <a:lnTo>
                                  <a:pt x="9" y="0"/>
                                </a:lnTo>
                                <a:lnTo>
                                  <a:pt x="9" y="2"/>
                                </a:lnTo>
                                <a:close/>
                                <a:moveTo>
                                  <a:pt x="9" y="2"/>
                                </a:moveTo>
                                <a:lnTo>
                                  <a:pt x="9" y="2"/>
                                </a:lnTo>
                                <a:lnTo>
                                  <a:pt x="9" y="0"/>
                                </a:lnTo>
                                <a:lnTo>
                                  <a:pt x="9" y="2"/>
                                </a:lnTo>
                                <a:close/>
                                <a:moveTo>
                                  <a:pt x="9" y="2"/>
                                </a:moveTo>
                                <a:cubicBezTo>
                                  <a:pt x="8" y="2"/>
                                  <a:pt x="7" y="2"/>
                                  <a:pt x="6" y="3"/>
                                </a:cubicBezTo>
                                <a:lnTo>
                                  <a:pt x="5" y="2"/>
                                </a:lnTo>
                                <a:cubicBezTo>
                                  <a:pt x="6" y="1"/>
                                  <a:pt x="7" y="0"/>
                                  <a:pt x="9" y="0"/>
                                </a:cubicBezTo>
                                <a:lnTo>
                                  <a:pt x="9" y="2"/>
                                </a:lnTo>
                                <a:close/>
                                <a:moveTo>
                                  <a:pt x="6" y="3"/>
                                </a:moveTo>
                                <a:lnTo>
                                  <a:pt x="0" y="9"/>
                                </a:lnTo>
                                <a:lnTo>
                                  <a:pt x="6" y="3"/>
                                </a:lnTo>
                                <a:lnTo>
                                  <a:pt x="6" y="2"/>
                                </a:lnTo>
                                <a:lnTo>
                                  <a:pt x="6" y="3"/>
                                </a:lnTo>
                                <a:close/>
                                <a:moveTo>
                                  <a:pt x="6" y="3"/>
                                </a:moveTo>
                                <a:cubicBezTo>
                                  <a:pt x="6" y="4"/>
                                  <a:pt x="5" y="4"/>
                                  <a:pt x="5" y="5"/>
                                </a:cubicBezTo>
                                <a:lnTo>
                                  <a:pt x="3" y="5"/>
                                </a:lnTo>
                                <a:cubicBezTo>
                                  <a:pt x="3" y="4"/>
                                  <a:pt x="4" y="2"/>
                                  <a:pt x="5" y="2"/>
                                </a:cubicBezTo>
                                <a:lnTo>
                                  <a:pt x="6" y="3"/>
                                </a:lnTo>
                                <a:close/>
                                <a:moveTo>
                                  <a:pt x="5" y="5"/>
                                </a:moveTo>
                                <a:lnTo>
                                  <a:pt x="5" y="5"/>
                                </a:lnTo>
                                <a:lnTo>
                                  <a:pt x="3" y="5"/>
                                </a:lnTo>
                                <a:lnTo>
                                  <a:pt x="5" y="5"/>
                                </a:lnTo>
                                <a:close/>
                                <a:moveTo>
                                  <a:pt x="5" y="5"/>
                                </a:moveTo>
                                <a:lnTo>
                                  <a:pt x="5" y="5"/>
                                </a:lnTo>
                                <a:lnTo>
                                  <a:pt x="3" y="5"/>
                                </a:lnTo>
                                <a:lnTo>
                                  <a:pt x="5" y="5"/>
                                </a:lnTo>
                                <a:close/>
                                <a:moveTo>
                                  <a:pt x="5" y="5"/>
                                </a:moveTo>
                                <a:cubicBezTo>
                                  <a:pt x="5" y="6"/>
                                  <a:pt x="6" y="7"/>
                                  <a:pt x="6" y="7"/>
                                </a:cubicBezTo>
                                <a:lnTo>
                                  <a:pt x="5" y="9"/>
                                </a:lnTo>
                                <a:cubicBezTo>
                                  <a:pt x="4" y="8"/>
                                  <a:pt x="3" y="7"/>
                                  <a:pt x="3" y="5"/>
                                </a:cubicBezTo>
                                <a:lnTo>
                                  <a:pt x="5" y="5"/>
                                </a:lnTo>
                                <a:close/>
                                <a:moveTo>
                                  <a:pt x="6" y="7"/>
                                </a:moveTo>
                                <a:cubicBezTo>
                                  <a:pt x="7" y="8"/>
                                  <a:pt x="8" y="8"/>
                                  <a:pt x="9" y="8"/>
                                </a:cubicBezTo>
                                <a:lnTo>
                                  <a:pt x="9" y="10"/>
                                </a:lnTo>
                                <a:cubicBezTo>
                                  <a:pt x="7" y="10"/>
                                  <a:pt x="6" y="10"/>
                                  <a:pt x="5" y="9"/>
                                </a:cubicBezTo>
                                <a:lnTo>
                                  <a:pt x="6" y="7"/>
                                </a:lnTo>
                                <a:close/>
                                <a:moveTo>
                                  <a:pt x="9" y="8"/>
                                </a:moveTo>
                                <a:lnTo>
                                  <a:pt x="9" y="8"/>
                                </a:lnTo>
                                <a:lnTo>
                                  <a:pt x="9" y="10"/>
                                </a:lnTo>
                                <a:lnTo>
                                  <a:pt x="9" y="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4211D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40" name="Oval 344"/>
                        <wps:cNvSpPr>
                          <a:spLocks noChangeArrowheads="1"/>
                        </wps:cNvSpPr>
                        <wps:spPr bwMode="auto">
                          <a:xfrm>
                            <a:off x="268" y="218"/>
                            <a:ext cx="18" cy="19"/>
                          </a:xfrm>
                          <a:prstGeom prst="ellipse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41" name="Freeform 345"/>
                        <wps:cNvSpPr>
                          <a:spLocks noEditPoints="1"/>
                        </wps:cNvSpPr>
                        <wps:spPr bwMode="auto">
                          <a:xfrm>
                            <a:off x="266" y="216"/>
                            <a:ext cx="22" cy="23"/>
                          </a:xfrm>
                          <a:custGeom>
                            <a:avLst/>
                            <a:gdLst>
                              <a:gd name="T0" fmla="*/ 12 w 11"/>
                              <a:gd name="T1" fmla="*/ 19 h 11"/>
                              <a:gd name="T2" fmla="*/ 12 w 11"/>
                              <a:gd name="T3" fmla="*/ 23 h 11"/>
                              <a:gd name="T4" fmla="*/ 12 w 11"/>
                              <a:gd name="T5" fmla="*/ 19 h 11"/>
                              <a:gd name="T6" fmla="*/ 18 w 11"/>
                              <a:gd name="T7" fmla="*/ 19 h 11"/>
                              <a:gd name="T8" fmla="*/ 12 w 11"/>
                              <a:gd name="T9" fmla="*/ 19 h 11"/>
                              <a:gd name="T10" fmla="*/ 18 w 11"/>
                              <a:gd name="T11" fmla="*/ 10 h 11"/>
                              <a:gd name="T12" fmla="*/ 18 w 11"/>
                              <a:gd name="T13" fmla="*/ 19 h 11"/>
                              <a:gd name="T14" fmla="*/ 18 w 11"/>
                              <a:gd name="T15" fmla="*/ 10 h 11"/>
                              <a:gd name="T16" fmla="*/ 22 w 11"/>
                              <a:gd name="T17" fmla="*/ 10 h 11"/>
                              <a:gd name="T18" fmla="*/ 18 w 11"/>
                              <a:gd name="T19" fmla="*/ 10 h 11"/>
                              <a:gd name="T20" fmla="*/ 18 w 11"/>
                              <a:gd name="T21" fmla="*/ 10 h 11"/>
                              <a:gd name="T22" fmla="*/ 22 w 11"/>
                              <a:gd name="T23" fmla="*/ 10 h 11"/>
                              <a:gd name="T24" fmla="*/ 18 w 11"/>
                              <a:gd name="T25" fmla="*/ 10 h 11"/>
                              <a:gd name="T26" fmla="*/ 18 w 11"/>
                              <a:gd name="T27" fmla="*/ 4 h 11"/>
                              <a:gd name="T28" fmla="*/ 18 w 11"/>
                              <a:gd name="T29" fmla="*/ 10 h 11"/>
                              <a:gd name="T30" fmla="*/ 12 w 11"/>
                              <a:gd name="T31" fmla="*/ 4 h 11"/>
                              <a:gd name="T32" fmla="*/ 18 w 11"/>
                              <a:gd name="T33" fmla="*/ 4 h 11"/>
                              <a:gd name="T34" fmla="*/ 12 w 11"/>
                              <a:gd name="T35" fmla="*/ 4 h 11"/>
                              <a:gd name="T36" fmla="*/ 12 w 11"/>
                              <a:gd name="T37" fmla="*/ 0 h 11"/>
                              <a:gd name="T38" fmla="*/ 12 w 11"/>
                              <a:gd name="T39" fmla="*/ 4 h 11"/>
                              <a:gd name="T40" fmla="*/ 12 w 11"/>
                              <a:gd name="T41" fmla="*/ 4 h 11"/>
                              <a:gd name="T42" fmla="*/ 12 w 11"/>
                              <a:gd name="T43" fmla="*/ 0 h 11"/>
                              <a:gd name="T44" fmla="*/ 12 w 11"/>
                              <a:gd name="T45" fmla="*/ 4 h 11"/>
                              <a:gd name="T46" fmla="*/ 4 w 11"/>
                              <a:gd name="T47" fmla="*/ 4 h 11"/>
                              <a:gd name="T48" fmla="*/ 12 w 11"/>
                              <a:gd name="T49" fmla="*/ 4 h 11"/>
                              <a:gd name="T50" fmla="*/ 4 w 11"/>
                              <a:gd name="T51" fmla="*/ 10 h 11"/>
                              <a:gd name="T52" fmla="*/ 4 w 11"/>
                              <a:gd name="T53" fmla="*/ 4 h 11"/>
                              <a:gd name="T54" fmla="*/ 4 w 11"/>
                              <a:gd name="T55" fmla="*/ 10 h 11"/>
                              <a:gd name="T56" fmla="*/ 0 w 11"/>
                              <a:gd name="T57" fmla="*/ 10 h 11"/>
                              <a:gd name="T58" fmla="*/ 4 w 11"/>
                              <a:gd name="T59" fmla="*/ 10 h 11"/>
                              <a:gd name="T60" fmla="*/ 4 w 11"/>
                              <a:gd name="T61" fmla="*/ 10 h 11"/>
                              <a:gd name="T62" fmla="*/ 0 w 11"/>
                              <a:gd name="T63" fmla="*/ 10 h 11"/>
                              <a:gd name="T64" fmla="*/ 4 w 11"/>
                              <a:gd name="T65" fmla="*/ 10 h 11"/>
                              <a:gd name="T66" fmla="*/ 4 w 11"/>
                              <a:gd name="T67" fmla="*/ 19 h 11"/>
                              <a:gd name="T68" fmla="*/ 4 w 11"/>
                              <a:gd name="T69" fmla="*/ 10 h 11"/>
                              <a:gd name="T70" fmla="*/ 12 w 11"/>
                              <a:gd name="T71" fmla="*/ 19 h 11"/>
                              <a:gd name="T72" fmla="*/ 4 w 11"/>
                              <a:gd name="T73" fmla="*/ 19 h 11"/>
                              <a:gd name="T74" fmla="*/ 12 w 11"/>
                              <a:gd name="T75" fmla="*/ 19 h 11"/>
                              <a:gd name="T76" fmla="*/ 12 w 11"/>
                              <a:gd name="T77" fmla="*/ 23 h 11"/>
                              <a:gd name="T78" fmla="*/ 12 w 11"/>
                              <a:gd name="T79" fmla="*/ 19 h 11"/>
                              <a:gd name="T80" fmla="*/ 0 60000 65536"/>
                              <a:gd name="T81" fmla="*/ 0 60000 65536"/>
                              <a:gd name="T82" fmla="*/ 0 60000 65536"/>
                              <a:gd name="T83" fmla="*/ 0 60000 65536"/>
                              <a:gd name="T84" fmla="*/ 0 60000 65536"/>
                              <a:gd name="T85" fmla="*/ 0 60000 65536"/>
                              <a:gd name="T86" fmla="*/ 0 60000 65536"/>
                              <a:gd name="T87" fmla="*/ 0 60000 65536"/>
                              <a:gd name="T88" fmla="*/ 0 60000 65536"/>
                              <a:gd name="T89" fmla="*/ 0 60000 65536"/>
                              <a:gd name="T90" fmla="*/ 0 60000 65536"/>
                              <a:gd name="T91" fmla="*/ 0 60000 65536"/>
                              <a:gd name="T92" fmla="*/ 0 60000 65536"/>
                              <a:gd name="T93" fmla="*/ 0 60000 65536"/>
                              <a:gd name="T94" fmla="*/ 0 60000 65536"/>
                              <a:gd name="T95" fmla="*/ 0 60000 65536"/>
                              <a:gd name="T96" fmla="*/ 0 60000 65536"/>
                              <a:gd name="T97" fmla="*/ 0 60000 65536"/>
                              <a:gd name="T98" fmla="*/ 0 60000 65536"/>
                              <a:gd name="T99" fmla="*/ 0 60000 65536"/>
                              <a:gd name="T100" fmla="*/ 0 60000 65536"/>
                              <a:gd name="T101" fmla="*/ 0 60000 65536"/>
                              <a:gd name="T102" fmla="*/ 0 60000 65536"/>
                              <a:gd name="T103" fmla="*/ 0 60000 65536"/>
                              <a:gd name="T104" fmla="*/ 0 60000 65536"/>
                              <a:gd name="T105" fmla="*/ 0 60000 65536"/>
                              <a:gd name="T106" fmla="*/ 0 60000 65536"/>
                              <a:gd name="T107" fmla="*/ 0 60000 65536"/>
                              <a:gd name="T108" fmla="*/ 0 60000 65536"/>
                              <a:gd name="T109" fmla="*/ 0 60000 65536"/>
                              <a:gd name="T110" fmla="*/ 0 60000 65536"/>
                              <a:gd name="T111" fmla="*/ 0 60000 65536"/>
                              <a:gd name="T112" fmla="*/ 0 60000 65536"/>
                              <a:gd name="T113" fmla="*/ 0 60000 65536"/>
                              <a:gd name="T114" fmla="*/ 0 60000 65536"/>
                              <a:gd name="T115" fmla="*/ 0 60000 65536"/>
                              <a:gd name="T116" fmla="*/ 0 60000 65536"/>
                              <a:gd name="T117" fmla="*/ 0 60000 65536"/>
                              <a:gd name="T118" fmla="*/ 0 60000 65536"/>
                              <a:gd name="T119" fmla="*/ 0 60000 65536"/>
                            </a:gdLst>
                            <a:ahLst/>
                            <a:cxnLst>
                              <a:cxn ang="T80">
                                <a:pos x="T0" y="T1"/>
                              </a:cxn>
                              <a:cxn ang="T81">
                                <a:pos x="T2" y="T3"/>
                              </a:cxn>
                              <a:cxn ang="T82">
                                <a:pos x="T4" y="T5"/>
                              </a:cxn>
                              <a:cxn ang="T83">
                                <a:pos x="T6" y="T7"/>
                              </a:cxn>
                              <a:cxn ang="T84">
                                <a:pos x="T8" y="T9"/>
                              </a:cxn>
                              <a:cxn ang="T85">
                                <a:pos x="T10" y="T11"/>
                              </a:cxn>
                              <a:cxn ang="T86">
                                <a:pos x="T12" y="T13"/>
                              </a:cxn>
                              <a:cxn ang="T87">
                                <a:pos x="T14" y="T15"/>
                              </a:cxn>
                              <a:cxn ang="T88">
                                <a:pos x="T16" y="T17"/>
                              </a:cxn>
                              <a:cxn ang="T89">
                                <a:pos x="T18" y="T19"/>
                              </a:cxn>
                              <a:cxn ang="T90">
                                <a:pos x="T20" y="T21"/>
                              </a:cxn>
                              <a:cxn ang="T91">
                                <a:pos x="T22" y="T23"/>
                              </a:cxn>
                              <a:cxn ang="T92">
                                <a:pos x="T24" y="T25"/>
                              </a:cxn>
                              <a:cxn ang="T93">
                                <a:pos x="T26" y="T27"/>
                              </a:cxn>
                              <a:cxn ang="T94">
                                <a:pos x="T28" y="T29"/>
                              </a:cxn>
                              <a:cxn ang="T95">
                                <a:pos x="T30" y="T31"/>
                              </a:cxn>
                              <a:cxn ang="T96">
                                <a:pos x="T32" y="T33"/>
                              </a:cxn>
                              <a:cxn ang="T97">
                                <a:pos x="T34" y="T35"/>
                              </a:cxn>
                              <a:cxn ang="T98">
                                <a:pos x="T36" y="T37"/>
                              </a:cxn>
                              <a:cxn ang="T99">
                                <a:pos x="T38" y="T39"/>
                              </a:cxn>
                              <a:cxn ang="T100">
                                <a:pos x="T40" y="T41"/>
                              </a:cxn>
                              <a:cxn ang="T101">
                                <a:pos x="T42" y="T43"/>
                              </a:cxn>
                              <a:cxn ang="T102">
                                <a:pos x="T44" y="T45"/>
                              </a:cxn>
                              <a:cxn ang="T103">
                                <a:pos x="T46" y="T47"/>
                              </a:cxn>
                              <a:cxn ang="T104">
                                <a:pos x="T48" y="T49"/>
                              </a:cxn>
                              <a:cxn ang="T105">
                                <a:pos x="T50" y="T51"/>
                              </a:cxn>
                              <a:cxn ang="T106">
                                <a:pos x="T52" y="T53"/>
                              </a:cxn>
                              <a:cxn ang="T107">
                                <a:pos x="T54" y="T55"/>
                              </a:cxn>
                              <a:cxn ang="T108">
                                <a:pos x="T56" y="T57"/>
                              </a:cxn>
                              <a:cxn ang="T109">
                                <a:pos x="T58" y="T59"/>
                              </a:cxn>
                              <a:cxn ang="T110">
                                <a:pos x="T60" y="T61"/>
                              </a:cxn>
                              <a:cxn ang="T111">
                                <a:pos x="T62" y="T63"/>
                              </a:cxn>
                              <a:cxn ang="T112">
                                <a:pos x="T64" y="T65"/>
                              </a:cxn>
                              <a:cxn ang="T113">
                                <a:pos x="T66" y="T67"/>
                              </a:cxn>
                              <a:cxn ang="T114">
                                <a:pos x="T68" y="T69"/>
                              </a:cxn>
                              <a:cxn ang="T115">
                                <a:pos x="T70" y="T71"/>
                              </a:cxn>
                              <a:cxn ang="T116">
                                <a:pos x="T72" y="T73"/>
                              </a:cxn>
                              <a:cxn ang="T117">
                                <a:pos x="T74" y="T75"/>
                              </a:cxn>
                              <a:cxn ang="T118">
                                <a:pos x="T76" y="T77"/>
                              </a:cxn>
                              <a:cxn ang="T119">
                                <a:pos x="T78" y="T79"/>
                              </a:cxn>
                            </a:cxnLst>
                            <a:rect l="0" t="0" r="r" b="b"/>
                            <a:pathLst>
                              <a:path w="11" h="11">
                                <a:moveTo>
                                  <a:pt x="6" y="9"/>
                                </a:moveTo>
                                <a:lnTo>
                                  <a:pt x="6" y="9"/>
                                </a:lnTo>
                                <a:lnTo>
                                  <a:pt x="6" y="11"/>
                                </a:lnTo>
                                <a:lnTo>
                                  <a:pt x="6" y="9"/>
                                </a:lnTo>
                                <a:close/>
                                <a:moveTo>
                                  <a:pt x="6" y="9"/>
                                </a:moveTo>
                                <a:cubicBezTo>
                                  <a:pt x="7" y="9"/>
                                  <a:pt x="8" y="8"/>
                                  <a:pt x="8" y="8"/>
                                </a:cubicBezTo>
                                <a:lnTo>
                                  <a:pt x="9" y="9"/>
                                </a:lnTo>
                                <a:cubicBezTo>
                                  <a:pt x="8" y="10"/>
                                  <a:pt x="7" y="11"/>
                                  <a:pt x="6" y="11"/>
                                </a:cubicBezTo>
                                <a:lnTo>
                                  <a:pt x="6" y="9"/>
                                </a:lnTo>
                                <a:close/>
                                <a:moveTo>
                                  <a:pt x="8" y="8"/>
                                </a:moveTo>
                                <a:cubicBezTo>
                                  <a:pt x="9" y="7"/>
                                  <a:pt x="9" y="6"/>
                                  <a:pt x="9" y="5"/>
                                </a:cubicBezTo>
                                <a:lnTo>
                                  <a:pt x="11" y="5"/>
                                </a:lnTo>
                                <a:cubicBezTo>
                                  <a:pt x="11" y="7"/>
                                  <a:pt x="10" y="8"/>
                                  <a:pt x="9" y="9"/>
                                </a:cubicBezTo>
                                <a:lnTo>
                                  <a:pt x="8" y="8"/>
                                </a:lnTo>
                                <a:close/>
                                <a:moveTo>
                                  <a:pt x="9" y="5"/>
                                </a:moveTo>
                                <a:lnTo>
                                  <a:pt x="9" y="5"/>
                                </a:lnTo>
                                <a:lnTo>
                                  <a:pt x="11" y="5"/>
                                </a:lnTo>
                                <a:lnTo>
                                  <a:pt x="9" y="5"/>
                                </a:lnTo>
                                <a:close/>
                                <a:moveTo>
                                  <a:pt x="9" y="5"/>
                                </a:moveTo>
                                <a:lnTo>
                                  <a:pt x="9" y="5"/>
                                </a:lnTo>
                                <a:lnTo>
                                  <a:pt x="11" y="5"/>
                                </a:lnTo>
                                <a:lnTo>
                                  <a:pt x="9" y="5"/>
                                </a:lnTo>
                                <a:close/>
                                <a:moveTo>
                                  <a:pt x="9" y="5"/>
                                </a:moveTo>
                                <a:cubicBezTo>
                                  <a:pt x="9" y="4"/>
                                  <a:pt x="9" y="4"/>
                                  <a:pt x="8" y="3"/>
                                </a:cubicBezTo>
                                <a:lnTo>
                                  <a:pt x="9" y="2"/>
                                </a:lnTo>
                                <a:cubicBezTo>
                                  <a:pt x="10" y="3"/>
                                  <a:pt x="11" y="4"/>
                                  <a:pt x="11" y="5"/>
                                </a:cubicBezTo>
                                <a:lnTo>
                                  <a:pt x="9" y="5"/>
                                </a:lnTo>
                                <a:close/>
                                <a:moveTo>
                                  <a:pt x="8" y="3"/>
                                </a:moveTo>
                                <a:cubicBezTo>
                                  <a:pt x="8" y="2"/>
                                  <a:pt x="7" y="2"/>
                                  <a:pt x="6" y="2"/>
                                </a:cubicBezTo>
                                <a:lnTo>
                                  <a:pt x="6" y="0"/>
                                </a:lnTo>
                                <a:cubicBezTo>
                                  <a:pt x="7" y="0"/>
                                  <a:pt x="8" y="1"/>
                                  <a:pt x="9" y="2"/>
                                </a:cubicBezTo>
                                <a:lnTo>
                                  <a:pt x="8" y="3"/>
                                </a:lnTo>
                                <a:close/>
                                <a:moveTo>
                                  <a:pt x="6" y="2"/>
                                </a:moveTo>
                                <a:lnTo>
                                  <a:pt x="6" y="2"/>
                                </a:lnTo>
                                <a:lnTo>
                                  <a:pt x="6" y="0"/>
                                </a:lnTo>
                                <a:lnTo>
                                  <a:pt x="6" y="2"/>
                                </a:lnTo>
                                <a:close/>
                                <a:moveTo>
                                  <a:pt x="6" y="2"/>
                                </a:moveTo>
                                <a:lnTo>
                                  <a:pt x="6" y="2"/>
                                </a:lnTo>
                                <a:lnTo>
                                  <a:pt x="6" y="0"/>
                                </a:lnTo>
                                <a:lnTo>
                                  <a:pt x="6" y="2"/>
                                </a:lnTo>
                                <a:close/>
                                <a:moveTo>
                                  <a:pt x="6" y="2"/>
                                </a:moveTo>
                                <a:cubicBezTo>
                                  <a:pt x="5" y="2"/>
                                  <a:pt x="4" y="2"/>
                                  <a:pt x="3" y="3"/>
                                </a:cubicBezTo>
                                <a:lnTo>
                                  <a:pt x="2" y="2"/>
                                </a:lnTo>
                                <a:cubicBezTo>
                                  <a:pt x="3" y="1"/>
                                  <a:pt x="4" y="0"/>
                                  <a:pt x="6" y="0"/>
                                </a:cubicBezTo>
                                <a:lnTo>
                                  <a:pt x="6" y="2"/>
                                </a:lnTo>
                                <a:close/>
                                <a:moveTo>
                                  <a:pt x="3" y="3"/>
                                </a:moveTo>
                                <a:cubicBezTo>
                                  <a:pt x="2" y="4"/>
                                  <a:pt x="2" y="4"/>
                                  <a:pt x="2" y="5"/>
                                </a:cubicBezTo>
                                <a:lnTo>
                                  <a:pt x="0" y="5"/>
                                </a:lnTo>
                                <a:cubicBezTo>
                                  <a:pt x="0" y="4"/>
                                  <a:pt x="1" y="3"/>
                                  <a:pt x="2" y="2"/>
                                </a:cubicBezTo>
                                <a:lnTo>
                                  <a:pt x="3" y="3"/>
                                </a:lnTo>
                                <a:close/>
                                <a:moveTo>
                                  <a:pt x="2" y="5"/>
                                </a:moveTo>
                                <a:lnTo>
                                  <a:pt x="2" y="5"/>
                                </a:lnTo>
                                <a:lnTo>
                                  <a:pt x="0" y="5"/>
                                </a:lnTo>
                                <a:lnTo>
                                  <a:pt x="2" y="5"/>
                                </a:lnTo>
                                <a:close/>
                                <a:moveTo>
                                  <a:pt x="2" y="5"/>
                                </a:moveTo>
                                <a:lnTo>
                                  <a:pt x="2" y="5"/>
                                </a:lnTo>
                                <a:lnTo>
                                  <a:pt x="0" y="5"/>
                                </a:lnTo>
                                <a:lnTo>
                                  <a:pt x="2" y="5"/>
                                </a:lnTo>
                                <a:close/>
                                <a:moveTo>
                                  <a:pt x="2" y="5"/>
                                </a:moveTo>
                                <a:cubicBezTo>
                                  <a:pt x="2" y="6"/>
                                  <a:pt x="2" y="7"/>
                                  <a:pt x="3" y="8"/>
                                </a:cubicBezTo>
                                <a:lnTo>
                                  <a:pt x="2" y="9"/>
                                </a:lnTo>
                                <a:cubicBezTo>
                                  <a:pt x="1" y="8"/>
                                  <a:pt x="0" y="7"/>
                                  <a:pt x="0" y="5"/>
                                </a:cubicBezTo>
                                <a:lnTo>
                                  <a:pt x="2" y="5"/>
                                </a:lnTo>
                                <a:close/>
                                <a:moveTo>
                                  <a:pt x="3" y="8"/>
                                </a:moveTo>
                                <a:cubicBezTo>
                                  <a:pt x="4" y="8"/>
                                  <a:pt x="5" y="9"/>
                                  <a:pt x="6" y="9"/>
                                </a:cubicBezTo>
                                <a:lnTo>
                                  <a:pt x="6" y="11"/>
                                </a:lnTo>
                                <a:cubicBezTo>
                                  <a:pt x="4" y="11"/>
                                  <a:pt x="3" y="10"/>
                                  <a:pt x="2" y="9"/>
                                </a:cubicBezTo>
                                <a:lnTo>
                                  <a:pt x="3" y="8"/>
                                </a:lnTo>
                                <a:close/>
                                <a:moveTo>
                                  <a:pt x="6" y="9"/>
                                </a:moveTo>
                                <a:lnTo>
                                  <a:pt x="6" y="9"/>
                                </a:lnTo>
                                <a:lnTo>
                                  <a:pt x="6" y="11"/>
                                </a:lnTo>
                                <a:lnTo>
                                  <a:pt x="6" y="9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4211D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42" name="Oval 346"/>
                        <wps:cNvSpPr>
                          <a:spLocks noChangeArrowheads="1"/>
                        </wps:cNvSpPr>
                        <wps:spPr bwMode="auto">
                          <a:xfrm>
                            <a:off x="280" y="231"/>
                            <a:ext cx="19" cy="16"/>
                          </a:xfrm>
                          <a:prstGeom prst="ellipse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43" name="Freeform 347"/>
                        <wps:cNvSpPr>
                          <a:spLocks noEditPoints="1"/>
                        </wps:cNvSpPr>
                        <wps:spPr bwMode="auto">
                          <a:xfrm>
                            <a:off x="278" y="229"/>
                            <a:ext cx="39" cy="49"/>
                          </a:xfrm>
                          <a:custGeom>
                            <a:avLst/>
                            <a:gdLst>
                              <a:gd name="T0" fmla="*/ 12 w 19"/>
                              <a:gd name="T1" fmla="*/ 16 h 24"/>
                              <a:gd name="T2" fmla="*/ 12 w 19"/>
                              <a:gd name="T3" fmla="*/ 20 h 24"/>
                              <a:gd name="T4" fmla="*/ 12 w 19"/>
                              <a:gd name="T5" fmla="*/ 16 h 24"/>
                              <a:gd name="T6" fmla="*/ 21 w 19"/>
                              <a:gd name="T7" fmla="*/ 18 h 24"/>
                              <a:gd name="T8" fmla="*/ 12 w 19"/>
                              <a:gd name="T9" fmla="*/ 16 h 24"/>
                              <a:gd name="T10" fmla="*/ 21 w 19"/>
                              <a:gd name="T11" fmla="*/ 10 h 24"/>
                              <a:gd name="T12" fmla="*/ 21 w 19"/>
                              <a:gd name="T13" fmla="*/ 18 h 24"/>
                              <a:gd name="T14" fmla="*/ 21 w 19"/>
                              <a:gd name="T15" fmla="*/ 10 h 24"/>
                              <a:gd name="T16" fmla="*/ 23 w 19"/>
                              <a:gd name="T17" fmla="*/ 10 h 24"/>
                              <a:gd name="T18" fmla="*/ 21 w 19"/>
                              <a:gd name="T19" fmla="*/ 10 h 24"/>
                              <a:gd name="T20" fmla="*/ 21 w 19"/>
                              <a:gd name="T21" fmla="*/ 10 h 24"/>
                              <a:gd name="T22" fmla="*/ 23 w 19"/>
                              <a:gd name="T23" fmla="*/ 10 h 24"/>
                              <a:gd name="T24" fmla="*/ 21 w 19"/>
                              <a:gd name="T25" fmla="*/ 10 h 24"/>
                              <a:gd name="T26" fmla="*/ 21 w 19"/>
                              <a:gd name="T27" fmla="*/ 4 h 24"/>
                              <a:gd name="T28" fmla="*/ 21 w 19"/>
                              <a:gd name="T29" fmla="*/ 10 h 24"/>
                              <a:gd name="T30" fmla="*/ 12 w 19"/>
                              <a:gd name="T31" fmla="*/ 4 h 24"/>
                              <a:gd name="T32" fmla="*/ 21 w 19"/>
                              <a:gd name="T33" fmla="*/ 4 h 24"/>
                              <a:gd name="T34" fmla="*/ 12 w 19"/>
                              <a:gd name="T35" fmla="*/ 4 h 24"/>
                              <a:gd name="T36" fmla="*/ 12 w 19"/>
                              <a:gd name="T37" fmla="*/ 0 h 24"/>
                              <a:gd name="T38" fmla="*/ 12 w 19"/>
                              <a:gd name="T39" fmla="*/ 4 h 24"/>
                              <a:gd name="T40" fmla="*/ 12 w 19"/>
                              <a:gd name="T41" fmla="*/ 4 h 24"/>
                              <a:gd name="T42" fmla="*/ 12 w 19"/>
                              <a:gd name="T43" fmla="*/ 0 h 24"/>
                              <a:gd name="T44" fmla="*/ 12 w 19"/>
                              <a:gd name="T45" fmla="*/ 4 h 24"/>
                              <a:gd name="T46" fmla="*/ 4 w 19"/>
                              <a:gd name="T47" fmla="*/ 4 h 24"/>
                              <a:gd name="T48" fmla="*/ 12 w 19"/>
                              <a:gd name="T49" fmla="*/ 4 h 24"/>
                              <a:gd name="T50" fmla="*/ 4 w 19"/>
                              <a:gd name="T51" fmla="*/ 10 h 24"/>
                              <a:gd name="T52" fmla="*/ 4 w 19"/>
                              <a:gd name="T53" fmla="*/ 4 h 24"/>
                              <a:gd name="T54" fmla="*/ 4 w 19"/>
                              <a:gd name="T55" fmla="*/ 10 h 24"/>
                              <a:gd name="T56" fmla="*/ 0 w 19"/>
                              <a:gd name="T57" fmla="*/ 10 h 24"/>
                              <a:gd name="T58" fmla="*/ 4 w 19"/>
                              <a:gd name="T59" fmla="*/ 10 h 24"/>
                              <a:gd name="T60" fmla="*/ 4 w 19"/>
                              <a:gd name="T61" fmla="*/ 10 h 24"/>
                              <a:gd name="T62" fmla="*/ 0 w 19"/>
                              <a:gd name="T63" fmla="*/ 10 h 24"/>
                              <a:gd name="T64" fmla="*/ 4 w 19"/>
                              <a:gd name="T65" fmla="*/ 10 h 24"/>
                              <a:gd name="T66" fmla="*/ 4 w 19"/>
                              <a:gd name="T67" fmla="*/ 18 h 24"/>
                              <a:gd name="T68" fmla="*/ 4 w 19"/>
                              <a:gd name="T69" fmla="*/ 10 h 24"/>
                              <a:gd name="T70" fmla="*/ 39 w 19"/>
                              <a:gd name="T71" fmla="*/ 49 h 24"/>
                              <a:gd name="T72" fmla="*/ 6 w 19"/>
                              <a:gd name="T73" fmla="*/ 16 h 24"/>
                              <a:gd name="T74" fmla="*/ 6 w 19"/>
                              <a:gd name="T75" fmla="*/ 16 h 24"/>
                              <a:gd name="T76" fmla="*/ 12 w 19"/>
                              <a:gd name="T77" fmla="*/ 20 h 24"/>
                              <a:gd name="T78" fmla="*/ 6 w 19"/>
                              <a:gd name="T79" fmla="*/ 16 h 24"/>
                              <a:gd name="T80" fmla="*/ 12 w 19"/>
                              <a:gd name="T81" fmla="*/ 16 h 24"/>
                              <a:gd name="T82" fmla="*/ 12 w 19"/>
                              <a:gd name="T83" fmla="*/ 20 h 24"/>
                              <a:gd name="T84" fmla="*/ 0 60000 65536"/>
                              <a:gd name="T85" fmla="*/ 0 60000 65536"/>
                              <a:gd name="T86" fmla="*/ 0 60000 65536"/>
                              <a:gd name="T87" fmla="*/ 0 60000 65536"/>
                              <a:gd name="T88" fmla="*/ 0 60000 65536"/>
                              <a:gd name="T89" fmla="*/ 0 60000 65536"/>
                              <a:gd name="T90" fmla="*/ 0 60000 65536"/>
                              <a:gd name="T91" fmla="*/ 0 60000 65536"/>
                              <a:gd name="T92" fmla="*/ 0 60000 65536"/>
                              <a:gd name="T93" fmla="*/ 0 60000 65536"/>
                              <a:gd name="T94" fmla="*/ 0 60000 65536"/>
                              <a:gd name="T95" fmla="*/ 0 60000 65536"/>
                              <a:gd name="T96" fmla="*/ 0 60000 65536"/>
                              <a:gd name="T97" fmla="*/ 0 60000 65536"/>
                              <a:gd name="T98" fmla="*/ 0 60000 65536"/>
                              <a:gd name="T99" fmla="*/ 0 60000 65536"/>
                              <a:gd name="T100" fmla="*/ 0 60000 65536"/>
                              <a:gd name="T101" fmla="*/ 0 60000 65536"/>
                              <a:gd name="T102" fmla="*/ 0 60000 65536"/>
                              <a:gd name="T103" fmla="*/ 0 60000 65536"/>
                              <a:gd name="T104" fmla="*/ 0 60000 65536"/>
                              <a:gd name="T105" fmla="*/ 0 60000 65536"/>
                              <a:gd name="T106" fmla="*/ 0 60000 65536"/>
                              <a:gd name="T107" fmla="*/ 0 60000 65536"/>
                              <a:gd name="T108" fmla="*/ 0 60000 65536"/>
                              <a:gd name="T109" fmla="*/ 0 60000 65536"/>
                              <a:gd name="T110" fmla="*/ 0 60000 65536"/>
                              <a:gd name="T111" fmla="*/ 0 60000 65536"/>
                              <a:gd name="T112" fmla="*/ 0 60000 65536"/>
                              <a:gd name="T113" fmla="*/ 0 60000 65536"/>
                              <a:gd name="T114" fmla="*/ 0 60000 65536"/>
                              <a:gd name="T115" fmla="*/ 0 60000 65536"/>
                              <a:gd name="T116" fmla="*/ 0 60000 65536"/>
                              <a:gd name="T117" fmla="*/ 0 60000 65536"/>
                              <a:gd name="T118" fmla="*/ 0 60000 65536"/>
                              <a:gd name="T119" fmla="*/ 0 60000 65536"/>
                              <a:gd name="T120" fmla="*/ 0 60000 65536"/>
                              <a:gd name="T121" fmla="*/ 0 60000 65536"/>
                              <a:gd name="T122" fmla="*/ 0 60000 65536"/>
                              <a:gd name="T123" fmla="*/ 0 60000 65536"/>
                              <a:gd name="T124" fmla="*/ 0 60000 65536"/>
                              <a:gd name="T125" fmla="*/ 0 60000 65536"/>
                            </a:gdLst>
                            <a:ahLst/>
                            <a:cxnLst>
                              <a:cxn ang="T84">
                                <a:pos x="T0" y="T1"/>
                              </a:cxn>
                              <a:cxn ang="T85">
                                <a:pos x="T2" y="T3"/>
                              </a:cxn>
                              <a:cxn ang="T86">
                                <a:pos x="T4" y="T5"/>
                              </a:cxn>
                              <a:cxn ang="T87">
                                <a:pos x="T6" y="T7"/>
                              </a:cxn>
                              <a:cxn ang="T88">
                                <a:pos x="T8" y="T9"/>
                              </a:cxn>
                              <a:cxn ang="T89">
                                <a:pos x="T10" y="T11"/>
                              </a:cxn>
                              <a:cxn ang="T90">
                                <a:pos x="T12" y="T13"/>
                              </a:cxn>
                              <a:cxn ang="T91">
                                <a:pos x="T14" y="T15"/>
                              </a:cxn>
                              <a:cxn ang="T92">
                                <a:pos x="T16" y="T17"/>
                              </a:cxn>
                              <a:cxn ang="T93">
                                <a:pos x="T18" y="T19"/>
                              </a:cxn>
                              <a:cxn ang="T94">
                                <a:pos x="T20" y="T21"/>
                              </a:cxn>
                              <a:cxn ang="T95">
                                <a:pos x="T22" y="T23"/>
                              </a:cxn>
                              <a:cxn ang="T96">
                                <a:pos x="T24" y="T25"/>
                              </a:cxn>
                              <a:cxn ang="T97">
                                <a:pos x="T26" y="T27"/>
                              </a:cxn>
                              <a:cxn ang="T98">
                                <a:pos x="T28" y="T29"/>
                              </a:cxn>
                              <a:cxn ang="T99">
                                <a:pos x="T30" y="T31"/>
                              </a:cxn>
                              <a:cxn ang="T100">
                                <a:pos x="T32" y="T33"/>
                              </a:cxn>
                              <a:cxn ang="T101">
                                <a:pos x="T34" y="T35"/>
                              </a:cxn>
                              <a:cxn ang="T102">
                                <a:pos x="T36" y="T37"/>
                              </a:cxn>
                              <a:cxn ang="T103">
                                <a:pos x="T38" y="T39"/>
                              </a:cxn>
                              <a:cxn ang="T104">
                                <a:pos x="T40" y="T41"/>
                              </a:cxn>
                              <a:cxn ang="T105">
                                <a:pos x="T42" y="T43"/>
                              </a:cxn>
                              <a:cxn ang="T106">
                                <a:pos x="T44" y="T45"/>
                              </a:cxn>
                              <a:cxn ang="T107">
                                <a:pos x="T46" y="T47"/>
                              </a:cxn>
                              <a:cxn ang="T108">
                                <a:pos x="T48" y="T49"/>
                              </a:cxn>
                              <a:cxn ang="T109">
                                <a:pos x="T50" y="T51"/>
                              </a:cxn>
                              <a:cxn ang="T110">
                                <a:pos x="T52" y="T53"/>
                              </a:cxn>
                              <a:cxn ang="T111">
                                <a:pos x="T54" y="T55"/>
                              </a:cxn>
                              <a:cxn ang="T112">
                                <a:pos x="T56" y="T57"/>
                              </a:cxn>
                              <a:cxn ang="T113">
                                <a:pos x="T58" y="T59"/>
                              </a:cxn>
                              <a:cxn ang="T114">
                                <a:pos x="T60" y="T61"/>
                              </a:cxn>
                              <a:cxn ang="T115">
                                <a:pos x="T62" y="T63"/>
                              </a:cxn>
                              <a:cxn ang="T116">
                                <a:pos x="T64" y="T65"/>
                              </a:cxn>
                              <a:cxn ang="T117">
                                <a:pos x="T66" y="T67"/>
                              </a:cxn>
                              <a:cxn ang="T118">
                                <a:pos x="T68" y="T69"/>
                              </a:cxn>
                              <a:cxn ang="T119">
                                <a:pos x="T70" y="T71"/>
                              </a:cxn>
                              <a:cxn ang="T120">
                                <a:pos x="T72" y="T73"/>
                              </a:cxn>
                              <a:cxn ang="T121">
                                <a:pos x="T74" y="T75"/>
                              </a:cxn>
                              <a:cxn ang="T122">
                                <a:pos x="T76" y="T77"/>
                              </a:cxn>
                              <a:cxn ang="T123">
                                <a:pos x="T78" y="T79"/>
                              </a:cxn>
                              <a:cxn ang="T124">
                                <a:pos x="T80" y="T81"/>
                              </a:cxn>
                              <a:cxn ang="T125">
                                <a:pos x="T82" y="T83"/>
                              </a:cxn>
                            </a:cxnLst>
                            <a:rect l="0" t="0" r="r" b="b"/>
                            <a:pathLst>
                              <a:path w="19" h="24">
                                <a:moveTo>
                                  <a:pt x="6" y="8"/>
                                </a:moveTo>
                                <a:lnTo>
                                  <a:pt x="6" y="8"/>
                                </a:lnTo>
                                <a:lnTo>
                                  <a:pt x="6" y="10"/>
                                </a:lnTo>
                                <a:lnTo>
                                  <a:pt x="6" y="8"/>
                                </a:lnTo>
                                <a:close/>
                                <a:moveTo>
                                  <a:pt x="6" y="8"/>
                                </a:moveTo>
                                <a:cubicBezTo>
                                  <a:pt x="7" y="8"/>
                                  <a:pt x="8" y="8"/>
                                  <a:pt x="8" y="8"/>
                                </a:cubicBezTo>
                                <a:lnTo>
                                  <a:pt x="10" y="9"/>
                                </a:lnTo>
                                <a:cubicBezTo>
                                  <a:pt x="9" y="10"/>
                                  <a:pt x="7" y="10"/>
                                  <a:pt x="6" y="10"/>
                                </a:cubicBezTo>
                                <a:lnTo>
                                  <a:pt x="6" y="8"/>
                                </a:lnTo>
                                <a:close/>
                                <a:moveTo>
                                  <a:pt x="8" y="8"/>
                                </a:moveTo>
                                <a:cubicBezTo>
                                  <a:pt x="9" y="7"/>
                                  <a:pt x="10" y="6"/>
                                  <a:pt x="10" y="5"/>
                                </a:cubicBezTo>
                                <a:lnTo>
                                  <a:pt x="11" y="5"/>
                                </a:lnTo>
                                <a:cubicBezTo>
                                  <a:pt x="11" y="7"/>
                                  <a:pt x="11" y="8"/>
                                  <a:pt x="10" y="9"/>
                                </a:cubicBezTo>
                                <a:lnTo>
                                  <a:pt x="8" y="8"/>
                                </a:lnTo>
                                <a:close/>
                                <a:moveTo>
                                  <a:pt x="10" y="5"/>
                                </a:moveTo>
                                <a:lnTo>
                                  <a:pt x="10" y="5"/>
                                </a:lnTo>
                                <a:lnTo>
                                  <a:pt x="11" y="5"/>
                                </a:lnTo>
                                <a:lnTo>
                                  <a:pt x="10" y="5"/>
                                </a:lnTo>
                                <a:close/>
                                <a:moveTo>
                                  <a:pt x="10" y="5"/>
                                </a:moveTo>
                                <a:lnTo>
                                  <a:pt x="10" y="5"/>
                                </a:lnTo>
                                <a:lnTo>
                                  <a:pt x="11" y="5"/>
                                </a:lnTo>
                                <a:lnTo>
                                  <a:pt x="10" y="5"/>
                                </a:lnTo>
                                <a:close/>
                                <a:moveTo>
                                  <a:pt x="10" y="5"/>
                                </a:moveTo>
                                <a:cubicBezTo>
                                  <a:pt x="10" y="5"/>
                                  <a:pt x="9" y="4"/>
                                  <a:pt x="8" y="3"/>
                                </a:cubicBezTo>
                                <a:lnTo>
                                  <a:pt x="10" y="2"/>
                                </a:lnTo>
                                <a:cubicBezTo>
                                  <a:pt x="11" y="3"/>
                                  <a:pt x="11" y="4"/>
                                  <a:pt x="11" y="5"/>
                                </a:cubicBezTo>
                                <a:lnTo>
                                  <a:pt x="10" y="5"/>
                                </a:lnTo>
                                <a:close/>
                                <a:moveTo>
                                  <a:pt x="8" y="3"/>
                                </a:moveTo>
                                <a:cubicBezTo>
                                  <a:pt x="8" y="3"/>
                                  <a:pt x="7" y="2"/>
                                  <a:pt x="6" y="2"/>
                                </a:cubicBezTo>
                                <a:lnTo>
                                  <a:pt x="6" y="0"/>
                                </a:lnTo>
                                <a:cubicBezTo>
                                  <a:pt x="7" y="0"/>
                                  <a:pt x="9" y="1"/>
                                  <a:pt x="10" y="2"/>
                                </a:cubicBezTo>
                                <a:lnTo>
                                  <a:pt x="8" y="3"/>
                                </a:lnTo>
                                <a:close/>
                                <a:moveTo>
                                  <a:pt x="6" y="2"/>
                                </a:moveTo>
                                <a:lnTo>
                                  <a:pt x="6" y="2"/>
                                </a:lnTo>
                                <a:lnTo>
                                  <a:pt x="6" y="0"/>
                                </a:lnTo>
                                <a:lnTo>
                                  <a:pt x="6" y="2"/>
                                </a:lnTo>
                                <a:close/>
                                <a:moveTo>
                                  <a:pt x="6" y="2"/>
                                </a:moveTo>
                                <a:lnTo>
                                  <a:pt x="6" y="2"/>
                                </a:lnTo>
                                <a:lnTo>
                                  <a:pt x="6" y="0"/>
                                </a:lnTo>
                                <a:lnTo>
                                  <a:pt x="6" y="2"/>
                                </a:lnTo>
                                <a:close/>
                                <a:moveTo>
                                  <a:pt x="6" y="2"/>
                                </a:moveTo>
                                <a:cubicBezTo>
                                  <a:pt x="5" y="2"/>
                                  <a:pt x="4" y="3"/>
                                  <a:pt x="3" y="3"/>
                                </a:cubicBezTo>
                                <a:lnTo>
                                  <a:pt x="2" y="2"/>
                                </a:lnTo>
                                <a:cubicBezTo>
                                  <a:pt x="3" y="1"/>
                                  <a:pt x="4" y="0"/>
                                  <a:pt x="6" y="0"/>
                                </a:cubicBezTo>
                                <a:lnTo>
                                  <a:pt x="6" y="2"/>
                                </a:lnTo>
                                <a:close/>
                                <a:moveTo>
                                  <a:pt x="3" y="3"/>
                                </a:moveTo>
                                <a:cubicBezTo>
                                  <a:pt x="3" y="4"/>
                                  <a:pt x="2" y="5"/>
                                  <a:pt x="2" y="5"/>
                                </a:cubicBezTo>
                                <a:lnTo>
                                  <a:pt x="0" y="5"/>
                                </a:lnTo>
                                <a:cubicBezTo>
                                  <a:pt x="0" y="4"/>
                                  <a:pt x="1" y="3"/>
                                  <a:pt x="2" y="2"/>
                                </a:cubicBezTo>
                                <a:lnTo>
                                  <a:pt x="3" y="3"/>
                                </a:lnTo>
                                <a:close/>
                                <a:moveTo>
                                  <a:pt x="2" y="5"/>
                                </a:moveTo>
                                <a:lnTo>
                                  <a:pt x="2" y="5"/>
                                </a:lnTo>
                                <a:lnTo>
                                  <a:pt x="0" y="5"/>
                                </a:lnTo>
                                <a:lnTo>
                                  <a:pt x="2" y="5"/>
                                </a:lnTo>
                                <a:close/>
                                <a:moveTo>
                                  <a:pt x="2" y="5"/>
                                </a:moveTo>
                                <a:lnTo>
                                  <a:pt x="2" y="5"/>
                                </a:lnTo>
                                <a:lnTo>
                                  <a:pt x="0" y="5"/>
                                </a:lnTo>
                                <a:lnTo>
                                  <a:pt x="2" y="5"/>
                                </a:lnTo>
                                <a:close/>
                                <a:moveTo>
                                  <a:pt x="2" y="5"/>
                                </a:moveTo>
                                <a:cubicBezTo>
                                  <a:pt x="2" y="6"/>
                                  <a:pt x="3" y="7"/>
                                  <a:pt x="3" y="8"/>
                                </a:cubicBezTo>
                                <a:lnTo>
                                  <a:pt x="2" y="9"/>
                                </a:lnTo>
                                <a:cubicBezTo>
                                  <a:pt x="1" y="8"/>
                                  <a:pt x="0" y="7"/>
                                  <a:pt x="0" y="5"/>
                                </a:cubicBezTo>
                                <a:lnTo>
                                  <a:pt x="2" y="5"/>
                                </a:lnTo>
                                <a:close/>
                                <a:moveTo>
                                  <a:pt x="2" y="9"/>
                                </a:moveTo>
                                <a:lnTo>
                                  <a:pt x="19" y="24"/>
                                </a:lnTo>
                                <a:lnTo>
                                  <a:pt x="2" y="9"/>
                                </a:lnTo>
                                <a:lnTo>
                                  <a:pt x="3" y="8"/>
                                </a:lnTo>
                                <a:lnTo>
                                  <a:pt x="2" y="9"/>
                                </a:lnTo>
                                <a:close/>
                                <a:moveTo>
                                  <a:pt x="3" y="8"/>
                                </a:moveTo>
                                <a:cubicBezTo>
                                  <a:pt x="4" y="8"/>
                                  <a:pt x="5" y="8"/>
                                  <a:pt x="6" y="8"/>
                                </a:cubicBezTo>
                                <a:lnTo>
                                  <a:pt x="6" y="10"/>
                                </a:lnTo>
                                <a:cubicBezTo>
                                  <a:pt x="4" y="10"/>
                                  <a:pt x="3" y="10"/>
                                  <a:pt x="2" y="9"/>
                                </a:cubicBezTo>
                                <a:lnTo>
                                  <a:pt x="3" y="8"/>
                                </a:lnTo>
                                <a:close/>
                                <a:moveTo>
                                  <a:pt x="6" y="8"/>
                                </a:moveTo>
                                <a:lnTo>
                                  <a:pt x="6" y="8"/>
                                </a:lnTo>
                                <a:lnTo>
                                  <a:pt x="6" y="10"/>
                                </a:lnTo>
                                <a:lnTo>
                                  <a:pt x="6" y="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4211D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44" name="Oval 348"/>
                        <wps:cNvSpPr>
                          <a:spLocks noChangeArrowheads="1"/>
                        </wps:cNvSpPr>
                        <wps:spPr bwMode="auto">
                          <a:xfrm>
                            <a:off x="295" y="245"/>
                            <a:ext cx="16" cy="15"/>
                          </a:xfrm>
                          <a:prstGeom prst="ellipse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45" name="Freeform 349"/>
                        <wps:cNvSpPr>
                          <a:spLocks noEditPoints="1"/>
                        </wps:cNvSpPr>
                        <wps:spPr bwMode="auto">
                          <a:xfrm>
                            <a:off x="293" y="202"/>
                            <a:ext cx="55" cy="62"/>
                          </a:xfrm>
                          <a:custGeom>
                            <a:avLst/>
                            <a:gdLst>
                              <a:gd name="T0" fmla="*/ 10 w 27"/>
                              <a:gd name="T1" fmla="*/ 56 h 30"/>
                              <a:gd name="T2" fmla="*/ 10 w 27"/>
                              <a:gd name="T3" fmla="*/ 60 h 30"/>
                              <a:gd name="T4" fmla="*/ 10 w 27"/>
                              <a:gd name="T5" fmla="*/ 56 h 30"/>
                              <a:gd name="T6" fmla="*/ 16 w 27"/>
                              <a:gd name="T7" fmla="*/ 58 h 30"/>
                              <a:gd name="T8" fmla="*/ 10 w 27"/>
                              <a:gd name="T9" fmla="*/ 56 h 30"/>
                              <a:gd name="T10" fmla="*/ 16 w 27"/>
                              <a:gd name="T11" fmla="*/ 50 h 30"/>
                              <a:gd name="T12" fmla="*/ 16 w 27"/>
                              <a:gd name="T13" fmla="*/ 58 h 30"/>
                              <a:gd name="T14" fmla="*/ 16 w 27"/>
                              <a:gd name="T15" fmla="*/ 50 h 30"/>
                              <a:gd name="T16" fmla="*/ 20 w 27"/>
                              <a:gd name="T17" fmla="*/ 50 h 30"/>
                              <a:gd name="T18" fmla="*/ 16 w 27"/>
                              <a:gd name="T19" fmla="*/ 50 h 30"/>
                              <a:gd name="T20" fmla="*/ 16 w 27"/>
                              <a:gd name="T21" fmla="*/ 50 h 30"/>
                              <a:gd name="T22" fmla="*/ 20 w 27"/>
                              <a:gd name="T23" fmla="*/ 50 h 30"/>
                              <a:gd name="T24" fmla="*/ 16 w 27"/>
                              <a:gd name="T25" fmla="*/ 50 h 30"/>
                              <a:gd name="T26" fmla="*/ 16 w 27"/>
                              <a:gd name="T27" fmla="*/ 43 h 30"/>
                              <a:gd name="T28" fmla="*/ 16 w 27"/>
                              <a:gd name="T29" fmla="*/ 50 h 30"/>
                              <a:gd name="T30" fmla="*/ 10 w 27"/>
                              <a:gd name="T31" fmla="*/ 43 h 30"/>
                              <a:gd name="T32" fmla="*/ 16 w 27"/>
                              <a:gd name="T33" fmla="*/ 43 h 30"/>
                              <a:gd name="T34" fmla="*/ 10 w 27"/>
                              <a:gd name="T35" fmla="*/ 43 h 30"/>
                              <a:gd name="T36" fmla="*/ 10 w 27"/>
                              <a:gd name="T37" fmla="*/ 41 h 30"/>
                              <a:gd name="T38" fmla="*/ 10 w 27"/>
                              <a:gd name="T39" fmla="*/ 43 h 30"/>
                              <a:gd name="T40" fmla="*/ 10 w 27"/>
                              <a:gd name="T41" fmla="*/ 43 h 30"/>
                              <a:gd name="T42" fmla="*/ 10 w 27"/>
                              <a:gd name="T43" fmla="*/ 41 h 30"/>
                              <a:gd name="T44" fmla="*/ 10 w 27"/>
                              <a:gd name="T45" fmla="*/ 43 h 30"/>
                              <a:gd name="T46" fmla="*/ 2 w 27"/>
                              <a:gd name="T47" fmla="*/ 43 h 30"/>
                              <a:gd name="T48" fmla="*/ 10 w 27"/>
                              <a:gd name="T49" fmla="*/ 43 h 30"/>
                              <a:gd name="T50" fmla="*/ 55 w 27"/>
                              <a:gd name="T51" fmla="*/ 0 h 30"/>
                              <a:gd name="T52" fmla="*/ 4 w 27"/>
                              <a:gd name="T53" fmla="*/ 45 h 30"/>
                              <a:gd name="T54" fmla="*/ 6 w 27"/>
                              <a:gd name="T55" fmla="*/ 45 h 30"/>
                              <a:gd name="T56" fmla="*/ 0 w 27"/>
                              <a:gd name="T57" fmla="*/ 50 h 30"/>
                              <a:gd name="T58" fmla="*/ 6 w 27"/>
                              <a:gd name="T59" fmla="*/ 45 h 30"/>
                              <a:gd name="T60" fmla="*/ 4 w 27"/>
                              <a:gd name="T61" fmla="*/ 50 h 30"/>
                              <a:gd name="T62" fmla="*/ 0 w 27"/>
                              <a:gd name="T63" fmla="*/ 50 h 30"/>
                              <a:gd name="T64" fmla="*/ 4 w 27"/>
                              <a:gd name="T65" fmla="*/ 50 h 30"/>
                              <a:gd name="T66" fmla="*/ 0 w 27"/>
                              <a:gd name="T67" fmla="*/ 50 h 30"/>
                              <a:gd name="T68" fmla="*/ 4 w 27"/>
                              <a:gd name="T69" fmla="*/ 50 h 30"/>
                              <a:gd name="T70" fmla="*/ 6 w 27"/>
                              <a:gd name="T71" fmla="*/ 54 h 30"/>
                              <a:gd name="T72" fmla="*/ 0 w 27"/>
                              <a:gd name="T73" fmla="*/ 50 h 30"/>
                              <a:gd name="T74" fmla="*/ 6 w 27"/>
                              <a:gd name="T75" fmla="*/ 54 h 30"/>
                              <a:gd name="T76" fmla="*/ 6 w 27"/>
                              <a:gd name="T77" fmla="*/ 54 h 30"/>
                              <a:gd name="T78" fmla="*/ 6 w 27"/>
                              <a:gd name="T79" fmla="*/ 54 h 30"/>
                              <a:gd name="T80" fmla="*/ 10 w 27"/>
                              <a:gd name="T81" fmla="*/ 56 h 30"/>
                              <a:gd name="T82" fmla="*/ 2 w 27"/>
                              <a:gd name="T83" fmla="*/ 58 h 30"/>
                              <a:gd name="T84" fmla="*/ 10 w 27"/>
                              <a:gd name="T85" fmla="*/ 56 h 30"/>
                              <a:gd name="T86" fmla="*/ 10 w 27"/>
                              <a:gd name="T87" fmla="*/ 60 h 30"/>
                              <a:gd name="T88" fmla="*/ 10 w 27"/>
                              <a:gd name="T89" fmla="*/ 56 h 30"/>
                              <a:gd name="T90" fmla="*/ 0 60000 65536"/>
                              <a:gd name="T91" fmla="*/ 0 60000 65536"/>
                              <a:gd name="T92" fmla="*/ 0 60000 65536"/>
                              <a:gd name="T93" fmla="*/ 0 60000 65536"/>
                              <a:gd name="T94" fmla="*/ 0 60000 65536"/>
                              <a:gd name="T95" fmla="*/ 0 60000 65536"/>
                              <a:gd name="T96" fmla="*/ 0 60000 65536"/>
                              <a:gd name="T97" fmla="*/ 0 60000 65536"/>
                              <a:gd name="T98" fmla="*/ 0 60000 65536"/>
                              <a:gd name="T99" fmla="*/ 0 60000 65536"/>
                              <a:gd name="T100" fmla="*/ 0 60000 65536"/>
                              <a:gd name="T101" fmla="*/ 0 60000 65536"/>
                              <a:gd name="T102" fmla="*/ 0 60000 65536"/>
                              <a:gd name="T103" fmla="*/ 0 60000 65536"/>
                              <a:gd name="T104" fmla="*/ 0 60000 65536"/>
                              <a:gd name="T105" fmla="*/ 0 60000 65536"/>
                              <a:gd name="T106" fmla="*/ 0 60000 65536"/>
                              <a:gd name="T107" fmla="*/ 0 60000 65536"/>
                              <a:gd name="T108" fmla="*/ 0 60000 65536"/>
                              <a:gd name="T109" fmla="*/ 0 60000 65536"/>
                              <a:gd name="T110" fmla="*/ 0 60000 65536"/>
                              <a:gd name="T111" fmla="*/ 0 60000 65536"/>
                              <a:gd name="T112" fmla="*/ 0 60000 65536"/>
                              <a:gd name="T113" fmla="*/ 0 60000 65536"/>
                              <a:gd name="T114" fmla="*/ 0 60000 65536"/>
                              <a:gd name="T115" fmla="*/ 0 60000 65536"/>
                              <a:gd name="T116" fmla="*/ 0 60000 65536"/>
                              <a:gd name="T117" fmla="*/ 0 60000 65536"/>
                              <a:gd name="T118" fmla="*/ 0 60000 65536"/>
                              <a:gd name="T119" fmla="*/ 0 60000 65536"/>
                              <a:gd name="T120" fmla="*/ 0 60000 65536"/>
                              <a:gd name="T121" fmla="*/ 0 60000 65536"/>
                              <a:gd name="T122" fmla="*/ 0 60000 65536"/>
                              <a:gd name="T123" fmla="*/ 0 60000 65536"/>
                              <a:gd name="T124" fmla="*/ 0 60000 65536"/>
                              <a:gd name="T125" fmla="*/ 0 60000 65536"/>
                              <a:gd name="T126" fmla="*/ 0 60000 65536"/>
                              <a:gd name="T127" fmla="*/ 0 60000 65536"/>
                              <a:gd name="T128" fmla="*/ 0 60000 65536"/>
                              <a:gd name="T129" fmla="*/ 0 60000 65536"/>
                              <a:gd name="T130" fmla="*/ 0 60000 65536"/>
                              <a:gd name="T131" fmla="*/ 0 60000 65536"/>
                              <a:gd name="T132" fmla="*/ 0 60000 65536"/>
                              <a:gd name="T133" fmla="*/ 0 60000 65536"/>
                              <a:gd name="T134" fmla="*/ 0 60000 65536"/>
                            </a:gdLst>
                            <a:ahLst/>
                            <a:cxnLst>
                              <a:cxn ang="T90">
                                <a:pos x="T0" y="T1"/>
                              </a:cxn>
                              <a:cxn ang="T91">
                                <a:pos x="T2" y="T3"/>
                              </a:cxn>
                              <a:cxn ang="T92">
                                <a:pos x="T4" y="T5"/>
                              </a:cxn>
                              <a:cxn ang="T93">
                                <a:pos x="T6" y="T7"/>
                              </a:cxn>
                              <a:cxn ang="T94">
                                <a:pos x="T8" y="T9"/>
                              </a:cxn>
                              <a:cxn ang="T95">
                                <a:pos x="T10" y="T11"/>
                              </a:cxn>
                              <a:cxn ang="T96">
                                <a:pos x="T12" y="T13"/>
                              </a:cxn>
                              <a:cxn ang="T97">
                                <a:pos x="T14" y="T15"/>
                              </a:cxn>
                              <a:cxn ang="T98">
                                <a:pos x="T16" y="T17"/>
                              </a:cxn>
                              <a:cxn ang="T99">
                                <a:pos x="T18" y="T19"/>
                              </a:cxn>
                              <a:cxn ang="T100">
                                <a:pos x="T20" y="T21"/>
                              </a:cxn>
                              <a:cxn ang="T101">
                                <a:pos x="T22" y="T23"/>
                              </a:cxn>
                              <a:cxn ang="T102">
                                <a:pos x="T24" y="T25"/>
                              </a:cxn>
                              <a:cxn ang="T103">
                                <a:pos x="T26" y="T27"/>
                              </a:cxn>
                              <a:cxn ang="T104">
                                <a:pos x="T28" y="T29"/>
                              </a:cxn>
                              <a:cxn ang="T105">
                                <a:pos x="T30" y="T31"/>
                              </a:cxn>
                              <a:cxn ang="T106">
                                <a:pos x="T32" y="T33"/>
                              </a:cxn>
                              <a:cxn ang="T107">
                                <a:pos x="T34" y="T35"/>
                              </a:cxn>
                              <a:cxn ang="T108">
                                <a:pos x="T36" y="T37"/>
                              </a:cxn>
                              <a:cxn ang="T109">
                                <a:pos x="T38" y="T39"/>
                              </a:cxn>
                              <a:cxn ang="T110">
                                <a:pos x="T40" y="T41"/>
                              </a:cxn>
                              <a:cxn ang="T111">
                                <a:pos x="T42" y="T43"/>
                              </a:cxn>
                              <a:cxn ang="T112">
                                <a:pos x="T44" y="T45"/>
                              </a:cxn>
                              <a:cxn ang="T113">
                                <a:pos x="T46" y="T47"/>
                              </a:cxn>
                              <a:cxn ang="T114">
                                <a:pos x="T48" y="T49"/>
                              </a:cxn>
                              <a:cxn ang="T115">
                                <a:pos x="T50" y="T51"/>
                              </a:cxn>
                              <a:cxn ang="T116">
                                <a:pos x="T52" y="T53"/>
                              </a:cxn>
                              <a:cxn ang="T117">
                                <a:pos x="T54" y="T55"/>
                              </a:cxn>
                              <a:cxn ang="T118">
                                <a:pos x="T56" y="T57"/>
                              </a:cxn>
                              <a:cxn ang="T119">
                                <a:pos x="T58" y="T59"/>
                              </a:cxn>
                              <a:cxn ang="T120">
                                <a:pos x="T60" y="T61"/>
                              </a:cxn>
                              <a:cxn ang="T121">
                                <a:pos x="T62" y="T63"/>
                              </a:cxn>
                              <a:cxn ang="T122">
                                <a:pos x="T64" y="T65"/>
                              </a:cxn>
                              <a:cxn ang="T123">
                                <a:pos x="T66" y="T67"/>
                              </a:cxn>
                              <a:cxn ang="T124">
                                <a:pos x="T68" y="T69"/>
                              </a:cxn>
                              <a:cxn ang="T125">
                                <a:pos x="T70" y="T71"/>
                              </a:cxn>
                              <a:cxn ang="T126">
                                <a:pos x="T72" y="T73"/>
                              </a:cxn>
                              <a:cxn ang="T127">
                                <a:pos x="T74" y="T75"/>
                              </a:cxn>
                              <a:cxn ang="T128">
                                <a:pos x="T76" y="T77"/>
                              </a:cxn>
                              <a:cxn ang="T129">
                                <a:pos x="T78" y="T79"/>
                              </a:cxn>
                              <a:cxn ang="T130">
                                <a:pos x="T80" y="T81"/>
                              </a:cxn>
                              <a:cxn ang="T131">
                                <a:pos x="T82" y="T83"/>
                              </a:cxn>
                              <a:cxn ang="T132">
                                <a:pos x="T84" y="T85"/>
                              </a:cxn>
                              <a:cxn ang="T133">
                                <a:pos x="T86" y="T87"/>
                              </a:cxn>
                              <a:cxn ang="T134">
                                <a:pos x="T88" y="T89"/>
                              </a:cxn>
                            </a:cxnLst>
                            <a:rect l="0" t="0" r="r" b="b"/>
                            <a:pathLst>
                              <a:path w="27" h="30">
                                <a:moveTo>
                                  <a:pt x="5" y="27"/>
                                </a:moveTo>
                                <a:lnTo>
                                  <a:pt x="5" y="27"/>
                                </a:lnTo>
                                <a:lnTo>
                                  <a:pt x="5" y="29"/>
                                </a:lnTo>
                                <a:lnTo>
                                  <a:pt x="5" y="27"/>
                                </a:lnTo>
                                <a:close/>
                                <a:moveTo>
                                  <a:pt x="5" y="27"/>
                                </a:moveTo>
                                <a:cubicBezTo>
                                  <a:pt x="6" y="27"/>
                                  <a:pt x="7" y="27"/>
                                  <a:pt x="7" y="26"/>
                                </a:cubicBezTo>
                                <a:lnTo>
                                  <a:pt x="8" y="28"/>
                                </a:lnTo>
                                <a:cubicBezTo>
                                  <a:pt x="7" y="28"/>
                                  <a:pt x="6" y="29"/>
                                  <a:pt x="5" y="29"/>
                                </a:cubicBezTo>
                                <a:lnTo>
                                  <a:pt x="5" y="27"/>
                                </a:lnTo>
                                <a:close/>
                                <a:moveTo>
                                  <a:pt x="7" y="26"/>
                                </a:moveTo>
                                <a:cubicBezTo>
                                  <a:pt x="8" y="26"/>
                                  <a:pt x="8" y="25"/>
                                  <a:pt x="8" y="24"/>
                                </a:cubicBezTo>
                                <a:lnTo>
                                  <a:pt x="10" y="24"/>
                                </a:lnTo>
                                <a:cubicBezTo>
                                  <a:pt x="10" y="26"/>
                                  <a:pt x="9" y="27"/>
                                  <a:pt x="8" y="28"/>
                                </a:cubicBezTo>
                                <a:lnTo>
                                  <a:pt x="7" y="26"/>
                                </a:lnTo>
                                <a:close/>
                                <a:moveTo>
                                  <a:pt x="8" y="24"/>
                                </a:moveTo>
                                <a:lnTo>
                                  <a:pt x="8" y="24"/>
                                </a:lnTo>
                                <a:lnTo>
                                  <a:pt x="10" y="24"/>
                                </a:lnTo>
                                <a:lnTo>
                                  <a:pt x="8" y="24"/>
                                </a:lnTo>
                                <a:close/>
                                <a:moveTo>
                                  <a:pt x="8" y="24"/>
                                </a:moveTo>
                                <a:lnTo>
                                  <a:pt x="8" y="24"/>
                                </a:lnTo>
                                <a:lnTo>
                                  <a:pt x="10" y="24"/>
                                </a:lnTo>
                                <a:lnTo>
                                  <a:pt x="8" y="24"/>
                                </a:lnTo>
                                <a:close/>
                                <a:moveTo>
                                  <a:pt x="8" y="24"/>
                                </a:moveTo>
                                <a:cubicBezTo>
                                  <a:pt x="8" y="24"/>
                                  <a:pt x="8" y="23"/>
                                  <a:pt x="7" y="22"/>
                                </a:cubicBezTo>
                                <a:lnTo>
                                  <a:pt x="8" y="21"/>
                                </a:lnTo>
                                <a:cubicBezTo>
                                  <a:pt x="9" y="22"/>
                                  <a:pt x="10" y="23"/>
                                  <a:pt x="10" y="24"/>
                                </a:cubicBezTo>
                                <a:lnTo>
                                  <a:pt x="8" y="24"/>
                                </a:lnTo>
                                <a:close/>
                                <a:moveTo>
                                  <a:pt x="7" y="22"/>
                                </a:moveTo>
                                <a:cubicBezTo>
                                  <a:pt x="7" y="22"/>
                                  <a:pt x="6" y="21"/>
                                  <a:pt x="5" y="21"/>
                                </a:cubicBezTo>
                                <a:lnTo>
                                  <a:pt x="5" y="20"/>
                                </a:lnTo>
                                <a:cubicBezTo>
                                  <a:pt x="6" y="20"/>
                                  <a:pt x="7" y="20"/>
                                  <a:pt x="8" y="21"/>
                                </a:cubicBezTo>
                                <a:lnTo>
                                  <a:pt x="7" y="22"/>
                                </a:lnTo>
                                <a:close/>
                                <a:moveTo>
                                  <a:pt x="5" y="21"/>
                                </a:moveTo>
                                <a:lnTo>
                                  <a:pt x="5" y="21"/>
                                </a:lnTo>
                                <a:lnTo>
                                  <a:pt x="5" y="20"/>
                                </a:lnTo>
                                <a:lnTo>
                                  <a:pt x="5" y="21"/>
                                </a:lnTo>
                                <a:close/>
                                <a:moveTo>
                                  <a:pt x="5" y="21"/>
                                </a:moveTo>
                                <a:lnTo>
                                  <a:pt x="5" y="21"/>
                                </a:lnTo>
                                <a:lnTo>
                                  <a:pt x="5" y="20"/>
                                </a:lnTo>
                                <a:lnTo>
                                  <a:pt x="5" y="21"/>
                                </a:lnTo>
                                <a:close/>
                                <a:moveTo>
                                  <a:pt x="5" y="21"/>
                                </a:moveTo>
                                <a:cubicBezTo>
                                  <a:pt x="4" y="21"/>
                                  <a:pt x="3" y="22"/>
                                  <a:pt x="3" y="22"/>
                                </a:cubicBezTo>
                                <a:lnTo>
                                  <a:pt x="1" y="21"/>
                                </a:lnTo>
                                <a:cubicBezTo>
                                  <a:pt x="2" y="20"/>
                                  <a:pt x="3" y="20"/>
                                  <a:pt x="5" y="20"/>
                                </a:cubicBezTo>
                                <a:lnTo>
                                  <a:pt x="5" y="21"/>
                                </a:lnTo>
                                <a:close/>
                                <a:moveTo>
                                  <a:pt x="3" y="22"/>
                                </a:moveTo>
                                <a:lnTo>
                                  <a:pt x="27" y="0"/>
                                </a:lnTo>
                                <a:lnTo>
                                  <a:pt x="3" y="22"/>
                                </a:lnTo>
                                <a:lnTo>
                                  <a:pt x="2" y="22"/>
                                </a:lnTo>
                                <a:lnTo>
                                  <a:pt x="3" y="22"/>
                                </a:lnTo>
                                <a:close/>
                                <a:moveTo>
                                  <a:pt x="3" y="22"/>
                                </a:moveTo>
                                <a:cubicBezTo>
                                  <a:pt x="2" y="23"/>
                                  <a:pt x="2" y="24"/>
                                  <a:pt x="2" y="24"/>
                                </a:cubicBezTo>
                                <a:lnTo>
                                  <a:pt x="0" y="24"/>
                                </a:lnTo>
                                <a:cubicBezTo>
                                  <a:pt x="0" y="23"/>
                                  <a:pt x="0" y="22"/>
                                  <a:pt x="1" y="21"/>
                                </a:cubicBezTo>
                                <a:lnTo>
                                  <a:pt x="3" y="22"/>
                                </a:lnTo>
                                <a:close/>
                                <a:moveTo>
                                  <a:pt x="2" y="24"/>
                                </a:moveTo>
                                <a:lnTo>
                                  <a:pt x="2" y="24"/>
                                </a:lnTo>
                                <a:lnTo>
                                  <a:pt x="0" y="24"/>
                                </a:lnTo>
                                <a:lnTo>
                                  <a:pt x="2" y="24"/>
                                </a:lnTo>
                                <a:close/>
                                <a:moveTo>
                                  <a:pt x="2" y="24"/>
                                </a:moveTo>
                                <a:lnTo>
                                  <a:pt x="2" y="24"/>
                                </a:lnTo>
                                <a:lnTo>
                                  <a:pt x="0" y="24"/>
                                </a:lnTo>
                                <a:lnTo>
                                  <a:pt x="2" y="24"/>
                                </a:lnTo>
                                <a:close/>
                                <a:moveTo>
                                  <a:pt x="2" y="24"/>
                                </a:moveTo>
                                <a:cubicBezTo>
                                  <a:pt x="2" y="25"/>
                                  <a:pt x="2" y="26"/>
                                  <a:pt x="3" y="26"/>
                                </a:cubicBezTo>
                                <a:lnTo>
                                  <a:pt x="1" y="28"/>
                                </a:lnTo>
                                <a:cubicBezTo>
                                  <a:pt x="0" y="27"/>
                                  <a:pt x="0" y="26"/>
                                  <a:pt x="0" y="24"/>
                                </a:cubicBezTo>
                                <a:lnTo>
                                  <a:pt x="2" y="24"/>
                                </a:lnTo>
                                <a:close/>
                                <a:moveTo>
                                  <a:pt x="3" y="26"/>
                                </a:moveTo>
                                <a:lnTo>
                                  <a:pt x="7" y="30"/>
                                </a:lnTo>
                                <a:lnTo>
                                  <a:pt x="3" y="26"/>
                                </a:lnTo>
                                <a:lnTo>
                                  <a:pt x="2" y="27"/>
                                </a:lnTo>
                                <a:lnTo>
                                  <a:pt x="3" y="26"/>
                                </a:lnTo>
                                <a:close/>
                                <a:moveTo>
                                  <a:pt x="3" y="26"/>
                                </a:moveTo>
                                <a:cubicBezTo>
                                  <a:pt x="3" y="27"/>
                                  <a:pt x="4" y="27"/>
                                  <a:pt x="5" y="27"/>
                                </a:cubicBezTo>
                                <a:lnTo>
                                  <a:pt x="5" y="29"/>
                                </a:lnTo>
                                <a:cubicBezTo>
                                  <a:pt x="3" y="29"/>
                                  <a:pt x="2" y="29"/>
                                  <a:pt x="1" y="28"/>
                                </a:cubicBezTo>
                                <a:lnTo>
                                  <a:pt x="3" y="26"/>
                                </a:lnTo>
                                <a:close/>
                                <a:moveTo>
                                  <a:pt x="5" y="27"/>
                                </a:moveTo>
                                <a:lnTo>
                                  <a:pt x="5" y="27"/>
                                </a:lnTo>
                                <a:lnTo>
                                  <a:pt x="5" y="29"/>
                                </a:lnTo>
                                <a:lnTo>
                                  <a:pt x="5" y="2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4211D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46" name="Freeform 350"/>
                        <wps:cNvSpPr>
                          <a:spLocks/>
                        </wps:cNvSpPr>
                        <wps:spPr bwMode="auto">
                          <a:xfrm>
                            <a:off x="597" y="103"/>
                            <a:ext cx="154" cy="120"/>
                          </a:xfrm>
                          <a:custGeom>
                            <a:avLst/>
                            <a:gdLst>
                              <a:gd name="T0" fmla="*/ 6 w 75"/>
                              <a:gd name="T1" fmla="*/ 0 h 58"/>
                              <a:gd name="T2" fmla="*/ 0 w 75"/>
                              <a:gd name="T3" fmla="*/ 6 h 58"/>
                              <a:gd name="T4" fmla="*/ 51 w 75"/>
                              <a:gd name="T5" fmla="*/ 43 h 58"/>
                              <a:gd name="T6" fmla="*/ 25 w 75"/>
                              <a:gd name="T7" fmla="*/ 35 h 58"/>
                              <a:gd name="T8" fmla="*/ 23 w 75"/>
                              <a:gd name="T9" fmla="*/ 41 h 58"/>
                              <a:gd name="T10" fmla="*/ 74 w 75"/>
                              <a:gd name="T11" fmla="*/ 62 h 58"/>
                              <a:gd name="T12" fmla="*/ 45 w 75"/>
                              <a:gd name="T13" fmla="*/ 60 h 58"/>
                              <a:gd name="T14" fmla="*/ 47 w 75"/>
                              <a:gd name="T15" fmla="*/ 68 h 58"/>
                              <a:gd name="T16" fmla="*/ 107 w 75"/>
                              <a:gd name="T17" fmla="*/ 85 h 58"/>
                              <a:gd name="T18" fmla="*/ 49 w 75"/>
                              <a:gd name="T19" fmla="*/ 95 h 58"/>
                              <a:gd name="T20" fmla="*/ 53 w 75"/>
                              <a:gd name="T21" fmla="*/ 101 h 58"/>
                              <a:gd name="T22" fmla="*/ 148 w 75"/>
                              <a:gd name="T23" fmla="*/ 120 h 58"/>
                              <a:gd name="T24" fmla="*/ 154 w 75"/>
                              <a:gd name="T25" fmla="*/ 110 h 58"/>
                              <a:gd name="T26" fmla="*/ 111 w 75"/>
                              <a:gd name="T27" fmla="*/ 33 h 58"/>
                              <a:gd name="T28" fmla="*/ 101 w 75"/>
                              <a:gd name="T29" fmla="*/ 37 h 58"/>
                              <a:gd name="T30" fmla="*/ 111 w 75"/>
                              <a:gd name="T31" fmla="*/ 72 h 58"/>
                              <a:gd name="T32" fmla="*/ 84 w 75"/>
                              <a:gd name="T33" fmla="*/ 52 h 58"/>
                              <a:gd name="T34" fmla="*/ 68 w 75"/>
                              <a:gd name="T35" fmla="*/ 4 h 58"/>
                              <a:gd name="T36" fmla="*/ 60 w 75"/>
                              <a:gd name="T37" fmla="*/ 2 h 58"/>
                              <a:gd name="T38" fmla="*/ 70 w 75"/>
                              <a:gd name="T39" fmla="*/ 43 h 58"/>
                              <a:gd name="T40" fmla="*/ 6 w 75"/>
                              <a:gd name="T41" fmla="*/ 0 h 58"/>
                              <a:gd name="T42" fmla="*/ 0 60000 65536"/>
                              <a:gd name="T43" fmla="*/ 0 60000 65536"/>
                              <a:gd name="T44" fmla="*/ 0 60000 65536"/>
                              <a:gd name="T45" fmla="*/ 0 60000 65536"/>
                              <a:gd name="T46" fmla="*/ 0 60000 65536"/>
                              <a:gd name="T47" fmla="*/ 0 60000 65536"/>
                              <a:gd name="T48" fmla="*/ 0 60000 65536"/>
                              <a:gd name="T49" fmla="*/ 0 60000 65536"/>
                              <a:gd name="T50" fmla="*/ 0 60000 65536"/>
                              <a:gd name="T51" fmla="*/ 0 60000 65536"/>
                              <a:gd name="T52" fmla="*/ 0 60000 65536"/>
                              <a:gd name="T53" fmla="*/ 0 60000 65536"/>
                              <a:gd name="T54" fmla="*/ 0 60000 65536"/>
                              <a:gd name="T55" fmla="*/ 0 60000 65536"/>
                              <a:gd name="T56" fmla="*/ 0 60000 65536"/>
                              <a:gd name="T57" fmla="*/ 0 60000 65536"/>
                              <a:gd name="T58" fmla="*/ 0 60000 65536"/>
                              <a:gd name="T59" fmla="*/ 0 60000 65536"/>
                              <a:gd name="T60" fmla="*/ 0 60000 65536"/>
                              <a:gd name="T61" fmla="*/ 0 60000 65536"/>
                              <a:gd name="T62" fmla="*/ 0 60000 65536"/>
                            </a:gdLst>
                            <a:ahLst/>
                            <a:cxnLst>
                              <a:cxn ang="T42">
                                <a:pos x="T0" y="T1"/>
                              </a:cxn>
                              <a:cxn ang="T43">
                                <a:pos x="T2" y="T3"/>
                              </a:cxn>
                              <a:cxn ang="T44">
                                <a:pos x="T4" y="T5"/>
                              </a:cxn>
                              <a:cxn ang="T45">
                                <a:pos x="T6" y="T7"/>
                              </a:cxn>
                              <a:cxn ang="T46">
                                <a:pos x="T8" y="T9"/>
                              </a:cxn>
                              <a:cxn ang="T47">
                                <a:pos x="T10" y="T11"/>
                              </a:cxn>
                              <a:cxn ang="T48">
                                <a:pos x="T12" y="T13"/>
                              </a:cxn>
                              <a:cxn ang="T49">
                                <a:pos x="T14" y="T15"/>
                              </a:cxn>
                              <a:cxn ang="T50">
                                <a:pos x="T16" y="T17"/>
                              </a:cxn>
                              <a:cxn ang="T51">
                                <a:pos x="T18" y="T19"/>
                              </a:cxn>
                              <a:cxn ang="T52">
                                <a:pos x="T20" y="T21"/>
                              </a:cxn>
                              <a:cxn ang="T53">
                                <a:pos x="T22" y="T23"/>
                              </a:cxn>
                              <a:cxn ang="T54">
                                <a:pos x="T24" y="T25"/>
                              </a:cxn>
                              <a:cxn ang="T55">
                                <a:pos x="T26" y="T27"/>
                              </a:cxn>
                              <a:cxn ang="T56">
                                <a:pos x="T28" y="T29"/>
                              </a:cxn>
                              <a:cxn ang="T57">
                                <a:pos x="T30" y="T31"/>
                              </a:cxn>
                              <a:cxn ang="T58">
                                <a:pos x="T32" y="T33"/>
                              </a:cxn>
                              <a:cxn ang="T59">
                                <a:pos x="T34" y="T35"/>
                              </a:cxn>
                              <a:cxn ang="T60">
                                <a:pos x="T36" y="T37"/>
                              </a:cxn>
                              <a:cxn ang="T61">
                                <a:pos x="T38" y="T39"/>
                              </a:cxn>
                              <a:cxn ang="T62">
                                <a:pos x="T40" y="T41"/>
                              </a:cxn>
                            </a:cxnLst>
                            <a:rect l="0" t="0" r="r" b="b"/>
                            <a:pathLst>
                              <a:path w="75" h="58">
                                <a:moveTo>
                                  <a:pt x="3" y="0"/>
                                </a:moveTo>
                                <a:lnTo>
                                  <a:pt x="0" y="3"/>
                                </a:lnTo>
                                <a:cubicBezTo>
                                  <a:pt x="8" y="10"/>
                                  <a:pt x="16" y="16"/>
                                  <a:pt x="25" y="21"/>
                                </a:cubicBezTo>
                                <a:lnTo>
                                  <a:pt x="12" y="17"/>
                                </a:lnTo>
                                <a:lnTo>
                                  <a:pt x="11" y="20"/>
                                </a:lnTo>
                                <a:lnTo>
                                  <a:pt x="36" y="30"/>
                                </a:lnTo>
                                <a:cubicBezTo>
                                  <a:pt x="31" y="29"/>
                                  <a:pt x="28" y="29"/>
                                  <a:pt x="22" y="29"/>
                                </a:cubicBezTo>
                                <a:lnTo>
                                  <a:pt x="23" y="33"/>
                                </a:lnTo>
                                <a:cubicBezTo>
                                  <a:pt x="31" y="32"/>
                                  <a:pt x="41" y="34"/>
                                  <a:pt x="52" y="41"/>
                                </a:cubicBezTo>
                                <a:cubicBezTo>
                                  <a:pt x="43" y="39"/>
                                  <a:pt x="32" y="42"/>
                                  <a:pt x="24" y="46"/>
                                </a:cubicBezTo>
                                <a:lnTo>
                                  <a:pt x="26" y="49"/>
                                </a:lnTo>
                                <a:cubicBezTo>
                                  <a:pt x="44" y="39"/>
                                  <a:pt x="59" y="44"/>
                                  <a:pt x="72" y="58"/>
                                </a:cubicBezTo>
                                <a:lnTo>
                                  <a:pt x="75" y="53"/>
                                </a:lnTo>
                                <a:cubicBezTo>
                                  <a:pt x="61" y="45"/>
                                  <a:pt x="55" y="32"/>
                                  <a:pt x="54" y="16"/>
                                </a:cubicBezTo>
                                <a:lnTo>
                                  <a:pt x="49" y="18"/>
                                </a:lnTo>
                                <a:lnTo>
                                  <a:pt x="54" y="35"/>
                                </a:lnTo>
                                <a:lnTo>
                                  <a:pt x="41" y="25"/>
                                </a:lnTo>
                                <a:cubicBezTo>
                                  <a:pt x="37" y="17"/>
                                  <a:pt x="35" y="10"/>
                                  <a:pt x="33" y="2"/>
                                </a:cubicBezTo>
                                <a:lnTo>
                                  <a:pt x="29" y="1"/>
                                </a:lnTo>
                                <a:lnTo>
                                  <a:pt x="34" y="21"/>
                                </a:lnTo>
                                <a:cubicBezTo>
                                  <a:pt x="24" y="17"/>
                                  <a:pt x="12" y="8"/>
                                  <a:pt x="3" y="0"/>
                                </a:cubicBez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 w="2">
                            <a:solidFill>
                              <a:srgbClr val="24211D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47" name="Freeform 351"/>
                        <wps:cNvSpPr>
                          <a:spLocks/>
                        </wps:cNvSpPr>
                        <wps:spPr bwMode="auto">
                          <a:xfrm>
                            <a:off x="581" y="84"/>
                            <a:ext cx="35" cy="38"/>
                          </a:xfrm>
                          <a:custGeom>
                            <a:avLst/>
                            <a:gdLst>
                              <a:gd name="T0" fmla="*/ 23 w 17"/>
                              <a:gd name="T1" fmla="*/ 0 h 18"/>
                              <a:gd name="T2" fmla="*/ 0 w 17"/>
                              <a:gd name="T3" fmla="*/ 6 h 18"/>
                              <a:gd name="T4" fmla="*/ 0 w 17"/>
                              <a:gd name="T5" fmla="*/ 32 h 18"/>
                              <a:gd name="T6" fmla="*/ 21 w 17"/>
                              <a:gd name="T7" fmla="*/ 38 h 18"/>
                              <a:gd name="T8" fmla="*/ 35 w 17"/>
                              <a:gd name="T9" fmla="*/ 19 h 18"/>
                              <a:gd name="T10" fmla="*/ 23 w 17"/>
                              <a:gd name="T11" fmla="*/ 0 h 18"/>
                              <a:gd name="T12" fmla="*/ 0 60000 65536"/>
                              <a:gd name="T13" fmla="*/ 0 60000 65536"/>
                              <a:gd name="T14" fmla="*/ 0 60000 65536"/>
                              <a:gd name="T15" fmla="*/ 0 60000 65536"/>
                              <a:gd name="T16" fmla="*/ 0 60000 65536"/>
                              <a:gd name="T17" fmla="*/ 0 60000 65536"/>
                            </a:gdLst>
                            <a:ahLst/>
                            <a:cxnLst>
                              <a:cxn ang="T12">
                                <a:pos x="T0" y="T1"/>
                              </a:cxn>
                              <a:cxn ang="T13">
                                <a:pos x="T2" y="T3"/>
                              </a:cxn>
                              <a:cxn ang="T14">
                                <a:pos x="T4" y="T5"/>
                              </a:cxn>
                              <a:cxn ang="T15">
                                <a:pos x="T6" y="T7"/>
                              </a:cxn>
                              <a:cxn ang="T16">
                                <a:pos x="T8" y="T9"/>
                              </a:cxn>
                              <a:cxn ang="T17">
                                <a:pos x="T10" y="T11"/>
                              </a:cxn>
                            </a:cxnLst>
                            <a:rect l="0" t="0" r="r" b="b"/>
                            <a:pathLst>
                              <a:path w="17" h="18">
                                <a:moveTo>
                                  <a:pt x="11" y="0"/>
                                </a:moveTo>
                                <a:cubicBezTo>
                                  <a:pt x="8" y="2"/>
                                  <a:pt x="4" y="4"/>
                                  <a:pt x="0" y="3"/>
                                </a:cubicBezTo>
                                <a:cubicBezTo>
                                  <a:pt x="2" y="7"/>
                                  <a:pt x="2" y="10"/>
                                  <a:pt x="0" y="15"/>
                                </a:cubicBezTo>
                                <a:cubicBezTo>
                                  <a:pt x="3" y="15"/>
                                  <a:pt x="7" y="16"/>
                                  <a:pt x="10" y="18"/>
                                </a:cubicBezTo>
                                <a:cubicBezTo>
                                  <a:pt x="12" y="15"/>
                                  <a:pt x="14" y="11"/>
                                  <a:pt x="17" y="9"/>
                                </a:cubicBezTo>
                                <a:cubicBezTo>
                                  <a:pt x="15" y="9"/>
                                  <a:pt x="12" y="3"/>
                                  <a:pt x="11" y="0"/>
                                </a:cubicBez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 w="2">
                            <a:solidFill>
                              <a:srgbClr val="24211D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48" name="Freeform 352"/>
                        <wps:cNvSpPr>
                          <a:spLocks/>
                        </wps:cNvSpPr>
                        <wps:spPr bwMode="auto">
                          <a:xfrm>
                            <a:off x="591" y="97"/>
                            <a:ext cx="12" cy="12"/>
                          </a:xfrm>
                          <a:custGeom>
                            <a:avLst/>
                            <a:gdLst>
                              <a:gd name="T0" fmla="*/ 8 w 6"/>
                              <a:gd name="T1" fmla="*/ 0 h 6"/>
                              <a:gd name="T2" fmla="*/ 0 w 6"/>
                              <a:gd name="T3" fmla="*/ 2 h 6"/>
                              <a:gd name="T4" fmla="*/ 0 w 6"/>
                              <a:gd name="T5" fmla="*/ 10 h 6"/>
                              <a:gd name="T6" fmla="*/ 8 w 6"/>
                              <a:gd name="T7" fmla="*/ 12 h 6"/>
                              <a:gd name="T8" fmla="*/ 12 w 6"/>
                              <a:gd name="T9" fmla="*/ 6 h 6"/>
                              <a:gd name="T10" fmla="*/ 8 w 6"/>
                              <a:gd name="T11" fmla="*/ 0 h 6"/>
                              <a:gd name="T12" fmla="*/ 0 60000 65536"/>
                              <a:gd name="T13" fmla="*/ 0 60000 65536"/>
                              <a:gd name="T14" fmla="*/ 0 60000 65536"/>
                              <a:gd name="T15" fmla="*/ 0 60000 65536"/>
                              <a:gd name="T16" fmla="*/ 0 60000 65536"/>
                              <a:gd name="T17" fmla="*/ 0 60000 65536"/>
                            </a:gdLst>
                            <a:ahLst/>
                            <a:cxnLst>
                              <a:cxn ang="T12">
                                <a:pos x="T0" y="T1"/>
                              </a:cxn>
                              <a:cxn ang="T13">
                                <a:pos x="T2" y="T3"/>
                              </a:cxn>
                              <a:cxn ang="T14">
                                <a:pos x="T4" y="T5"/>
                              </a:cxn>
                              <a:cxn ang="T15">
                                <a:pos x="T6" y="T7"/>
                              </a:cxn>
                              <a:cxn ang="T16">
                                <a:pos x="T8" y="T9"/>
                              </a:cxn>
                              <a:cxn ang="T17">
                                <a:pos x="T10" y="T11"/>
                              </a:cxn>
                            </a:cxnLst>
                            <a:rect l="0" t="0" r="r" b="b"/>
                            <a:pathLst>
                              <a:path w="6" h="6">
                                <a:moveTo>
                                  <a:pt x="4" y="0"/>
                                </a:moveTo>
                                <a:cubicBezTo>
                                  <a:pt x="2" y="2"/>
                                  <a:pt x="2" y="2"/>
                                  <a:pt x="0" y="1"/>
                                </a:cubicBezTo>
                                <a:cubicBezTo>
                                  <a:pt x="1" y="3"/>
                                  <a:pt x="2" y="3"/>
                                  <a:pt x="0" y="5"/>
                                </a:cubicBezTo>
                                <a:cubicBezTo>
                                  <a:pt x="2" y="4"/>
                                  <a:pt x="3" y="4"/>
                                  <a:pt x="4" y="6"/>
                                </a:cubicBezTo>
                                <a:cubicBezTo>
                                  <a:pt x="4" y="5"/>
                                  <a:pt x="4" y="4"/>
                                  <a:pt x="6" y="3"/>
                                </a:cubicBezTo>
                                <a:cubicBezTo>
                                  <a:pt x="4" y="4"/>
                                  <a:pt x="3" y="2"/>
                                  <a:pt x="4" y="0"/>
                                </a:cubicBezTo>
                                <a:close/>
                              </a:path>
                            </a:pathLst>
                          </a:custGeom>
                          <a:solidFill>
                            <a:srgbClr val="24211D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49" name="Freeform 353"/>
                        <wps:cNvSpPr>
                          <a:spLocks/>
                        </wps:cNvSpPr>
                        <wps:spPr bwMode="auto">
                          <a:xfrm>
                            <a:off x="640" y="82"/>
                            <a:ext cx="45" cy="38"/>
                          </a:xfrm>
                          <a:custGeom>
                            <a:avLst/>
                            <a:gdLst>
                              <a:gd name="T0" fmla="*/ 18 w 22"/>
                              <a:gd name="T1" fmla="*/ 0 h 18"/>
                              <a:gd name="T2" fmla="*/ 0 w 22"/>
                              <a:gd name="T3" fmla="*/ 17 h 18"/>
                              <a:gd name="T4" fmla="*/ 12 w 22"/>
                              <a:gd name="T5" fmla="*/ 38 h 18"/>
                              <a:gd name="T6" fmla="*/ 37 w 22"/>
                              <a:gd name="T7" fmla="*/ 36 h 18"/>
                              <a:gd name="T8" fmla="*/ 45 w 22"/>
                              <a:gd name="T9" fmla="*/ 13 h 18"/>
                              <a:gd name="T10" fmla="*/ 18 w 22"/>
                              <a:gd name="T11" fmla="*/ 0 h 18"/>
                              <a:gd name="T12" fmla="*/ 0 60000 65536"/>
                              <a:gd name="T13" fmla="*/ 0 60000 65536"/>
                              <a:gd name="T14" fmla="*/ 0 60000 65536"/>
                              <a:gd name="T15" fmla="*/ 0 60000 65536"/>
                              <a:gd name="T16" fmla="*/ 0 60000 65536"/>
                              <a:gd name="T17" fmla="*/ 0 60000 65536"/>
                            </a:gdLst>
                            <a:ahLst/>
                            <a:cxnLst>
                              <a:cxn ang="T12">
                                <a:pos x="T0" y="T1"/>
                              </a:cxn>
                              <a:cxn ang="T13">
                                <a:pos x="T2" y="T3"/>
                              </a:cxn>
                              <a:cxn ang="T14">
                                <a:pos x="T4" y="T5"/>
                              </a:cxn>
                              <a:cxn ang="T15">
                                <a:pos x="T6" y="T7"/>
                              </a:cxn>
                              <a:cxn ang="T16">
                                <a:pos x="T8" y="T9"/>
                              </a:cxn>
                              <a:cxn ang="T17">
                                <a:pos x="T10" y="T11"/>
                              </a:cxn>
                            </a:cxnLst>
                            <a:rect l="0" t="0" r="r" b="b"/>
                            <a:pathLst>
                              <a:path w="22" h="18">
                                <a:moveTo>
                                  <a:pt x="9" y="0"/>
                                </a:moveTo>
                                <a:cubicBezTo>
                                  <a:pt x="8" y="4"/>
                                  <a:pt x="5" y="7"/>
                                  <a:pt x="0" y="8"/>
                                </a:cubicBezTo>
                                <a:cubicBezTo>
                                  <a:pt x="4" y="10"/>
                                  <a:pt x="4" y="12"/>
                                  <a:pt x="6" y="18"/>
                                </a:cubicBezTo>
                                <a:cubicBezTo>
                                  <a:pt x="11" y="15"/>
                                  <a:pt x="14" y="16"/>
                                  <a:pt x="18" y="17"/>
                                </a:cubicBezTo>
                                <a:cubicBezTo>
                                  <a:pt x="17" y="13"/>
                                  <a:pt x="18" y="8"/>
                                  <a:pt x="22" y="6"/>
                                </a:cubicBezTo>
                                <a:cubicBezTo>
                                  <a:pt x="15" y="6"/>
                                  <a:pt x="14" y="5"/>
                                  <a:pt x="9" y="0"/>
                                </a:cubicBez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 w="2">
                            <a:solidFill>
                              <a:srgbClr val="24211D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50" name="Freeform 354"/>
                        <wps:cNvSpPr>
                          <a:spLocks/>
                        </wps:cNvSpPr>
                        <wps:spPr bwMode="auto">
                          <a:xfrm>
                            <a:off x="653" y="95"/>
                            <a:ext cx="16" cy="12"/>
                          </a:xfrm>
                          <a:custGeom>
                            <a:avLst/>
                            <a:gdLst>
                              <a:gd name="T0" fmla="*/ 8 w 8"/>
                              <a:gd name="T1" fmla="*/ 0 h 6"/>
                              <a:gd name="T2" fmla="*/ 0 w 8"/>
                              <a:gd name="T3" fmla="*/ 6 h 6"/>
                              <a:gd name="T4" fmla="*/ 6 w 8"/>
                              <a:gd name="T5" fmla="*/ 12 h 6"/>
                              <a:gd name="T6" fmla="*/ 16 w 8"/>
                              <a:gd name="T7" fmla="*/ 12 h 6"/>
                              <a:gd name="T8" fmla="*/ 16 w 8"/>
                              <a:gd name="T9" fmla="*/ 4 h 6"/>
                              <a:gd name="T10" fmla="*/ 8 w 8"/>
                              <a:gd name="T11" fmla="*/ 0 h 6"/>
                              <a:gd name="T12" fmla="*/ 0 60000 65536"/>
                              <a:gd name="T13" fmla="*/ 0 60000 65536"/>
                              <a:gd name="T14" fmla="*/ 0 60000 65536"/>
                              <a:gd name="T15" fmla="*/ 0 60000 65536"/>
                              <a:gd name="T16" fmla="*/ 0 60000 65536"/>
                              <a:gd name="T17" fmla="*/ 0 60000 65536"/>
                            </a:gdLst>
                            <a:ahLst/>
                            <a:cxnLst>
                              <a:cxn ang="T12">
                                <a:pos x="T0" y="T1"/>
                              </a:cxn>
                              <a:cxn ang="T13">
                                <a:pos x="T2" y="T3"/>
                              </a:cxn>
                              <a:cxn ang="T14">
                                <a:pos x="T4" y="T5"/>
                              </a:cxn>
                              <a:cxn ang="T15">
                                <a:pos x="T6" y="T7"/>
                              </a:cxn>
                              <a:cxn ang="T16">
                                <a:pos x="T8" y="T9"/>
                              </a:cxn>
                              <a:cxn ang="T17">
                                <a:pos x="T10" y="T11"/>
                              </a:cxn>
                            </a:cxnLst>
                            <a:rect l="0" t="0" r="r" b="b"/>
                            <a:pathLst>
                              <a:path w="8" h="6">
                                <a:moveTo>
                                  <a:pt x="4" y="0"/>
                                </a:moveTo>
                                <a:cubicBezTo>
                                  <a:pt x="4" y="3"/>
                                  <a:pt x="3" y="3"/>
                                  <a:pt x="0" y="3"/>
                                </a:cubicBezTo>
                                <a:cubicBezTo>
                                  <a:pt x="2" y="4"/>
                                  <a:pt x="4" y="4"/>
                                  <a:pt x="3" y="6"/>
                                </a:cubicBezTo>
                                <a:cubicBezTo>
                                  <a:pt x="5" y="4"/>
                                  <a:pt x="5" y="5"/>
                                  <a:pt x="8" y="6"/>
                                </a:cubicBezTo>
                                <a:cubicBezTo>
                                  <a:pt x="6" y="4"/>
                                  <a:pt x="6" y="4"/>
                                  <a:pt x="8" y="2"/>
                                </a:cubicBezTo>
                                <a:cubicBezTo>
                                  <a:pt x="5" y="3"/>
                                  <a:pt x="4" y="2"/>
                                  <a:pt x="4" y="0"/>
                                </a:cubicBezTo>
                                <a:close/>
                              </a:path>
                            </a:pathLst>
                          </a:custGeom>
                          <a:solidFill>
                            <a:srgbClr val="24211D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51" name="Freeform 355"/>
                        <wps:cNvSpPr>
                          <a:spLocks/>
                        </wps:cNvSpPr>
                        <wps:spPr bwMode="auto">
                          <a:xfrm>
                            <a:off x="681" y="113"/>
                            <a:ext cx="43" cy="42"/>
                          </a:xfrm>
                          <a:custGeom>
                            <a:avLst/>
                            <a:gdLst>
                              <a:gd name="T0" fmla="*/ 14 w 21"/>
                              <a:gd name="T1" fmla="*/ 0 h 20"/>
                              <a:gd name="T2" fmla="*/ 0 w 21"/>
                              <a:gd name="T3" fmla="*/ 21 h 20"/>
                              <a:gd name="T4" fmla="*/ 12 w 21"/>
                              <a:gd name="T5" fmla="*/ 42 h 20"/>
                              <a:gd name="T6" fmla="*/ 37 w 21"/>
                              <a:gd name="T7" fmla="*/ 40 h 20"/>
                              <a:gd name="T8" fmla="*/ 43 w 21"/>
                              <a:gd name="T9" fmla="*/ 15 h 20"/>
                              <a:gd name="T10" fmla="*/ 14 w 21"/>
                              <a:gd name="T11" fmla="*/ 0 h 20"/>
                              <a:gd name="T12" fmla="*/ 0 60000 65536"/>
                              <a:gd name="T13" fmla="*/ 0 60000 65536"/>
                              <a:gd name="T14" fmla="*/ 0 60000 65536"/>
                              <a:gd name="T15" fmla="*/ 0 60000 65536"/>
                              <a:gd name="T16" fmla="*/ 0 60000 65536"/>
                              <a:gd name="T17" fmla="*/ 0 60000 65536"/>
                            </a:gdLst>
                            <a:ahLst/>
                            <a:cxnLst>
                              <a:cxn ang="T12">
                                <a:pos x="T0" y="T1"/>
                              </a:cxn>
                              <a:cxn ang="T13">
                                <a:pos x="T2" y="T3"/>
                              </a:cxn>
                              <a:cxn ang="T14">
                                <a:pos x="T4" y="T5"/>
                              </a:cxn>
                              <a:cxn ang="T15">
                                <a:pos x="T6" y="T7"/>
                              </a:cxn>
                              <a:cxn ang="T16">
                                <a:pos x="T8" y="T9"/>
                              </a:cxn>
                              <a:cxn ang="T17">
                                <a:pos x="T10" y="T11"/>
                              </a:cxn>
                            </a:cxnLst>
                            <a:rect l="0" t="0" r="r" b="b"/>
                            <a:pathLst>
                              <a:path w="21" h="20">
                                <a:moveTo>
                                  <a:pt x="7" y="0"/>
                                </a:moveTo>
                                <a:cubicBezTo>
                                  <a:pt x="8" y="5"/>
                                  <a:pt x="4" y="9"/>
                                  <a:pt x="0" y="10"/>
                                </a:cubicBezTo>
                                <a:cubicBezTo>
                                  <a:pt x="4" y="13"/>
                                  <a:pt x="5" y="14"/>
                                  <a:pt x="6" y="20"/>
                                </a:cubicBezTo>
                                <a:cubicBezTo>
                                  <a:pt x="9" y="17"/>
                                  <a:pt x="14" y="18"/>
                                  <a:pt x="18" y="19"/>
                                </a:cubicBezTo>
                                <a:cubicBezTo>
                                  <a:pt x="17" y="15"/>
                                  <a:pt x="18" y="10"/>
                                  <a:pt x="21" y="7"/>
                                </a:cubicBezTo>
                                <a:cubicBezTo>
                                  <a:pt x="16" y="7"/>
                                  <a:pt x="9" y="5"/>
                                  <a:pt x="7" y="0"/>
                                </a:cubicBez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 w="2">
                            <a:solidFill>
                              <a:srgbClr val="24211D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52" name="Freeform 356"/>
                        <wps:cNvSpPr>
                          <a:spLocks/>
                        </wps:cNvSpPr>
                        <wps:spPr bwMode="auto">
                          <a:xfrm>
                            <a:off x="693" y="128"/>
                            <a:ext cx="17" cy="14"/>
                          </a:xfrm>
                          <a:custGeom>
                            <a:avLst/>
                            <a:gdLst>
                              <a:gd name="T0" fmla="*/ 6 w 8"/>
                              <a:gd name="T1" fmla="*/ 0 h 7"/>
                              <a:gd name="T2" fmla="*/ 0 w 8"/>
                              <a:gd name="T3" fmla="*/ 8 h 7"/>
                              <a:gd name="T4" fmla="*/ 6 w 8"/>
                              <a:gd name="T5" fmla="*/ 14 h 7"/>
                              <a:gd name="T6" fmla="*/ 17 w 8"/>
                              <a:gd name="T7" fmla="*/ 14 h 7"/>
                              <a:gd name="T8" fmla="*/ 17 w 8"/>
                              <a:gd name="T9" fmla="*/ 4 h 7"/>
                              <a:gd name="T10" fmla="*/ 6 w 8"/>
                              <a:gd name="T11" fmla="*/ 0 h 7"/>
                              <a:gd name="T12" fmla="*/ 0 60000 65536"/>
                              <a:gd name="T13" fmla="*/ 0 60000 65536"/>
                              <a:gd name="T14" fmla="*/ 0 60000 65536"/>
                              <a:gd name="T15" fmla="*/ 0 60000 65536"/>
                              <a:gd name="T16" fmla="*/ 0 60000 65536"/>
                              <a:gd name="T17" fmla="*/ 0 60000 65536"/>
                            </a:gdLst>
                            <a:ahLst/>
                            <a:cxnLst>
                              <a:cxn ang="T12">
                                <a:pos x="T0" y="T1"/>
                              </a:cxn>
                              <a:cxn ang="T13">
                                <a:pos x="T2" y="T3"/>
                              </a:cxn>
                              <a:cxn ang="T14">
                                <a:pos x="T4" y="T5"/>
                              </a:cxn>
                              <a:cxn ang="T15">
                                <a:pos x="T6" y="T7"/>
                              </a:cxn>
                              <a:cxn ang="T16">
                                <a:pos x="T8" y="T9"/>
                              </a:cxn>
                              <a:cxn ang="T17">
                                <a:pos x="T10" y="T11"/>
                              </a:cxn>
                            </a:cxnLst>
                            <a:rect l="0" t="0" r="r" b="b"/>
                            <a:pathLst>
                              <a:path w="8" h="7">
                                <a:moveTo>
                                  <a:pt x="3" y="0"/>
                                </a:moveTo>
                                <a:cubicBezTo>
                                  <a:pt x="3" y="3"/>
                                  <a:pt x="3" y="3"/>
                                  <a:pt x="0" y="4"/>
                                </a:cubicBezTo>
                                <a:cubicBezTo>
                                  <a:pt x="2" y="4"/>
                                  <a:pt x="3" y="4"/>
                                  <a:pt x="3" y="7"/>
                                </a:cubicBezTo>
                                <a:cubicBezTo>
                                  <a:pt x="4" y="5"/>
                                  <a:pt x="6" y="5"/>
                                  <a:pt x="8" y="7"/>
                                </a:cubicBezTo>
                                <a:cubicBezTo>
                                  <a:pt x="7" y="5"/>
                                  <a:pt x="6" y="4"/>
                                  <a:pt x="8" y="2"/>
                                </a:cubicBezTo>
                                <a:cubicBezTo>
                                  <a:pt x="6" y="3"/>
                                  <a:pt x="3" y="2"/>
                                  <a:pt x="3" y="0"/>
                                </a:cubicBezTo>
                                <a:close/>
                              </a:path>
                            </a:pathLst>
                          </a:custGeom>
                          <a:solidFill>
                            <a:srgbClr val="24211D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53" name="Freeform 357"/>
                        <wps:cNvSpPr>
                          <a:spLocks/>
                        </wps:cNvSpPr>
                        <wps:spPr bwMode="auto">
                          <a:xfrm>
                            <a:off x="628" y="190"/>
                            <a:ext cx="35" cy="35"/>
                          </a:xfrm>
                          <a:custGeom>
                            <a:avLst/>
                            <a:gdLst>
                              <a:gd name="T0" fmla="*/ 6 w 17"/>
                              <a:gd name="T1" fmla="*/ 2 h 17"/>
                              <a:gd name="T2" fmla="*/ 0 w 17"/>
                              <a:gd name="T3" fmla="*/ 23 h 17"/>
                              <a:gd name="T4" fmla="*/ 16 w 17"/>
                              <a:gd name="T5" fmla="*/ 35 h 17"/>
                              <a:gd name="T6" fmla="*/ 35 w 17"/>
                              <a:gd name="T7" fmla="*/ 25 h 17"/>
                              <a:gd name="T8" fmla="*/ 27 w 17"/>
                              <a:gd name="T9" fmla="*/ 0 h 17"/>
                              <a:gd name="T10" fmla="*/ 6 w 17"/>
                              <a:gd name="T11" fmla="*/ 2 h 17"/>
                              <a:gd name="T12" fmla="*/ 0 60000 65536"/>
                              <a:gd name="T13" fmla="*/ 0 60000 65536"/>
                              <a:gd name="T14" fmla="*/ 0 60000 65536"/>
                              <a:gd name="T15" fmla="*/ 0 60000 65536"/>
                              <a:gd name="T16" fmla="*/ 0 60000 65536"/>
                              <a:gd name="T17" fmla="*/ 0 60000 65536"/>
                            </a:gdLst>
                            <a:ahLst/>
                            <a:cxnLst>
                              <a:cxn ang="T12">
                                <a:pos x="T0" y="T1"/>
                              </a:cxn>
                              <a:cxn ang="T13">
                                <a:pos x="T2" y="T3"/>
                              </a:cxn>
                              <a:cxn ang="T14">
                                <a:pos x="T4" y="T5"/>
                              </a:cxn>
                              <a:cxn ang="T15">
                                <a:pos x="T6" y="T7"/>
                              </a:cxn>
                              <a:cxn ang="T16">
                                <a:pos x="T8" y="T9"/>
                              </a:cxn>
                              <a:cxn ang="T17">
                                <a:pos x="T10" y="T11"/>
                              </a:cxn>
                            </a:cxnLst>
                            <a:rect l="0" t="0" r="r" b="b"/>
                            <a:pathLst>
                              <a:path w="17" h="17">
                                <a:moveTo>
                                  <a:pt x="3" y="1"/>
                                </a:moveTo>
                                <a:cubicBezTo>
                                  <a:pt x="4" y="5"/>
                                  <a:pt x="3" y="8"/>
                                  <a:pt x="0" y="11"/>
                                </a:cubicBezTo>
                                <a:cubicBezTo>
                                  <a:pt x="5" y="12"/>
                                  <a:pt x="6" y="13"/>
                                  <a:pt x="8" y="17"/>
                                </a:cubicBezTo>
                                <a:cubicBezTo>
                                  <a:pt x="9" y="13"/>
                                  <a:pt x="14" y="11"/>
                                  <a:pt x="17" y="12"/>
                                </a:cubicBezTo>
                                <a:cubicBezTo>
                                  <a:pt x="15" y="9"/>
                                  <a:pt x="13" y="5"/>
                                  <a:pt x="13" y="0"/>
                                </a:cubicBezTo>
                                <a:cubicBezTo>
                                  <a:pt x="9" y="2"/>
                                  <a:pt x="6" y="1"/>
                                  <a:pt x="3" y="1"/>
                                </a:cubicBez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 w="2">
                            <a:solidFill>
                              <a:srgbClr val="24211D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54" name="Freeform 358"/>
                        <wps:cNvSpPr>
                          <a:spLocks/>
                        </wps:cNvSpPr>
                        <wps:spPr bwMode="auto">
                          <a:xfrm>
                            <a:off x="640" y="200"/>
                            <a:ext cx="11" cy="12"/>
                          </a:xfrm>
                          <a:custGeom>
                            <a:avLst/>
                            <a:gdLst>
                              <a:gd name="T0" fmla="*/ 2 w 5"/>
                              <a:gd name="T1" fmla="*/ 2 h 6"/>
                              <a:gd name="T2" fmla="*/ 0 w 5"/>
                              <a:gd name="T3" fmla="*/ 8 h 6"/>
                              <a:gd name="T4" fmla="*/ 7 w 5"/>
                              <a:gd name="T5" fmla="*/ 12 h 6"/>
                              <a:gd name="T6" fmla="*/ 11 w 5"/>
                              <a:gd name="T7" fmla="*/ 8 h 6"/>
                              <a:gd name="T8" fmla="*/ 9 w 5"/>
                              <a:gd name="T9" fmla="*/ 0 h 6"/>
                              <a:gd name="T10" fmla="*/ 2 w 5"/>
                              <a:gd name="T11" fmla="*/ 2 h 6"/>
                              <a:gd name="T12" fmla="*/ 0 60000 65536"/>
                              <a:gd name="T13" fmla="*/ 0 60000 65536"/>
                              <a:gd name="T14" fmla="*/ 0 60000 65536"/>
                              <a:gd name="T15" fmla="*/ 0 60000 65536"/>
                              <a:gd name="T16" fmla="*/ 0 60000 65536"/>
                              <a:gd name="T17" fmla="*/ 0 60000 65536"/>
                            </a:gdLst>
                            <a:ahLst/>
                            <a:cxnLst>
                              <a:cxn ang="T12">
                                <a:pos x="T0" y="T1"/>
                              </a:cxn>
                              <a:cxn ang="T13">
                                <a:pos x="T2" y="T3"/>
                              </a:cxn>
                              <a:cxn ang="T14">
                                <a:pos x="T4" y="T5"/>
                              </a:cxn>
                              <a:cxn ang="T15">
                                <a:pos x="T6" y="T7"/>
                              </a:cxn>
                              <a:cxn ang="T16">
                                <a:pos x="T8" y="T9"/>
                              </a:cxn>
                              <a:cxn ang="T17">
                                <a:pos x="T10" y="T11"/>
                              </a:cxn>
                            </a:cxnLst>
                            <a:rect l="0" t="0" r="r" b="b"/>
                            <a:pathLst>
                              <a:path w="5" h="6">
                                <a:moveTo>
                                  <a:pt x="1" y="1"/>
                                </a:moveTo>
                                <a:cubicBezTo>
                                  <a:pt x="2" y="2"/>
                                  <a:pt x="1" y="3"/>
                                  <a:pt x="0" y="4"/>
                                </a:cubicBezTo>
                                <a:cubicBezTo>
                                  <a:pt x="1" y="4"/>
                                  <a:pt x="2" y="4"/>
                                  <a:pt x="3" y="6"/>
                                </a:cubicBezTo>
                                <a:cubicBezTo>
                                  <a:pt x="3" y="4"/>
                                  <a:pt x="4" y="3"/>
                                  <a:pt x="5" y="4"/>
                                </a:cubicBezTo>
                                <a:cubicBezTo>
                                  <a:pt x="3" y="2"/>
                                  <a:pt x="3" y="2"/>
                                  <a:pt x="4" y="0"/>
                                </a:cubicBezTo>
                                <a:cubicBezTo>
                                  <a:pt x="3" y="2"/>
                                  <a:pt x="3" y="2"/>
                                  <a:pt x="1" y="1"/>
                                </a:cubicBezTo>
                                <a:close/>
                              </a:path>
                            </a:pathLst>
                          </a:custGeom>
                          <a:solidFill>
                            <a:srgbClr val="24211D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55" name="Freeform 359"/>
                        <wps:cNvSpPr>
                          <a:spLocks/>
                        </wps:cNvSpPr>
                        <wps:spPr bwMode="auto">
                          <a:xfrm>
                            <a:off x="622" y="146"/>
                            <a:ext cx="33" cy="37"/>
                          </a:xfrm>
                          <a:custGeom>
                            <a:avLst/>
                            <a:gdLst>
                              <a:gd name="T0" fmla="*/ 12 w 16"/>
                              <a:gd name="T1" fmla="*/ 0 h 18"/>
                              <a:gd name="T2" fmla="*/ 0 w 16"/>
                              <a:gd name="T3" fmla="*/ 21 h 18"/>
                              <a:gd name="T4" fmla="*/ 12 w 16"/>
                              <a:gd name="T5" fmla="*/ 37 h 18"/>
                              <a:gd name="T6" fmla="*/ 31 w 16"/>
                              <a:gd name="T7" fmla="*/ 33 h 18"/>
                              <a:gd name="T8" fmla="*/ 33 w 16"/>
                              <a:gd name="T9" fmla="*/ 8 h 18"/>
                              <a:gd name="T10" fmla="*/ 12 w 16"/>
                              <a:gd name="T11" fmla="*/ 0 h 18"/>
                              <a:gd name="T12" fmla="*/ 0 60000 65536"/>
                              <a:gd name="T13" fmla="*/ 0 60000 65536"/>
                              <a:gd name="T14" fmla="*/ 0 60000 65536"/>
                              <a:gd name="T15" fmla="*/ 0 60000 65536"/>
                              <a:gd name="T16" fmla="*/ 0 60000 65536"/>
                              <a:gd name="T17" fmla="*/ 0 60000 65536"/>
                            </a:gdLst>
                            <a:ahLst/>
                            <a:cxnLst>
                              <a:cxn ang="T12">
                                <a:pos x="T0" y="T1"/>
                              </a:cxn>
                              <a:cxn ang="T13">
                                <a:pos x="T2" y="T3"/>
                              </a:cxn>
                              <a:cxn ang="T14">
                                <a:pos x="T4" y="T5"/>
                              </a:cxn>
                              <a:cxn ang="T15">
                                <a:pos x="T6" y="T7"/>
                              </a:cxn>
                              <a:cxn ang="T16">
                                <a:pos x="T8" y="T9"/>
                              </a:cxn>
                              <a:cxn ang="T17">
                                <a:pos x="T10" y="T11"/>
                              </a:cxn>
                            </a:cxnLst>
                            <a:rect l="0" t="0" r="r" b="b"/>
                            <a:pathLst>
                              <a:path w="16" h="18">
                                <a:moveTo>
                                  <a:pt x="6" y="0"/>
                                </a:moveTo>
                                <a:cubicBezTo>
                                  <a:pt x="7" y="5"/>
                                  <a:pt x="4" y="9"/>
                                  <a:pt x="0" y="10"/>
                                </a:cubicBezTo>
                                <a:cubicBezTo>
                                  <a:pt x="4" y="13"/>
                                  <a:pt x="5" y="14"/>
                                  <a:pt x="6" y="18"/>
                                </a:cubicBezTo>
                                <a:cubicBezTo>
                                  <a:pt x="9" y="16"/>
                                  <a:pt x="12" y="15"/>
                                  <a:pt x="15" y="16"/>
                                </a:cubicBezTo>
                                <a:cubicBezTo>
                                  <a:pt x="13" y="11"/>
                                  <a:pt x="15" y="7"/>
                                  <a:pt x="16" y="4"/>
                                </a:cubicBezTo>
                                <a:cubicBezTo>
                                  <a:pt x="14" y="5"/>
                                  <a:pt x="9" y="5"/>
                                  <a:pt x="6" y="0"/>
                                </a:cubicBez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 w="2">
                            <a:solidFill>
                              <a:srgbClr val="24211D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56" name="Freeform 360"/>
                        <wps:cNvSpPr>
                          <a:spLocks/>
                        </wps:cNvSpPr>
                        <wps:spPr bwMode="auto">
                          <a:xfrm>
                            <a:off x="634" y="161"/>
                            <a:ext cx="10" cy="12"/>
                          </a:xfrm>
                          <a:custGeom>
                            <a:avLst/>
                            <a:gdLst>
                              <a:gd name="T0" fmla="*/ 4 w 5"/>
                              <a:gd name="T1" fmla="*/ 0 h 6"/>
                              <a:gd name="T2" fmla="*/ 0 w 5"/>
                              <a:gd name="T3" fmla="*/ 6 h 6"/>
                              <a:gd name="T4" fmla="*/ 4 w 5"/>
                              <a:gd name="T5" fmla="*/ 12 h 6"/>
                              <a:gd name="T6" fmla="*/ 10 w 5"/>
                              <a:gd name="T7" fmla="*/ 10 h 6"/>
                              <a:gd name="T8" fmla="*/ 10 w 5"/>
                              <a:gd name="T9" fmla="*/ 2 h 6"/>
                              <a:gd name="T10" fmla="*/ 4 w 5"/>
                              <a:gd name="T11" fmla="*/ 0 h 6"/>
                              <a:gd name="T12" fmla="*/ 0 60000 65536"/>
                              <a:gd name="T13" fmla="*/ 0 60000 65536"/>
                              <a:gd name="T14" fmla="*/ 0 60000 65536"/>
                              <a:gd name="T15" fmla="*/ 0 60000 65536"/>
                              <a:gd name="T16" fmla="*/ 0 60000 65536"/>
                              <a:gd name="T17" fmla="*/ 0 60000 65536"/>
                            </a:gdLst>
                            <a:ahLst/>
                            <a:cxnLst>
                              <a:cxn ang="T12">
                                <a:pos x="T0" y="T1"/>
                              </a:cxn>
                              <a:cxn ang="T13">
                                <a:pos x="T2" y="T3"/>
                              </a:cxn>
                              <a:cxn ang="T14">
                                <a:pos x="T4" y="T5"/>
                              </a:cxn>
                              <a:cxn ang="T15">
                                <a:pos x="T6" y="T7"/>
                              </a:cxn>
                              <a:cxn ang="T16">
                                <a:pos x="T8" y="T9"/>
                              </a:cxn>
                              <a:cxn ang="T17">
                                <a:pos x="T10" y="T11"/>
                              </a:cxn>
                            </a:cxnLst>
                            <a:rect l="0" t="0" r="r" b="b"/>
                            <a:pathLst>
                              <a:path w="5" h="6">
                                <a:moveTo>
                                  <a:pt x="2" y="0"/>
                                </a:moveTo>
                                <a:cubicBezTo>
                                  <a:pt x="2" y="2"/>
                                  <a:pt x="2" y="2"/>
                                  <a:pt x="0" y="3"/>
                                </a:cubicBezTo>
                                <a:cubicBezTo>
                                  <a:pt x="2" y="4"/>
                                  <a:pt x="2" y="4"/>
                                  <a:pt x="2" y="6"/>
                                </a:cubicBezTo>
                                <a:cubicBezTo>
                                  <a:pt x="3" y="4"/>
                                  <a:pt x="3" y="5"/>
                                  <a:pt x="5" y="5"/>
                                </a:cubicBezTo>
                                <a:cubicBezTo>
                                  <a:pt x="4" y="4"/>
                                  <a:pt x="3" y="3"/>
                                  <a:pt x="5" y="1"/>
                                </a:cubicBezTo>
                                <a:cubicBezTo>
                                  <a:pt x="3" y="1"/>
                                  <a:pt x="3" y="1"/>
                                  <a:pt x="2" y="0"/>
                                </a:cubicBezTo>
                                <a:close/>
                              </a:path>
                            </a:pathLst>
                          </a:custGeom>
                          <a:solidFill>
                            <a:srgbClr val="24211D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57" name="Freeform 361"/>
                        <wps:cNvSpPr>
                          <a:spLocks/>
                        </wps:cNvSpPr>
                        <wps:spPr bwMode="auto">
                          <a:xfrm>
                            <a:off x="591" y="122"/>
                            <a:ext cx="43" cy="35"/>
                          </a:xfrm>
                          <a:custGeom>
                            <a:avLst/>
                            <a:gdLst>
                              <a:gd name="T0" fmla="*/ 20 w 21"/>
                              <a:gd name="T1" fmla="*/ 0 h 17"/>
                              <a:gd name="T2" fmla="*/ 0 w 21"/>
                              <a:gd name="T3" fmla="*/ 10 h 17"/>
                              <a:gd name="T4" fmla="*/ 12 w 21"/>
                              <a:gd name="T5" fmla="*/ 33 h 17"/>
                              <a:gd name="T6" fmla="*/ 33 w 21"/>
                              <a:gd name="T7" fmla="*/ 35 h 17"/>
                              <a:gd name="T8" fmla="*/ 43 w 21"/>
                              <a:gd name="T9" fmla="*/ 14 h 17"/>
                              <a:gd name="T10" fmla="*/ 20 w 21"/>
                              <a:gd name="T11" fmla="*/ 0 h 17"/>
                              <a:gd name="T12" fmla="*/ 0 60000 65536"/>
                              <a:gd name="T13" fmla="*/ 0 60000 65536"/>
                              <a:gd name="T14" fmla="*/ 0 60000 65536"/>
                              <a:gd name="T15" fmla="*/ 0 60000 65536"/>
                              <a:gd name="T16" fmla="*/ 0 60000 65536"/>
                              <a:gd name="T17" fmla="*/ 0 60000 65536"/>
                            </a:gdLst>
                            <a:ahLst/>
                            <a:cxnLst>
                              <a:cxn ang="T12">
                                <a:pos x="T0" y="T1"/>
                              </a:cxn>
                              <a:cxn ang="T13">
                                <a:pos x="T2" y="T3"/>
                              </a:cxn>
                              <a:cxn ang="T14">
                                <a:pos x="T4" y="T5"/>
                              </a:cxn>
                              <a:cxn ang="T15">
                                <a:pos x="T6" y="T7"/>
                              </a:cxn>
                              <a:cxn ang="T16">
                                <a:pos x="T8" y="T9"/>
                              </a:cxn>
                              <a:cxn ang="T17">
                                <a:pos x="T10" y="T11"/>
                              </a:cxn>
                            </a:cxnLst>
                            <a:rect l="0" t="0" r="r" b="b"/>
                            <a:pathLst>
                              <a:path w="21" h="17">
                                <a:moveTo>
                                  <a:pt x="10" y="0"/>
                                </a:moveTo>
                                <a:cubicBezTo>
                                  <a:pt x="7" y="3"/>
                                  <a:pt x="4" y="5"/>
                                  <a:pt x="0" y="5"/>
                                </a:cubicBezTo>
                                <a:cubicBezTo>
                                  <a:pt x="3" y="9"/>
                                  <a:pt x="7" y="10"/>
                                  <a:pt x="6" y="16"/>
                                </a:cubicBezTo>
                                <a:cubicBezTo>
                                  <a:pt x="9" y="15"/>
                                  <a:pt x="12" y="15"/>
                                  <a:pt x="16" y="17"/>
                                </a:cubicBezTo>
                                <a:cubicBezTo>
                                  <a:pt x="16" y="13"/>
                                  <a:pt x="18" y="10"/>
                                  <a:pt x="21" y="7"/>
                                </a:cubicBezTo>
                                <a:cubicBezTo>
                                  <a:pt x="19" y="7"/>
                                  <a:pt x="11" y="3"/>
                                  <a:pt x="10" y="0"/>
                                </a:cubicBez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 w="2">
                            <a:solidFill>
                              <a:srgbClr val="24211D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58" name="Freeform 362"/>
                        <wps:cNvSpPr>
                          <a:spLocks/>
                        </wps:cNvSpPr>
                        <wps:spPr bwMode="auto">
                          <a:xfrm>
                            <a:off x="608" y="134"/>
                            <a:ext cx="12" cy="10"/>
                          </a:xfrm>
                          <a:custGeom>
                            <a:avLst/>
                            <a:gdLst>
                              <a:gd name="T0" fmla="*/ 6 w 6"/>
                              <a:gd name="T1" fmla="*/ 0 h 5"/>
                              <a:gd name="T2" fmla="*/ 0 w 6"/>
                              <a:gd name="T3" fmla="*/ 2 h 5"/>
                              <a:gd name="T4" fmla="*/ 4 w 6"/>
                              <a:gd name="T5" fmla="*/ 10 h 5"/>
                              <a:gd name="T6" fmla="*/ 10 w 6"/>
                              <a:gd name="T7" fmla="*/ 10 h 5"/>
                              <a:gd name="T8" fmla="*/ 12 w 6"/>
                              <a:gd name="T9" fmla="*/ 4 h 5"/>
                              <a:gd name="T10" fmla="*/ 6 w 6"/>
                              <a:gd name="T11" fmla="*/ 0 h 5"/>
                              <a:gd name="T12" fmla="*/ 0 60000 65536"/>
                              <a:gd name="T13" fmla="*/ 0 60000 65536"/>
                              <a:gd name="T14" fmla="*/ 0 60000 65536"/>
                              <a:gd name="T15" fmla="*/ 0 60000 65536"/>
                              <a:gd name="T16" fmla="*/ 0 60000 65536"/>
                              <a:gd name="T17" fmla="*/ 0 60000 65536"/>
                            </a:gdLst>
                            <a:ahLst/>
                            <a:cxnLst>
                              <a:cxn ang="T12">
                                <a:pos x="T0" y="T1"/>
                              </a:cxn>
                              <a:cxn ang="T13">
                                <a:pos x="T2" y="T3"/>
                              </a:cxn>
                              <a:cxn ang="T14">
                                <a:pos x="T4" y="T5"/>
                              </a:cxn>
                              <a:cxn ang="T15">
                                <a:pos x="T6" y="T7"/>
                              </a:cxn>
                              <a:cxn ang="T16">
                                <a:pos x="T8" y="T9"/>
                              </a:cxn>
                              <a:cxn ang="T17">
                                <a:pos x="T10" y="T11"/>
                              </a:cxn>
                            </a:cxnLst>
                            <a:rect l="0" t="0" r="r" b="b"/>
                            <a:pathLst>
                              <a:path w="6" h="5">
                                <a:moveTo>
                                  <a:pt x="3" y="0"/>
                                </a:moveTo>
                                <a:cubicBezTo>
                                  <a:pt x="2" y="2"/>
                                  <a:pt x="2" y="1"/>
                                  <a:pt x="0" y="1"/>
                                </a:cubicBezTo>
                                <a:cubicBezTo>
                                  <a:pt x="2" y="3"/>
                                  <a:pt x="2" y="3"/>
                                  <a:pt x="2" y="5"/>
                                </a:cubicBezTo>
                                <a:cubicBezTo>
                                  <a:pt x="3" y="4"/>
                                  <a:pt x="3" y="4"/>
                                  <a:pt x="5" y="5"/>
                                </a:cubicBezTo>
                                <a:cubicBezTo>
                                  <a:pt x="4" y="3"/>
                                  <a:pt x="4" y="3"/>
                                  <a:pt x="6" y="2"/>
                                </a:cubicBezTo>
                                <a:cubicBezTo>
                                  <a:pt x="5" y="2"/>
                                  <a:pt x="4" y="2"/>
                                  <a:pt x="3" y="0"/>
                                </a:cubicBezTo>
                                <a:close/>
                              </a:path>
                            </a:pathLst>
                          </a:custGeom>
                          <a:solidFill>
                            <a:srgbClr val="24211D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59" name="Freeform 363"/>
                        <wps:cNvSpPr>
                          <a:spLocks/>
                        </wps:cNvSpPr>
                        <wps:spPr bwMode="auto">
                          <a:xfrm>
                            <a:off x="828" y="216"/>
                            <a:ext cx="72" cy="182"/>
                          </a:xfrm>
                          <a:custGeom>
                            <a:avLst/>
                            <a:gdLst>
                              <a:gd name="T0" fmla="*/ 58 w 35"/>
                              <a:gd name="T1" fmla="*/ 91 h 88"/>
                              <a:gd name="T2" fmla="*/ 39 w 35"/>
                              <a:gd name="T3" fmla="*/ 35 h 88"/>
                              <a:gd name="T4" fmla="*/ 19 w 35"/>
                              <a:gd name="T5" fmla="*/ 2 h 88"/>
                              <a:gd name="T6" fmla="*/ 12 w 35"/>
                              <a:gd name="T7" fmla="*/ 39 h 88"/>
                              <a:gd name="T8" fmla="*/ 0 w 35"/>
                              <a:gd name="T9" fmla="*/ 87 h 88"/>
                              <a:gd name="T10" fmla="*/ 49 w 35"/>
                              <a:gd name="T11" fmla="*/ 182 h 88"/>
                              <a:gd name="T12" fmla="*/ 62 w 35"/>
                              <a:gd name="T13" fmla="*/ 139 h 88"/>
                              <a:gd name="T14" fmla="*/ 58 w 35"/>
                              <a:gd name="T15" fmla="*/ 91 h 88"/>
                              <a:gd name="T16" fmla="*/ 0 60000 65536"/>
                              <a:gd name="T17" fmla="*/ 0 60000 65536"/>
                              <a:gd name="T18" fmla="*/ 0 60000 65536"/>
                              <a:gd name="T19" fmla="*/ 0 60000 65536"/>
                              <a:gd name="T20" fmla="*/ 0 60000 65536"/>
                              <a:gd name="T21" fmla="*/ 0 60000 65536"/>
                              <a:gd name="T22" fmla="*/ 0 60000 65536"/>
                              <a:gd name="T23" fmla="*/ 0 60000 65536"/>
                            </a:gdLst>
                            <a:ahLst/>
                            <a:cxnLst>
                              <a:cxn ang="T16">
                                <a:pos x="T0" y="T1"/>
                              </a:cxn>
                              <a:cxn ang="T17">
                                <a:pos x="T2" y="T3"/>
                              </a:cxn>
                              <a:cxn ang="T18">
                                <a:pos x="T4" y="T5"/>
                              </a:cxn>
                              <a:cxn ang="T19">
                                <a:pos x="T6" y="T7"/>
                              </a:cxn>
                              <a:cxn ang="T20">
                                <a:pos x="T8" y="T9"/>
                              </a:cxn>
                              <a:cxn ang="T21">
                                <a:pos x="T10" y="T11"/>
                              </a:cxn>
                              <a:cxn ang="T22">
                                <a:pos x="T12" y="T13"/>
                              </a:cxn>
                              <a:cxn ang="T23">
                                <a:pos x="T14" y="T15"/>
                              </a:cxn>
                            </a:cxnLst>
                            <a:rect l="0" t="0" r="r" b="b"/>
                            <a:pathLst>
                              <a:path w="35" h="88">
                                <a:moveTo>
                                  <a:pt x="28" y="44"/>
                                </a:moveTo>
                                <a:cubicBezTo>
                                  <a:pt x="23" y="30"/>
                                  <a:pt x="29" y="31"/>
                                  <a:pt x="19" y="17"/>
                                </a:cubicBezTo>
                                <a:cubicBezTo>
                                  <a:pt x="14" y="10"/>
                                  <a:pt x="14" y="0"/>
                                  <a:pt x="9" y="1"/>
                                </a:cubicBezTo>
                                <a:cubicBezTo>
                                  <a:pt x="6" y="3"/>
                                  <a:pt x="8" y="12"/>
                                  <a:pt x="6" y="19"/>
                                </a:cubicBezTo>
                                <a:cubicBezTo>
                                  <a:pt x="4" y="27"/>
                                  <a:pt x="0" y="32"/>
                                  <a:pt x="0" y="42"/>
                                </a:cubicBezTo>
                                <a:cubicBezTo>
                                  <a:pt x="10" y="57"/>
                                  <a:pt x="14" y="73"/>
                                  <a:pt x="24" y="88"/>
                                </a:cubicBezTo>
                                <a:cubicBezTo>
                                  <a:pt x="26" y="84"/>
                                  <a:pt x="27" y="72"/>
                                  <a:pt x="30" y="67"/>
                                </a:cubicBezTo>
                                <a:cubicBezTo>
                                  <a:pt x="35" y="53"/>
                                  <a:pt x="29" y="51"/>
                                  <a:pt x="28" y="44"/>
                                </a:cubicBez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 w="2">
                            <a:solidFill>
                              <a:srgbClr val="24211D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60" name="Freeform 364"/>
                        <wps:cNvSpPr>
                          <a:spLocks/>
                        </wps:cNvSpPr>
                        <wps:spPr bwMode="auto">
                          <a:xfrm>
                            <a:off x="843" y="260"/>
                            <a:ext cx="33" cy="119"/>
                          </a:xfrm>
                          <a:custGeom>
                            <a:avLst/>
                            <a:gdLst>
                              <a:gd name="T0" fmla="*/ 0 w 16"/>
                              <a:gd name="T1" fmla="*/ 0 h 58"/>
                              <a:gd name="T2" fmla="*/ 19 w 16"/>
                              <a:gd name="T3" fmla="*/ 45 h 58"/>
                              <a:gd name="T4" fmla="*/ 29 w 16"/>
                              <a:gd name="T5" fmla="*/ 119 h 58"/>
                              <a:gd name="T6" fmla="*/ 0 60000 65536"/>
                              <a:gd name="T7" fmla="*/ 0 60000 65536"/>
                              <a:gd name="T8" fmla="*/ 0 60000 65536"/>
                            </a:gdLst>
                            <a:ahLst/>
                            <a:cxnLst>
                              <a:cxn ang="T6">
                                <a:pos x="T0" y="T1"/>
                              </a:cxn>
                              <a:cxn ang="T7">
                                <a:pos x="T2" y="T3"/>
                              </a:cxn>
                              <a:cxn ang="T8">
                                <a:pos x="T4" y="T5"/>
                              </a:cxn>
                            </a:cxnLst>
                            <a:rect l="0" t="0" r="r" b="b"/>
                            <a:pathLst>
                              <a:path w="16" h="58">
                                <a:moveTo>
                                  <a:pt x="0" y="0"/>
                                </a:moveTo>
                                <a:cubicBezTo>
                                  <a:pt x="7" y="3"/>
                                  <a:pt x="8" y="14"/>
                                  <a:pt x="9" y="22"/>
                                </a:cubicBezTo>
                                <a:cubicBezTo>
                                  <a:pt x="13" y="36"/>
                                  <a:pt x="16" y="51"/>
                                  <a:pt x="14" y="58"/>
                                </a:cubicBezTo>
                              </a:path>
                            </a:pathLst>
                          </a:custGeom>
                          <a:noFill/>
                          <a:ln w="2" cap="rnd">
                            <a:solidFill>
                              <a:srgbClr val="24211D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61" name="Freeform 365"/>
                        <wps:cNvSpPr>
                          <a:spLocks/>
                        </wps:cNvSpPr>
                        <wps:spPr bwMode="auto">
                          <a:xfrm>
                            <a:off x="855" y="249"/>
                            <a:ext cx="6" cy="48"/>
                          </a:xfrm>
                          <a:custGeom>
                            <a:avLst/>
                            <a:gdLst>
                              <a:gd name="T0" fmla="*/ 4 w 3"/>
                              <a:gd name="T1" fmla="*/ 48 h 23"/>
                              <a:gd name="T2" fmla="*/ 0 w 3"/>
                              <a:gd name="T3" fmla="*/ 0 h 23"/>
                              <a:gd name="T4" fmla="*/ 0 60000 65536"/>
                              <a:gd name="T5" fmla="*/ 0 60000 65536"/>
                            </a:gdLst>
                            <a:ahLst/>
                            <a:cxnLst>
                              <a:cxn ang="T4">
                                <a:pos x="T0" y="T1"/>
                              </a:cxn>
                              <a:cxn ang="T5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3" h="23">
                                <a:moveTo>
                                  <a:pt x="2" y="23"/>
                                </a:moveTo>
                                <a:cubicBezTo>
                                  <a:pt x="2" y="15"/>
                                  <a:pt x="3" y="8"/>
                                  <a:pt x="0" y="0"/>
                                </a:cubicBezTo>
                              </a:path>
                            </a:pathLst>
                          </a:custGeom>
                          <a:noFill/>
                          <a:ln w="2" cap="rnd">
                            <a:solidFill>
                              <a:srgbClr val="24211D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62" name="Freeform 366"/>
                        <wps:cNvSpPr>
                          <a:spLocks/>
                        </wps:cNvSpPr>
                        <wps:spPr bwMode="auto">
                          <a:xfrm>
                            <a:off x="839" y="299"/>
                            <a:ext cx="49" cy="60"/>
                          </a:xfrm>
                          <a:custGeom>
                            <a:avLst/>
                            <a:gdLst>
                              <a:gd name="T0" fmla="*/ 0 w 24"/>
                              <a:gd name="T1" fmla="*/ 0 h 29"/>
                              <a:gd name="T2" fmla="*/ 33 w 24"/>
                              <a:gd name="T3" fmla="*/ 60 h 29"/>
                              <a:gd name="T4" fmla="*/ 47 w 24"/>
                              <a:gd name="T5" fmla="*/ 19 h 29"/>
                              <a:gd name="T6" fmla="*/ 0 60000 65536"/>
                              <a:gd name="T7" fmla="*/ 0 60000 65536"/>
                              <a:gd name="T8" fmla="*/ 0 60000 65536"/>
                            </a:gdLst>
                            <a:ahLst/>
                            <a:cxnLst>
                              <a:cxn ang="T6">
                                <a:pos x="T0" y="T1"/>
                              </a:cxn>
                              <a:cxn ang="T7">
                                <a:pos x="T2" y="T3"/>
                              </a:cxn>
                              <a:cxn ang="T8">
                                <a:pos x="T4" y="T5"/>
                              </a:cxn>
                            </a:cxnLst>
                            <a:rect l="0" t="0" r="r" b="b"/>
                            <a:pathLst>
                              <a:path w="24" h="29">
                                <a:moveTo>
                                  <a:pt x="0" y="0"/>
                                </a:moveTo>
                                <a:cubicBezTo>
                                  <a:pt x="3" y="14"/>
                                  <a:pt x="15" y="10"/>
                                  <a:pt x="16" y="29"/>
                                </a:cubicBezTo>
                                <a:cubicBezTo>
                                  <a:pt x="19" y="21"/>
                                  <a:pt x="24" y="16"/>
                                  <a:pt x="23" y="9"/>
                                </a:cubicBezTo>
                              </a:path>
                            </a:pathLst>
                          </a:custGeom>
                          <a:noFill/>
                          <a:ln w="2" cap="rnd">
                            <a:solidFill>
                              <a:srgbClr val="24211D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63" name="Freeform 367"/>
                        <wps:cNvSpPr>
                          <a:spLocks/>
                        </wps:cNvSpPr>
                        <wps:spPr bwMode="auto">
                          <a:xfrm>
                            <a:off x="863" y="270"/>
                            <a:ext cx="10" cy="41"/>
                          </a:xfrm>
                          <a:custGeom>
                            <a:avLst/>
                            <a:gdLst>
                              <a:gd name="T0" fmla="*/ 0 w 5"/>
                              <a:gd name="T1" fmla="*/ 41 h 20"/>
                              <a:gd name="T2" fmla="*/ 10 w 5"/>
                              <a:gd name="T3" fmla="*/ 0 h 20"/>
                              <a:gd name="T4" fmla="*/ 0 60000 65536"/>
                              <a:gd name="T5" fmla="*/ 0 60000 65536"/>
                            </a:gdLst>
                            <a:ahLst/>
                            <a:cxnLst>
                              <a:cxn ang="T4">
                                <a:pos x="T0" y="T1"/>
                              </a:cxn>
                              <a:cxn ang="T5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5" h="20">
                                <a:moveTo>
                                  <a:pt x="0" y="20"/>
                                </a:moveTo>
                                <a:cubicBezTo>
                                  <a:pt x="1" y="14"/>
                                  <a:pt x="5" y="7"/>
                                  <a:pt x="5" y="0"/>
                                </a:cubicBezTo>
                              </a:path>
                            </a:pathLst>
                          </a:custGeom>
                          <a:noFill/>
                          <a:ln w="2" cap="rnd">
                            <a:solidFill>
                              <a:srgbClr val="24211D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64" name="Freeform 368"/>
                        <wps:cNvSpPr>
                          <a:spLocks/>
                        </wps:cNvSpPr>
                        <wps:spPr bwMode="auto">
                          <a:xfrm>
                            <a:off x="675" y="202"/>
                            <a:ext cx="158" cy="101"/>
                          </a:xfrm>
                          <a:custGeom>
                            <a:avLst/>
                            <a:gdLst>
                              <a:gd name="T0" fmla="*/ 62 w 77"/>
                              <a:gd name="T1" fmla="*/ 16 h 49"/>
                              <a:gd name="T2" fmla="*/ 0 w 77"/>
                              <a:gd name="T3" fmla="*/ 19 h 49"/>
                              <a:gd name="T4" fmla="*/ 27 w 77"/>
                              <a:gd name="T5" fmla="*/ 43 h 49"/>
                              <a:gd name="T6" fmla="*/ 72 w 77"/>
                              <a:gd name="T7" fmla="*/ 70 h 49"/>
                              <a:gd name="T8" fmla="*/ 158 w 77"/>
                              <a:gd name="T9" fmla="*/ 101 h 49"/>
                              <a:gd name="T10" fmla="*/ 62 w 77"/>
                              <a:gd name="T11" fmla="*/ 16 h 49"/>
                              <a:gd name="T12" fmla="*/ 0 60000 65536"/>
                              <a:gd name="T13" fmla="*/ 0 60000 65536"/>
                              <a:gd name="T14" fmla="*/ 0 60000 65536"/>
                              <a:gd name="T15" fmla="*/ 0 60000 65536"/>
                              <a:gd name="T16" fmla="*/ 0 60000 65536"/>
                              <a:gd name="T17" fmla="*/ 0 60000 65536"/>
                            </a:gdLst>
                            <a:ahLst/>
                            <a:cxnLst>
                              <a:cxn ang="T12">
                                <a:pos x="T0" y="T1"/>
                              </a:cxn>
                              <a:cxn ang="T13">
                                <a:pos x="T2" y="T3"/>
                              </a:cxn>
                              <a:cxn ang="T14">
                                <a:pos x="T4" y="T5"/>
                              </a:cxn>
                              <a:cxn ang="T15">
                                <a:pos x="T6" y="T7"/>
                              </a:cxn>
                              <a:cxn ang="T16">
                                <a:pos x="T8" y="T9"/>
                              </a:cxn>
                              <a:cxn ang="T17">
                                <a:pos x="T10" y="T11"/>
                              </a:cxn>
                            </a:cxnLst>
                            <a:rect l="0" t="0" r="r" b="b"/>
                            <a:pathLst>
                              <a:path w="77" h="49">
                                <a:moveTo>
                                  <a:pt x="30" y="8"/>
                                </a:moveTo>
                                <a:cubicBezTo>
                                  <a:pt x="18" y="10"/>
                                  <a:pt x="9" y="0"/>
                                  <a:pt x="0" y="9"/>
                                </a:cubicBezTo>
                                <a:cubicBezTo>
                                  <a:pt x="9" y="13"/>
                                  <a:pt x="9" y="16"/>
                                  <a:pt x="13" y="21"/>
                                </a:cubicBezTo>
                                <a:cubicBezTo>
                                  <a:pt x="16" y="25"/>
                                  <a:pt x="21" y="32"/>
                                  <a:pt x="35" y="34"/>
                                </a:cubicBezTo>
                                <a:cubicBezTo>
                                  <a:pt x="50" y="45"/>
                                  <a:pt x="61" y="48"/>
                                  <a:pt x="77" y="49"/>
                                </a:cubicBezTo>
                                <a:cubicBezTo>
                                  <a:pt x="68" y="29"/>
                                  <a:pt x="54" y="10"/>
                                  <a:pt x="30" y="8"/>
                                </a:cubicBez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 w="2">
                            <a:solidFill>
                              <a:srgbClr val="24211D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65" name="Freeform 369"/>
                        <wps:cNvSpPr>
                          <a:spLocks/>
                        </wps:cNvSpPr>
                        <wps:spPr bwMode="auto">
                          <a:xfrm>
                            <a:off x="698" y="225"/>
                            <a:ext cx="104" cy="63"/>
                          </a:xfrm>
                          <a:custGeom>
                            <a:avLst/>
                            <a:gdLst>
                              <a:gd name="T0" fmla="*/ 0 w 51"/>
                              <a:gd name="T1" fmla="*/ 0 h 31"/>
                              <a:gd name="T2" fmla="*/ 37 w 51"/>
                              <a:gd name="T3" fmla="*/ 22 h 31"/>
                              <a:gd name="T4" fmla="*/ 73 w 51"/>
                              <a:gd name="T5" fmla="*/ 45 h 31"/>
                              <a:gd name="T6" fmla="*/ 104 w 51"/>
                              <a:gd name="T7" fmla="*/ 63 h 31"/>
                              <a:gd name="T8" fmla="*/ 0 60000 65536"/>
                              <a:gd name="T9" fmla="*/ 0 60000 65536"/>
                              <a:gd name="T10" fmla="*/ 0 60000 65536"/>
                              <a:gd name="T11" fmla="*/ 0 60000 65536"/>
                            </a:gdLst>
                            <a:ahLst/>
                            <a:cxnLst>
                              <a:cxn ang="T8">
                                <a:pos x="T0" y="T1"/>
                              </a:cxn>
                              <a:cxn ang="T9">
                                <a:pos x="T2" y="T3"/>
                              </a:cxn>
                              <a:cxn ang="T10">
                                <a:pos x="T4" y="T5"/>
                              </a:cxn>
                              <a:cxn ang="T11">
                                <a:pos x="T6" y="T7"/>
                              </a:cxn>
                            </a:cxnLst>
                            <a:rect l="0" t="0" r="r" b="b"/>
                            <a:pathLst>
                              <a:path w="51" h="31">
                                <a:moveTo>
                                  <a:pt x="0" y="0"/>
                                </a:moveTo>
                                <a:cubicBezTo>
                                  <a:pt x="6" y="2"/>
                                  <a:pt x="13" y="3"/>
                                  <a:pt x="18" y="11"/>
                                </a:cubicBezTo>
                                <a:cubicBezTo>
                                  <a:pt x="23" y="14"/>
                                  <a:pt x="32" y="18"/>
                                  <a:pt x="36" y="22"/>
                                </a:cubicBezTo>
                                <a:cubicBezTo>
                                  <a:pt x="41" y="28"/>
                                  <a:pt x="46" y="29"/>
                                  <a:pt x="51" y="31"/>
                                </a:cubicBezTo>
                              </a:path>
                            </a:pathLst>
                          </a:custGeom>
                          <a:noFill/>
                          <a:ln w="2" cap="rnd">
                            <a:solidFill>
                              <a:srgbClr val="24211D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66" name="Freeform 370"/>
                        <wps:cNvSpPr>
                          <a:spLocks/>
                        </wps:cNvSpPr>
                        <wps:spPr bwMode="auto">
                          <a:xfrm>
                            <a:off x="698" y="241"/>
                            <a:ext cx="51" cy="14"/>
                          </a:xfrm>
                          <a:custGeom>
                            <a:avLst/>
                            <a:gdLst>
                              <a:gd name="T0" fmla="*/ 0 w 25"/>
                              <a:gd name="T1" fmla="*/ 0 h 7"/>
                              <a:gd name="T2" fmla="*/ 51 w 25"/>
                              <a:gd name="T3" fmla="*/ 14 h 7"/>
                              <a:gd name="T4" fmla="*/ 0 60000 65536"/>
                              <a:gd name="T5" fmla="*/ 0 60000 65536"/>
                            </a:gdLst>
                            <a:ahLst/>
                            <a:cxnLst>
                              <a:cxn ang="T4">
                                <a:pos x="T0" y="T1"/>
                              </a:cxn>
                              <a:cxn ang="T5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5" h="7">
                                <a:moveTo>
                                  <a:pt x="0" y="0"/>
                                </a:moveTo>
                                <a:cubicBezTo>
                                  <a:pt x="8" y="0"/>
                                  <a:pt x="18" y="6"/>
                                  <a:pt x="25" y="7"/>
                                </a:cubicBezTo>
                              </a:path>
                            </a:pathLst>
                          </a:custGeom>
                          <a:noFill/>
                          <a:ln w="2" cap="rnd">
                            <a:solidFill>
                              <a:srgbClr val="24211D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67" name="Freeform 371"/>
                        <wps:cNvSpPr>
                          <a:spLocks/>
                        </wps:cNvSpPr>
                        <wps:spPr bwMode="auto">
                          <a:xfrm>
                            <a:off x="767" y="276"/>
                            <a:ext cx="23" cy="8"/>
                          </a:xfrm>
                          <a:custGeom>
                            <a:avLst/>
                            <a:gdLst>
                              <a:gd name="T0" fmla="*/ 0 w 11"/>
                              <a:gd name="T1" fmla="*/ 0 h 4"/>
                              <a:gd name="T2" fmla="*/ 23 w 11"/>
                              <a:gd name="T3" fmla="*/ 8 h 4"/>
                              <a:gd name="T4" fmla="*/ 0 60000 65536"/>
                              <a:gd name="T5" fmla="*/ 0 60000 65536"/>
                            </a:gdLst>
                            <a:ahLst/>
                            <a:cxnLst>
                              <a:cxn ang="T4">
                                <a:pos x="T0" y="T1"/>
                              </a:cxn>
                              <a:cxn ang="T5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11" h="4">
                                <a:moveTo>
                                  <a:pt x="0" y="0"/>
                                </a:moveTo>
                                <a:cubicBezTo>
                                  <a:pt x="4" y="0"/>
                                  <a:pt x="7" y="1"/>
                                  <a:pt x="11" y="4"/>
                                </a:cubicBezTo>
                              </a:path>
                            </a:pathLst>
                          </a:custGeom>
                          <a:noFill/>
                          <a:ln w="2" cap="rnd">
                            <a:solidFill>
                              <a:srgbClr val="24211D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68" name="Freeform 372"/>
                        <wps:cNvSpPr>
                          <a:spLocks/>
                        </wps:cNvSpPr>
                        <wps:spPr bwMode="auto">
                          <a:xfrm>
                            <a:off x="738" y="231"/>
                            <a:ext cx="23" cy="35"/>
                          </a:xfrm>
                          <a:custGeom>
                            <a:avLst/>
                            <a:gdLst>
                              <a:gd name="T0" fmla="*/ 4 w 11"/>
                              <a:gd name="T1" fmla="*/ 0 h 17"/>
                              <a:gd name="T2" fmla="*/ 23 w 11"/>
                              <a:gd name="T3" fmla="*/ 31 h 17"/>
                              <a:gd name="T4" fmla="*/ 0 w 11"/>
                              <a:gd name="T5" fmla="*/ 35 h 17"/>
                              <a:gd name="T6" fmla="*/ 0 60000 65536"/>
                              <a:gd name="T7" fmla="*/ 0 60000 65536"/>
                              <a:gd name="T8" fmla="*/ 0 60000 65536"/>
                            </a:gdLst>
                            <a:ahLst/>
                            <a:cxnLst>
                              <a:cxn ang="T6">
                                <a:pos x="T0" y="T1"/>
                              </a:cxn>
                              <a:cxn ang="T7">
                                <a:pos x="T2" y="T3"/>
                              </a:cxn>
                              <a:cxn ang="T8">
                                <a:pos x="T4" y="T5"/>
                              </a:cxn>
                            </a:cxnLst>
                            <a:rect l="0" t="0" r="r" b="b"/>
                            <a:pathLst>
                              <a:path w="11" h="17">
                                <a:moveTo>
                                  <a:pt x="2" y="0"/>
                                </a:moveTo>
                                <a:cubicBezTo>
                                  <a:pt x="6" y="5"/>
                                  <a:pt x="6" y="10"/>
                                  <a:pt x="11" y="15"/>
                                </a:cubicBezTo>
                                <a:cubicBezTo>
                                  <a:pt x="8" y="16"/>
                                  <a:pt x="1" y="14"/>
                                  <a:pt x="0" y="17"/>
                                </a:cubicBezTo>
                              </a:path>
                            </a:pathLst>
                          </a:custGeom>
                          <a:noFill/>
                          <a:ln w="2" cap="rnd">
                            <a:solidFill>
                              <a:srgbClr val="24211D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69" name="Freeform 373"/>
                        <wps:cNvSpPr>
                          <a:spLocks/>
                        </wps:cNvSpPr>
                        <wps:spPr bwMode="auto">
                          <a:xfrm>
                            <a:off x="700" y="214"/>
                            <a:ext cx="30" cy="29"/>
                          </a:xfrm>
                          <a:custGeom>
                            <a:avLst/>
                            <a:gdLst>
                              <a:gd name="T0" fmla="*/ 30 w 15"/>
                              <a:gd name="T1" fmla="*/ 29 h 14"/>
                              <a:gd name="T2" fmla="*/ 0 w 15"/>
                              <a:gd name="T3" fmla="*/ 0 h 14"/>
                              <a:gd name="T4" fmla="*/ 0 60000 65536"/>
                              <a:gd name="T5" fmla="*/ 0 60000 65536"/>
                            </a:gdLst>
                            <a:ahLst/>
                            <a:cxnLst>
                              <a:cxn ang="T4">
                                <a:pos x="T0" y="T1"/>
                              </a:cxn>
                              <a:cxn ang="T5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15" h="14">
                                <a:moveTo>
                                  <a:pt x="15" y="14"/>
                                </a:moveTo>
                                <a:cubicBezTo>
                                  <a:pt x="12" y="9"/>
                                  <a:pt x="7" y="2"/>
                                  <a:pt x="0" y="0"/>
                                </a:cubicBezTo>
                              </a:path>
                            </a:pathLst>
                          </a:custGeom>
                          <a:noFill/>
                          <a:ln w="2" cap="rnd">
                            <a:solidFill>
                              <a:srgbClr val="24211D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70" name="Freeform 374"/>
                        <wps:cNvSpPr>
                          <a:spLocks/>
                        </wps:cNvSpPr>
                        <wps:spPr bwMode="auto">
                          <a:xfrm>
                            <a:off x="700" y="264"/>
                            <a:ext cx="180" cy="140"/>
                          </a:xfrm>
                          <a:custGeom>
                            <a:avLst/>
                            <a:gdLst>
                              <a:gd name="T0" fmla="*/ 162 w 88"/>
                              <a:gd name="T1" fmla="*/ 82 h 68"/>
                              <a:gd name="T2" fmla="*/ 68 w 88"/>
                              <a:gd name="T3" fmla="*/ 21 h 68"/>
                              <a:gd name="T4" fmla="*/ 2 w 88"/>
                              <a:gd name="T5" fmla="*/ 4 h 68"/>
                              <a:gd name="T6" fmla="*/ 23 w 88"/>
                              <a:gd name="T7" fmla="*/ 47 h 68"/>
                              <a:gd name="T8" fmla="*/ 84 w 88"/>
                              <a:gd name="T9" fmla="*/ 84 h 68"/>
                              <a:gd name="T10" fmla="*/ 149 w 88"/>
                              <a:gd name="T11" fmla="*/ 111 h 68"/>
                              <a:gd name="T12" fmla="*/ 180 w 88"/>
                              <a:gd name="T13" fmla="*/ 140 h 68"/>
                              <a:gd name="T14" fmla="*/ 162 w 88"/>
                              <a:gd name="T15" fmla="*/ 82 h 68"/>
                              <a:gd name="T16" fmla="*/ 0 60000 65536"/>
                              <a:gd name="T17" fmla="*/ 0 60000 65536"/>
                              <a:gd name="T18" fmla="*/ 0 60000 65536"/>
                              <a:gd name="T19" fmla="*/ 0 60000 65536"/>
                              <a:gd name="T20" fmla="*/ 0 60000 65536"/>
                              <a:gd name="T21" fmla="*/ 0 60000 65536"/>
                              <a:gd name="T22" fmla="*/ 0 60000 65536"/>
                              <a:gd name="T23" fmla="*/ 0 60000 65536"/>
                            </a:gdLst>
                            <a:ahLst/>
                            <a:cxnLst>
                              <a:cxn ang="T16">
                                <a:pos x="T0" y="T1"/>
                              </a:cxn>
                              <a:cxn ang="T17">
                                <a:pos x="T2" y="T3"/>
                              </a:cxn>
                              <a:cxn ang="T18">
                                <a:pos x="T4" y="T5"/>
                              </a:cxn>
                              <a:cxn ang="T19">
                                <a:pos x="T6" y="T7"/>
                              </a:cxn>
                              <a:cxn ang="T20">
                                <a:pos x="T8" y="T9"/>
                              </a:cxn>
                              <a:cxn ang="T21">
                                <a:pos x="T10" y="T11"/>
                              </a:cxn>
                              <a:cxn ang="T22">
                                <a:pos x="T12" y="T13"/>
                              </a:cxn>
                              <a:cxn ang="T23">
                                <a:pos x="T14" y="T15"/>
                              </a:cxn>
                            </a:cxnLst>
                            <a:rect l="0" t="0" r="r" b="b"/>
                            <a:pathLst>
                              <a:path w="88" h="68">
                                <a:moveTo>
                                  <a:pt x="79" y="40"/>
                                </a:moveTo>
                                <a:cubicBezTo>
                                  <a:pt x="64" y="6"/>
                                  <a:pt x="51" y="20"/>
                                  <a:pt x="33" y="10"/>
                                </a:cubicBezTo>
                                <a:cubicBezTo>
                                  <a:pt x="19" y="0"/>
                                  <a:pt x="16" y="11"/>
                                  <a:pt x="1" y="2"/>
                                </a:cubicBezTo>
                                <a:cubicBezTo>
                                  <a:pt x="0" y="12"/>
                                  <a:pt x="7" y="18"/>
                                  <a:pt x="11" y="23"/>
                                </a:cubicBezTo>
                                <a:cubicBezTo>
                                  <a:pt x="23" y="37"/>
                                  <a:pt x="29" y="26"/>
                                  <a:pt x="41" y="41"/>
                                </a:cubicBezTo>
                                <a:cubicBezTo>
                                  <a:pt x="53" y="51"/>
                                  <a:pt x="62" y="42"/>
                                  <a:pt x="73" y="54"/>
                                </a:cubicBezTo>
                                <a:cubicBezTo>
                                  <a:pt x="82" y="61"/>
                                  <a:pt x="87" y="68"/>
                                  <a:pt x="88" y="68"/>
                                </a:cubicBezTo>
                                <a:cubicBezTo>
                                  <a:pt x="82" y="59"/>
                                  <a:pt x="84" y="47"/>
                                  <a:pt x="79" y="40"/>
                                </a:cubicBez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 w="2">
                            <a:solidFill>
                              <a:srgbClr val="24211D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71" name="Freeform 375"/>
                        <wps:cNvSpPr>
                          <a:spLocks/>
                        </wps:cNvSpPr>
                        <wps:spPr bwMode="auto">
                          <a:xfrm>
                            <a:off x="718" y="286"/>
                            <a:ext cx="153" cy="101"/>
                          </a:xfrm>
                          <a:custGeom>
                            <a:avLst/>
                            <a:gdLst>
                              <a:gd name="T0" fmla="*/ 0 w 75"/>
                              <a:gd name="T1" fmla="*/ 0 h 49"/>
                              <a:gd name="T2" fmla="*/ 126 w 75"/>
                              <a:gd name="T3" fmla="*/ 68 h 49"/>
                              <a:gd name="T4" fmla="*/ 153 w 75"/>
                              <a:gd name="T5" fmla="*/ 101 h 49"/>
                              <a:gd name="T6" fmla="*/ 0 60000 65536"/>
                              <a:gd name="T7" fmla="*/ 0 60000 65536"/>
                              <a:gd name="T8" fmla="*/ 0 60000 65536"/>
                            </a:gdLst>
                            <a:ahLst/>
                            <a:cxnLst>
                              <a:cxn ang="T6">
                                <a:pos x="T0" y="T1"/>
                              </a:cxn>
                              <a:cxn ang="T7">
                                <a:pos x="T2" y="T3"/>
                              </a:cxn>
                              <a:cxn ang="T8">
                                <a:pos x="T4" y="T5"/>
                              </a:cxn>
                            </a:cxnLst>
                            <a:rect l="0" t="0" r="r" b="b"/>
                            <a:pathLst>
                              <a:path w="75" h="49">
                                <a:moveTo>
                                  <a:pt x="0" y="0"/>
                                </a:moveTo>
                                <a:cubicBezTo>
                                  <a:pt x="18" y="17"/>
                                  <a:pt x="31" y="0"/>
                                  <a:pt x="62" y="33"/>
                                </a:cubicBezTo>
                                <a:cubicBezTo>
                                  <a:pt x="67" y="37"/>
                                  <a:pt x="71" y="42"/>
                                  <a:pt x="75" y="49"/>
                                </a:cubicBezTo>
                              </a:path>
                            </a:pathLst>
                          </a:custGeom>
                          <a:noFill/>
                          <a:ln w="2" cap="rnd">
                            <a:solidFill>
                              <a:srgbClr val="24211D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72" name="Freeform 376"/>
                        <wps:cNvSpPr>
                          <a:spLocks/>
                        </wps:cNvSpPr>
                        <wps:spPr bwMode="auto">
                          <a:xfrm>
                            <a:off x="726" y="284"/>
                            <a:ext cx="37" cy="31"/>
                          </a:xfrm>
                          <a:custGeom>
                            <a:avLst/>
                            <a:gdLst>
                              <a:gd name="T0" fmla="*/ 0 w 18"/>
                              <a:gd name="T1" fmla="*/ 27 h 15"/>
                              <a:gd name="T2" fmla="*/ 37 w 18"/>
                              <a:gd name="T3" fmla="*/ 23 h 15"/>
                              <a:gd name="T4" fmla="*/ 0 w 18"/>
                              <a:gd name="T5" fmla="*/ 0 h 15"/>
                              <a:gd name="T6" fmla="*/ 0 60000 65536"/>
                              <a:gd name="T7" fmla="*/ 0 60000 65536"/>
                              <a:gd name="T8" fmla="*/ 0 60000 65536"/>
                            </a:gdLst>
                            <a:ahLst/>
                            <a:cxnLst>
                              <a:cxn ang="T6">
                                <a:pos x="T0" y="T1"/>
                              </a:cxn>
                              <a:cxn ang="T7">
                                <a:pos x="T2" y="T3"/>
                              </a:cxn>
                              <a:cxn ang="T8">
                                <a:pos x="T4" y="T5"/>
                              </a:cxn>
                            </a:cxnLst>
                            <a:rect l="0" t="0" r="r" b="b"/>
                            <a:pathLst>
                              <a:path w="18" h="15">
                                <a:moveTo>
                                  <a:pt x="0" y="13"/>
                                </a:moveTo>
                                <a:cubicBezTo>
                                  <a:pt x="7" y="15"/>
                                  <a:pt x="13" y="14"/>
                                  <a:pt x="18" y="11"/>
                                </a:cubicBezTo>
                                <a:cubicBezTo>
                                  <a:pt x="11" y="9"/>
                                  <a:pt x="4" y="5"/>
                                  <a:pt x="0" y="0"/>
                                </a:cubicBezTo>
                              </a:path>
                            </a:pathLst>
                          </a:custGeom>
                          <a:noFill/>
                          <a:ln w="2" cap="rnd">
                            <a:solidFill>
                              <a:srgbClr val="24211D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73" name="Freeform 377"/>
                        <wps:cNvSpPr>
                          <a:spLocks/>
                        </wps:cNvSpPr>
                        <wps:spPr bwMode="auto">
                          <a:xfrm>
                            <a:off x="755" y="284"/>
                            <a:ext cx="28" cy="27"/>
                          </a:xfrm>
                          <a:custGeom>
                            <a:avLst/>
                            <a:gdLst>
                              <a:gd name="T0" fmla="*/ 28 w 14"/>
                              <a:gd name="T1" fmla="*/ 27 h 13"/>
                              <a:gd name="T2" fmla="*/ 0 w 14"/>
                              <a:gd name="T3" fmla="*/ 0 h 13"/>
                              <a:gd name="T4" fmla="*/ 0 60000 65536"/>
                              <a:gd name="T5" fmla="*/ 0 60000 65536"/>
                            </a:gdLst>
                            <a:ahLst/>
                            <a:cxnLst>
                              <a:cxn ang="T4">
                                <a:pos x="T0" y="T1"/>
                              </a:cxn>
                              <a:cxn ang="T5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14" h="13">
                                <a:moveTo>
                                  <a:pt x="14" y="13"/>
                                </a:moveTo>
                                <a:cubicBezTo>
                                  <a:pt x="9" y="9"/>
                                  <a:pt x="5" y="1"/>
                                  <a:pt x="0" y="0"/>
                                </a:cubicBezTo>
                              </a:path>
                            </a:pathLst>
                          </a:custGeom>
                          <a:noFill/>
                          <a:ln w="2" cap="rnd">
                            <a:solidFill>
                              <a:srgbClr val="24211D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74" name="Freeform 378"/>
                        <wps:cNvSpPr>
                          <a:spLocks/>
                        </wps:cNvSpPr>
                        <wps:spPr bwMode="auto">
                          <a:xfrm>
                            <a:off x="761" y="303"/>
                            <a:ext cx="65" cy="33"/>
                          </a:xfrm>
                          <a:custGeom>
                            <a:avLst/>
                            <a:gdLst>
                              <a:gd name="T0" fmla="*/ 0 w 32"/>
                              <a:gd name="T1" fmla="*/ 25 h 16"/>
                              <a:gd name="T2" fmla="*/ 65 w 32"/>
                              <a:gd name="T3" fmla="*/ 33 h 16"/>
                              <a:gd name="T4" fmla="*/ 41 w 32"/>
                              <a:gd name="T5" fmla="*/ 0 h 16"/>
                              <a:gd name="T6" fmla="*/ 0 60000 65536"/>
                              <a:gd name="T7" fmla="*/ 0 60000 65536"/>
                              <a:gd name="T8" fmla="*/ 0 60000 65536"/>
                            </a:gdLst>
                            <a:ahLst/>
                            <a:cxnLst>
                              <a:cxn ang="T6">
                                <a:pos x="T0" y="T1"/>
                              </a:cxn>
                              <a:cxn ang="T7">
                                <a:pos x="T2" y="T3"/>
                              </a:cxn>
                              <a:cxn ang="T8">
                                <a:pos x="T4" y="T5"/>
                              </a:cxn>
                            </a:cxnLst>
                            <a:rect l="0" t="0" r="r" b="b"/>
                            <a:pathLst>
                              <a:path w="32" h="16">
                                <a:moveTo>
                                  <a:pt x="0" y="12"/>
                                </a:moveTo>
                                <a:cubicBezTo>
                                  <a:pt x="11" y="14"/>
                                  <a:pt x="21" y="9"/>
                                  <a:pt x="32" y="16"/>
                                </a:cubicBezTo>
                                <a:cubicBezTo>
                                  <a:pt x="29" y="9"/>
                                  <a:pt x="26" y="4"/>
                                  <a:pt x="20" y="0"/>
                                </a:cubicBezTo>
                              </a:path>
                            </a:pathLst>
                          </a:custGeom>
                          <a:noFill/>
                          <a:ln w="2" cap="rnd">
                            <a:solidFill>
                              <a:srgbClr val="24211D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75" name="Freeform 379"/>
                        <wps:cNvSpPr>
                          <a:spLocks/>
                        </wps:cNvSpPr>
                        <wps:spPr bwMode="auto">
                          <a:xfrm>
                            <a:off x="816" y="319"/>
                            <a:ext cx="35" cy="40"/>
                          </a:xfrm>
                          <a:custGeom>
                            <a:avLst/>
                            <a:gdLst>
                              <a:gd name="T0" fmla="*/ 0 w 17"/>
                              <a:gd name="T1" fmla="*/ 34 h 19"/>
                              <a:gd name="T2" fmla="*/ 35 w 17"/>
                              <a:gd name="T3" fmla="*/ 40 h 19"/>
                              <a:gd name="T4" fmla="*/ 16 w 17"/>
                              <a:gd name="T5" fmla="*/ 0 h 19"/>
                              <a:gd name="T6" fmla="*/ 0 60000 65536"/>
                              <a:gd name="T7" fmla="*/ 0 60000 65536"/>
                              <a:gd name="T8" fmla="*/ 0 60000 65536"/>
                            </a:gdLst>
                            <a:ahLst/>
                            <a:cxnLst>
                              <a:cxn ang="T6">
                                <a:pos x="T0" y="T1"/>
                              </a:cxn>
                              <a:cxn ang="T7">
                                <a:pos x="T2" y="T3"/>
                              </a:cxn>
                              <a:cxn ang="T8">
                                <a:pos x="T4" y="T5"/>
                              </a:cxn>
                            </a:cxnLst>
                            <a:rect l="0" t="0" r="r" b="b"/>
                            <a:pathLst>
                              <a:path w="17" h="19">
                                <a:moveTo>
                                  <a:pt x="0" y="16"/>
                                </a:moveTo>
                                <a:cubicBezTo>
                                  <a:pt x="6" y="16"/>
                                  <a:pt x="11" y="17"/>
                                  <a:pt x="17" y="19"/>
                                </a:cubicBezTo>
                                <a:cubicBezTo>
                                  <a:pt x="15" y="11"/>
                                  <a:pt x="13" y="5"/>
                                  <a:pt x="8" y="0"/>
                                </a:cubicBezTo>
                              </a:path>
                            </a:pathLst>
                          </a:custGeom>
                          <a:noFill/>
                          <a:ln w="2" cap="rnd">
                            <a:solidFill>
                              <a:srgbClr val="24211D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76" name="Freeform 380"/>
                        <wps:cNvSpPr>
                          <a:spLocks/>
                        </wps:cNvSpPr>
                        <wps:spPr bwMode="auto">
                          <a:xfrm>
                            <a:off x="720" y="115"/>
                            <a:ext cx="84" cy="171"/>
                          </a:xfrm>
                          <a:custGeom>
                            <a:avLst/>
                            <a:gdLst>
                              <a:gd name="T0" fmla="*/ 61 w 41"/>
                              <a:gd name="T1" fmla="*/ 47 h 83"/>
                              <a:gd name="T2" fmla="*/ 20 w 41"/>
                              <a:gd name="T3" fmla="*/ 0 h 83"/>
                              <a:gd name="T4" fmla="*/ 16 w 41"/>
                              <a:gd name="T5" fmla="*/ 74 h 83"/>
                              <a:gd name="T6" fmla="*/ 41 w 41"/>
                              <a:gd name="T7" fmla="*/ 136 h 83"/>
                              <a:gd name="T8" fmla="*/ 84 w 41"/>
                              <a:gd name="T9" fmla="*/ 171 h 83"/>
                              <a:gd name="T10" fmla="*/ 61 w 41"/>
                              <a:gd name="T11" fmla="*/ 47 h 83"/>
                              <a:gd name="T12" fmla="*/ 0 60000 65536"/>
                              <a:gd name="T13" fmla="*/ 0 60000 65536"/>
                              <a:gd name="T14" fmla="*/ 0 60000 65536"/>
                              <a:gd name="T15" fmla="*/ 0 60000 65536"/>
                              <a:gd name="T16" fmla="*/ 0 60000 65536"/>
                              <a:gd name="T17" fmla="*/ 0 60000 65536"/>
                            </a:gdLst>
                            <a:ahLst/>
                            <a:cxnLst>
                              <a:cxn ang="T12">
                                <a:pos x="T0" y="T1"/>
                              </a:cxn>
                              <a:cxn ang="T13">
                                <a:pos x="T2" y="T3"/>
                              </a:cxn>
                              <a:cxn ang="T14">
                                <a:pos x="T4" y="T5"/>
                              </a:cxn>
                              <a:cxn ang="T15">
                                <a:pos x="T6" y="T7"/>
                              </a:cxn>
                              <a:cxn ang="T16">
                                <a:pos x="T8" y="T9"/>
                              </a:cxn>
                              <a:cxn ang="T17">
                                <a:pos x="T10" y="T11"/>
                              </a:cxn>
                            </a:cxnLst>
                            <a:rect l="0" t="0" r="r" b="b"/>
                            <a:pathLst>
                              <a:path w="41" h="83">
                                <a:moveTo>
                                  <a:pt x="30" y="23"/>
                                </a:moveTo>
                                <a:cubicBezTo>
                                  <a:pt x="24" y="16"/>
                                  <a:pt x="17" y="17"/>
                                  <a:pt x="10" y="0"/>
                                </a:cubicBezTo>
                                <a:cubicBezTo>
                                  <a:pt x="0" y="12"/>
                                  <a:pt x="11" y="24"/>
                                  <a:pt x="8" y="36"/>
                                </a:cubicBezTo>
                                <a:cubicBezTo>
                                  <a:pt x="5" y="54"/>
                                  <a:pt x="15" y="51"/>
                                  <a:pt x="20" y="66"/>
                                </a:cubicBezTo>
                                <a:cubicBezTo>
                                  <a:pt x="25" y="75"/>
                                  <a:pt x="34" y="75"/>
                                  <a:pt x="41" y="83"/>
                                </a:cubicBezTo>
                                <a:lnTo>
                                  <a:pt x="30" y="2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 w="2">
                            <a:solidFill>
                              <a:srgbClr val="24211D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77" name="Freeform 381"/>
                        <wps:cNvSpPr>
                          <a:spLocks/>
                        </wps:cNvSpPr>
                        <wps:spPr bwMode="auto">
                          <a:xfrm>
                            <a:off x="741" y="157"/>
                            <a:ext cx="34" cy="61"/>
                          </a:xfrm>
                          <a:custGeom>
                            <a:avLst/>
                            <a:gdLst>
                              <a:gd name="T0" fmla="*/ 0 w 17"/>
                              <a:gd name="T1" fmla="*/ 0 h 30"/>
                              <a:gd name="T2" fmla="*/ 26 w 17"/>
                              <a:gd name="T3" fmla="*/ 61 h 30"/>
                              <a:gd name="T4" fmla="*/ 0 60000 65536"/>
                              <a:gd name="T5" fmla="*/ 0 60000 65536"/>
                            </a:gdLst>
                            <a:ahLst/>
                            <a:cxnLst>
                              <a:cxn ang="T4">
                                <a:pos x="T0" y="T1"/>
                              </a:cxn>
                              <a:cxn ang="T5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17" h="30">
                                <a:moveTo>
                                  <a:pt x="0" y="0"/>
                                </a:moveTo>
                                <a:cubicBezTo>
                                  <a:pt x="17" y="15"/>
                                  <a:pt x="10" y="20"/>
                                  <a:pt x="13" y="30"/>
                                </a:cubicBezTo>
                              </a:path>
                            </a:pathLst>
                          </a:custGeom>
                          <a:noFill/>
                          <a:ln w="2" cap="rnd">
                            <a:solidFill>
                              <a:srgbClr val="24211D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78" name="Freeform 382"/>
                        <wps:cNvSpPr>
                          <a:spLocks/>
                        </wps:cNvSpPr>
                        <wps:spPr bwMode="auto">
                          <a:xfrm>
                            <a:off x="745" y="146"/>
                            <a:ext cx="10" cy="25"/>
                          </a:xfrm>
                          <a:custGeom>
                            <a:avLst/>
                            <a:gdLst>
                              <a:gd name="T0" fmla="*/ 0 w 5"/>
                              <a:gd name="T1" fmla="*/ 0 h 12"/>
                              <a:gd name="T2" fmla="*/ 10 w 5"/>
                              <a:gd name="T3" fmla="*/ 25 h 12"/>
                              <a:gd name="T4" fmla="*/ 0 60000 65536"/>
                              <a:gd name="T5" fmla="*/ 0 60000 65536"/>
                            </a:gdLst>
                            <a:ahLst/>
                            <a:cxnLst>
                              <a:cxn ang="T4">
                                <a:pos x="T0" y="T1"/>
                              </a:cxn>
                              <a:cxn ang="T5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5" h="12">
                                <a:moveTo>
                                  <a:pt x="0" y="0"/>
                                </a:moveTo>
                                <a:cubicBezTo>
                                  <a:pt x="1" y="4"/>
                                  <a:pt x="3" y="8"/>
                                  <a:pt x="5" y="12"/>
                                </a:cubicBezTo>
                              </a:path>
                            </a:pathLst>
                          </a:custGeom>
                          <a:noFill/>
                          <a:ln w="2" cap="rnd">
                            <a:solidFill>
                              <a:srgbClr val="24211D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79" name="Line 383"/>
                        <wps:cNvCnPr>
                          <a:cxnSpLocks noChangeShapeType="1"/>
                        </wps:cNvCnPr>
                        <wps:spPr bwMode="auto">
                          <a:xfrm>
                            <a:off x="759" y="231"/>
                            <a:ext cx="22" cy="22"/>
                          </a:xfrm>
                          <a:prstGeom prst="line">
                            <a:avLst/>
                          </a:prstGeom>
                          <a:noFill/>
                          <a:ln w="2" cap="rnd">
                            <a:solidFill>
                              <a:srgbClr val="24211D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80" name="Freeform 384"/>
                        <wps:cNvSpPr>
                          <a:spLocks/>
                        </wps:cNvSpPr>
                        <wps:spPr bwMode="auto">
                          <a:xfrm>
                            <a:off x="747" y="187"/>
                            <a:ext cx="34" cy="66"/>
                          </a:xfrm>
                          <a:custGeom>
                            <a:avLst/>
                            <a:gdLst>
                              <a:gd name="T0" fmla="*/ 34 w 17"/>
                              <a:gd name="T1" fmla="*/ 66 h 32"/>
                              <a:gd name="T2" fmla="*/ 0 w 17"/>
                              <a:gd name="T3" fmla="*/ 0 h 32"/>
                              <a:gd name="T4" fmla="*/ 0 60000 65536"/>
                              <a:gd name="T5" fmla="*/ 0 60000 65536"/>
                            </a:gdLst>
                            <a:ahLst/>
                            <a:cxnLst>
                              <a:cxn ang="T4">
                                <a:pos x="T0" y="T1"/>
                              </a:cxn>
                              <a:cxn ang="T5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17" h="32">
                                <a:moveTo>
                                  <a:pt x="17" y="32"/>
                                </a:moveTo>
                                <a:cubicBezTo>
                                  <a:pt x="12" y="21"/>
                                  <a:pt x="8" y="10"/>
                                  <a:pt x="0" y="0"/>
                                </a:cubicBezTo>
                              </a:path>
                            </a:pathLst>
                          </a:custGeom>
                          <a:noFill/>
                          <a:ln w="2" cap="rnd">
                            <a:solidFill>
                              <a:srgbClr val="24211D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81" name="Freeform 385"/>
                        <wps:cNvSpPr>
                          <a:spLocks/>
                        </wps:cNvSpPr>
                        <wps:spPr bwMode="auto">
                          <a:xfrm>
                            <a:off x="759" y="148"/>
                            <a:ext cx="8" cy="37"/>
                          </a:xfrm>
                          <a:custGeom>
                            <a:avLst/>
                            <a:gdLst>
                              <a:gd name="T0" fmla="*/ 4 w 4"/>
                              <a:gd name="T1" fmla="*/ 37 h 18"/>
                              <a:gd name="T2" fmla="*/ 0 w 4"/>
                              <a:gd name="T3" fmla="*/ 0 h 18"/>
                              <a:gd name="T4" fmla="*/ 0 60000 65536"/>
                              <a:gd name="T5" fmla="*/ 0 60000 65536"/>
                            </a:gdLst>
                            <a:ahLst/>
                            <a:cxnLst>
                              <a:cxn ang="T4">
                                <a:pos x="T0" y="T1"/>
                              </a:cxn>
                              <a:cxn ang="T5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4" h="18">
                                <a:moveTo>
                                  <a:pt x="2" y="18"/>
                                </a:moveTo>
                                <a:cubicBezTo>
                                  <a:pt x="2" y="14"/>
                                  <a:pt x="4" y="6"/>
                                  <a:pt x="0" y="0"/>
                                </a:cubicBezTo>
                              </a:path>
                            </a:pathLst>
                          </a:custGeom>
                          <a:noFill/>
                          <a:ln w="2" cap="rnd">
                            <a:solidFill>
                              <a:srgbClr val="24211D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82" name="Freeform 386"/>
                        <wps:cNvSpPr>
                          <a:spLocks/>
                        </wps:cNvSpPr>
                        <wps:spPr bwMode="auto">
                          <a:xfrm>
                            <a:off x="769" y="124"/>
                            <a:ext cx="74" cy="177"/>
                          </a:xfrm>
                          <a:custGeom>
                            <a:avLst/>
                            <a:gdLst>
                              <a:gd name="T0" fmla="*/ 74 w 36"/>
                              <a:gd name="T1" fmla="*/ 115 h 86"/>
                              <a:gd name="T2" fmla="*/ 45 w 36"/>
                              <a:gd name="T3" fmla="*/ 41 h 86"/>
                              <a:gd name="T4" fmla="*/ 14 w 36"/>
                              <a:gd name="T5" fmla="*/ 0 h 86"/>
                              <a:gd name="T6" fmla="*/ 14 w 36"/>
                              <a:gd name="T7" fmla="*/ 21 h 86"/>
                              <a:gd name="T8" fmla="*/ 10 w 36"/>
                              <a:gd name="T9" fmla="*/ 68 h 86"/>
                              <a:gd name="T10" fmla="*/ 16 w 36"/>
                              <a:gd name="T11" fmla="*/ 132 h 86"/>
                              <a:gd name="T12" fmla="*/ 60 w 36"/>
                              <a:gd name="T13" fmla="*/ 177 h 86"/>
                              <a:gd name="T14" fmla="*/ 74 w 36"/>
                              <a:gd name="T15" fmla="*/ 115 h 86"/>
                              <a:gd name="T16" fmla="*/ 0 60000 65536"/>
                              <a:gd name="T17" fmla="*/ 0 60000 65536"/>
                              <a:gd name="T18" fmla="*/ 0 60000 65536"/>
                              <a:gd name="T19" fmla="*/ 0 60000 65536"/>
                              <a:gd name="T20" fmla="*/ 0 60000 65536"/>
                              <a:gd name="T21" fmla="*/ 0 60000 65536"/>
                              <a:gd name="T22" fmla="*/ 0 60000 65536"/>
                              <a:gd name="T23" fmla="*/ 0 60000 65536"/>
                            </a:gdLst>
                            <a:ahLst/>
                            <a:cxnLst>
                              <a:cxn ang="T16">
                                <a:pos x="T0" y="T1"/>
                              </a:cxn>
                              <a:cxn ang="T17">
                                <a:pos x="T2" y="T3"/>
                              </a:cxn>
                              <a:cxn ang="T18">
                                <a:pos x="T4" y="T5"/>
                              </a:cxn>
                              <a:cxn ang="T19">
                                <a:pos x="T6" y="T7"/>
                              </a:cxn>
                              <a:cxn ang="T20">
                                <a:pos x="T8" y="T9"/>
                              </a:cxn>
                              <a:cxn ang="T21">
                                <a:pos x="T10" y="T11"/>
                              </a:cxn>
                              <a:cxn ang="T22">
                                <a:pos x="T12" y="T13"/>
                              </a:cxn>
                              <a:cxn ang="T23">
                                <a:pos x="T14" y="T15"/>
                              </a:cxn>
                            </a:cxnLst>
                            <a:rect l="0" t="0" r="r" b="b"/>
                            <a:pathLst>
                              <a:path w="36" h="86">
                                <a:moveTo>
                                  <a:pt x="36" y="56"/>
                                </a:moveTo>
                                <a:cubicBezTo>
                                  <a:pt x="20" y="35"/>
                                  <a:pt x="34" y="33"/>
                                  <a:pt x="22" y="20"/>
                                </a:cubicBezTo>
                                <a:cubicBezTo>
                                  <a:pt x="11" y="10"/>
                                  <a:pt x="13" y="1"/>
                                  <a:pt x="7" y="0"/>
                                </a:cubicBezTo>
                                <a:cubicBezTo>
                                  <a:pt x="4" y="2"/>
                                  <a:pt x="5" y="3"/>
                                  <a:pt x="7" y="10"/>
                                </a:cubicBezTo>
                                <a:cubicBezTo>
                                  <a:pt x="7" y="19"/>
                                  <a:pt x="2" y="19"/>
                                  <a:pt x="5" y="33"/>
                                </a:cubicBezTo>
                                <a:cubicBezTo>
                                  <a:pt x="9" y="44"/>
                                  <a:pt x="0" y="51"/>
                                  <a:pt x="8" y="64"/>
                                </a:cubicBezTo>
                                <a:cubicBezTo>
                                  <a:pt x="11" y="66"/>
                                  <a:pt x="14" y="78"/>
                                  <a:pt x="29" y="86"/>
                                </a:cubicBezTo>
                                <a:cubicBezTo>
                                  <a:pt x="29" y="74"/>
                                  <a:pt x="36" y="66"/>
                                  <a:pt x="36" y="56"/>
                                </a:cubicBez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 w="2">
                            <a:solidFill>
                              <a:srgbClr val="24211D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83" name="Freeform 387"/>
                        <wps:cNvSpPr>
                          <a:spLocks/>
                        </wps:cNvSpPr>
                        <wps:spPr bwMode="auto">
                          <a:xfrm>
                            <a:off x="781" y="194"/>
                            <a:ext cx="35" cy="59"/>
                          </a:xfrm>
                          <a:custGeom>
                            <a:avLst/>
                            <a:gdLst>
                              <a:gd name="T0" fmla="*/ 35 w 17"/>
                              <a:gd name="T1" fmla="*/ 59 h 29"/>
                              <a:gd name="T2" fmla="*/ 0 w 17"/>
                              <a:gd name="T3" fmla="*/ 0 h 29"/>
                              <a:gd name="T4" fmla="*/ 0 60000 65536"/>
                              <a:gd name="T5" fmla="*/ 0 60000 65536"/>
                            </a:gdLst>
                            <a:ahLst/>
                            <a:cxnLst>
                              <a:cxn ang="T4">
                                <a:pos x="T0" y="T1"/>
                              </a:cxn>
                              <a:cxn ang="T5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17" h="29">
                                <a:moveTo>
                                  <a:pt x="17" y="29"/>
                                </a:moveTo>
                                <a:cubicBezTo>
                                  <a:pt x="14" y="17"/>
                                  <a:pt x="0" y="9"/>
                                  <a:pt x="0" y="0"/>
                                </a:cubicBezTo>
                              </a:path>
                            </a:pathLst>
                          </a:custGeom>
                          <a:noFill/>
                          <a:ln w="2" cap="rnd">
                            <a:solidFill>
                              <a:srgbClr val="24211D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84" name="Freeform 388"/>
                        <wps:cNvSpPr>
                          <a:spLocks/>
                        </wps:cNvSpPr>
                        <wps:spPr bwMode="auto">
                          <a:xfrm>
                            <a:off x="777" y="223"/>
                            <a:ext cx="31" cy="61"/>
                          </a:xfrm>
                          <a:custGeom>
                            <a:avLst/>
                            <a:gdLst>
                              <a:gd name="T0" fmla="*/ 31 w 15"/>
                              <a:gd name="T1" fmla="*/ 61 h 30"/>
                              <a:gd name="T2" fmla="*/ 23 w 15"/>
                              <a:gd name="T3" fmla="*/ 41 h 30"/>
                              <a:gd name="T4" fmla="*/ 2 w 15"/>
                              <a:gd name="T5" fmla="*/ 0 h 30"/>
                              <a:gd name="T6" fmla="*/ 0 60000 65536"/>
                              <a:gd name="T7" fmla="*/ 0 60000 65536"/>
                              <a:gd name="T8" fmla="*/ 0 60000 65536"/>
                            </a:gdLst>
                            <a:ahLst/>
                            <a:cxnLst>
                              <a:cxn ang="T6">
                                <a:pos x="T0" y="T1"/>
                              </a:cxn>
                              <a:cxn ang="T7">
                                <a:pos x="T2" y="T3"/>
                              </a:cxn>
                              <a:cxn ang="T8">
                                <a:pos x="T4" y="T5"/>
                              </a:cxn>
                            </a:cxnLst>
                            <a:rect l="0" t="0" r="r" b="b"/>
                            <a:pathLst>
                              <a:path w="15" h="30">
                                <a:moveTo>
                                  <a:pt x="15" y="30"/>
                                </a:moveTo>
                                <a:cubicBezTo>
                                  <a:pt x="12" y="26"/>
                                  <a:pt x="12" y="24"/>
                                  <a:pt x="11" y="20"/>
                                </a:cubicBezTo>
                                <a:cubicBezTo>
                                  <a:pt x="8" y="11"/>
                                  <a:pt x="0" y="7"/>
                                  <a:pt x="1" y="0"/>
                                </a:cubicBezTo>
                              </a:path>
                            </a:pathLst>
                          </a:custGeom>
                          <a:noFill/>
                          <a:ln w="2" cap="rnd">
                            <a:solidFill>
                              <a:srgbClr val="24211D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85" name="Freeform 389"/>
                        <wps:cNvSpPr>
                          <a:spLocks/>
                        </wps:cNvSpPr>
                        <wps:spPr bwMode="auto">
                          <a:xfrm>
                            <a:off x="794" y="235"/>
                            <a:ext cx="43" cy="47"/>
                          </a:xfrm>
                          <a:custGeom>
                            <a:avLst/>
                            <a:gdLst>
                              <a:gd name="T0" fmla="*/ 0 w 21"/>
                              <a:gd name="T1" fmla="*/ 10 h 23"/>
                              <a:gd name="T2" fmla="*/ 29 w 21"/>
                              <a:gd name="T3" fmla="*/ 47 h 23"/>
                              <a:gd name="T4" fmla="*/ 39 w 21"/>
                              <a:gd name="T5" fmla="*/ 0 h 23"/>
                              <a:gd name="T6" fmla="*/ 0 60000 65536"/>
                              <a:gd name="T7" fmla="*/ 0 60000 65536"/>
                              <a:gd name="T8" fmla="*/ 0 60000 65536"/>
                            </a:gdLst>
                            <a:ahLst/>
                            <a:cxnLst>
                              <a:cxn ang="T6">
                                <a:pos x="T0" y="T1"/>
                              </a:cxn>
                              <a:cxn ang="T7">
                                <a:pos x="T2" y="T3"/>
                              </a:cxn>
                              <a:cxn ang="T8">
                                <a:pos x="T4" y="T5"/>
                              </a:cxn>
                            </a:cxnLst>
                            <a:rect l="0" t="0" r="r" b="b"/>
                            <a:pathLst>
                              <a:path w="21" h="23">
                                <a:moveTo>
                                  <a:pt x="0" y="5"/>
                                </a:moveTo>
                                <a:cubicBezTo>
                                  <a:pt x="4" y="12"/>
                                  <a:pt x="12" y="13"/>
                                  <a:pt x="14" y="23"/>
                                </a:cubicBezTo>
                                <a:cubicBezTo>
                                  <a:pt x="14" y="13"/>
                                  <a:pt x="21" y="8"/>
                                  <a:pt x="19" y="0"/>
                                </a:cubicBezTo>
                              </a:path>
                            </a:pathLst>
                          </a:custGeom>
                          <a:noFill/>
                          <a:ln w="2" cap="rnd">
                            <a:solidFill>
                              <a:srgbClr val="24211D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86" name="Freeform 390"/>
                        <wps:cNvSpPr>
                          <a:spLocks/>
                        </wps:cNvSpPr>
                        <wps:spPr bwMode="auto">
                          <a:xfrm>
                            <a:off x="808" y="181"/>
                            <a:ext cx="14" cy="48"/>
                          </a:xfrm>
                          <a:custGeom>
                            <a:avLst/>
                            <a:gdLst>
                              <a:gd name="T0" fmla="*/ 4 w 7"/>
                              <a:gd name="T1" fmla="*/ 48 h 23"/>
                              <a:gd name="T2" fmla="*/ 8 w 7"/>
                              <a:gd name="T3" fmla="*/ 0 h 23"/>
                              <a:gd name="T4" fmla="*/ 0 60000 65536"/>
                              <a:gd name="T5" fmla="*/ 0 60000 65536"/>
                            </a:gdLst>
                            <a:ahLst/>
                            <a:cxnLst>
                              <a:cxn ang="T4">
                                <a:pos x="T0" y="T1"/>
                              </a:cxn>
                              <a:cxn ang="T5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7" h="23">
                                <a:moveTo>
                                  <a:pt x="2" y="23"/>
                                </a:moveTo>
                                <a:cubicBezTo>
                                  <a:pt x="0" y="10"/>
                                  <a:pt x="7" y="8"/>
                                  <a:pt x="4" y="0"/>
                                </a:cubicBezTo>
                              </a:path>
                            </a:pathLst>
                          </a:custGeom>
                          <a:noFill/>
                          <a:ln w="2" cap="rnd">
                            <a:solidFill>
                              <a:srgbClr val="24211D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87" name="Freeform 391"/>
                        <wps:cNvSpPr>
                          <a:spLocks/>
                        </wps:cNvSpPr>
                        <wps:spPr bwMode="auto">
                          <a:xfrm>
                            <a:off x="800" y="159"/>
                            <a:ext cx="6" cy="26"/>
                          </a:xfrm>
                          <a:custGeom>
                            <a:avLst/>
                            <a:gdLst>
                              <a:gd name="T0" fmla="*/ 0 w 3"/>
                              <a:gd name="T1" fmla="*/ 26 h 13"/>
                              <a:gd name="T2" fmla="*/ 6 w 3"/>
                              <a:gd name="T3" fmla="*/ 0 h 13"/>
                              <a:gd name="T4" fmla="*/ 0 60000 65536"/>
                              <a:gd name="T5" fmla="*/ 0 60000 65536"/>
                            </a:gdLst>
                            <a:ahLst/>
                            <a:cxnLst>
                              <a:cxn ang="T4">
                                <a:pos x="T0" y="T1"/>
                              </a:cxn>
                              <a:cxn ang="T5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3" h="13">
                                <a:moveTo>
                                  <a:pt x="0" y="13"/>
                                </a:moveTo>
                                <a:cubicBezTo>
                                  <a:pt x="1" y="9"/>
                                  <a:pt x="2" y="4"/>
                                  <a:pt x="3" y="0"/>
                                </a:cubicBezTo>
                              </a:path>
                            </a:pathLst>
                          </a:custGeom>
                          <a:noFill/>
                          <a:ln w="2" cap="rnd">
                            <a:solidFill>
                              <a:srgbClr val="24211D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88" name="Freeform 392"/>
                        <wps:cNvSpPr>
                          <a:spLocks/>
                        </wps:cNvSpPr>
                        <wps:spPr bwMode="auto">
                          <a:xfrm>
                            <a:off x="792" y="152"/>
                            <a:ext cx="32" cy="136"/>
                          </a:xfrm>
                          <a:custGeom>
                            <a:avLst/>
                            <a:gdLst>
                              <a:gd name="T0" fmla="*/ 0 w 16"/>
                              <a:gd name="T1" fmla="*/ 0 h 66"/>
                              <a:gd name="T2" fmla="*/ 18 w 16"/>
                              <a:gd name="T3" fmla="*/ 70 h 66"/>
                              <a:gd name="T4" fmla="*/ 32 w 16"/>
                              <a:gd name="T5" fmla="*/ 136 h 66"/>
                              <a:gd name="T6" fmla="*/ 0 60000 65536"/>
                              <a:gd name="T7" fmla="*/ 0 60000 65536"/>
                              <a:gd name="T8" fmla="*/ 0 60000 65536"/>
                            </a:gdLst>
                            <a:ahLst/>
                            <a:cxnLst>
                              <a:cxn ang="T6">
                                <a:pos x="T0" y="T1"/>
                              </a:cxn>
                              <a:cxn ang="T7">
                                <a:pos x="T2" y="T3"/>
                              </a:cxn>
                              <a:cxn ang="T8">
                                <a:pos x="T4" y="T5"/>
                              </a:cxn>
                            </a:cxnLst>
                            <a:rect l="0" t="0" r="r" b="b"/>
                            <a:pathLst>
                              <a:path w="16" h="66">
                                <a:moveTo>
                                  <a:pt x="0" y="0"/>
                                </a:moveTo>
                                <a:cubicBezTo>
                                  <a:pt x="5" y="8"/>
                                  <a:pt x="1" y="23"/>
                                  <a:pt x="9" y="34"/>
                                </a:cubicBezTo>
                                <a:cubicBezTo>
                                  <a:pt x="15" y="48"/>
                                  <a:pt x="10" y="54"/>
                                  <a:pt x="16" y="66"/>
                                </a:cubicBezTo>
                              </a:path>
                            </a:pathLst>
                          </a:custGeom>
                          <a:noFill/>
                          <a:ln w="2" cap="rnd">
                            <a:solidFill>
                              <a:srgbClr val="24211D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89" name="Freeform 393"/>
                        <wps:cNvSpPr>
                          <a:spLocks/>
                        </wps:cNvSpPr>
                        <wps:spPr bwMode="auto">
                          <a:xfrm>
                            <a:off x="808" y="408"/>
                            <a:ext cx="72" cy="192"/>
                          </a:xfrm>
                          <a:custGeom>
                            <a:avLst/>
                            <a:gdLst>
                              <a:gd name="T0" fmla="*/ 47 w 35"/>
                              <a:gd name="T1" fmla="*/ 52 h 93"/>
                              <a:gd name="T2" fmla="*/ 8 w 35"/>
                              <a:gd name="T3" fmla="*/ 12 h 93"/>
                              <a:gd name="T4" fmla="*/ 12 w 35"/>
                              <a:gd name="T5" fmla="*/ 52 h 93"/>
                              <a:gd name="T6" fmla="*/ 25 w 35"/>
                              <a:gd name="T7" fmla="*/ 132 h 93"/>
                              <a:gd name="T8" fmla="*/ 47 w 35"/>
                              <a:gd name="T9" fmla="*/ 192 h 93"/>
                              <a:gd name="T10" fmla="*/ 47 w 35"/>
                              <a:gd name="T11" fmla="*/ 52 h 93"/>
                              <a:gd name="T12" fmla="*/ 0 60000 65536"/>
                              <a:gd name="T13" fmla="*/ 0 60000 65536"/>
                              <a:gd name="T14" fmla="*/ 0 60000 65536"/>
                              <a:gd name="T15" fmla="*/ 0 60000 65536"/>
                              <a:gd name="T16" fmla="*/ 0 60000 65536"/>
                              <a:gd name="T17" fmla="*/ 0 60000 65536"/>
                            </a:gdLst>
                            <a:ahLst/>
                            <a:cxnLst>
                              <a:cxn ang="T12">
                                <a:pos x="T0" y="T1"/>
                              </a:cxn>
                              <a:cxn ang="T13">
                                <a:pos x="T2" y="T3"/>
                              </a:cxn>
                              <a:cxn ang="T14">
                                <a:pos x="T4" y="T5"/>
                              </a:cxn>
                              <a:cxn ang="T15">
                                <a:pos x="T6" y="T7"/>
                              </a:cxn>
                              <a:cxn ang="T16">
                                <a:pos x="T8" y="T9"/>
                              </a:cxn>
                              <a:cxn ang="T17">
                                <a:pos x="T10" y="T11"/>
                              </a:cxn>
                            </a:cxnLst>
                            <a:rect l="0" t="0" r="r" b="b"/>
                            <a:pathLst>
                              <a:path w="35" h="93">
                                <a:moveTo>
                                  <a:pt x="23" y="25"/>
                                </a:moveTo>
                                <a:cubicBezTo>
                                  <a:pt x="12" y="17"/>
                                  <a:pt x="8" y="0"/>
                                  <a:pt x="4" y="6"/>
                                </a:cubicBezTo>
                                <a:cubicBezTo>
                                  <a:pt x="5" y="15"/>
                                  <a:pt x="6" y="18"/>
                                  <a:pt x="6" y="25"/>
                                </a:cubicBezTo>
                                <a:cubicBezTo>
                                  <a:pt x="0" y="50"/>
                                  <a:pt x="14" y="39"/>
                                  <a:pt x="12" y="64"/>
                                </a:cubicBezTo>
                                <a:cubicBezTo>
                                  <a:pt x="11" y="73"/>
                                  <a:pt x="20" y="75"/>
                                  <a:pt x="23" y="93"/>
                                </a:cubicBezTo>
                                <a:cubicBezTo>
                                  <a:pt x="35" y="70"/>
                                  <a:pt x="35" y="46"/>
                                  <a:pt x="23" y="25"/>
                                </a:cubicBez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 w="2">
                            <a:solidFill>
                              <a:srgbClr val="24211D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90" name="Freeform 394"/>
                        <wps:cNvSpPr>
                          <a:spLocks/>
                        </wps:cNvSpPr>
                        <wps:spPr bwMode="auto">
                          <a:xfrm>
                            <a:off x="824" y="439"/>
                            <a:ext cx="33" cy="148"/>
                          </a:xfrm>
                          <a:custGeom>
                            <a:avLst/>
                            <a:gdLst>
                              <a:gd name="T0" fmla="*/ 0 w 16"/>
                              <a:gd name="T1" fmla="*/ 0 h 72"/>
                              <a:gd name="T2" fmla="*/ 19 w 16"/>
                              <a:gd name="T3" fmla="*/ 45 h 72"/>
                              <a:gd name="T4" fmla="*/ 27 w 16"/>
                              <a:gd name="T5" fmla="*/ 76 h 72"/>
                              <a:gd name="T6" fmla="*/ 33 w 16"/>
                              <a:gd name="T7" fmla="*/ 148 h 72"/>
                              <a:gd name="T8" fmla="*/ 0 60000 65536"/>
                              <a:gd name="T9" fmla="*/ 0 60000 65536"/>
                              <a:gd name="T10" fmla="*/ 0 60000 65536"/>
                              <a:gd name="T11" fmla="*/ 0 60000 65536"/>
                            </a:gdLst>
                            <a:ahLst/>
                            <a:cxnLst>
                              <a:cxn ang="T8">
                                <a:pos x="T0" y="T1"/>
                              </a:cxn>
                              <a:cxn ang="T9">
                                <a:pos x="T2" y="T3"/>
                              </a:cxn>
                              <a:cxn ang="T10">
                                <a:pos x="T4" y="T5"/>
                              </a:cxn>
                              <a:cxn ang="T11">
                                <a:pos x="T6" y="T7"/>
                              </a:cxn>
                            </a:cxnLst>
                            <a:rect l="0" t="0" r="r" b="b"/>
                            <a:pathLst>
                              <a:path w="16" h="72">
                                <a:moveTo>
                                  <a:pt x="0" y="0"/>
                                </a:moveTo>
                                <a:cubicBezTo>
                                  <a:pt x="3" y="7"/>
                                  <a:pt x="3" y="16"/>
                                  <a:pt x="9" y="22"/>
                                </a:cubicBezTo>
                                <a:cubicBezTo>
                                  <a:pt x="11" y="29"/>
                                  <a:pt x="12" y="31"/>
                                  <a:pt x="13" y="37"/>
                                </a:cubicBezTo>
                                <a:cubicBezTo>
                                  <a:pt x="13" y="46"/>
                                  <a:pt x="9" y="51"/>
                                  <a:pt x="16" y="72"/>
                                </a:cubicBezTo>
                              </a:path>
                            </a:pathLst>
                          </a:custGeom>
                          <a:noFill/>
                          <a:ln w="2" cap="rnd">
                            <a:solidFill>
                              <a:srgbClr val="24211D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91" name="Freeform 395"/>
                        <wps:cNvSpPr>
                          <a:spLocks/>
                        </wps:cNvSpPr>
                        <wps:spPr bwMode="auto">
                          <a:xfrm>
                            <a:off x="820" y="459"/>
                            <a:ext cx="19" cy="21"/>
                          </a:xfrm>
                          <a:custGeom>
                            <a:avLst/>
                            <a:gdLst>
                              <a:gd name="T0" fmla="*/ 0 w 9"/>
                              <a:gd name="T1" fmla="*/ 0 h 10"/>
                              <a:gd name="T2" fmla="*/ 19 w 9"/>
                              <a:gd name="T3" fmla="*/ 21 h 10"/>
                              <a:gd name="T4" fmla="*/ 0 60000 65536"/>
                              <a:gd name="T5" fmla="*/ 0 60000 65536"/>
                            </a:gdLst>
                            <a:ahLst/>
                            <a:cxnLst>
                              <a:cxn ang="T4">
                                <a:pos x="T0" y="T1"/>
                              </a:cxn>
                              <a:cxn ang="T5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10">
                                <a:moveTo>
                                  <a:pt x="0" y="0"/>
                                </a:moveTo>
                                <a:cubicBezTo>
                                  <a:pt x="4" y="6"/>
                                  <a:pt x="5" y="4"/>
                                  <a:pt x="9" y="10"/>
                                </a:cubicBezTo>
                              </a:path>
                            </a:pathLst>
                          </a:custGeom>
                          <a:noFill/>
                          <a:ln w="2" cap="rnd">
                            <a:solidFill>
                              <a:srgbClr val="24211D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92" name="Line 396"/>
                        <wps:cNvCnPr>
                          <a:cxnSpLocks noChangeShapeType="1"/>
                        </wps:cNvCnPr>
                        <wps:spPr bwMode="auto">
                          <a:xfrm>
                            <a:off x="833" y="540"/>
                            <a:ext cx="18" cy="22"/>
                          </a:xfrm>
                          <a:prstGeom prst="line">
                            <a:avLst/>
                          </a:prstGeom>
                          <a:noFill/>
                          <a:ln w="2" cap="rnd">
                            <a:solidFill>
                              <a:srgbClr val="24211D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93" name="Freeform 397"/>
                        <wps:cNvSpPr>
                          <a:spLocks/>
                        </wps:cNvSpPr>
                        <wps:spPr bwMode="auto">
                          <a:xfrm>
                            <a:off x="822" y="492"/>
                            <a:ext cx="29" cy="33"/>
                          </a:xfrm>
                          <a:custGeom>
                            <a:avLst/>
                            <a:gdLst>
                              <a:gd name="T0" fmla="*/ 29 w 14"/>
                              <a:gd name="T1" fmla="*/ 33 h 16"/>
                              <a:gd name="T2" fmla="*/ 0 w 14"/>
                              <a:gd name="T3" fmla="*/ 0 h 16"/>
                              <a:gd name="T4" fmla="*/ 0 60000 65536"/>
                              <a:gd name="T5" fmla="*/ 0 60000 65536"/>
                            </a:gdLst>
                            <a:ahLst/>
                            <a:cxnLst>
                              <a:cxn ang="T4">
                                <a:pos x="T0" y="T1"/>
                              </a:cxn>
                              <a:cxn ang="T5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14" h="16">
                                <a:moveTo>
                                  <a:pt x="14" y="16"/>
                                </a:moveTo>
                                <a:cubicBezTo>
                                  <a:pt x="10" y="8"/>
                                  <a:pt x="4" y="7"/>
                                  <a:pt x="0" y="0"/>
                                </a:cubicBezTo>
                              </a:path>
                            </a:pathLst>
                          </a:custGeom>
                          <a:noFill/>
                          <a:ln w="2" cap="rnd">
                            <a:solidFill>
                              <a:srgbClr val="24211D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94" name="Freeform 398"/>
                        <wps:cNvSpPr>
                          <a:spLocks/>
                        </wps:cNvSpPr>
                        <wps:spPr bwMode="auto">
                          <a:xfrm>
                            <a:off x="835" y="439"/>
                            <a:ext cx="4" cy="37"/>
                          </a:xfrm>
                          <a:custGeom>
                            <a:avLst/>
                            <a:gdLst>
                              <a:gd name="T0" fmla="*/ 2 w 2"/>
                              <a:gd name="T1" fmla="*/ 37 h 18"/>
                              <a:gd name="T2" fmla="*/ 0 w 2"/>
                              <a:gd name="T3" fmla="*/ 0 h 18"/>
                              <a:gd name="T4" fmla="*/ 0 60000 65536"/>
                              <a:gd name="T5" fmla="*/ 0 60000 65536"/>
                            </a:gdLst>
                            <a:ahLst/>
                            <a:cxnLst>
                              <a:cxn ang="T4">
                                <a:pos x="T0" y="T1"/>
                              </a:cxn>
                              <a:cxn ang="T5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" h="18">
                                <a:moveTo>
                                  <a:pt x="1" y="18"/>
                                </a:moveTo>
                                <a:cubicBezTo>
                                  <a:pt x="0" y="9"/>
                                  <a:pt x="2" y="7"/>
                                  <a:pt x="0" y="0"/>
                                </a:cubicBezTo>
                              </a:path>
                            </a:pathLst>
                          </a:custGeom>
                          <a:noFill/>
                          <a:ln w="2" cap="rnd">
                            <a:solidFill>
                              <a:srgbClr val="24211D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95" name="Freeform 399"/>
                        <wps:cNvSpPr>
                          <a:spLocks/>
                        </wps:cNvSpPr>
                        <wps:spPr bwMode="auto">
                          <a:xfrm>
                            <a:off x="865" y="431"/>
                            <a:ext cx="125" cy="164"/>
                          </a:xfrm>
                          <a:custGeom>
                            <a:avLst/>
                            <a:gdLst>
                              <a:gd name="T0" fmla="*/ 76 w 61"/>
                              <a:gd name="T1" fmla="*/ 121 h 80"/>
                              <a:gd name="T2" fmla="*/ 94 w 61"/>
                              <a:gd name="T3" fmla="*/ 86 h 80"/>
                              <a:gd name="T4" fmla="*/ 113 w 61"/>
                              <a:gd name="T5" fmla="*/ 23 h 80"/>
                              <a:gd name="T6" fmla="*/ 100 w 61"/>
                              <a:gd name="T7" fmla="*/ 12 h 80"/>
                              <a:gd name="T8" fmla="*/ 64 w 61"/>
                              <a:gd name="T9" fmla="*/ 33 h 80"/>
                              <a:gd name="T10" fmla="*/ 0 w 61"/>
                              <a:gd name="T11" fmla="*/ 164 h 80"/>
                              <a:gd name="T12" fmla="*/ 76 w 61"/>
                              <a:gd name="T13" fmla="*/ 121 h 80"/>
                              <a:gd name="T14" fmla="*/ 0 60000 65536"/>
                              <a:gd name="T15" fmla="*/ 0 60000 65536"/>
                              <a:gd name="T16" fmla="*/ 0 60000 65536"/>
                              <a:gd name="T17" fmla="*/ 0 60000 65536"/>
                              <a:gd name="T18" fmla="*/ 0 60000 65536"/>
                              <a:gd name="T19" fmla="*/ 0 60000 65536"/>
                              <a:gd name="T20" fmla="*/ 0 60000 65536"/>
                            </a:gdLst>
                            <a:ahLst/>
                            <a:cxnLst>
                              <a:cxn ang="T14">
                                <a:pos x="T0" y="T1"/>
                              </a:cxn>
                              <a:cxn ang="T15">
                                <a:pos x="T2" y="T3"/>
                              </a:cxn>
                              <a:cxn ang="T16">
                                <a:pos x="T4" y="T5"/>
                              </a:cxn>
                              <a:cxn ang="T17">
                                <a:pos x="T6" y="T7"/>
                              </a:cxn>
                              <a:cxn ang="T18">
                                <a:pos x="T8" y="T9"/>
                              </a:cxn>
                              <a:cxn ang="T19">
                                <a:pos x="T10" y="T11"/>
                              </a:cxn>
                              <a:cxn ang="T20">
                                <a:pos x="T12" y="T13"/>
                              </a:cxn>
                            </a:cxnLst>
                            <a:rect l="0" t="0" r="r" b="b"/>
                            <a:pathLst>
                              <a:path w="61" h="80">
                                <a:moveTo>
                                  <a:pt x="37" y="59"/>
                                </a:moveTo>
                                <a:cubicBezTo>
                                  <a:pt x="43" y="52"/>
                                  <a:pt x="41" y="48"/>
                                  <a:pt x="46" y="42"/>
                                </a:cubicBezTo>
                                <a:cubicBezTo>
                                  <a:pt x="58" y="33"/>
                                  <a:pt x="52" y="16"/>
                                  <a:pt x="55" y="11"/>
                                </a:cubicBezTo>
                                <a:cubicBezTo>
                                  <a:pt x="61" y="0"/>
                                  <a:pt x="56" y="0"/>
                                  <a:pt x="49" y="6"/>
                                </a:cubicBezTo>
                                <a:cubicBezTo>
                                  <a:pt x="41" y="12"/>
                                  <a:pt x="42" y="7"/>
                                  <a:pt x="31" y="16"/>
                                </a:cubicBezTo>
                                <a:lnTo>
                                  <a:pt x="0" y="80"/>
                                </a:lnTo>
                                <a:cubicBezTo>
                                  <a:pt x="13" y="68"/>
                                  <a:pt x="31" y="68"/>
                                  <a:pt x="37" y="59"/>
                                </a:cubicBez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 w="2">
                            <a:solidFill>
                              <a:srgbClr val="24211D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96" name="Freeform 400"/>
                        <wps:cNvSpPr>
                          <a:spLocks/>
                        </wps:cNvSpPr>
                        <wps:spPr bwMode="auto">
                          <a:xfrm>
                            <a:off x="937" y="505"/>
                            <a:ext cx="24" cy="16"/>
                          </a:xfrm>
                          <a:custGeom>
                            <a:avLst/>
                            <a:gdLst>
                              <a:gd name="T0" fmla="*/ 0 w 12"/>
                              <a:gd name="T1" fmla="*/ 16 h 8"/>
                              <a:gd name="T2" fmla="*/ 24 w 12"/>
                              <a:gd name="T3" fmla="*/ 0 h 8"/>
                              <a:gd name="T4" fmla="*/ 0 60000 65536"/>
                              <a:gd name="T5" fmla="*/ 0 60000 65536"/>
                            </a:gdLst>
                            <a:ahLst/>
                            <a:cxnLst>
                              <a:cxn ang="T4">
                                <a:pos x="T0" y="T1"/>
                              </a:cxn>
                              <a:cxn ang="T5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12" h="8">
                                <a:moveTo>
                                  <a:pt x="0" y="8"/>
                                </a:moveTo>
                                <a:cubicBezTo>
                                  <a:pt x="9" y="2"/>
                                  <a:pt x="6" y="6"/>
                                  <a:pt x="12" y="0"/>
                                </a:cubicBezTo>
                              </a:path>
                            </a:pathLst>
                          </a:custGeom>
                          <a:noFill/>
                          <a:ln w="2" cap="rnd">
                            <a:solidFill>
                              <a:srgbClr val="24211D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97" name="Freeform 401"/>
                        <wps:cNvSpPr>
                          <a:spLocks/>
                        </wps:cNvSpPr>
                        <wps:spPr bwMode="auto">
                          <a:xfrm>
                            <a:off x="916" y="532"/>
                            <a:ext cx="33" cy="16"/>
                          </a:xfrm>
                          <a:custGeom>
                            <a:avLst/>
                            <a:gdLst>
                              <a:gd name="T0" fmla="*/ 0 w 16"/>
                              <a:gd name="T1" fmla="*/ 16 h 8"/>
                              <a:gd name="T2" fmla="*/ 33 w 16"/>
                              <a:gd name="T3" fmla="*/ 0 h 8"/>
                              <a:gd name="T4" fmla="*/ 0 60000 65536"/>
                              <a:gd name="T5" fmla="*/ 0 60000 65536"/>
                            </a:gdLst>
                            <a:ahLst/>
                            <a:cxnLst>
                              <a:cxn ang="T4">
                                <a:pos x="T0" y="T1"/>
                              </a:cxn>
                              <a:cxn ang="T5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16" h="8">
                                <a:moveTo>
                                  <a:pt x="0" y="8"/>
                                </a:moveTo>
                                <a:cubicBezTo>
                                  <a:pt x="13" y="5"/>
                                  <a:pt x="13" y="0"/>
                                  <a:pt x="16" y="0"/>
                                </a:cubicBezTo>
                              </a:path>
                            </a:pathLst>
                          </a:custGeom>
                          <a:noFill/>
                          <a:ln w="2" cap="rnd">
                            <a:solidFill>
                              <a:srgbClr val="24211D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98" name="Freeform 402"/>
                        <wps:cNvSpPr>
                          <a:spLocks/>
                        </wps:cNvSpPr>
                        <wps:spPr bwMode="auto">
                          <a:xfrm>
                            <a:off x="947" y="455"/>
                            <a:ext cx="12" cy="44"/>
                          </a:xfrm>
                          <a:custGeom>
                            <a:avLst/>
                            <a:gdLst>
                              <a:gd name="T0" fmla="*/ 2 w 6"/>
                              <a:gd name="T1" fmla="*/ 44 h 21"/>
                              <a:gd name="T2" fmla="*/ 6 w 6"/>
                              <a:gd name="T3" fmla="*/ 0 h 21"/>
                              <a:gd name="T4" fmla="*/ 0 60000 65536"/>
                              <a:gd name="T5" fmla="*/ 0 60000 65536"/>
                            </a:gdLst>
                            <a:ahLst/>
                            <a:cxnLst>
                              <a:cxn ang="T4">
                                <a:pos x="T0" y="T1"/>
                              </a:cxn>
                              <a:cxn ang="T5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6" h="21">
                                <a:moveTo>
                                  <a:pt x="1" y="21"/>
                                </a:moveTo>
                                <a:cubicBezTo>
                                  <a:pt x="6" y="8"/>
                                  <a:pt x="0" y="9"/>
                                  <a:pt x="3" y="0"/>
                                </a:cubicBezTo>
                              </a:path>
                            </a:pathLst>
                          </a:custGeom>
                          <a:noFill/>
                          <a:ln w="2" cap="rnd">
                            <a:solidFill>
                              <a:srgbClr val="24211D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99" name="Freeform 403"/>
                        <wps:cNvSpPr>
                          <a:spLocks/>
                        </wps:cNvSpPr>
                        <wps:spPr bwMode="auto">
                          <a:xfrm>
                            <a:off x="949" y="474"/>
                            <a:ext cx="23" cy="23"/>
                          </a:xfrm>
                          <a:custGeom>
                            <a:avLst/>
                            <a:gdLst>
                              <a:gd name="T0" fmla="*/ 0 w 11"/>
                              <a:gd name="T1" fmla="*/ 23 h 11"/>
                              <a:gd name="T2" fmla="*/ 23 w 11"/>
                              <a:gd name="T3" fmla="*/ 0 h 11"/>
                              <a:gd name="T4" fmla="*/ 0 60000 65536"/>
                              <a:gd name="T5" fmla="*/ 0 60000 65536"/>
                            </a:gdLst>
                            <a:ahLst/>
                            <a:cxnLst>
                              <a:cxn ang="T4">
                                <a:pos x="T0" y="T1"/>
                              </a:cxn>
                              <a:cxn ang="T5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11" h="11">
                                <a:moveTo>
                                  <a:pt x="0" y="11"/>
                                </a:moveTo>
                                <a:cubicBezTo>
                                  <a:pt x="5" y="7"/>
                                  <a:pt x="10" y="3"/>
                                  <a:pt x="11" y="0"/>
                                </a:cubicBezTo>
                              </a:path>
                            </a:pathLst>
                          </a:custGeom>
                          <a:noFill/>
                          <a:ln w="2" cap="rnd">
                            <a:solidFill>
                              <a:srgbClr val="24211D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00" name="Freeform 404"/>
                        <wps:cNvSpPr>
                          <a:spLocks/>
                        </wps:cNvSpPr>
                        <wps:spPr bwMode="auto">
                          <a:xfrm>
                            <a:off x="916" y="449"/>
                            <a:ext cx="56" cy="99"/>
                          </a:xfrm>
                          <a:custGeom>
                            <a:avLst/>
                            <a:gdLst>
                              <a:gd name="T0" fmla="*/ 56 w 27"/>
                              <a:gd name="T1" fmla="*/ 0 h 48"/>
                              <a:gd name="T2" fmla="*/ 0 w 27"/>
                              <a:gd name="T3" fmla="*/ 99 h 48"/>
                              <a:gd name="T4" fmla="*/ 0 60000 65536"/>
                              <a:gd name="T5" fmla="*/ 0 60000 65536"/>
                            </a:gdLst>
                            <a:ahLst/>
                            <a:cxnLst>
                              <a:cxn ang="T4">
                                <a:pos x="T0" y="T1"/>
                              </a:cxn>
                              <a:cxn ang="T5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7" h="48">
                                <a:moveTo>
                                  <a:pt x="27" y="0"/>
                                </a:moveTo>
                                <a:cubicBezTo>
                                  <a:pt x="17" y="19"/>
                                  <a:pt x="15" y="29"/>
                                  <a:pt x="0" y="48"/>
                                </a:cubicBezTo>
                              </a:path>
                            </a:pathLst>
                          </a:custGeom>
                          <a:noFill/>
                          <a:ln w="2" cap="rnd">
                            <a:solidFill>
                              <a:srgbClr val="24211D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01" name="Freeform 405"/>
                        <wps:cNvSpPr>
                          <a:spLocks/>
                        </wps:cNvSpPr>
                        <wps:spPr bwMode="auto">
                          <a:xfrm>
                            <a:off x="886" y="352"/>
                            <a:ext cx="77" cy="221"/>
                          </a:xfrm>
                          <a:custGeom>
                            <a:avLst/>
                            <a:gdLst>
                              <a:gd name="T0" fmla="*/ 39 w 38"/>
                              <a:gd name="T1" fmla="*/ 186 h 107"/>
                              <a:gd name="T2" fmla="*/ 57 w 38"/>
                              <a:gd name="T3" fmla="*/ 105 h 107"/>
                              <a:gd name="T4" fmla="*/ 57 w 38"/>
                              <a:gd name="T5" fmla="*/ 43 h 107"/>
                              <a:gd name="T6" fmla="*/ 36 w 38"/>
                              <a:gd name="T7" fmla="*/ 6 h 107"/>
                              <a:gd name="T8" fmla="*/ 30 w 38"/>
                              <a:gd name="T9" fmla="*/ 33 h 107"/>
                              <a:gd name="T10" fmla="*/ 18 w 38"/>
                              <a:gd name="T11" fmla="*/ 52 h 107"/>
                              <a:gd name="T12" fmla="*/ 0 w 38"/>
                              <a:gd name="T13" fmla="*/ 221 h 107"/>
                              <a:gd name="T14" fmla="*/ 39 w 38"/>
                              <a:gd name="T15" fmla="*/ 186 h 107"/>
                              <a:gd name="T16" fmla="*/ 0 60000 65536"/>
                              <a:gd name="T17" fmla="*/ 0 60000 65536"/>
                              <a:gd name="T18" fmla="*/ 0 60000 65536"/>
                              <a:gd name="T19" fmla="*/ 0 60000 65536"/>
                              <a:gd name="T20" fmla="*/ 0 60000 65536"/>
                              <a:gd name="T21" fmla="*/ 0 60000 65536"/>
                              <a:gd name="T22" fmla="*/ 0 60000 65536"/>
                              <a:gd name="T23" fmla="*/ 0 60000 65536"/>
                            </a:gdLst>
                            <a:ahLst/>
                            <a:cxnLst>
                              <a:cxn ang="T16">
                                <a:pos x="T0" y="T1"/>
                              </a:cxn>
                              <a:cxn ang="T17">
                                <a:pos x="T2" y="T3"/>
                              </a:cxn>
                              <a:cxn ang="T18">
                                <a:pos x="T4" y="T5"/>
                              </a:cxn>
                              <a:cxn ang="T19">
                                <a:pos x="T6" y="T7"/>
                              </a:cxn>
                              <a:cxn ang="T20">
                                <a:pos x="T8" y="T9"/>
                              </a:cxn>
                              <a:cxn ang="T21">
                                <a:pos x="T10" y="T11"/>
                              </a:cxn>
                              <a:cxn ang="T22">
                                <a:pos x="T12" y="T13"/>
                              </a:cxn>
                              <a:cxn ang="T23">
                                <a:pos x="T14" y="T15"/>
                              </a:cxn>
                            </a:cxnLst>
                            <a:rect l="0" t="0" r="r" b="b"/>
                            <a:pathLst>
                              <a:path w="38" h="107">
                                <a:moveTo>
                                  <a:pt x="19" y="90"/>
                                </a:moveTo>
                                <a:cubicBezTo>
                                  <a:pt x="38" y="66"/>
                                  <a:pt x="29" y="63"/>
                                  <a:pt x="28" y="51"/>
                                </a:cubicBezTo>
                                <a:cubicBezTo>
                                  <a:pt x="37" y="30"/>
                                  <a:pt x="32" y="28"/>
                                  <a:pt x="28" y="21"/>
                                </a:cubicBezTo>
                                <a:cubicBezTo>
                                  <a:pt x="27" y="11"/>
                                  <a:pt x="21" y="0"/>
                                  <a:pt x="18" y="3"/>
                                </a:cubicBezTo>
                                <a:cubicBezTo>
                                  <a:pt x="16" y="6"/>
                                  <a:pt x="19" y="11"/>
                                  <a:pt x="15" y="16"/>
                                </a:cubicBezTo>
                                <a:cubicBezTo>
                                  <a:pt x="14" y="19"/>
                                  <a:pt x="11" y="21"/>
                                  <a:pt x="9" y="25"/>
                                </a:cubicBezTo>
                                <a:cubicBezTo>
                                  <a:pt x="5" y="52"/>
                                  <a:pt x="4" y="85"/>
                                  <a:pt x="0" y="107"/>
                                </a:cubicBezTo>
                                <a:cubicBezTo>
                                  <a:pt x="8" y="104"/>
                                  <a:pt x="15" y="100"/>
                                  <a:pt x="19" y="90"/>
                                </a:cubicBez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 w="2">
                            <a:solidFill>
                              <a:srgbClr val="24211D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02" name="Freeform 406"/>
                        <wps:cNvSpPr>
                          <a:spLocks/>
                        </wps:cNvSpPr>
                        <wps:spPr bwMode="auto">
                          <a:xfrm>
                            <a:off x="925" y="377"/>
                            <a:ext cx="10" cy="130"/>
                          </a:xfrm>
                          <a:custGeom>
                            <a:avLst/>
                            <a:gdLst>
                              <a:gd name="T0" fmla="*/ 4 w 5"/>
                              <a:gd name="T1" fmla="*/ 0 h 63"/>
                              <a:gd name="T2" fmla="*/ 6 w 5"/>
                              <a:gd name="T3" fmla="*/ 62 h 63"/>
                              <a:gd name="T4" fmla="*/ 0 w 5"/>
                              <a:gd name="T5" fmla="*/ 130 h 63"/>
                              <a:gd name="T6" fmla="*/ 0 60000 65536"/>
                              <a:gd name="T7" fmla="*/ 0 60000 65536"/>
                              <a:gd name="T8" fmla="*/ 0 60000 65536"/>
                            </a:gdLst>
                            <a:ahLst/>
                            <a:cxnLst>
                              <a:cxn ang="T6">
                                <a:pos x="T0" y="T1"/>
                              </a:cxn>
                              <a:cxn ang="T7">
                                <a:pos x="T2" y="T3"/>
                              </a:cxn>
                              <a:cxn ang="T8">
                                <a:pos x="T4" y="T5"/>
                              </a:cxn>
                            </a:cxnLst>
                            <a:rect l="0" t="0" r="r" b="b"/>
                            <a:pathLst>
                              <a:path w="5" h="63">
                                <a:moveTo>
                                  <a:pt x="2" y="0"/>
                                </a:moveTo>
                                <a:cubicBezTo>
                                  <a:pt x="5" y="13"/>
                                  <a:pt x="3" y="20"/>
                                  <a:pt x="3" y="30"/>
                                </a:cubicBezTo>
                                <a:cubicBezTo>
                                  <a:pt x="5" y="47"/>
                                  <a:pt x="5" y="52"/>
                                  <a:pt x="0" y="63"/>
                                </a:cubicBezTo>
                              </a:path>
                            </a:pathLst>
                          </a:custGeom>
                          <a:noFill/>
                          <a:ln w="2" cap="rnd">
                            <a:solidFill>
                              <a:srgbClr val="24211D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  <wps:wsp>
                      <wps:cNvPr id="403" name="Freeform 408"/>
                      <wps:cNvSpPr>
                        <a:spLocks/>
                      </wps:cNvSpPr>
                      <wps:spPr bwMode="auto">
                        <a:xfrm>
                          <a:off x="584836" y="241930"/>
                          <a:ext cx="15201" cy="28604"/>
                        </a:xfrm>
                        <a:custGeom>
                          <a:avLst/>
                          <a:gdLst>
                            <a:gd name="T0" fmla="*/ 0 w 12"/>
                            <a:gd name="T1" fmla="*/ 0 h 22"/>
                            <a:gd name="T2" fmla="*/ 6350 w 12"/>
                            <a:gd name="T3" fmla="*/ 28575 h 22"/>
                            <a:gd name="T4" fmla="*/ 11430 w 12"/>
                            <a:gd name="T5" fmla="*/ 3897 h 22"/>
                            <a:gd name="T6" fmla="*/ 0 60000 65536"/>
                            <a:gd name="T7" fmla="*/ 0 60000 65536"/>
                            <a:gd name="T8" fmla="*/ 0 60000 65536"/>
                          </a:gdLst>
                          <a:ahLst/>
                          <a:cxnLst>
                            <a:cxn ang="T6">
                              <a:pos x="T0" y="T1"/>
                            </a:cxn>
                            <a:cxn ang="T7">
                              <a:pos x="T2" y="T3"/>
                            </a:cxn>
                            <a:cxn ang="T8">
                              <a:pos x="T4" y="T5"/>
                            </a:cxn>
                          </a:cxnLst>
                          <a:rect l="0" t="0" r="r" b="b"/>
                          <a:pathLst>
                            <a:path w="12" h="22">
                              <a:moveTo>
                                <a:pt x="0" y="0"/>
                              </a:moveTo>
                              <a:cubicBezTo>
                                <a:pt x="5" y="8"/>
                                <a:pt x="1" y="10"/>
                                <a:pt x="5" y="22"/>
                              </a:cubicBezTo>
                              <a:cubicBezTo>
                                <a:pt x="8" y="19"/>
                                <a:pt x="12" y="12"/>
                                <a:pt x="9" y="3"/>
                              </a:cubicBezTo>
                            </a:path>
                          </a:pathLst>
                        </a:custGeom>
                        <a:noFill/>
                        <a:ln w="2" cap="rnd">
                          <a:solidFill>
                            <a:srgbClr val="24211D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404" name="Freeform 409"/>
                      <wps:cNvSpPr>
                        <a:spLocks/>
                      </wps:cNvSpPr>
                      <wps:spPr bwMode="auto">
                        <a:xfrm>
                          <a:off x="591137" y="280035"/>
                          <a:ext cx="10201" cy="22203"/>
                        </a:xfrm>
                        <a:custGeom>
                          <a:avLst/>
                          <a:gdLst>
                            <a:gd name="T0" fmla="*/ 0 w 8"/>
                            <a:gd name="T1" fmla="*/ 22225 h 17"/>
                            <a:gd name="T2" fmla="*/ 10160 w 8"/>
                            <a:gd name="T3" fmla="*/ 0 h 17"/>
                            <a:gd name="T4" fmla="*/ 0 60000 65536"/>
                            <a:gd name="T5" fmla="*/ 0 60000 65536"/>
                          </a:gdLst>
                          <a:ahLst/>
                          <a:cxnLst>
                            <a:cxn ang="T4">
                              <a:pos x="T0" y="T1"/>
                            </a:cxn>
                            <a:cxn ang="T5">
                              <a:pos x="T2" y="T3"/>
                            </a:cxn>
                          </a:cxnLst>
                          <a:rect l="0" t="0" r="r" b="b"/>
                          <a:pathLst>
                            <a:path w="8" h="17">
                              <a:moveTo>
                                <a:pt x="0" y="17"/>
                              </a:moveTo>
                              <a:cubicBezTo>
                                <a:pt x="3" y="2"/>
                                <a:pt x="7" y="8"/>
                                <a:pt x="8" y="0"/>
                              </a:cubicBezTo>
                            </a:path>
                          </a:pathLst>
                        </a:custGeom>
                        <a:noFill/>
                        <a:ln w="2" cap="rnd">
                          <a:solidFill>
                            <a:srgbClr val="24211D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405" name="Freeform 410"/>
                      <wps:cNvSpPr>
                        <a:spLocks/>
                      </wps:cNvSpPr>
                      <wps:spPr bwMode="auto">
                        <a:xfrm>
                          <a:off x="577836" y="265433"/>
                          <a:ext cx="14601" cy="36805"/>
                        </a:xfrm>
                        <a:custGeom>
                          <a:avLst/>
                          <a:gdLst>
                            <a:gd name="T0" fmla="*/ 14605 w 11"/>
                            <a:gd name="T1" fmla="*/ 36830 h 28"/>
                            <a:gd name="T2" fmla="*/ 0 w 11"/>
                            <a:gd name="T3" fmla="*/ 0 h 28"/>
                            <a:gd name="T4" fmla="*/ 0 60000 65536"/>
                            <a:gd name="T5" fmla="*/ 0 60000 65536"/>
                          </a:gdLst>
                          <a:ahLst/>
                          <a:cxnLst>
                            <a:cxn ang="T4">
                              <a:pos x="T0" y="T1"/>
                            </a:cxn>
                            <a:cxn ang="T5">
                              <a:pos x="T2" y="T3"/>
                            </a:cxn>
                          </a:cxnLst>
                          <a:rect l="0" t="0" r="r" b="b"/>
                          <a:pathLst>
                            <a:path w="11" h="28">
                              <a:moveTo>
                                <a:pt x="11" y="28"/>
                              </a:moveTo>
                              <a:cubicBezTo>
                                <a:pt x="10" y="16"/>
                                <a:pt x="4" y="8"/>
                                <a:pt x="0" y="0"/>
                              </a:cubicBezTo>
                            </a:path>
                          </a:pathLst>
                        </a:custGeom>
                        <a:noFill/>
                        <a:ln w="2" cap="rnd">
                          <a:solidFill>
                            <a:srgbClr val="24211D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406" name="Freeform 411"/>
                      <wps:cNvSpPr>
                        <a:spLocks/>
                      </wps:cNvSpPr>
                      <wps:spPr bwMode="auto">
                        <a:xfrm>
                          <a:off x="577836" y="313639"/>
                          <a:ext cx="21001" cy="24203"/>
                        </a:xfrm>
                        <a:custGeom>
                          <a:avLst/>
                          <a:gdLst>
                            <a:gd name="T0" fmla="*/ 0 w 16"/>
                            <a:gd name="T1" fmla="*/ 24130 h 18"/>
                            <a:gd name="T2" fmla="*/ 20955 w 16"/>
                            <a:gd name="T3" fmla="*/ 0 h 18"/>
                            <a:gd name="T4" fmla="*/ 0 60000 65536"/>
                            <a:gd name="T5" fmla="*/ 0 60000 65536"/>
                          </a:gdLst>
                          <a:ahLst/>
                          <a:cxnLst>
                            <a:cxn ang="T4">
                              <a:pos x="T0" y="T1"/>
                            </a:cxn>
                            <a:cxn ang="T5">
                              <a:pos x="T2" y="T3"/>
                            </a:cxn>
                          </a:cxnLst>
                          <a:rect l="0" t="0" r="r" b="b"/>
                          <a:pathLst>
                            <a:path w="16" h="18">
                              <a:moveTo>
                                <a:pt x="0" y="18"/>
                              </a:moveTo>
                              <a:cubicBezTo>
                                <a:pt x="6" y="14"/>
                                <a:pt x="13" y="9"/>
                                <a:pt x="16" y="0"/>
                              </a:cubicBezTo>
                            </a:path>
                          </a:pathLst>
                        </a:custGeom>
                        <a:noFill/>
                        <a:ln w="2" cap="rnd">
                          <a:solidFill>
                            <a:srgbClr val="24211D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407" name="Freeform 412"/>
                      <wps:cNvSpPr>
                        <a:spLocks/>
                      </wps:cNvSpPr>
                      <wps:spPr bwMode="auto">
                        <a:xfrm>
                          <a:off x="536533" y="239330"/>
                          <a:ext cx="54603" cy="144218"/>
                        </a:xfrm>
                        <a:custGeom>
                          <a:avLst/>
                          <a:gdLst>
                            <a:gd name="T0" fmla="*/ 39007 w 42"/>
                            <a:gd name="T1" fmla="*/ 103522 h 110"/>
                            <a:gd name="T2" fmla="*/ 44208 w 42"/>
                            <a:gd name="T3" fmla="*/ 61589 h 110"/>
                            <a:gd name="T4" fmla="*/ 37707 w 42"/>
                            <a:gd name="T5" fmla="*/ 19656 h 110"/>
                            <a:gd name="T6" fmla="*/ 28605 w 42"/>
                            <a:gd name="T7" fmla="*/ 0 h 110"/>
                            <a:gd name="T8" fmla="*/ 20804 w 42"/>
                            <a:gd name="T9" fmla="*/ 14415 h 110"/>
                            <a:gd name="T10" fmla="*/ 9102 w 42"/>
                            <a:gd name="T11" fmla="*/ 27519 h 110"/>
                            <a:gd name="T12" fmla="*/ 2600 w 42"/>
                            <a:gd name="T13" fmla="*/ 65520 h 110"/>
                            <a:gd name="T14" fmla="*/ 3901 w 42"/>
                            <a:gd name="T15" fmla="*/ 94349 h 110"/>
                            <a:gd name="T16" fmla="*/ 6501 w 42"/>
                            <a:gd name="T17" fmla="*/ 144145 h 110"/>
                            <a:gd name="T18" fmla="*/ 39007 w 42"/>
                            <a:gd name="T19" fmla="*/ 103522 h 110"/>
                            <a:gd name="T20" fmla="*/ 0 60000 65536"/>
                            <a:gd name="T21" fmla="*/ 0 60000 65536"/>
                            <a:gd name="T22" fmla="*/ 0 60000 65536"/>
                            <a:gd name="T23" fmla="*/ 0 60000 65536"/>
                            <a:gd name="T24" fmla="*/ 0 60000 65536"/>
                            <a:gd name="T25" fmla="*/ 0 60000 65536"/>
                            <a:gd name="T26" fmla="*/ 0 60000 65536"/>
                            <a:gd name="T27" fmla="*/ 0 60000 65536"/>
                            <a:gd name="T28" fmla="*/ 0 60000 65536"/>
                            <a:gd name="T29" fmla="*/ 0 60000 65536"/>
                          </a:gdLst>
                          <a:ahLst/>
                          <a:cxnLst>
                            <a:cxn ang="T20">
                              <a:pos x="T0" y="T1"/>
                            </a:cxn>
                            <a:cxn ang="T21">
                              <a:pos x="T2" y="T3"/>
                            </a:cxn>
                            <a:cxn ang="T22">
                              <a:pos x="T4" y="T5"/>
                            </a:cxn>
                            <a:cxn ang="T23">
                              <a:pos x="T6" y="T7"/>
                            </a:cxn>
                            <a:cxn ang="T24">
                              <a:pos x="T8" y="T9"/>
                            </a:cxn>
                            <a:cxn ang="T25">
                              <a:pos x="T10" y="T11"/>
                            </a:cxn>
                            <a:cxn ang="T26">
                              <a:pos x="T12" y="T13"/>
                            </a:cxn>
                            <a:cxn ang="T27">
                              <a:pos x="T14" y="T15"/>
                            </a:cxn>
                            <a:cxn ang="T28">
                              <a:pos x="T16" y="T17"/>
                            </a:cxn>
                            <a:cxn ang="T29">
                              <a:pos x="T18" y="T19"/>
                            </a:cxn>
                          </a:cxnLst>
                          <a:rect l="0" t="0" r="r" b="b"/>
                          <a:pathLst>
                            <a:path w="42" h="110">
                              <a:moveTo>
                                <a:pt x="30" y="79"/>
                              </a:moveTo>
                              <a:cubicBezTo>
                                <a:pt x="42" y="56"/>
                                <a:pt x="35" y="58"/>
                                <a:pt x="34" y="47"/>
                              </a:cubicBezTo>
                              <a:cubicBezTo>
                                <a:pt x="41" y="26"/>
                                <a:pt x="31" y="23"/>
                                <a:pt x="29" y="15"/>
                              </a:cubicBezTo>
                              <a:cubicBezTo>
                                <a:pt x="26" y="7"/>
                                <a:pt x="28" y="1"/>
                                <a:pt x="22" y="0"/>
                              </a:cubicBezTo>
                              <a:cubicBezTo>
                                <a:pt x="19" y="1"/>
                                <a:pt x="19" y="6"/>
                                <a:pt x="16" y="11"/>
                              </a:cubicBezTo>
                              <a:cubicBezTo>
                                <a:pt x="13" y="13"/>
                                <a:pt x="11" y="16"/>
                                <a:pt x="7" y="21"/>
                              </a:cubicBezTo>
                              <a:cubicBezTo>
                                <a:pt x="7" y="27"/>
                                <a:pt x="8" y="33"/>
                                <a:pt x="2" y="50"/>
                              </a:cubicBezTo>
                              <a:cubicBezTo>
                                <a:pt x="3" y="57"/>
                                <a:pt x="6" y="65"/>
                                <a:pt x="3" y="72"/>
                              </a:cubicBezTo>
                              <a:cubicBezTo>
                                <a:pt x="0" y="85"/>
                                <a:pt x="7" y="100"/>
                                <a:pt x="5" y="110"/>
                              </a:cubicBezTo>
                              <a:cubicBezTo>
                                <a:pt x="11" y="100"/>
                                <a:pt x="26" y="97"/>
                                <a:pt x="30" y="79"/>
                              </a:cubicBez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2">
                          <a:solidFill>
                            <a:srgbClr val="24211D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408" name="Freeform 413"/>
                      <wps:cNvSpPr>
                        <a:spLocks/>
                      </wps:cNvSpPr>
                      <wps:spPr bwMode="auto">
                        <a:xfrm>
                          <a:off x="546734" y="252732"/>
                          <a:ext cx="19701" cy="117515"/>
                        </a:xfrm>
                        <a:custGeom>
                          <a:avLst/>
                          <a:gdLst>
                            <a:gd name="T0" fmla="*/ 19685 w 15"/>
                            <a:gd name="T1" fmla="*/ 0 h 90"/>
                            <a:gd name="T2" fmla="*/ 13123 w 15"/>
                            <a:gd name="T3" fmla="*/ 39158 h 90"/>
                            <a:gd name="T4" fmla="*/ 9186 w 15"/>
                            <a:gd name="T5" fmla="*/ 92675 h 90"/>
                            <a:gd name="T6" fmla="*/ 0 w 15"/>
                            <a:gd name="T7" fmla="*/ 117475 h 90"/>
                            <a:gd name="T8" fmla="*/ 0 60000 65536"/>
                            <a:gd name="T9" fmla="*/ 0 60000 65536"/>
                            <a:gd name="T10" fmla="*/ 0 60000 65536"/>
                            <a:gd name="T11" fmla="*/ 0 60000 65536"/>
                          </a:gdLst>
                          <a:ahLst/>
                          <a:cxnLst>
                            <a:cxn ang="T8">
                              <a:pos x="T0" y="T1"/>
                            </a:cxn>
                            <a:cxn ang="T9">
                              <a:pos x="T2" y="T3"/>
                            </a:cxn>
                            <a:cxn ang="T10">
                              <a:pos x="T4" y="T5"/>
                            </a:cxn>
                            <a:cxn ang="T11">
                              <a:pos x="T6" y="T7"/>
                            </a:cxn>
                          </a:cxnLst>
                          <a:rect l="0" t="0" r="r" b="b"/>
                          <a:pathLst>
                            <a:path w="15" h="90">
                              <a:moveTo>
                                <a:pt x="15" y="0"/>
                              </a:moveTo>
                              <a:cubicBezTo>
                                <a:pt x="14" y="12"/>
                                <a:pt x="13" y="19"/>
                                <a:pt x="10" y="30"/>
                              </a:cubicBezTo>
                              <a:cubicBezTo>
                                <a:pt x="12" y="47"/>
                                <a:pt x="12" y="57"/>
                                <a:pt x="7" y="71"/>
                              </a:cubicBezTo>
                              <a:cubicBezTo>
                                <a:pt x="6" y="78"/>
                                <a:pt x="3" y="83"/>
                                <a:pt x="0" y="90"/>
                              </a:cubicBezTo>
                            </a:path>
                          </a:pathLst>
                        </a:custGeom>
                        <a:noFill/>
                        <a:ln w="2" cap="rnd">
                          <a:solidFill>
                            <a:srgbClr val="24211D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409" name="Freeform 414"/>
                      <wps:cNvSpPr>
                        <a:spLocks/>
                      </wps:cNvSpPr>
                      <wps:spPr bwMode="auto">
                        <a:xfrm>
                          <a:off x="557534" y="255232"/>
                          <a:ext cx="6300" cy="19702"/>
                        </a:xfrm>
                        <a:custGeom>
                          <a:avLst/>
                          <a:gdLst>
                            <a:gd name="T0" fmla="*/ 1270 w 5"/>
                            <a:gd name="T1" fmla="*/ 0 h 15"/>
                            <a:gd name="T2" fmla="*/ 6350 w 5"/>
                            <a:gd name="T3" fmla="*/ 19685 h 15"/>
                            <a:gd name="T4" fmla="*/ 0 60000 65536"/>
                            <a:gd name="T5" fmla="*/ 0 60000 65536"/>
                          </a:gdLst>
                          <a:ahLst/>
                          <a:cxnLst>
                            <a:cxn ang="T4">
                              <a:pos x="T0" y="T1"/>
                            </a:cxn>
                            <a:cxn ang="T5">
                              <a:pos x="T2" y="T3"/>
                            </a:cxn>
                          </a:cxnLst>
                          <a:rect l="0" t="0" r="r" b="b"/>
                          <a:pathLst>
                            <a:path w="5" h="15">
                              <a:moveTo>
                                <a:pt x="1" y="0"/>
                              </a:moveTo>
                              <a:cubicBezTo>
                                <a:pt x="0" y="8"/>
                                <a:pt x="5" y="9"/>
                                <a:pt x="5" y="15"/>
                              </a:cubicBezTo>
                            </a:path>
                          </a:pathLst>
                        </a:custGeom>
                        <a:noFill/>
                        <a:ln w="2" cap="rnd">
                          <a:solidFill>
                            <a:srgbClr val="24211D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410" name="Line 415"/>
                      <wps:cNvCnPr>
                        <a:cxnSpLocks noChangeShapeType="1"/>
                      </wps:cNvCnPr>
                      <wps:spPr bwMode="auto">
                        <a:xfrm flipV="1">
                          <a:off x="563835" y="257832"/>
                          <a:ext cx="10201" cy="17102"/>
                        </a:xfrm>
                        <a:prstGeom prst="line">
                          <a:avLst/>
                        </a:prstGeom>
                        <a:noFill/>
                        <a:ln w="2" cap="rnd">
                          <a:solidFill>
                            <a:srgbClr val="24211D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  <wps:wsp>
                      <wps:cNvPr id="411" name="Freeform 416"/>
                      <wps:cNvSpPr>
                        <a:spLocks/>
                      </wps:cNvSpPr>
                      <wps:spPr bwMode="auto">
                        <a:xfrm>
                          <a:off x="561335" y="278735"/>
                          <a:ext cx="14001" cy="31104"/>
                        </a:xfrm>
                        <a:custGeom>
                          <a:avLst/>
                          <a:gdLst>
                            <a:gd name="T0" fmla="*/ 0 w 11"/>
                            <a:gd name="T1" fmla="*/ 31115 h 24"/>
                            <a:gd name="T2" fmla="*/ 13970 w 11"/>
                            <a:gd name="T3" fmla="*/ 0 h 24"/>
                            <a:gd name="T4" fmla="*/ 0 60000 65536"/>
                            <a:gd name="T5" fmla="*/ 0 60000 65536"/>
                          </a:gdLst>
                          <a:ahLst/>
                          <a:cxnLst>
                            <a:cxn ang="T4">
                              <a:pos x="T0" y="T1"/>
                            </a:cxn>
                            <a:cxn ang="T5">
                              <a:pos x="T2" y="T3"/>
                            </a:cxn>
                          </a:cxnLst>
                          <a:rect l="0" t="0" r="r" b="b"/>
                          <a:pathLst>
                            <a:path w="11" h="24">
                              <a:moveTo>
                                <a:pt x="0" y="24"/>
                              </a:moveTo>
                              <a:cubicBezTo>
                                <a:pt x="4" y="14"/>
                                <a:pt x="10" y="8"/>
                                <a:pt x="11" y="0"/>
                              </a:cubicBezTo>
                            </a:path>
                          </a:pathLst>
                        </a:custGeom>
                        <a:noFill/>
                        <a:ln w="2" cap="rnd">
                          <a:solidFill>
                            <a:srgbClr val="24211D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412" name="Freeform 417"/>
                      <wps:cNvSpPr>
                        <a:spLocks/>
                      </wps:cNvSpPr>
                      <wps:spPr bwMode="auto">
                        <a:xfrm>
                          <a:off x="550534" y="269234"/>
                          <a:ext cx="9501" cy="24103"/>
                        </a:xfrm>
                        <a:custGeom>
                          <a:avLst/>
                          <a:gdLst>
                            <a:gd name="T0" fmla="*/ 9525 w 7"/>
                            <a:gd name="T1" fmla="*/ 24130 h 18"/>
                            <a:gd name="T2" fmla="*/ 0 w 7"/>
                            <a:gd name="T3" fmla="*/ 0 h 18"/>
                            <a:gd name="T4" fmla="*/ 0 60000 65536"/>
                            <a:gd name="T5" fmla="*/ 0 60000 65536"/>
                          </a:gdLst>
                          <a:ahLst/>
                          <a:cxnLst>
                            <a:cxn ang="T4">
                              <a:pos x="T0" y="T1"/>
                            </a:cxn>
                            <a:cxn ang="T5">
                              <a:pos x="T2" y="T3"/>
                            </a:cxn>
                          </a:cxnLst>
                          <a:rect l="0" t="0" r="r" b="b"/>
                          <a:pathLst>
                            <a:path w="7" h="18">
                              <a:moveTo>
                                <a:pt x="7" y="18"/>
                              </a:moveTo>
                              <a:cubicBezTo>
                                <a:pt x="3" y="13"/>
                                <a:pt x="1" y="8"/>
                                <a:pt x="0" y="0"/>
                              </a:cubicBezTo>
                            </a:path>
                          </a:pathLst>
                        </a:custGeom>
                        <a:noFill/>
                        <a:ln w="2" cap="rnd">
                          <a:solidFill>
                            <a:srgbClr val="24211D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413" name="Freeform 418"/>
                      <wps:cNvSpPr>
                        <a:spLocks/>
                      </wps:cNvSpPr>
                      <wps:spPr bwMode="auto">
                        <a:xfrm>
                          <a:off x="545434" y="299737"/>
                          <a:ext cx="29902" cy="50806"/>
                        </a:xfrm>
                        <a:custGeom>
                          <a:avLst/>
                          <a:gdLst>
                            <a:gd name="T0" fmla="*/ 0 w 23"/>
                            <a:gd name="T1" fmla="*/ 0 h 39"/>
                            <a:gd name="T2" fmla="*/ 9083 w 23"/>
                            <a:gd name="T3" fmla="*/ 50800 h 39"/>
                            <a:gd name="T4" fmla="*/ 29845 w 23"/>
                            <a:gd name="T5" fmla="*/ 19538 h 39"/>
                            <a:gd name="T6" fmla="*/ 0 60000 65536"/>
                            <a:gd name="T7" fmla="*/ 0 60000 65536"/>
                            <a:gd name="T8" fmla="*/ 0 60000 65536"/>
                          </a:gdLst>
                          <a:ahLst/>
                          <a:cxnLst>
                            <a:cxn ang="T6">
                              <a:pos x="T0" y="T1"/>
                            </a:cxn>
                            <a:cxn ang="T7">
                              <a:pos x="T2" y="T3"/>
                            </a:cxn>
                            <a:cxn ang="T8">
                              <a:pos x="T4" y="T5"/>
                            </a:cxn>
                          </a:cxnLst>
                          <a:rect l="0" t="0" r="r" b="b"/>
                          <a:pathLst>
                            <a:path w="23" h="39">
                              <a:moveTo>
                                <a:pt x="0" y="0"/>
                              </a:moveTo>
                              <a:cubicBezTo>
                                <a:pt x="1" y="14"/>
                                <a:pt x="13" y="16"/>
                                <a:pt x="7" y="39"/>
                              </a:cubicBezTo>
                              <a:cubicBezTo>
                                <a:pt x="13" y="34"/>
                                <a:pt x="22" y="24"/>
                                <a:pt x="23" y="15"/>
                              </a:cubicBezTo>
                            </a:path>
                          </a:pathLst>
                        </a:custGeom>
                        <a:noFill/>
                        <a:ln w="2" cap="rnd">
                          <a:solidFill>
                            <a:srgbClr val="24211D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414" name="Freeform 419"/>
                      <wps:cNvSpPr>
                        <a:spLocks/>
                      </wps:cNvSpPr>
                      <wps:spPr bwMode="auto">
                        <a:xfrm>
                          <a:off x="544134" y="344143"/>
                          <a:ext cx="6400" cy="24803"/>
                        </a:xfrm>
                        <a:custGeom>
                          <a:avLst/>
                          <a:gdLst>
                            <a:gd name="T0" fmla="*/ 0 w 5"/>
                            <a:gd name="T1" fmla="*/ 0 h 19"/>
                            <a:gd name="T2" fmla="*/ 2540 w 5"/>
                            <a:gd name="T3" fmla="*/ 24765 h 19"/>
                            <a:gd name="T4" fmla="*/ 0 60000 65536"/>
                            <a:gd name="T5" fmla="*/ 0 60000 65536"/>
                          </a:gdLst>
                          <a:ahLst/>
                          <a:cxnLst>
                            <a:cxn ang="T4">
                              <a:pos x="T0" y="T1"/>
                            </a:cxn>
                            <a:cxn ang="T5">
                              <a:pos x="T2" y="T3"/>
                            </a:cxn>
                          </a:cxnLst>
                          <a:rect l="0" t="0" r="r" b="b"/>
                          <a:pathLst>
                            <a:path w="5" h="19">
                              <a:moveTo>
                                <a:pt x="0" y="0"/>
                              </a:moveTo>
                              <a:cubicBezTo>
                                <a:pt x="0" y="6"/>
                                <a:pt x="5" y="11"/>
                                <a:pt x="2" y="19"/>
                              </a:cubicBezTo>
                            </a:path>
                          </a:pathLst>
                        </a:custGeom>
                        <a:noFill/>
                        <a:ln w="2" cap="rnd">
                          <a:solidFill>
                            <a:srgbClr val="24211D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415" name="Freeform 420"/>
                      <wps:cNvSpPr>
                        <a:spLocks/>
                      </wps:cNvSpPr>
                      <wps:spPr bwMode="auto">
                        <a:xfrm>
                          <a:off x="530233" y="427953"/>
                          <a:ext cx="87005" cy="35004"/>
                        </a:xfrm>
                        <a:custGeom>
                          <a:avLst/>
                          <a:gdLst>
                            <a:gd name="T0" fmla="*/ 53236 w 67"/>
                            <a:gd name="T1" fmla="*/ 34925 h 27"/>
                            <a:gd name="T2" fmla="*/ 74011 w 67"/>
                            <a:gd name="T3" fmla="*/ 20696 h 27"/>
                            <a:gd name="T4" fmla="*/ 71414 w 67"/>
                            <a:gd name="T5" fmla="*/ 12935 h 27"/>
                            <a:gd name="T6" fmla="*/ 31162 w 67"/>
                            <a:gd name="T7" fmla="*/ 3881 h 27"/>
                            <a:gd name="T8" fmla="*/ 0 w 67"/>
                            <a:gd name="T9" fmla="*/ 25870 h 27"/>
                            <a:gd name="T10" fmla="*/ 53236 w 67"/>
                            <a:gd name="T11" fmla="*/ 34925 h 27"/>
                            <a:gd name="T12" fmla="*/ 0 60000 65536"/>
                            <a:gd name="T13" fmla="*/ 0 60000 65536"/>
                            <a:gd name="T14" fmla="*/ 0 60000 65536"/>
                            <a:gd name="T15" fmla="*/ 0 60000 65536"/>
                            <a:gd name="T16" fmla="*/ 0 60000 65536"/>
                            <a:gd name="T17" fmla="*/ 0 60000 65536"/>
                          </a:gdLst>
                          <a:ahLst/>
                          <a:cxnLst>
                            <a:cxn ang="T12">
                              <a:pos x="T0" y="T1"/>
                            </a:cxn>
                            <a:cxn ang="T13">
                              <a:pos x="T2" y="T3"/>
                            </a:cxn>
                            <a:cxn ang="T14">
                              <a:pos x="T4" y="T5"/>
                            </a:cxn>
                            <a:cxn ang="T15">
                              <a:pos x="T6" y="T7"/>
                            </a:cxn>
                            <a:cxn ang="T16">
                              <a:pos x="T8" y="T9"/>
                            </a:cxn>
                            <a:cxn ang="T17">
                              <a:pos x="T10" y="T11"/>
                            </a:cxn>
                          </a:cxnLst>
                          <a:rect l="0" t="0" r="r" b="b"/>
                          <a:pathLst>
                            <a:path w="67" h="27">
                              <a:moveTo>
                                <a:pt x="41" y="27"/>
                              </a:moveTo>
                              <a:cubicBezTo>
                                <a:pt x="46" y="23"/>
                                <a:pt x="50" y="18"/>
                                <a:pt x="57" y="16"/>
                              </a:cubicBezTo>
                              <a:cubicBezTo>
                                <a:pt x="67" y="14"/>
                                <a:pt x="63" y="9"/>
                                <a:pt x="55" y="10"/>
                              </a:cubicBezTo>
                              <a:cubicBezTo>
                                <a:pt x="47" y="8"/>
                                <a:pt x="47" y="0"/>
                                <a:pt x="24" y="3"/>
                              </a:cubicBezTo>
                              <a:lnTo>
                                <a:pt x="0" y="20"/>
                              </a:lnTo>
                              <a:lnTo>
                                <a:pt x="41" y="27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2">
                          <a:solidFill>
                            <a:srgbClr val="24211D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416" name="Freeform 421"/>
                      <wps:cNvSpPr>
                        <a:spLocks/>
                      </wps:cNvSpPr>
                      <wps:spPr bwMode="auto">
                        <a:xfrm>
                          <a:off x="542934" y="443255"/>
                          <a:ext cx="57104" cy="7001"/>
                        </a:xfrm>
                        <a:custGeom>
                          <a:avLst/>
                          <a:gdLst>
                            <a:gd name="T0" fmla="*/ 57150 w 44"/>
                            <a:gd name="T1" fmla="*/ 0 h 5"/>
                            <a:gd name="T2" fmla="*/ 0 w 44"/>
                            <a:gd name="T3" fmla="*/ 6985 h 5"/>
                            <a:gd name="T4" fmla="*/ 0 60000 65536"/>
                            <a:gd name="T5" fmla="*/ 0 60000 65536"/>
                          </a:gdLst>
                          <a:ahLst/>
                          <a:cxnLst>
                            <a:cxn ang="T4">
                              <a:pos x="T0" y="T1"/>
                            </a:cxn>
                            <a:cxn ang="T5">
                              <a:pos x="T2" y="T3"/>
                            </a:cxn>
                          </a:cxnLst>
                          <a:rect l="0" t="0" r="r" b="b"/>
                          <a:pathLst>
                            <a:path w="44" h="5">
                              <a:moveTo>
                                <a:pt x="44" y="0"/>
                              </a:moveTo>
                              <a:cubicBezTo>
                                <a:pt x="29" y="0"/>
                                <a:pt x="14" y="2"/>
                                <a:pt x="0" y="5"/>
                              </a:cubicBezTo>
                            </a:path>
                          </a:pathLst>
                        </a:custGeom>
                        <a:noFill/>
                        <a:ln w="2" cap="rnd">
                          <a:solidFill>
                            <a:srgbClr val="24211D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417" name="Freeform 422"/>
                      <wps:cNvSpPr>
                        <a:spLocks/>
                      </wps:cNvSpPr>
                      <wps:spPr bwMode="auto">
                        <a:xfrm>
                          <a:off x="579136" y="435654"/>
                          <a:ext cx="13301" cy="7601"/>
                        </a:xfrm>
                        <a:custGeom>
                          <a:avLst/>
                          <a:gdLst>
                            <a:gd name="T0" fmla="*/ 13335 w 10"/>
                            <a:gd name="T1" fmla="*/ 0 h 6"/>
                            <a:gd name="T2" fmla="*/ 0 w 10"/>
                            <a:gd name="T3" fmla="*/ 7620 h 6"/>
                            <a:gd name="T4" fmla="*/ 0 60000 65536"/>
                            <a:gd name="T5" fmla="*/ 0 60000 65536"/>
                          </a:gdLst>
                          <a:ahLst/>
                          <a:cxnLst>
                            <a:cxn ang="T4">
                              <a:pos x="T0" y="T1"/>
                            </a:cxn>
                            <a:cxn ang="T5">
                              <a:pos x="T2" y="T3"/>
                            </a:cxn>
                          </a:cxnLst>
                          <a:rect l="0" t="0" r="r" b="b"/>
                          <a:pathLst>
                            <a:path w="10" h="6">
                              <a:moveTo>
                                <a:pt x="10" y="0"/>
                              </a:moveTo>
                              <a:cubicBezTo>
                                <a:pt x="7" y="2"/>
                                <a:pt x="4" y="5"/>
                                <a:pt x="0" y="6"/>
                              </a:cubicBezTo>
                            </a:path>
                          </a:pathLst>
                        </a:custGeom>
                        <a:noFill/>
                        <a:ln w="2" cap="rnd">
                          <a:solidFill>
                            <a:srgbClr val="24211D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418" name="Freeform 423"/>
                      <wps:cNvSpPr>
                        <a:spLocks/>
                      </wps:cNvSpPr>
                      <wps:spPr bwMode="auto">
                        <a:xfrm>
                          <a:off x="551834" y="435654"/>
                          <a:ext cx="22201" cy="22203"/>
                        </a:xfrm>
                        <a:custGeom>
                          <a:avLst/>
                          <a:gdLst>
                            <a:gd name="T0" fmla="*/ 22225 w 17"/>
                            <a:gd name="T1" fmla="*/ 19610 h 17"/>
                            <a:gd name="T2" fmla="*/ 0 w 17"/>
                            <a:gd name="T3" fmla="*/ 11766 h 17"/>
                            <a:gd name="T4" fmla="*/ 20918 w 17"/>
                            <a:gd name="T5" fmla="*/ 0 h 17"/>
                            <a:gd name="T6" fmla="*/ 0 60000 65536"/>
                            <a:gd name="T7" fmla="*/ 0 60000 65536"/>
                            <a:gd name="T8" fmla="*/ 0 60000 65536"/>
                          </a:gdLst>
                          <a:ahLst/>
                          <a:cxnLst>
                            <a:cxn ang="T6">
                              <a:pos x="T0" y="T1"/>
                            </a:cxn>
                            <a:cxn ang="T7">
                              <a:pos x="T2" y="T3"/>
                            </a:cxn>
                            <a:cxn ang="T8">
                              <a:pos x="T4" y="T5"/>
                            </a:cxn>
                          </a:cxnLst>
                          <a:rect l="0" t="0" r="r" b="b"/>
                          <a:pathLst>
                            <a:path w="17" h="17">
                              <a:moveTo>
                                <a:pt x="17" y="15"/>
                              </a:moveTo>
                              <a:cubicBezTo>
                                <a:pt x="12" y="17"/>
                                <a:pt x="3" y="14"/>
                                <a:pt x="0" y="9"/>
                              </a:cubicBezTo>
                              <a:cubicBezTo>
                                <a:pt x="11" y="9"/>
                                <a:pt x="13" y="2"/>
                                <a:pt x="16" y="0"/>
                              </a:cubicBezTo>
                            </a:path>
                          </a:pathLst>
                        </a:custGeom>
                        <a:noFill/>
                        <a:ln w="2" cap="rnd">
                          <a:solidFill>
                            <a:srgbClr val="24211D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419" name="Freeform 424"/>
                      <wps:cNvSpPr>
                        <a:spLocks/>
                      </wps:cNvSpPr>
                      <wps:spPr bwMode="auto">
                        <a:xfrm>
                          <a:off x="577836" y="443255"/>
                          <a:ext cx="14601" cy="7001"/>
                        </a:xfrm>
                        <a:custGeom>
                          <a:avLst/>
                          <a:gdLst>
                            <a:gd name="T0" fmla="*/ 0 w 11"/>
                            <a:gd name="T1" fmla="*/ 0 h 5"/>
                            <a:gd name="T2" fmla="*/ 14605 w 11"/>
                            <a:gd name="T3" fmla="*/ 6985 h 5"/>
                            <a:gd name="T4" fmla="*/ 0 60000 65536"/>
                            <a:gd name="T5" fmla="*/ 0 60000 65536"/>
                          </a:gdLst>
                          <a:ahLst/>
                          <a:cxnLst>
                            <a:cxn ang="T4">
                              <a:pos x="T0" y="T1"/>
                            </a:cxn>
                            <a:cxn ang="T5">
                              <a:pos x="T2" y="T3"/>
                            </a:cxn>
                          </a:cxnLst>
                          <a:rect l="0" t="0" r="r" b="b"/>
                          <a:pathLst>
                            <a:path w="11" h="5">
                              <a:moveTo>
                                <a:pt x="0" y="0"/>
                              </a:moveTo>
                              <a:cubicBezTo>
                                <a:pt x="6" y="2"/>
                                <a:pt x="4" y="5"/>
                                <a:pt x="11" y="5"/>
                              </a:cubicBezTo>
                            </a:path>
                          </a:pathLst>
                        </a:custGeom>
                        <a:noFill/>
                        <a:ln w="2" cap="rnd">
                          <a:solidFill>
                            <a:srgbClr val="24211D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420" name="Freeform 425"/>
                      <wps:cNvSpPr>
                        <a:spLocks/>
                      </wps:cNvSpPr>
                      <wps:spPr bwMode="auto">
                        <a:xfrm>
                          <a:off x="494631" y="339042"/>
                          <a:ext cx="49503" cy="134717"/>
                        </a:xfrm>
                        <a:custGeom>
                          <a:avLst/>
                          <a:gdLst>
                            <a:gd name="T0" fmla="*/ 49530 w 38"/>
                            <a:gd name="T1" fmla="*/ 50973 h 103"/>
                            <a:gd name="T2" fmla="*/ 31282 w 38"/>
                            <a:gd name="T3" fmla="*/ 23526 h 103"/>
                            <a:gd name="T4" fmla="*/ 16944 w 38"/>
                            <a:gd name="T5" fmla="*/ 6535 h 103"/>
                            <a:gd name="T6" fmla="*/ 13034 w 38"/>
                            <a:gd name="T7" fmla="*/ 33982 h 103"/>
                            <a:gd name="T8" fmla="*/ 11731 w 38"/>
                            <a:gd name="T9" fmla="*/ 71884 h 103"/>
                            <a:gd name="T10" fmla="*/ 10427 w 38"/>
                            <a:gd name="T11" fmla="*/ 109787 h 103"/>
                            <a:gd name="T12" fmla="*/ 6517 w 38"/>
                            <a:gd name="T13" fmla="*/ 134620 h 103"/>
                            <a:gd name="T14" fmla="*/ 49530 w 38"/>
                            <a:gd name="T15" fmla="*/ 50973 h 103"/>
                            <a:gd name="T16" fmla="*/ 0 60000 65536"/>
                            <a:gd name="T17" fmla="*/ 0 60000 65536"/>
                            <a:gd name="T18" fmla="*/ 0 60000 65536"/>
                            <a:gd name="T19" fmla="*/ 0 60000 65536"/>
                            <a:gd name="T20" fmla="*/ 0 60000 65536"/>
                            <a:gd name="T21" fmla="*/ 0 60000 65536"/>
                            <a:gd name="T22" fmla="*/ 0 60000 65536"/>
                            <a:gd name="T23" fmla="*/ 0 60000 65536"/>
                          </a:gdLst>
                          <a:ahLst/>
                          <a:cxnLst>
                            <a:cxn ang="T16">
                              <a:pos x="T0" y="T1"/>
                            </a:cxn>
                            <a:cxn ang="T17">
                              <a:pos x="T2" y="T3"/>
                            </a:cxn>
                            <a:cxn ang="T18">
                              <a:pos x="T4" y="T5"/>
                            </a:cxn>
                            <a:cxn ang="T19">
                              <a:pos x="T6" y="T7"/>
                            </a:cxn>
                            <a:cxn ang="T20">
                              <a:pos x="T8" y="T9"/>
                            </a:cxn>
                            <a:cxn ang="T21">
                              <a:pos x="T10" y="T11"/>
                            </a:cxn>
                            <a:cxn ang="T22">
                              <a:pos x="T12" y="T13"/>
                            </a:cxn>
                            <a:cxn ang="T23">
                              <a:pos x="T14" y="T15"/>
                            </a:cxn>
                          </a:cxnLst>
                          <a:rect l="0" t="0" r="r" b="b"/>
                          <a:pathLst>
                            <a:path w="38" h="103">
                              <a:moveTo>
                                <a:pt x="38" y="39"/>
                              </a:moveTo>
                              <a:cubicBezTo>
                                <a:pt x="25" y="34"/>
                                <a:pt x="35" y="21"/>
                                <a:pt x="24" y="18"/>
                              </a:cubicBezTo>
                              <a:cubicBezTo>
                                <a:pt x="19" y="14"/>
                                <a:pt x="17" y="0"/>
                                <a:pt x="13" y="5"/>
                              </a:cubicBezTo>
                              <a:cubicBezTo>
                                <a:pt x="11" y="14"/>
                                <a:pt x="16" y="18"/>
                                <a:pt x="10" y="26"/>
                              </a:cubicBezTo>
                              <a:cubicBezTo>
                                <a:pt x="0" y="39"/>
                                <a:pt x="12" y="49"/>
                                <a:pt x="9" y="55"/>
                              </a:cubicBezTo>
                              <a:cubicBezTo>
                                <a:pt x="2" y="69"/>
                                <a:pt x="4" y="72"/>
                                <a:pt x="8" y="84"/>
                              </a:cubicBezTo>
                              <a:cubicBezTo>
                                <a:pt x="10" y="91"/>
                                <a:pt x="5" y="97"/>
                                <a:pt x="5" y="103"/>
                              </a:cubicBezTo>
                              <a:lnTo>
                                <a:pt x="38" y="39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2">
                          <a:solidFill>
                            <a:srgbClr val="24211D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421" name="Freeform 426"/>
                      <wps:cNvSpPr>
                        <a:spLocks/>
                      </wps:cNvSpPr>
                      <wps:spPr bwMode="auto">
                        <a:xfrm>
                          <a:off x="515632" y="355644"/>
                          <a:ext cx="6300" cy="57707"/>
                        </a:xfrm>
                        <a:custGeom>
                          <a:avLst/>
                          <a:gdLst>
                            <a:gd name="T0" fmla="*/ 1270 w 5"/>
                            <a:gd name="T1" fmla="*/ 0 h 44"/>
                            <a:gd name="T2" fmla="*/ 5080 w 5"/>
                            <a:gd name="T3" fmla="*/ 26266 h 44"/>
                            <a:gd name="T4" fmla="*/ 1270 w 5"/>
                            <a:gd name="T5" fmla="*/ 57785 h 44"/>
                            <a:gd name="T6" fmla="*/ 0 60000 65536"/>
                            <a:gd name="T7" fmla="*/ 0 60000 65536"/>
                            <a:gd name="T8" fmla="*/ 0 60000 65536"/>
                          </a:gdLst>
                          <a:ahLst/>
                          <a:cxnLst>
                            <a:cxn ang="T6">
                              <a:pos x="T0" y="T1"/>
                            </a:cxn>
                            <a:cxn ang="T7">
                              <a:pos x="T2" y="T3"/>
                            </a:cxn>
                            <a:cxn ang="T8">
                              <a:pos x="T4" y="T5"/>
                            </a:cxn>
                          </a:cxnLst>
                          <a:rect l="0" t="0" r="r" b="b"/>
                          <a:pathLst>
                            <a:path w="5" h="44">
                              <a:moveTo>
                                <a:pt x="1" y="0"/>
                              </a:moveTo>
                              <a:cubicBezTo>
                                <a:pt x="0" y="8"/>
                                <a:pt x="4" y="12"/>
                                <a:pt x="4" y="20"/>
                              </a:cubicBezTo>
                              <a:cubicBezTo>
                                <a:pt x="5" y="33"/>
                                <a:pt x="5" y="25"/>
                                <a:pt x="1" y="44"/>
                              </a:cubicBezTo>
                            </a:path>
                          </a:pathLst>
                        </a:custGeom>
                        <a:noFill/>
                        <a:ln w="2" cap="rnd">
                          <a:solidFill>
                            <a:srgbClr val="24211D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422" name="Freeform 427"/>
                      <wps:cNvSpPr>
                        <a:spLocks/>
                      </wps:cNvSpPr>
                      <wps:spPr bwMode="auto">
                        <a:xfrm>
                          <a:off x="511832" y="361345"/>
                          <a:ext cx="13901" cy="23503"/>
                        </a:xfrm>
                        <a:custGeom>
                          <a:avLst/>
                          <a:gdLst>
                            <a:gd name="T0" fmla="*/ 0 w 11"/>
                            <a:gd name="T1" fmla="*/ 2611 h 18"/>
                            <a:gd name="T2" fmla="*/ 8890 w 11"/>
                            <a:gd name="T3" fmla="*/ 23495 h 18"/>
                            <a:gd name="T4" fmla="*/ 10160 w 11"/>
                            <a:gd name="T5" fmla="*/ 0 h 18"/>
                            <a:gd name="T6" fmla="*/ 0 60000 65536"/>
                            <a:gd name="T7" fmla="*/ 0 60000 65536"/>
                            <a:gd name="T8" fmla="*/ 0 60000 65536"/>
                          </a:gdLst>
                          <a:ahLst/>
                          <a:cxnLst>
                            <a:cxn ang="T6">
                              <a:pos x="T0" y="T1"/>
                            </a:cxn>
                            <a:cxn ang="T7">
                              <a:pos x="T2" y="T3"/>
                            </a:cxn>
                            <a:cxn ang="T8">
                              <a:pos x="T4" y="T5"/>
                            </a:cxn>
                          </a:cxnLst>
                          <a:rect l="0" t="0" r="r" b="b"/>
                          <a:pathLst>
                            <a:path w="11" h="18">
                              <a:moveTo>
                                <a:pt x="0" y="2"/>
                              </a:moveTo>
                              <a:cubicBezTo>
                                <a:pt x="1" y="10"/>
                                <a:pt x="7" y="8"/>
                                <a:pt x="7" y="18"/>
                              </a:cubicBezTo>
                              <a:cubicBezTo>
                                <a:pt x="9" y="13"/>
                                <a:pt x="11" y="6"/>
                                <a:pt x="8" y="0"/>
                              </a:cubicBezTo>
                            </a:path>
                          </a:pathLst>
                        </a:custGeom>
                        <a:noFill/>
                        <a:ln w="2" cap="rnd">
                          <a:solidFill>
                            <a:srgbClr val="24211D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423" name="Freeform 428"/>
                      <wps:cNvSpPr>
                        <a:spLocks/>
                      </wps:cNvSpPr>
                      <wps:spPr bwMode="auto">
                        <a:xfrm>
                          <a:off x="506731" y="379747"/>
                          <a:ext cx="24702" cy="26003"/>
                        </a:xfrm>
                        <a:custGeom>
                          <a:avLst/>
                          <a:gdLst>
                            <a:gd name="T0" fmla="*/ 0 w 19"/>
                            <a:gd name="T1" fmla="*/ 0 h 20"/>
                            <a:gd name="T2" fmla="*/ 11731 w 19"/>
                            <a:gd name="T3" fmla="*/ 26035 h 20"/>
                            <a:gd name="T4" fmla="*/ 24765 w 19"/>
                            <a:gd name="T5" fmla="*/ 3905 h 20"/>
                            <a:gd name="T6" fmla="*/ 0 60000 65536"/>
                            <a:gd name="T7" fmla="*/ 0 60000 65536"/>
                            <a:gd name="T8" fmla="*/ 0 60000 65536"/>
                          </a:gdLst>
                          <a:ahLst/>
                          <a:cxnLst>
                            <a:cxn ang="T6">
                              <a:pos x="T0" y="T1"/>
                            </a:cxn>
                            <a:cxn ang="T7">
                              <a:pos x="T2" y="T3"/>
                            </a:cxn>
                            <a:cxn ang="T8">
                              <a:pos x="T4" y="T5"/>
                            </a:cxn>
                          </a:cxnLst>
                          <a:rect l="0" t="0" r="r" b="b"/>
                          <a:pathLst>
                            <a:path w="19" h="20">
                              <a:moveTo>
                                <a:pt x="0" y="0"/>
                              </a:moveTo>
                              <a:cubicBezTo>
                                <a:pt x="1" y="9"/>
                                <a:pt x="6" y="9"/>
                                <a:pt x="9" y="20"/>
                              </a:cubicBezTo>
                              <a:cubicBezTo>
                                <a:pt x="14" y="16"/>
                                <a:pt x="19" y="7"/>
                                <a:pt x="19" y="3"/>
                              </a:cubicBezTo>
                            </a:path>
                          </a:pathLst>
                        </a:custGeom>
                        <a:noFill/>
                        <a:ln w="2" cap="rnd">
                          <a:solidFill>
                            <a:srgbClr val="24211D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424" name="Freeform 429"/>
                      <wps:cNvSpPr>
                        <a:spLocks/>
                      </wps:cNvSpPr>
                      <wps:spPr bwMode="auto">
                        <a:xfrm>
                          <a:off x="504131" y="397550"/>
                          <a:ext cx="11501" cy="31704"/>
                        </a:xfrm>
                        <a:custGeom>
                          <a:avLst/>
                          <a:gdLst>
                            <a:gd name="T0" fmla="*/ 0 w 9"/>
                            <a:gd name="T1" fmla="*/ 0 h 24"/>
                            <a:gd name="T2" fmla="*/ 11430 w 9"/>
                            <a:gd name="T3" fmla="*/ 31750 h 24"/>
                            <a:gd name="T4" fmla="*/ 0 60000 65536"/>
                            <a:gd name="T5" fmla="*/ 0 60000 65536"/>
                          </a:gdLst>
                          <a:ahLst/>
                          <a:cxnLst>
                            <a:cxn ang="T4">
                              <a:pos x="T0" y="T1"/>
                            </a:cxn>
                            <a:cxn ang="T5">
                              <a:pos x="T2" y="T3"/>
                            </a:cxn>
                          </a:cxnLst>
                          <a:rect l="0" t="0" r="r" b="b"/>
                          <a:pathLst>
                            <a:path w="9" h="24">
                              <a:moveTo>
                                <a:pt x="0" y="0"/>
                              </a:moveTo>
                              <a:cubicBezTo>
                                <a:pt x="5" y="10"/>
                                <a:pt x="9" y="16"/>
                                <a:pt x="9" y="24"/>
                              </a:cubicBezTo>
                            </a:path>
                          </a:pathLst>
                        </a:custGeom>
                        <a:noFill/>
                        <a:ln w="2" cap="rnd">
                          <a:solidFill>
                            <a:srgbClr val="24211D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425" name="Freeform 430"/>
                      <wps:cNvSpPr>
                        <a:spLocks/>
                      </wps:cNvSpPr>
                      <wps:spPr bwMode="auto">
                        <a:xfrm>
                          <a:off x="502931" y="422253"/>
                          <a:ext cx="6300" cy="18402"/>
                        </a:xfrm>
                        <a:custGeom>
                          <a:avLst/>
                          <a:gdLst>
                            <a:gd name="T0" fmla="*/ 0 w 5"/>
                            <a:gd name="T1" fmla="*/ 0 h 14"/>
                            <a:gd name="T2" fmla="*/ 6350 w 5"/>
                            <a:gd name="T3" fmla="*/ 18415 h 14"/>
                            <a:gd name="T4" fmla="*/ 0 60000 65536"/>
                            <a:gd name="T5" fmla="*/ 0 60000 65536"/>
                          </a:gdLst>
                          <a:ahLst/>
                          <a:cxnLst>
                            <a:cxn ang="T4">
                              <a:pos x="T0" y="T1"/>
                            </a:cxn>
                            <a:cxn ang="T5">
                              <a:pos x="T2" y="T3"/>
                            </a:cxn>
                          </a:cxnLst>
                          <a:rect l="0" t="0" r="r" b="b"/>
                          <a:pathLst>
                            <a:path w="5" h="14">
                              <a:moveTo>
                                <a:pt x="0" y="0"/>
                              </a:moveTo>
                              <a:cubicBezTo>
                                <a:pt x="0" y="5"/>
                                <a:pt x="4" y="10"/>
                                <a:pt x="5" y="14"/>
                              </a:cubicBezTo>
                            </a:path>
                          </a:pathLst>
                        </a:custGeom>
                        <a:noFill/>
                        <a:ln w="2" cap="rnd">
                          <a:solidFill>
                            <a:srgbClr val="24211D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426" name="Freeform 431"/>
                      <wps:cNvSpPr>
                        <a:spLocks/>
                      </wps:cNvSpPr>
                      <wps:spPr bwMode="auto">
                        <a:xfrm>
                          <a:off x="521932" y="379747"/>
                          <a:ext cx="100406" cy="71709"/>
                        </a:xfrm>
                        <a:custGeom>
                          <a:avLst/>
                          <a:gdLst>
                            <a:gd name="T0" fmla="*/ 40393 w 77"/>
                            <a:gd name="T1" fmla="*/ 60013 h 55"/>
                            <a:gd name="T2" fmla="*/ 75573 w 77"/>
                            <a:gd name="T3" fmla="*/ 31311 h 55"/>
                            <a:gd name="T4" fmla="*/ 91209 w 77"/>
                            <a:gd name="T5" fmla="*/ 6523 h 55"/>
                            <a:gd name="T6" fmla="*/ 88603 w 77"/>
                            <a:gd name="T7" fmla="*/ 1305 h 55"/>
                            <a:gd name="T8" fmla="*/ 59937 w 77"/>
                            <a:gd name="T9" fmla="*/ 9132 h 55"/>
                            <a:gd name="T10" fmla="*/ 0 w 77"/>
                            <a:gd name="T11" fmla="*/ 70450 h 55"/>
                            <a:gd name="T12" fmla="*/ 40393 w 77"/>
                            <a:gd name="T13" fmla="*/ 60013 h 55"/>
                            <a:gd name="T14" fmla="*/ 0 60000 65536"/>
                            <a:gd name="T15" fmla="*/ 0 60000 65536"/>
                            <a:gd name="T16" fmla="*/ 0 60000 65536"/>
                            <a:gd name="T17" fmla="*/ 0 60000 65536"/>
                            <a:gd name="T18" fmla="*/ 0 60000 65536"/>
                            <a:gd name="T19" fmla="*/ 0 60000 65536"/>
                            <a:gd name="T20" fmla="*/ 0 60000 65536"/>
                          </a:gdLst>
                          <a:ahLst/>
                          <a:cxnLst>
                            <a:cxn ang="T14">
                              <a:pos x="T0" y="T1"/>
                            </a:cxn>
                            <a:cxn ang="T15">
                              <a:pos x="T2" y="T3"/>
                            </a:cxn>
                            <a:cxn ang="T16">
                              <a:pos x="T4" y="T5"/>
                            </a:cxn>
                            <a:cxn ang="T17">
                              <a:pos x="T6" y="T7"/>
                            </a:cxn>
                            <a:cxn ang="T18">
                              <a:pos x="T8" y="T9"/>
                            </a:cxn>
                            <a:cxn ang="T19">
                              <a:pos x="T10" y="T11"/>
                            </a:cxn>
                            <a:cxn ang="T20">
                              <a:pos x="T12" y="T13"/>
                            </a:cxn>
                          </a:cxnLst>
                          <a:rect l="0" t="0" r="r" b="b"/>
                          <a:pathLst>
                            <a:path w="77" h="55">
                              <a:moveTo>
                                <a:pt x="31" y="46"/>
                              </a:moveTo>
                              <a:cubicBezTo>
                                <a:pt x="40" y="34"/>
                                <a:pt x="55" y="35"/>
                                <a:pt x="58" y="24"/>
                              </a:cubicBezTo>
                              <a:cubicBezTo>
                                <a:pt x="61" y="18"/>
                                <a:pt x="64" y="10"/>
                                <a:pt x="70" y="5"/>
                              </a:cubicBezTo>
                              <a:cubicBezTo>
                                <a:pt x="73" y="3"/>
                                <a:pt x="77" y="0"/>
                                <a:pt x="68" y="1"/>
                              </a:cubicBezTo>
                              <a:cubicBezTo>
                                <a:pt x="62" y="1"/>
                                <a:pt x="52" y="4"/>
                                <a:pt x="46" y="7"/>
                              </a:cubicBezTo>
                              <a:lnTo>
                                <a:pt x="0" y="54"/>
                              </a:lnTo>
                              <a:cubicBezTo>
                                <a:pt x="15" y="55"/>
                                <a:pt x="22" y="51"/>
                                <a:pt x="31" y="46"/>
                              </a:cubicBez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2">
                          <a:solidFill>
                            <a:srgbClr val="24211D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427" name="Freeform 432"/>
                      <wps:cNvSpPr>
                        <a:spLocks/>
                      </wps:cNvSpPr>
                      <wps:spPr bwMode="auto">
                        <a:xfrm>
                          <a:off x="568935" y="413352"/>
                          <a:ext cx="22201" cy="5101"/>
                        </a:xfrm>
                        <a:custGeom>
                          <a:avLst/>
                          <a:gdLst>
                            <a:gd name="T0" fmla="*/ 0 w 17"/>
                            <a:gd name="T1" fmla="*/ 3810 h 4"/>
                            <a:gd name="T2" fmla="*/ 22225 w 17"/>
                            <a:gd name="T3" fmla="*/ 0 h 4"/>
                            <a:gd name="T4" fmla="*/ 0 60000 65536"/>
                            <a:gd name="T5" fmla="*/ 0 60000 65536"/>
                          </a:gdLst>
                          <a:ahLst/>
                          <a:cxnLst>
                            <a:cxn ang="T4">
                              <a:pos x="T0" y="T1"/>
                            </a:cxn>
                            <a:cxn ang="T5">
                              <a:pos x="T2" y="T3"/>
                            </a:cxn>
                          </a:cxnLst>
                          <a:rect l="0" t="0" r="r" b="b"/>
                          <a:pathLst>
                            <a:path w="17" h="4">
                              <a:moveTo>
                                <a:pt x="0" y="3"/>
                              </a:moveTo>
                              <a:cubicBezTo>
                                <a:pt x="9" y="1"/>
                                <a:pt x="10" y="4"/>
                                <a:pt x="17" y="0"/>
                              </a:cubicBezTo>
                            </a:path>
                          </a:pathLst>
                        </a:custGeom>
                        <a:noFill/>
                        <a:ln w="2" cap="rnd">
                          <a:solidFill>
                            <a:srgbClr val="24211D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428" name="Freeform 433"/>
                      <wps:cNvSpPr>
                        <a:spLocks/>
                      </wps:cNvSpPr>
                      <wps:spPr bwMode="auto">
                        <a:xfrm>
                          <a:off x="546734" y="429254"/>
                          <a:ext cx="27302" cy="2600"/>
                        </a:xfrm>
                        <a:custGeom>
                          <a:avLst/>
                          <a:gdLst>
                            <a:gd name="T0" fmla="*/ 0 w 21"/>
                            <a:gd name="T1" fmla="*/ 0 h 2"/>
                            <a:gd name="T2" fmla="*/ 27305 w 21"/>
                            <a:gd name="T3" fmla="*/ 0 h 2"/>
                            <a:gd name="T4" fmla="*/ 0 60000 65536"/>
                            <a:gd name="T5" fmla="*/ 0 60000 65536"/>
                          </a:gdLst>
                          <a:ahLst/>
                          <a:cxnLst>
                            <a:cxn ang="T4">
                              <a:pos x="T0" y="T1"/>
                            </a:cxn>
                            <a:cxn ang="T5">
                              <a:pos x="T2" y="T3"/>
                            </a:cxn>
                          </a:cxnLst>
                          <a:rect l="0" t="0" r="r" b="b"/>
                          <a:pathLst>
                            <a:path w="21" h="2">
                              <a:moveTo>
                                <a:pt x="0" y="0"/>
                              </a:moveTo>
                              <a:cubicBezTo>
                                <a:pt x="13" y="2"/>
                                <a:pt x="15" y="0"/>
                                <a:pt x="21" y="0"/>
                              </a:cubicBezTo>
                            </a:path>
                          </a:pathLst>
                        </a:custGeom>
                        <a:noFill/>
                        <a:ln w="2" cap="rnd">
                          <a:solidFill>
                            <a:srgbClr val="24211D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429" name="Freeform 434"/>
                      <wps:cNvSpPr>
                        <a:spLocks/>
                      </wps:cNvSpPr>
                      <wps:spPr bwMode="auto">
                        <a:xfrm>
                          <a:off x="586136" y="384848"/>
                          <a:ext cx="15201" cy="18402"/>
                        </a:xfrm>
                        <a:custGeom>
                          <a:avLst/>
                          <a:gdLst>
                            <a:gd name="T0" fmla="*/ 15240 w 12"/>
                            <a:gd name="T1" fmla="*/ 14469 h 14"/>
                            <a:gd name="T2" fmla="*/ 0 w 12"/>
                            <a:gd name="T3" fmla="*/ 18415 h 14"/>
                            <a:gd name="T4" fmla="*/ 7620 w 12"/>
                            <a:gd name="T5" fmla="*/ 0 h 14"/>
                            <a:gd name="T6" fmla="*/ 0 60000 65536"/>
                            <a:gd name="T7" fmla="*/ 0 60000 65536"/>
                            <a:gd name="T8" fmla="*/ 0 60000 65536"/>
                          </a:gdLst>
                          <a:ahLst/>
                          <a:cxnLst>
                            <a:cxn ang="T6">
                              <a:pos x="T0" y="T1"/>
                            </a:cxn>
                            <a:cxn ang="T7">
                              <a:pos x="T2" y="T3"/>
                            </a:cxn>
                            <a:cxn ang="T8">
                              <a:pos x="T4" y="T5"/>
                            </a:cxn>
                          </a:cxnLst>
                          <a:rect l="0" t="0" r="r" b="b"/>
                          <a:pathLst>
                            <a:path w="12" h="14">
                              <a:moveTo>
                                <a:pt x="12" y="11"/>
                              </a:moveTo>
                              <a:cubicBezTo>
                                <a:pt x="8" y="13"/>
                                <a:pt x="4" y="14"/>
                                <a:pt x="0" y="14"/>
                              </a:cubicBezTo>
                              <a:cubicBezTo>
                                <a:pt x="4" y="9"/>
                                <a:pt x="2" y="5"/>
                                <a:pt x="6" y="0"/>
                              </a:cubicBezTo>
                            </a:path>
                          </a:pathLst>
                        </a:custGeom>
                        <a:noFill/>
                        <a:ln w="2" cap="rnd">
                          <a:solidFill>
                            <a:srgbClr val="24211D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430" name="Freeform 435"/>
                      <wps:cNvSpPr>
                        <a:spLocks/>
                      </wps:cNvSpPr>
                      <wps:spPr bwMode="auto">
                        <a:xfrm>
                          <a:off x="546734" y="386048"/>
                          <a:ext cx="57104" cy="41905"/>
                        </a:xfrm>
                        <a:custGeom>
                          <a:avLst/>
                          <a:gdLst>
                            <a:gd name="T0" fmla="*/ 57150 w 44"/>
                            <a:gd name="T1" fmla="*/ 0 h 32"/>
                            <a:gd name="T2" fmla="*/ 0 w 44"/>
                            <a:gd name="T3" fmla="*/ 41910 h 32"/>
                            <a:gd name="T4" fmla="*/ 0 60000 65536"/>
                            <a:gd name="T5" fmla="*/ 0 60000 65536"/>
                          </a:gdLst>
                          <a:ahLst/>
                          <a:cxnLst>
                            <a:cxn ang="T4">
                              <a:pos x="T0" y="T1"/>
                            </a:cxn>
                            <a:cxn ang="T5">
                              <a:pos x="T2" y="T3"/>
                            </a:cxn>
                          </a:cxnLst>
                          <a:rect l="0" t="0" r="r" b="b"/>
                          <a:pathLst>
                            <a:path w="44" h="32">
                              <a:moveTo>
                                <a:pt x="44" y="0"/>
                              </a:moveTo>
                              <a:cubicBezTo>
                                <a:pt x="25" y="13"/>
                                <a:pt x="26" y="24"/>
                                <a:pt x="0" y="32"/>
                              </a:cubicBezTo>
                            </a:path>
                          </a:pathLst>
                        </a:custGeom>
                        <a:noFill/>
                        <a:ln w="2" cap="rnd">
                          <a:solidFill>
                            <a:srgbClr val="24211D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431" name="Freeform 436"/>
                      <wps:cNvSpPr>
                        <a:spLocks/>
                      </wps:cNvSpPr>
                      <wps:spPr bwMode="auto">
                        <a:xfrm>
                          <a:off x="500331" y="355644"/>
                          <a:ext cx="108607" cy="108514"/>
                        </a:xfrm>
                        <a:custGeom>
                          <a:avLst/>
                          <a:gdLst>
                            <a:gd name="T0" fmla="*/ 38780 w 84"/>
                            <a:gd name="T1" fmla="*/ 86345 h 83"/>
                            <a:gd name="T2" fmla="*/ 68512 w 84"/>
                            <a:gd name="T3" fmla="*/ 54947 h 83"/>
                            <a:gd name="T4" fmla="*/ 91780 w 84"/>
                            <a:gd name="T5" fmla="*/ 18316 h 83"/>
                            <a:gd name="T6" fmla="*/ 96951 w 84"/>
                            <a:gd name="T7" fmla="*/ 0 h 83"/>
                            <a:gd name="T8" fmla="*/ 63341 w 84"/>
                            <a:gd name="T9" fmla="*/ 17007 h 83"/>
                            <a:gd name="T10" fmla="*/ 33610 w 84"/>
                            <a:gd name="T11" fmla="*/ 37939 h 83"/>
                            <a:gd name="T12" fmla="*/ 11634 w 84"/>
                            <a:gd name="T13" fmla="*/ 77187 h 83"/>
                            <a:gd name="T14" fmla="*/ 0 w 84"/>
                            <a:gd name="T15" fmla="*/ 108585 h 83"/>
                            <a:gd name="T16" fmla="*/ 38780 w 84"/>
                            <a:gd name="T17" fmla="*/ 86345 h 83"/>
                            <a:gd name="T18" fmla="*/ 0 60000 65536"/>
                            <a:gd name="T19" fmla="*/ 0 60000 65536"/>
                            <a:gd name="T20" fmla="*/ 0 60000 65536"/>
                            <a:gd name="T21" fmla="*/ 0 60000 65536"/>
                            <a:gd name="T22" fmla="*/ 0 60000 65536"/>
                            <a:gd name="T23" fmla="*/ 0 60000 65536"/>
                            <a:gd name="T24" fmla="*/ 0 60000 65536"/>
                            <a:gd name="T25" fmla="*/ 0 60000 65536"/>
                            <a:gd name="T26" fmla="*/ 0 60000 65536"/>
                          </a:gdLst>
                          <a:ahLst/>
                          <a:cxnLst>
                            <a:cxn ang="T18">
                              <a:pos x="T0" y="T1"/>
                            </a:cxn>
                            <a:cxn ang="T19">
                              <a:pos x="T2" y="T3"/>
                            </a:cxn>
                            <a:cxn ang="T20">
                              <a:pos x="T4" y="T5"/>
                            </a:cxn>
                            <a:cxn ang="T21">
                              <a:pos x="T6" y="T7"/>
                            </a:cxn>
                            <a:cxn ang="T22">
                              <a:pos x="T8" y="T9"/>
                            </a:cxn>
                            <a:cxn ang="T23">
                              <a:pos x="T10" y="T11"/>
                            </a:cxn>
                            <a:cxn ang="T24">
                              <a:pos x="T12" y="T13"/>
                            </a:cxn>
                            <a:cxn ang="T25">
                              <a:pos x="T14" y="T15"/>
                            </a:cxn>
                            <a:cxn ang="T26">
                              <a:pos x="T16" y="T17"/>
                            </a:cxn>
                          </a:cxnLst>
                          <a:rect l="0" t="0" r="r" b="b"/>
                          <a:pathLst>
                            <a:path w="84" h="83">
                              <a:moveTo>
                                <a:pt x="30" y="66"/>
                              </a:moveTo>
                              <a:cubicBezTo>
                                <a:pt x="41" y="58"/>
                                <a:pt x="39" y="49"/>
                                <a:pt x="53" y="42"/>
                              </a:cubicBezTo>
                              <a:cubicBezTo>
                                <a:pt x="71" y="30"/>
                                <a:pt x="65" y="21"/>
                                <a:pt x="71" y="14"/>
                              </a:cubicBezTo>
                              <a:cubicBezTo>
                                <a:pt x="74" y="8"/>
                                <a:pt x="84" y="1"/>
                                <a:pt x="75" y="0"/>
                              </a:cubicBezTo>
                              <a:cubicBezTo>
                                <a:pt x="64" y="2"/>
                                <a:pt x="60" y="14"/>
                                <a:pt x="49" y="13"/>
                              </a:cubicBezTo>
                              <a:cubicBezTo>
                                <a:pt x="37" y="12"/>
                                <a:pt x="33" y="23"/>
                                <a:pt x="26" y="29"/>
                              </a:cubicBezTo>
                              <a:cubicBezTo>
                                <a:pt x="6" y="39"/>
                                <a:pt x="18" y="49"/>
                                <a:pt x="9" y="59"/>
                              </a:cubicBezTo>
                              <a:cubicBezTo>
                                <a:pt x="2" y="67"/>
                                <a:pt x="13" y="72"/>
                                <a:pt x="0" y="83"/>
                              </a:cubicBezTo>
                              <a:cubicBezTo>
                                <a:pt x="19" y="71"/>
                                <a:pt x="22" y="74"/>
                                <a:pt x="30" y="66"/>
                              </a:cubicBez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2">
                          <a:solidFill>
                            <a:srgbClr val="24211D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432" name="Freeform 437"/>
                      <wps:cNvSpPr>
                        <a:spLocks/>
                      </wps:cNvSpPr>
                      <wps:spPr bwMode="auto">
                        <a:xfrm>
                          <a:off x="508031" y="371446"/>
                          <a:ext cx="79305" cy="86411"/>
                        </a:xfrm>
                        <a:custGeom>
                          <a:avLst/>
                          <a:gdLst>
                            <a:gd name="T0" fmla="*/ 79375 w 61"/>
                            <a:gd name="T1" fmla="*/ 0 h 66"/>
                            <a:gd name="T2" fmla="*/ 61158 w 61"/>
                            <a:gd name="T3" fmla="*/ 17010 h 66"/>
                            <a:gd name="T4" fmla="*/ 24723 w 61"/>
                            <a:gd name="T5" fmla="*/ 44488 h 66"/>
                            <a:gd name="T6" fmla="*/ 0 w 61"/>
                            <a:gd name="T7" fmla="*/ 86360 h 66"/>
                            <a:gd name="T8" fmla="*/ 0 60000 65536"/>
                            <a:gd name="T9" fmla="*/ 0 60000 65536"/>
                            <a:gd name="T10" fmla="*/ 0 60000 65536"/>
                            <a:gd name="T11" fmla="*/ 0 60000 65536"/>
                          </a:gdLst>
                          <a:ahLst/>
                          <a:cxnLst>
                            <a:cxn ang="T8">
                              <a:pos x="T0" y="T1"/>
                            </a:cxn>
                            <a:cxn ang="T9">
                              <a:pos x="T2" y="T3"/>
                            </a:cxn>
                            <a:cxn ang="T10">
                              <a:pos x="T4" y="T5"/>
                            </a:cxn>
                            <a:cxn ang="T11">
                              <a:pos x="T6" y="T7"/>
                            </a:cxn>
                          </a:cxnLst>
                          <a:rect l="0" t="0" r="r" b="b"/>
                          <a:pathLst>
                            <a:path w="61" h="66">
                              <a:moveTo>
                                <a:pt x="61" y="0"/>
                              </a:moveTo>
                              <a:cubicBezTo>
                                <a:pt x="54" y="5"/>
                                <a:pt x="53" y="7"/>
                                <a:pt x="47" y="13"/>
                              </a:cubicBezTo>
                              <a:cubicBezTo>
                                <a:pt x="39" y="24"/>
                                <a:pt x="32" y="21"/>
                                <a:pt x="19" y="34"/>
                              </a:cubicBezTo>
                              <a:cubicBezTo>
                                <a:pt x="15" y="39"/>
                                <a:pt x="6" y="58"/>
                                <a:pt x="0" y="66"/>
                              </a:cubicBezTo>
                            </a:path>
                          </a:pathLst>
                        </a:custGeom>
                        <a:noFill/>
                        <a:ln w="2" cap="rnd">
                          <a:solidFill>
                            <a:srgbClr val="24211D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433" name="Freeform 438"/>
                      <wps:cNvSpPr>
                        <a:spLocks/>
                      </wps:cNvSpPr>
                      <wps:spPr bwMode="auto">
                        <a:xfrm>
                          <a:off x="571535" y="360045"/>
                          <a:ext cx="18401" cy="26003"/>
                        </a:xfrm>
                        <a:custGeom>
                          <a:avLst/>
                          <a:gdLst>
                            <a:gd name="T0" fmla="*/ 18415 w 14"/>
                            <a:gd name="T1" fmla="*/ 0 h 20"/>
                            <a:gd name="T2" fmla="*/ 0 w 14"/>
                            <a:gd name="T3" fmla="*/ 26035 h 20"/>
                            <a:gd name="T4" fmla="*/ 18415 w 14"/>
                            <a:gd name="T5" fmla="*/ 18225 h 20"/>
                            <a:gd name="T6" fmla="*/ 0 60000 65536"/>
                            <a:gd name="T7" fmla="*/ 0 60000 65536"/>
                            <a:gd name="T8" fmla="*/ 0 60000 65536"/>
                          </a:gdLst>
                          <a:ahLst/>
                          <a:cxnLst>
                            <a:cxn ang="T6">
                              <a:pos x="T0" y="T1"/>
                            </a:cxn>
                            <a:cxn ang="T7">
                              <a:pos x="T2" y="T3"/>
                            </a:cxn>
                            <a:cxn ang="T8">
                              <a:pos x="T4" y="T5"/>
                            </a:cxn>
                          </a:cxnLst>
                          <a:rect l="0" t="0" r="r" b="b"/>
                          <a:pathLst>
                            <a:path w="14" h="20">
                              <a:moveTo>
                                <a:pt x="14" y="0"/>
                              </a:moveTo>
                              <a:cubicBezTo>
                                <a:pt x="6" y="7"/>
                                <a:pt x="6" y="14"/>
                                <a:pt x="0" y="20"/>
                              </a:cubicBezTo>
                              <a:cubicBezTo>
                                <a:pt x="5" y="17"/>
                                <a:pt x="11" y="18"/>
                                <a:pt x="14" y="14"/>
                              </a:cubicBezTo>
                            </a:path>
                          </a:pathLst>
                        </a:custGeom>
                        <a:noFill/>
                        <a:ln w="2" cap="rnd">
                          <a:solidFill>
                            <a:srgbClr val="24211D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434" name="Freeform 439"/>
                      <wps:cNvSpPr>
                        <a:spLocks/>
                      </wps:cNvSpPr>
                      <wps:spPr bwMode="auto">
                        <a:xfrm>
                          <a:off x="553034" y="376547"/>
                          <a:ext cx="22301" cy="27903"/>
                        </a:xfrm>
                        <a:custGeom>
                          <a:avLst/>
                          <a:gdLst>
                            <a:gd name="T0" fmla="*/ 10459 w 17"/>
                            <a:gd name="T1" fmla="*/ 0 h 21"/>
                            <a:gd name="T2" fmla="*/ 0 w 17"/>
                            <a:gd name="T3" fmla="*/ 25279 h 21"/>
                            <a:gd name="T4" fmla="*/ 22225 w 17"/>
                            <a:gd name="T5" fmla="*/ 21288 h 21"/>
                            <a:gd name="T6" fmla="*/ 0 60000 65536"/>
                            <a:gd name="T7" fmla="*/ 0 60000 65536"/>
                            <a:gd name="T8" fmla="*/ 0 60000 65536"/>
                          </a:gdLst>
                          <a:ahLst/>
                          <a:cxnLst>
                            <a:cxn ang="T6">
                              <a:pos x="T0" y="T1"/>
                            </a:cxn>
                            <a:cxn ang="T7">
                              <a:pos x="T2" y="T3"/>
                            </a:cxn>
                            <a:cxn ang="T8">
                              <a:pos x="T4" y="T5"/>
                            </a:cxn>
                          </a:cxnLst>
                          <a:rect l="0" t="0" r="r" b="b"/>
                          <a:pathLst>
                            <a:path w="17" h="21">
                              <a:moveTo>
                                <a:pt x="8" y="0"/>
                              </a:moveTo>
                              <a:cubicBezTo>
                                <a:pt x="3" y="4"/>
                                <a:pt x="7" y="10"/>
                                <a:pt x="0" y="19"/>
                              </a:cubicBezTo>
                              <a:cubicBezTo>
                                <a:pt x="6" y="21"/>
                                <a:pt x="15" y="19"/>
                                <a:pt x="17" y="16"/>
                              </a:cubicBezTo>
                            </a:path>
                          </a:pathLst>
                        </a:custGeom>
                        <a:noFill/>
                        <a:ln w="2" cap="rnd">
                          <a:solidFill>
                            <a:srgbClr val="24211D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435" name="Freeform 440"/>
                      <wps:cNvSpPr>
                        <a:spLocks/>
                      </wps:cNvSpPr>
                      <wps:spPr bwMode="auto">
                        <a:xfrm>
                          <a:off x="530233" y="388649"/>
                          <a:ext cx="27302" cy="32404"/>
                        </a:xfrm>
                        <a:custGeom>
                          <a:avLst/>
                          <a:gdLst>
                            <a:gd name="T0" fmla="*/ 10402 w 21"/>
                            <a:gd name="T1" fmla="*/ 0 h 25"/>
                            <a:gd name="T2" fmla="*/ 0 w 21"/>
                            <a:gd name="T3" fmla="*/ 32385 h 25"/>
                            <a:gd name="T4" fmla="*/ 27305 w 21"/>
                            <a:gd name="T5" fmla="*/ 25908 h 25"/>
                            <a:gd name="T6" fmla="*/ 0 60000 65536"/>
                            <a:gd name="T7" fmla="*/ 0 60000 65536"/>
                            <a:gd name="T8" fmla="*/ 0 60000 65536"/>
                          </a:gdLst>
                          <a:ahLst/>
                          <a:cxnLst>
                            <a:cxn ang="T6">
                              <a:pos x="T0" y="T1"/>
                            </a:cxn>
                            <a:cxn ang="T7">
                              <a:pos x="T2" y="T3"/>
                            </a:cxn>
                            <a:cxn ang="T8">
                              <a:pos x="T4" y="T5"/>
                            </a:cxn>
                          </a:cxnLst>
                          <a:rect l="0" t="0" r="r" b="b"/>
                          <a:pathLst>
                            <a:path w="21" h="25">
                              <a:moveTo>
                                <a:pt x="8" y="0"/>
                              </a:moveTo>
                              <a:cubicBezTo>
                                <a:pt x="12" y="2"/>
                                <a:pt x="3" y="16"/>
                                <a:pt x="0" y="25"/>
                              </a:cubicBezTo>
                              <a:cubicBezTo>
                                <a:pt x="8" y="20"/>
                                <a:pt x="19" y="22"/>
                                <a:pt x="21" y="20"/>
                              </a:cubicBezTo>
                            </a:path>
                          </a:pathLst>
                        </a:custGeom>
                        <a:noFill/>
                        <a:ln w="2" cap="rnd">
                          <a:solidFill>
                            <a:srgbClr val="24211D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436" name="Freeform 441"/>
                      <wps:cNvSpPr>
                        <a:spLocks/>
                      </wps:cNvSpPr>
                      <wps:spPr bwMode="auto">
                        <a:xfrm>
                          <a:off x="518132" y="403250"/>
                          <a:ext cx="23501" cy="38705"/>
                        </a:xfrm>
                        <a:custGeom>
                          <a:avLst/>
                          <a:gdLst>
                            <a:gd name="T0" fmla="*/ 5221 w 18"/>
                            <a:gd name="T1" fmla="*/ 0 h 30"/>
                            <a:gd name="T2" fmla="*/ 0 w 18"/>
                            <a:gd name="T3" fmla="*/ 38735 h 30"/>
                            <a:gd name="T4" fmla="*/ 23495 w 18"/>
                            <a:gd name="T5" fmla="*/ 29697 h 30"/>
                            <a:gd name="T6" fmla="*/ 0 60000 65536"/>
                            <a:gd name="T7" fmla="*/ 0 60000 65536"/>
                            <a:gd name="T8" fmla="*/ 0 60000 65536"/>
                          </a:gdLst>
                          <a:ahLst/>
                          <a:cxnLst>
                            <a:cxn ang="T6">
                              <a:pos x="T0" y="T1"/>
                            </a:cxn>
                            <a:cxn ang="T7">
                              <a:pos x="T2" y="T3"/>
                            </a:cxn>
                            <a:cxn ang="T8">
                              <a:pos x="T4" y="T5"/>
                            </a:cxn>
                          </a:cxnLst>
                          <a:rect l="0" t="0" r="r" b="b"/>
                          <a:pathLst>
                            <a:path w="18" h="30">
                              <a:moveTo>
                                <a:pt x="4" y="0"/>
                              </a:moveTo>
                              <a:cubicBezTo>
                                <a:pt x="4" y="5"/>
                                <a:pt x="5" y="20"/>
                                <a:pt x="0" y="30"/>
                              </a:cubicBezTo>
                              <a:cubicBezTo>
                                <a:pt x="8" y="26"/>
                                <a:pt x="12" y="28"/>
                                <a:pt x="18" y="23"/>
                              </a:cubicBezTo>
                            </a:path>
                          </a:pathLst>
                        </a:custGeom>
                        <a:noFill/>
                        <a:ln w="2" cap="rnd">
                          <a:solidFill>
                            <a:srgbClr val="24211D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437" name="Freeform 442"/>
                      <wps:cNvSpPr>
                        <a:spLocks/>
                      </wps:cNvSpPr>
                      <wps:spPr bwMode="auto">
                        <a:xfrm>
                          <a:off x="467329" y="447656"/>
                          <a:ext cx="132708" cy="53407"/>
                        </a:xfrm>
                        <a:custGeom>
                          <a:avLst/>
                          <a:gdLst>
                            <a:gd name="T0" fmla="*/ 41636 w 102"/>
                            <a:gd name="T1" fmla="*/ 46835 h 41"/>
                            <a:gd name="T2" fmla="*/ 78068 w 102"/>
                            <a:gd name="T3" fmla="*/ 35126 h 41"/>
                            <a:gd name="T4" fmla="*/ 107994 w 102"/>
                            <a:gd name="T5" fmla="*/ 26020 h 41"/>
                            <a:gd name="T6" fmla="*/ 122306 w 102"/>
                            <a:gd name="T7" fmla="*/ 13010 h 41"/>
                            <a:gd name="T8" fmla="*/ 84573 w 102"/>
                            <a:gd name="T9" fmla="*/ 7806 h 41"/>
                            <a:gd name="T10" fmla="*/ 45539 w 102"/>
                            <a:gd name="T11" fmla="*/ 10408 h 41"/>
                            <a:gd name="T12" fmla="*/ 16915 w 102"/>
                            <a:gd name="T13" fmla="*/ 31223 h 41"/>
                            <a:gd name="T14" fmla="*/ 0 w 102"/>
                            <a:gd name="T15" fmla="*/ 53340 h 41"/>
                            <a:gd name="T16" fmla="*/ 41636 w 102"/>
                            <a:gd name="T17" fmla="*/ 46835 h 41"/>
                            <a:gd name="T18" fmla="*/ 0 60000 65536"/>
                            <a:gd name="T19" fmla="*/ 0 60000 65536"/>
                            <a:gd name="T20" fmla="*/ 0 60000 65536"/>
                            <a:gd name="T21" fmla="*/ 0 60000 65536"/>
                            <a:gd name="T22" fmla="*/ 0 60000 65536"/>
                            <a:gd name="T23" fmla="*/ 0 60000 65536"/>
                            <a:gd name="T24" fmla="*/ 0 60000 65536"/>
                            <a:gd name="T25" fmla="*/ 0 60000 65536"/>
                            <a:gd name="T26" fmla="*/ 0 60000 65536"/>
                          </a:gdLst>
                          <a:ahLst/>
                          <a:cxnLst>
                            <a:cxn ang="T18">
                              <a:pos x="T0" y="T1"/>
                            </a:cxn>
                            <a:cxn ang="T19">
                              <a:pos x="T2" y="T3"/>
                            </a:cxn>
                            <a:cxn ang="T20">
                              <a:pos x="T4" y="T5"/>
                            </a:cxn>
                            <a:cxn ang="T21">
                              <a:pos x="T6" y="T7"/>
                            </a:cxn>
                            <a:cxn ang="T22">
                              <a:pos x="T8" y="T9"/>
                            </a:cxn>
                            <a:cxn ang="T23">
                              <a:pos x="T10" y="T11"/>
                            </a:cxn>
                            <a:cxn ang="T24">
                              <a:pos x="T12" y="T13"/>
                            </a:cxn>
                            <a:cxn ang="T25">
                              <a:pos x="T14" y="T15"/>
                            </a:cxn>
                            <a:cxn ang="T26">
                              <a:pos x="T16" y="T17"/>
                            </a:cxn>
                          </a:cxnLst>
                          <a:rect l="0" t="0" r="r" b="b"/>
                          <a:pathLst>
                            <a:path w="102" h="41">
                              <a:moveTo>
                                <a:pt x="32" y="36"/>
                              </a:moveTo>
                              <a:cubicBezTo>
                                <a:pt x="51" y="36"/>
                                <a:pt x="46" y="28"/>
                                <a:pt x="60" y="27"/>
                              </a:cubicBezTo>
                              <a:cubicBezTo>
                                <a:pt x="77" y="26"/>
                                <a:pt x="74" y="25"/>
                                <a:pt x="83" y="20"/>
                              </a:cubicBezTo>
                              <a:cubicBezTo>
                                <a:pt x="87" y="15"/>
                                <a:pt x="102" y="14"/>
                                <a:pt x="94" y="10"/>
                              </a:cubicBezTo>
                              <a:cubicBezTo>
                                <a:pt x="83" y="7"/>
                                <a:pt x="75" y="12"/>
                                <a:pt x="65" y="6"/>
                              </a:cubicBezTo>
                              <a:cubicBezTo>
                                <a:pt x="53" y="0"/>
                                <a:pt x="43" y="1"/>
                                <a:pt x="35" y="8"/>
                              </a:cubicBezTo>
                              <a:cubicBezTo>
                                <a:pt x="28" y="15"/>
                                <a:pt x="19" y="12"/>
                                <a:pt x="13" y="24"/>
                              </a:cubicBezTo>
                              <a:cubicBezTo>
                                <a:pt x="9" y="31"/>
                                <a:pt x="6" y="36"/>
                                <a:pt x="0" y="41"/>
                              </a:cubicBezTo>
                              <a:cubicBezTo>
                                <a:pt x="11" y="38"/>
                                <a:pt x="13" y="33"/>
                                <a:pt x="32" y="36"/>
                              </a:cubicBez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2">
                          <a:solidFill>
                            <a:srgbClr val="24211D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438" name="Freeform 443"/>
                      <wps:cNvSpPr>
                        <a:spLocks/>
                      </wps:cNvSpPr>
                      <wps:spPr bwMode="auto">
                        <a:xfrm>
                          <a:off x="471829" y="464158"/>
                          <a:ext cx="106007" cy="34304"/>
                        </a:xfrm>
                        <a:custGeom>
                          <a:avLst/>
                          <a:gdLst>
                            <a:gd name="T0" fmla="*/ 106045 w 82"/>
                            <a:gd name="T1" fmla="*/ 0 h 26"/>
                            <a:gd name="T2" fmla="*/ 63368 w 82"/>
                            <a:gd name="T3" fmla="*/ 1319 h 26"/>
                            <a:gd name="T4" fmla="*/ 27158 w 82"/>
                            <a:gd name="T5" fmla="*/ 19783 h 26"/>
                            <a:gd name="T6" fmla="*/ 0 w 82"/>
                            <a:gd name="T7" fmla="*/ 34290 h 26"/>
                            <a:gd name="T8" fmla="*/ 0 60000 65536"/>
                            <a:gd name="T9" fmla="*/ 0 60000 65536"/>
                            <a:gd name="T10" fmla="*/ 0 60000 65536"/>
                            <a:gd name="T11" fmla="*/ 0 60000 65536"/>
                          </a:gdLst>
                          <a:ahLst/>
                          <a:cxnLst>
                            <a:cxn ang="T8">
                              <a:pos x="T0" y="T1"/>
                            </a:cxn>
                            <a:cxn ang="T9">
                              <a:pos x="T2" y="T3"/>
                            </a:cxn>
                            <a:cxn ang="T10">
                              <a:pos x="T4" y="T5"/>
                            </a:cxn>
                            <a:cxn ang="T11">
                              <a:pos x="T6" y="T7"/>
                            </a:cxn>
                          </a:cxnLst>
                          <a:rect l="0" t="0" r="r" b="b"/>
                          <a:pathLst>
                            <a:path w="82" h="26">
                              <a:moveTo>
                                <a:pt x="82" y="0"/>
                              </a:moveTo>
                              <a:cubicBezTo>
                                <a:pt x="74" y="2"/>
                                <a:pt x="63" y="4"/>
                                <a:pt x="49" y="1"/>
                              </a:cubicBezTo>
                              <a:cubicBezTo>
                                <a:pt x="38" y="7"/>
                                <a:pt x="31" y="11"/>
                                <a:pt x="21" y="15"/>
                              </a:cubicBezTo>
                              <a:cubicBezTo>
                                <a:pt x="13" y="19"/>
                                <a:pt x="7" y="21"/>
                                <a:pt x="0" y="26"/>
                              </a:cubicBezTo>
                            </a:path>
                          </a:pathLst>
                        </a:custGeom>
                        <a:noFill/>
                        <a:ln w="2" cap="rnd">
                          <a:solidFill>
                            <a:srgbClr val="24211D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439" name="Line 444"/>
                      <wps:cNvCnPr>
                        <a:cxnSpLocks noChangeShapeType="1"/>
                      </wps:cNvCnPr>
                      <wps:spPr bwMode="auto">
                        <a:xfrm flipH="1">
                          <a:off x="554334" y="462958"/>
                          <a:ext cx="12101" cy="5701"/>
                        </a:xfrm>
                        <a:prstGeom prst="line">
                          <a:avLst/>
                        </a:prstGeom>
                        <a:noFill/>
                        <a:ln w="2" cap="rnd">
                          <a:solidFill>
                            <a:srgbClr val="24211D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  <wps:wsp>
                      <wps:cNvPr id="440" name="Freeform 445"/>
                      <wps:cNvSpPr>
                        <a:spLocks/>
                      </wps:cNvSpPr>
                      <wps:spPr bwMode="auto">
                        <a:xfrm>
                          <a:off x="554334" y="468659"/>
                          <a:ext cx="19701" cy="6301"/>
                        </a:xfrm>
                        <a:custGeom>
                          <a:avLst/>
                          <a:gdLst>
                            <a:gd name="T0" fmla="*/ 0 w 15"/>
                            <a:gd name="T1" fmla="*/ 0 h 5"/>
                            <a:gd name="T2" fmla="*/ 19685 w 15"/>
                            <a:gd name="T3" fmla="*/ 3810 h 5"/>
                            <a:gd name="T4" fmla="*/ 0 60000 65536"/>
                            <a:gd name="T5" fmla="*/ 0 60000 65536"/>
                          </a:gdLst>
                          <a:ahLst/>
                          <a:cxnLst>
                            <a:cxn ang="T4">
                              <a:pos x="T0" y="T1"/>
                            </a:cxn>
                            <a:cxn ang="T5">
                              <a:pos x="T2" y="T3"/>
                            </a:cxn>
                          </a:cxnLst>
                          <a:rect l="0" t="0" r="r" b="b"/>
                          <a:pathLst>
                            <a:path w="15" h="5">
                              <a:moveTo>
                                <a:pt x="0" y="0"/>
                              </a:moveTo>
                              <a:cubicBezTo>
                                <a:pt x="5" y="0"/>
                                <a:pt x="10" y="5"/>
                                <a:pt x="15" y="3"/>
                              </a:cubicBezTo>
                            </a:path>
                          </a:pathLst>
                        </a:custGeom>
                        <a:noFill/>
                        <a:ln w="2" cap="rnd">
                          <a:solidFill>
                            <a:srgbClr val="24211D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441" name="Freeform 446"/>
                      <wps:cNvSpPr>
                        <a:spLocks/>
                      </wps:cNvSpPr>
                      <wps:spPr bwMode="auto">
                        <a:xfrm>
                          <a:off x="539133" y="455257"/>
                          <a:ext cx="15201" cy="7701"/>
                        </a:xfrm>
                        <a:custGeom>
                          <a:avLst/>
                          <a:gdLst>
                            <a:gd name="T0" fmla="*/ 15240 w 12"/>
                            <a:gd name="T1" fmla="*/ 1270 h 6"/>
                            <a:gd name="T2" fmla="*/ 0 w 12"/>
                            <a:gd name="T3" fmla="*/ 7620 h 6"/>
                            <a:gd name="T4" fmla="*/ 0 60000 65536"/>
                            <a:gd name="T5" fmla="*/ 0 60000 65536"/>
                          </a:gdLst>
                          <a:ahLst/>
                          <a:cxnLst>
                            <a:cxn ang="T4">
                              <a:pos x="T0" y="T1"/>
                            </a:cxn>
                            <a:cxn ang="T5">
                              <a:pos x="T2" y="T3"/>
                            </a:cxn>
                          </a:cxnLst>
                          <a:rect l="0" t="0" r="r" b="b"/>
                          <a:pathLst>
                            <a:path w="12" h="6">
                              <a:moveTo>
                                <a:pt x="12" y="1"/>
                              </a:moveTo>
                              <a:cubicBezTo>
                                <a:pt x="6" y="0"/>
                                <a:pt x="4" y="4"/>
                                <a:pt x="0" y="6"/>
                              </a:cubicBezTo>
                            </a:path>
                          </a:pathLst>
                        </a:custGeom>
                        <a:noFill/>
                        <a:ln w="2" cap="rnd">
                          <a:solidFill>
                            <a:srgbClr val="24211D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442" name="Freeform 447"/>
                      <wps:cNvSpPr>
                        <a:spLocks/>
                      </wps:cNvSpPr>
                      <wps:spPr bwMode="auto">
                        <a:xfrm>
                          <a:off x="524532" y="467358"/>
                          <a:ext cx="29802" cy="11401"/>
                        </a:xfrm>
                        <a:custGeom>
                          <a:avLst/>
                          <a:gdLst>
                            <a:gd name="T0" fmla="*/ 0 w 23"/>
                            <a:gd name="T1" fmla="*/ 5080 h 9"/>
                            <a:gd name="T2" fmla="*/ 29845 w 23"/>
                            <a:gd name="T3" fmla="*/ 8890 h 9"/>
                            <a:gd name="T4" fmla="*/ 0 60000 65536"/>
                            <a:gd name="T5" fmla="*/ 0 60000 65536"/>
                          </a:gdLst>
                          <a:ahLst/>
                          <a:cxnLst>
                            <a:cxn ang="T4">
                              <a:pos x="T0" y="T1"/>
                            </a:cxn>
                            <a:cxn ang="T5">
                              <a:pos x="T2" y="T3"/>
                            </a:cxn>
                          </a:cxnLst>
                          <a:rect l="0" t="0" r="r" b="b"/>
                          <a:pathLst>
                            <a:path w="23" h="9">
                              <a:moveTo>
                                <a:pt x="0" y="4"/>
                              </a:moveTo>
                              <a:cubicBezTo>
                                <a:pt x="9" y="0"/>
                                <a:pt x="18" y="9"/>
                                <a:pt x="23" y="7"/>
                              </a:cubicBezTo>
                            </a:path>
                          </a:pathLst>
                        </a:custGeom>
                        <a:noFill/>
                        <a:ln w="2" cap="rnd">
                          <a:solidFill>
                            <a:srgbClr val="24211D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443" name="Freeform 448"/>
                      <wps:cNvSpPr>
                        <a:spLocks/>
                      </wps:cNvSpPr>
                      <wps:spPr bwMode="auto">
                        <a:xfrm>
                          <a:off x="499131" y="459157"/>
                          <a:ext cx="29802" cy="27303"/>
                        </a:xfrm>
                        <a:custGeom>
                          <a:avLst/>
                          <a:gdLst>
                            <a:gd name="T0" fmla="*/ 22059 w 23"/>
                            <a:gd name="T1" fmla="*/ 0 h 21"/>
                            <a:gd name="T2" fmla="*/ 0 w 23"/>
                            <a:gd name="T3" fmla="*/ 24705 h 21"/>
                            <a:gd name="T4" fmla="*/ 29845 w 23"/>
                            <a:gd name="T5" fmla="*/ 23404 h 21"/>
                            <a:gd name="T6" fmla="*/ 0 60000 65536"/>
                            <a:gd name="T7" fmla="*/ 0 60000 65536"/>
                            <a:gd name="T8" fmla="*/ 0 60000 65536"/>
                          </a:gdLst>
                          <a:ahLst/>
                          <a:cxnLst>
                            <a:cxn ang="T6">
                              <a:pos x="T0" y="T1"/>
                            </a:cxn>
                            <a:cxn ang="T7">
                              <a:pos x="T2" y="T3"/>
                            </a:cxn>
                            <a:cxn ang="T8">
                              <a:pos x="T4" y="T5"/>
                            </a:cxn>
                          </a:cxnLst>
                          <a:rect l="0" t="0" r="r" b="b"/>
                          <a:pathLst>
                            <a:path w="23" h="21">
                              <a:moveTo>
                                <a:pt x="17" y="0"/>
                              </a:moveTo>
                              <a:cubicBezTo>
                                <a:pt x="12" y="6"/>
                                <a:pt x="17" y="10"/>
                                <a:pt x="0" y="19"/>
                              </a:cubicBezTo>
                              <a:cubicBezTo>
                                <a:pt x="9" y="20"/>
                                <a:pt x="21" y="21"/>
                                <a:pt x="23" y="18"/>
                              </a:cubicBezTo>
                            </a:path>
                          </a:pathLst>
                        </a:custGeom>
                        <a:noFill/>
                        <a:ln w="2" cap="rnd">
                          <a:solidFill>
                            <a:srgbClr val="24211D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444" name="Freeform 449"/>
                      <wps:cNvSpPr>
                        <a:spLocks/>
                      </wps:cNvSpPr>
                      <wps:spPr bwMode="auto">
                        <a:xfrm>
                          <a:off x="487030" y="469959"/>
                          <a:ext cx="14601" cy="19602"/>
                        </a:xfrm>
                        <a:custGeom>
                          <a:avLst/>
                          <a:gdLst>
                            <a:gd name="T0" fmla="*/ 14605 w 11"/>
                            <a:gd name="T1" fmla="*/ 0 h 15"/>
                            <a:gd name="T2" fmla="*/ 0 w 11"/>
                            <a:gd name="T3" fmla="*/ 19685 h 15"/>
                            <a:gd name="T4" fmla="*/ 0 60000 65536"/>
                            <a:gd name="T5" fmla="*/ 0 60000 65536"/>
                          </a:gdLst>
                          <a:ahLst/>
                          <a:cxnLst>
                            <a:cxn ang="T4">
                              <a:pos x="T0" y="T1"/>
                            </a:cxn>
                            <a:cxn ang="T5">
                              <a:pos x="T2" y="T3"/>
                            </a:cxn>
                          </a:cxnLst>
                          <a:rect l="0" t="0" r="r" b="b"/>
                          <a:pathLst>
                            <a:path w="11" h="15">
                              <a:moveTo>
                                <a:pt x="11" y="0"/>
                              </a:moveTo>
                              <a:cubicBezTo>
                                <a:pt x="6" y="5"/>
                                <a:pt x="6" y="10"/>
                                <a:pt x="0" y="15"/>
                              </a:cubicBezTo>
                            </a:path>
                          </a:pathLst>
                        </a:custGeom>
                        <a:noFill/>
                        <a:ln w="2" cap="rnd">
                          <a:solidFill>
                            <a:srgbClr val="24211D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445" name="Freeform 450"/>
                      <wps:cNvSpPr>
                        <a:spLocks/>
                      </wps:cNvSpPr>
                      <wps:spPr bwMode="auto">
                        <a:xfrm>
                          <a:off x="379023" y="544168"/>
                          <a:ext cx="111807" cy="33104"/>
                        </a:xfrm>
                        <a:custGeom>
                          <a:avLst/>
                          <a:gdLst>
                            <a:gd name="T0" fmla="*/ 89668 w 86"/>
                            <a:gd name="T1" fmla="*/ 0 h 25"/>
                            <a:gd name="T2" fmla="*/ 103963 w 86"/>
                            <a:gd name="T3" fmla="*/ 17170 h 25"/>
                            <a:gd name="T4" fmla="*/ 75373 w 86"/>
                            <a:gd name="T5" fmla="*/ 21133 h 25"/>
                            <a:gd name="T6" fmla="*/ 40286 w 86"/>
                            <a:gd name="T7" fmla="*/ 19812 h 25"/>
                            <a:gd name="T8" fmla="*/ 0 w 86"/>
                            <a:gd name="T9" fmla="*/ 6604 h 25"/>
                            <a:gd name="T10" fmla="*/ 89668 w 86"/>
                            <a:gd name="T11" fmla="*/ 0 h 25"/>
                            <a:gd name="T12" fmla="*/ 0 60000 65536"/>
                            <a:gd name="T13" fmla="*/ 0 60000 65536"/>
                            <a:gd name="T14" fmla="*/ 0 60000 65536"/>
                            <a:gd name="T15" fmla="*/ 0 60000 65536"/>
                            <a:gd name="T16" fmla="*/ 0 60000 65536"/>
                            <a:gd name="T17" fmla="*/ 0 60000 65536"/>
                          </a:gdLst>
                          <a:ahLst/>
                          <a:cxnLst>
                            <a:cxn ang="T12">
                              <a:pos x="T0" y="T1"/>
                            </a:cxn>
                            <a:cxn ang="T13">
                              <a:pos x="T2" y="T3"/>
                            </a:cxn>
                            <a:cxn ang="T14">
                              <a:pos x="T4" y="T5"/>
                            </a:cxn>
                            <a:cxn ang="T15">
                              <a:pos x="T6" y="T7"/>
                            </a:cxn>
                            <a:cxn ang="T16">
                              <a:pos x="T8" y="T9"/>
                            </a:cxn>
                            <a:cxn ang="T17">
                              <a:pos x="T10" y="T11"/>
                            </a:cxn>
                          </a:cxnLst>
                          <a:rect l="0" t="0" r="r" b="b"/>
                          <a:pathLst>
                            <a:path w="86" h="25">
                              <a:moveTo>
                                <a:pt x="69" y="0"/>
                              </a:moveTo>
                              <a:cubicBezTo>
                                <a:pt x="72" y="6"/>
                                <a:pt x="86" y="7"/>
                                <a:pt x="80" y="13"/>
                              </a:cubicBezTo>
                              <a:cubicBezTo>
                                <a:pt x="70" y="13"/>
                                <a:pt x="67" y="11"/>
                                <a:pt x="58" y="16"/>
                              </a:cubicBezTo>
                              <a:cubicBezTo>
                                <a:pt x="43" y="25"/>
                                <a:pt x="38" y="13"/>
                                <a:pt x="31" y="15"/>
                              </a:cubicBezTo>
                              <a:cubicBezTo>
                                <a:pt x="16" y="18"/>
                                <a:pt x="6" y="9"/>
                                <a:pt x="0" y="5"/>
                              </a:cubicBezTo>
                              <a:lnTo>
                                <a:pt x="69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2">
                          <a:solidFill>
                            <a:srgbClr val="24211D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446" name="Freeform 451"/>
                      <wps:cNvSpPr>
                        <a:spLocks/>
                      </wps:cNvSpPr>
                      <wps:spPr bwMode="auto">
                        <a:xfrm>
                          <a:off x="444527" y="546768"/>
                          <a:ext cx="29802" cy="13302"/>
                        </a:xfrm>
                        <a:custGeom>
                          <a:avLst/>
                          <a:gdLst>
                            <a:gd name="T0" fmla="*/ 19464 w 23"/>
                            <a:gd name="T1" fmla="*/ 13335 h 10"/>
                            <a:gd name="T2" fmla="*/ 0 w 23"/>
                            <a:gd name="T3" fmla="*/ 1334 h 10"/>
                            <a:gd name="T4" fmla="*/ 29845 w 23"/>
                            <a:gd name="T5" fmla="*/ 9335 h 10"/>
                            <a:gd name="T6" fmla="*/ 0 60000 65536"/>
                            <a:gd name="T7" fmla="*/ 0 60000 65536"/>
                            <a:gd name="T8" fmla="*/ 0 60000 65536"/>
                          </a:gdLst>
                          <a:ahLst/>
                          <a:cxnLst>
                            <a:cxn ang="T6">
                              <a:pos x="T0" y="T1"/>
                            </a:cxn>
                            <a:cxn ang="T7">
                              <a:pos x="T2" y="T3"/>
                            </a:cxn>
                            <a:cxn ang="T8">
                              <a:pos x="T4" y="T5"/>
                            </a:cxn>
                          </a:cxnLst>
                          <a:rect l="0" t="0" r="r" b="b"/>
                          <a:pathLst>
                            <a:path w="23" h="10">
                              <a:moveTo>
                                <a:pt x="15" y="10"/>
                              </a:moveTo>
                              <a:cubicBezTo>
                                <a:pt x="7" y="8"/>
                                <a:pt x="10" y="3"/>
                                <a:pt x="0" y="1"/>
                              </a:cubicBezTo>
                              <a:cubicBezTo>
                                <a:pt x="5" y="0"/>
                                <a:pt x="17" y="4"/>
                                <a:pt x="23" y="7"/>
                              </a:cubicBezTo>
                            </a:path>
                          </a:pathLst>
                        </a:custGeom>
                        <a:noFill/>
                        <a:ln w="2" cap="rnd">
                          <a:solidFill>
                            <a:srgbClr val="24211D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447" name="Freeform 452"/>
                      <wps:cNvSpPr>
                        <a:spLocks/>
                      </wps:cNvSpPr>
                      <wps:spPr bwMode="auto">
                        <a:xfrm>
                          <a:off x="437527" y="554969"/>
                          <a:ext cx="18401" cy="8901"/>
                        </a:xfrm>
                        <a:custGeom>
                          <a:avLst/>
                          <a:gdLst>
                            <a:gd name="T0" fmla="*/ 18415 w 14"/>
                            <a:gd name="T1" fmla="*/ 8890 h 7"/>
                            <a:gd name="T2" fmla="*/ 0 w 14"/>
                            <a:gd name="T3" fmla="*/ 0 h 7"/>
                            <a:gd name="T4" fmla="*/ 0 60000 65536"/>
                            <a:gd name="T5" fmla="*/ 0 60000 65536"/>
                          </a:gdLst>
                          <a:ahLst/>
                          <a:cxnLst>
                            <a:cxn ang="T4">
                              <a:pos x="T0" y="T1"/>
                            </a:cxn>
                            <a:cxn ang="T5">
                              <a:pos x="T2" y="T3"/>
                            </a:cxn>
                          </a:cxnLst>
                          <a:rect l="0" t="0" r="r" b="b"/>
                          <a:pathLst>
                            <a:path w="14" h="7">
                              <a:moveTo>
                                <a:pt x="14" y="7"/>
                              </a:moveTo>
                              <a:cubicBezTo>
                                <a:pt x="5" y="5"/>
                                <a:pt x="11" y="4"/>
                                <a:pt x="0" y="0"/>
                              </a:cubicBezTo>
                            </a:path>
                          </a:pathLst>
                        </a:custGeom>
                        <a:noFill/>
                        <a:ln w="2" cap="rnd">
                          <a:solidFill>
                            <a:srgbClr val="24211D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448" name="Freeform 453"/>
                      <wps:cNvSpPr>
                        <a:spLocks/>
                      </wps:cNvSpPr>
                      <wps:spPr bwMode="auto">
                        <a:xfrm>
                          <a:off x="406425" y="553769"/>
                          <a:ext cx="31102" cy="11401"/>
                        </a:xfrm>
                        <a:custGeom>
                          <a:avLst/>
                          <a:gdLst>
                            <a:gd name="T0" fmla="*/ 31115 w 24"/>
                            <a:gd name="T1" fmla="*/ 11430 h 9"/>
                            <a:gd name="T2" fmla="*/ 0 w 24"/>
                            <a:gd name="T3" fmla="*/ 0 h 9"/>
                            <a:gd name="T4" fmla="*/ 0 60000 65536"/>
                            <a:gd name="T5" fmla="*/ 0 60000 65536"/>
                          </a:gdLst>
                          <a:ahLst/>
                          <a:cxnLst>
                            <a:cxn ang="T4">
                              <a:pos x="T0" y="T1"/>
                            </a:cxn>
                            <a:cxn ang="T5">
                              <a:pos x="T2" y="T3"/>
                            </a:cxn>
                          </a:cxnLst>
                          <a:rect l="0" t="0" r="r" b="b"/>
                          <a:pathLst>
                            <a:path w="24" h="9">
                              <a:moveTo>
                                <a:pt x="24" y="9"/>
                              </a:moveTo>
                              <a:cubicBezTo>
                                <a:pt x="15" y="5"/>
                                <a:pt x="8" y="1"/>
                                <a:pt x="0" y="0"/>
                              </a:cubicBezTo>
                            </a:path>
                          </a:pathLst>
                        </a:custGeom>
                        <a:noFill/>
                        <a:ln w="2" cap="rnd">
                          <a:solidFill>
                            <a:srgbClr val="24211D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449" name="Freeform 454"/>
                      <wps:cNvSpPr>
                        <a:spLocks/>
                      </wps:cNvSpPr>
                      <wps:spPr bwMode="auto">
                        <a:xfrm>
                          <a:off x="375223" y="461658"/>
                          <a:ext cx="104206" cy="93312"/>
                        </a:xfrm>
                        <a:custGeom>
                          <a:avLst/>
                          <a:gdLst>
                            <a:gd name="T0" fmla="*/ 82010 w 80"/>
                            <a:gd name="T1" fmla="*/ 49959 h 71"/>
                            <a:gd name="T2" fmla="*/ 96330 w 80"/>
                            <a:gd name="T3" fmla="*/ 9203 h 71"/>
                            <a:gd name="T4" fmla="*/ 93726 w 80"/>
                            <a:gd name="T5" fmla="*/ 3944 h 71"/>
                            <a:gd name="T6" fmla="*/ 88519 w 80"/>
                            <a:gd name="T7" fmla="*/ 6574 h 71"/>
                            <a:gd name="T8" fmla="*/ 53372 w 80"/>
                            <a:gd name="T9" fmla="*/ 23665 h 71"/>
                            <a:gd name="T10" fmla="*/ 45561 w 80"/>
                            <a:gd name="T11" fmla="*/ 38127 h 71"/>
                            <a:gd name="T12" fmla="*/ 0 w 80"/>
                            <a:gd name="T13" fmla="*/ 93345 h 71"/>
                            <a:gd name="T14" fmla="*/ 28639 w 80"/>
                            <a:gd name="T15" fmla="*/ 90716 h 71"/>
                            <a:gd name="T16" fmla="*/ 82010 w 80"/>
                            <a:gd name="T17" fmla="*/ 49959 h 71"/>
                            <a:gd name="T18" fmla="*/ 0 60000 65536"/>
                            <a:gd name="T19" fmla="*/ 0 60000 65536"/>
                            <a:gd name="T20" fmla="*/ 0 60000 65536"/>
                            <a:gd name="T21" fmla="*/ 0 60000 65536"/>
                            <a:gd name="T22" fmla="*/ 0 60000 65536"/>
                            <a:gd name="T23" fmla="*/ 0 60000 65536"/>
                            <a:gd name="T24" fmla="*/ 0 60000 65536"/>
                            <a:gd name="T25" fmla="*/ 0 60000 65536"/>
                            <a:gd name="T26" fmla="*/ 0 60000 65536"/>
                          </a:gdLst>
                          <a:ahLst/>
                          <a:cxnLst>
                            <a:cxn ang="T18">
                              <a:pos x="T0" y="T1"/>
                            </a:cxn>
                            <a:cxn ang="T19">
                              <a:pos x="T2" y="T3"/>
                            </a:cxn>
                            <a:cxn ang="T20">
                              <a:pos x="T4" y="T5"/>
                            </a:cxn>
                            <a:cxn ang="T21">
                              <a:pos x="T6" y="T7"/>
                            </a:cxn>
                            <a:cxn ang="T22">
                              <a:pos x="T8" y="T9"/>
                            </a:cxn>
                            <a:cxn ang="T23">
                              <a:pos x="T10" y="T11"/>
                            </a:cxn>
                            <a:cxn ang="T24">
                              <a:pos x="T12" y="T13"/>
                            </a:cxn>
                            <a:cxn ang="T25">
                              <a:pos x="T14" y="T15"/>
                            </a:cxn>
                            <a:cxn ang="T26">
                              <a:pos x="T16" y="T17"/>
                            </a:cxn>
                          </a:cxnLst>
                          <a:rect l="0" t="0" r="r" b="b"/>
                          <a:pathLst>
                            <a:path w="80" h="71">
                              <a:moveTo>
                                <a:pt x="63" y="38"/>
                              </a:moveTo>
                              <a:cubicBezTo>
                                <a:pt x="77" y="30"/>
                                <a:pt x="70" y="13"/>
                                <a:pt x="74" y="7"/>
                              </a:cubicBezTo>
                              <a:cubicBezTo>
                                <a:pt x="80" y="2"/>
                                <a:pt x="76" y="0"/>
                                <a:pt x="72" y="3"/>
                              </a:cubicBezTo>
                              <a:lnTo>
                                <a:pt x="68" y="5"/>
                              </a:lnTo>
                              <a:cubicBezTo>
                                <a:pt x="56" y="17"/>
                                <a:pt x="48" y="13"/>
                                <a:pt x="41" y="18"/>
                              </a:cubicBezTo>
                              <a:cubicBezTo>
                                <a:pt x="37" y="21"/>
                                <a:pt x="36" y="23"/>
                                <a:pt x="35" y="29"/>
                              </a:cubicBezTo>
                              <a:cubicBezTo>
                                <a:pt x="13" y="38"/>
                                <a:pt x="19" y="58"/>
                                <a:pt x="0" y="71"/>
                              </a:cubicBezTo>
                              <a:lnTo>
                                <a:pt x="22" y="69"/>
                              </a:lnTo>
                              <a:lnTo>
                                <a:pt x="63" y="38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2">
                          <a:solidFill>
                            <a:srgbClr val="24211D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450" name="Freeform 455"/>
                      <wps:cNvSpPr>
                        <a:spLocks/>
                      </wps:cNvSpPr>
                      <wps:spPr bwMode="auto">
                        <a:xfrm>
                          <a:off x="388624" y="472459"/>
                          <a:ext cx="77405" cy="75609"/>
                        </a:xfrm>
                        <a:custGeom>
                          <a:avLst/>
                          <a:gdLst>
                            <a:gd name="T0" fmla="*/ 77470 w 60"/>
                            <a:gd name="T1" fmla="*/ 0 h 58"/>
                            <a:gd name="T2" fmla="*/ 61976 w 60"/>
                            <a:gd name="T3" fmla="*/ 20846 h 58"/>
                            <a:gd name="T4" fmla="*/ 28406 w 60"/>
                            <a:gd name="T5" fmla="*/ 44297 h 58"/>
                            <a:gd name="T6" fmla="*/ 0 w 60"/>
                            <a:gd name="T7" fmla="*/ 75565 h 58"/>
                            <a:gd name="T8" fmla="*/ 0 60000 65536"/>
                            <a:gd name="T9" fmla="*/ 0 60000 65536"/>
                            <a:gd name="T10" fmla="*/ 0 60000 65536"/>
                            <a:gd name="T11" fmla="*/ 0 60000 65536"/>
                          </a:gdLst>
                          <a:ahLst/>
                          <a:cxnLst>
                            <a:cxn ang="T8">
                              <a:pos x="T0" y="T1"/>
                            </a:cxn>
                            <a:cxn ang="T9">
                              <a:pos x="T2" y="T3"/>
                            </a:cxn>
                            <a:cxn ang="T10">
                              <a:pos x="T4" y="T5"/>
                            </a:cxn>
                            <a:cxn ang="T11">
                              <a:pos x="T6" y="T7"/>
                            </a:cxn>
                          </a:cxnLst>
                          <a:rect l="0" t="0" r="r" b="b"/>
                          <a:pathLst>
                            <a:path w="60" h="58">
                              <a:moveTo>
                                <a:pt x="60" y="0"/>
                              </a:moveTo>
                              <a:cubicBezTo>
                                <a:pt x="53" y="5"/>
                                <a:pt x="54" y="12"/>
                                <a:pt x="48" y="16"/>
                              </a:cubicBezTo>
                              <a:cubicBezTo>
                                <a:pt x="38" y="25"/>
                                <a:pt x="33" y="24"/>
                                <a:pt x="22" y="34"/>
                              </a:cubicBezTo>
                              <a:cubicBezTo>
                                <a:pt x="16" y="42"/>
                                <a:pt x="9" y="51"/>
                                <a:pt x="0" y="58"/>
                              </a:cubicBezTo>
                            </a:path>
                          </a:pathLst>
                        </a:custGeom>
                        <a:noFill/>
                        <a:ln w="2" cap="rnd">
                          <a:solidFill>
                            <a:srgbClr val="24211D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451" name="Freeform 456"/>
                      <wps:cNvSpPr>
                        <a:spLocks/>
                      </wps:cNvSpPr>
                      <wps:spPr bwMode="auto">
                        <a:xfrm>
                          <a:off x="445728" y="474959"/>
                          <a:ext cx="20301" cy="23503"/>
                        </a:xfrm>
                        <a:custGeom>
                          <a:avLst/>
                          <a:gdLst>
                            <a:gd name="T0" fmla="*/ 11430 w 16"/>
                            <a:gd name="T1" fmla="*/ 0 h 18"/>
                            <a:gd name="T2" fmla="*/ 0 w 16"/>
                            <a:gd name="T3" fmla="*/ 23495 h 18"/>
                            <a:gd name="T4" fmla="*/ 20320 w 16"/>
                            <a:gd name="T5" fmla="*/ 11748 h 18"/>
                            <a:gd name="T6" fmla="*/ 0 60000 65536"/>
                            <a:gd name="T7" fmla="*/ 0 60000 65536"/>
                            <a:gd name="T8" fmla="*/ 0 60000 65536"/>
                          </a:gdLst>
                          <a:ahLst/>
                          <a:cxnLst>
                            <a:cxn ang="T6">
                              <a:pos x="T0" y="T1"/>
                            </a:cxn>
                            <a:cxn ang="T7">
                              <a:pos x="T2" y="T3"/>
                            </a:cxn>
                            <a:cxn ang="T8">
                              <a:pos x="T4" y="T5"/>
                            </a:cxn>
                          </a:cxnLst>
                          <a:rect l="0" t="0" r="r" b="b"/>
                          <a:pathLst>
                            <a:path w="16" h="18">
                              <a:moveTo>
                                <a:pt x="9" y="0"/>
                              </a:moveTo>
                              <a:cubicBezTo>
                                <a:pt x="8" y="9"/>
                                <a:pt x="5" y="13"/>
                                <a:pt x="0" y="18"/>
                              </a:cubicBezTo>
                              <a:cubicBezTo>
                                <a:pt x="5" y="16"/>
                                <a:pt x="13" y="10"/>
                                <a:pt x="16" y="9"/>
                              </a:cubicBezTo>
                            </a:path>
                          </a:pathLst>
                        </a:custGeom>
                        <a:noFill/>
                        <a:ln w="2" cap="rnd">
                          <a:solidFill>
                            <a:srgbClr val="24211D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452" name="Freeform 457"/>
                      <wps:cNvSpPr>
                        <a:spLocks/>
                      </wps:cNvSpPr>
                      <wps:spPr bwMode="auto">
                        <a:xfrm>
                          <a:off x="424826" y="485161"/>
                          <a:ext cx="26002" cy="26703"/>
                        </a:xfrm>
                        <a:custGeom>
                          <a:avLst/>
                          <a:gdLst>
                            <a:gd name="T0" fmla="*/ 18225 w 20"/>
                            <a:gd name="T1" fmla="*/ 0 h 20"/>
                            <a:gd name="T2" fmla="*/ 0 w 20"/>
                            <a:gd name="T3" fmla="*/ 26670 h 20"/>
                            <a:gd name="T4" fmla="*/ 26035 w 20"/>
                            <a:gd name="T5" fmla="*/ 24003 h 20"/>
                            <a:gd name="T6" fmla="*/ 0 60000 65536"/>
                            <a:gd name="T7" fmla="*/ 0 60000 65536"/>
                            <a:gd name="T8" fmla="*/ 0 60000 65536"/>
                          </a:gdLst>
                          <a:ahLst/>
                          <a:cxnLst>
                            <a:cxn ang="T6">
                              <a:pos x="T0" y="T1"/>
                            </a:cxn>
                            <a:cxn ang="T7">
                              <a:pos x="T2" y="T3"/>
                            </a:cxn>
                            <a:cxn ang="T8">
                              <a:pos x="T4" y="T5"/>
                            </a:cxn>
                          </a:cxnLst>
                          <a:rect l="0" t="0" r="r" b="b"/>
                          <a:pathLst>
                            <a:path w="20" h="20">
                              <a:moveTo>
                                <a:pt x="14" y="0"/>
                              </a:moveTo>
                              <a:cubicBezTo>
                                <a:pt x="7" y="5"/>
                                <a:pt x="15" y="10"/>
                                <a:pt x="0" y="20"/>
                              </a:cubicBezTo>
                              <a:cubicBezTo>
                                <a:pt x="7" y="16"/>
                                <a:pt x="14" y="20"/>
                                <a:pt x="20" y="18"/>
                              </a:cubicBezTo>
                            </a:path>
                          </a:pathLst>
                        </a:custGeom>
                        <a:noFill/>
                        <a:ln w="2" cap="rnd">
                          <a:solidFill>
                            <a:srgbClr val="24211D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453" name="Freeform 458"/>
                      <wps:cNvSpPr>
                        <a:spLocks/>
                      </wps:cNvSpPr>
                      <wps:spPr bwMode="auto">
                        <a:xfrm>
                          <a:off x="411425" y="498462"/>
                          <a:ext cx="31802" cy="26103"/>
                        </a:xfrm>
                        <a:custGeom>
                          <a:avLst/>
                          <a:gdLst>
                            <a:gd name="T0" fmla="*/ 9260 w 24"/>
                            <a:gd name="T1" fmla="*/ 0 h 20"/>
                            <a:gd name="T2" fmla="*/ 0 w 24"/>
                            <a:gd name="T3" fmla="*/ 26035 h 20"/>
                            <a:gd name="T4" fmla="*/ 31750 w 24"/>
                            <a:gd name="T5" fmla="*/ 16923 h 20"/>
                            <a:gd name="T6" fmla="*/ 0 60000 65536"/>
                            <a:gd name="T7" fmla="*/ 0 60000 65536"/>
                            <a:gd name="T8" fmla="*/ 0 60000 65536"/>
                          </a:gdLst>
                          <a:ahLst/>
                          <a:cxnLst>
                            <a:cxn ang="T6">
                              <a:pos x="T0" y="T1"/>
                            </a:cxn>
                            <a:cxn ang="T7">
                              <a:pos x="T2" y="T3"/>
                            </a:cxn>
                            <a:cxn ang="T8">
                              <a:pos x="T4" y="T5"/>
                            </a:cxn>
                          </a:cxnLst>
                          <a:rect l="0" t="0" r="r" b="b"/>
                          <a:pathLst>
                            <a:path w="24" h="20">
                              <a:moveTo>
                                <a:pt x="7" y="0"/>
                              </a:moveTo>
                              <a:cubicBezTo>
                                <a:pt x="5" y="7"/>
                                <a:pt x="4" y="12"/>
                                <a:pt x="0" y="20"/>
                              </a:cubicBezTo>
                              <a:cubicBezTo>
                                <a:pt x="9" y="10"/>
                                <a:pt x="17" y="15"/>
                                <a:pt x="24" y="13"/>
                              </a:cubicBezTo>
                            </a:path>
                          </a:pathLst>
                        </a:custGeom>
                        <a:noFill/>
                        <a:ln w="2" cap="rnd">
                          <a:solidFill>
                            <a:srgbClr val="24211D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454" name="Freeform 459"/>
                      <wps:cNvSpPr>
                        <a:spLocks/>
                      </wps:cNvSpPr>
                      <wps:spPr bwMode="auto">
                        <a:xfrm>
                          <a:off x="397525" y="508664"/>
                          <a:ext cx="10101" cy="31704"/>
                        </a:xfrm>
                        <a:custGeom>
                          <a:avLst/>
                          <a:gdLst>
                            <a:gd name="T0" fmla="*/ 10160 w 8"/>
                            <a:gd name="T1" fmla="*/ 0 h 24"/>
                            <a:gd name="T2" fmla="*/ 0 w 8"/>
                            <a:gd name="T3" fmla="*/ 31750 h 24"/>
                            <a:gd name="T4" fmla="*/ 0 60000 65536"/>
                            <a:gd name="T5" fmla="*/ 0 60000 65536"/>
                          </a:gdLst>
                          <a:ahLst/>
                          <a:cxnLst>
                            <a:cxn ang="T4">
                              <a:pos x="T0" y="T1"/>
                            </a:cxn>
                            <a:cxn ang="T5">
                              <a:pos x="T2" y="T3"/>
                            </a:cxn>
                          </a:cxnLst>
                          <a:rect l="0" t="0" r="r" b="b"/>
                          <a:pathLst>
                            <a:path w="8" h="24">
                              <a:moveTo>
                                <a:pt x="8" y="0"/>
                              </a:moveTo>
                              <a:cubicBezTo>
                                <a:pt x="3" y="7"/>
                                <a:pt x="5" y="19"/>
                                <a:pt x="0" y="24"/>
                              </a:cubicBezTo>
                            </a:path>
                          </a:pathLst>
                        </a:custGeom>
                        <a:noFill/>
                        <a:ln w="2" cap="rnd">
                          <a:solidFill>
                            <a:srgbClr val="24211D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455" name="Freeform 460"/>
                      <wps:cNvSpPr>
                        <a:spLocks/>
                      </wps:cNvSpPr>
                      <wps:spPr bwMode="auto">
                        <a:xfrm>
                          <a:off x="414626" y="486461"/>
                          <a:ext cx="116807" cy="50106"/>
                        </a:xfrm>
                        <a:custGeom>
                          <a:avLst/>
                          <a:gdLst>
                            <a:gd name="T0" fmla="*/ 72700 w 90"/>
                            <a:gd name="T1" fmla="*/ 43564 h 38"/>
                            <a:gd name="T2" fmla="*/ 103858 w 90"/>
                            <a:gd name="T3" fmla="*/ 15842 h 38"/>
                            <a:gd name="T4" fmla="*/ 109051 w 90"/>
                            <a:gd name="T5" fmla="*/ 6601 h 38"/>
                            <a:gd name="T6" fmla="*/ 101261 w 90"/>
                            <a:gd name="T7" fmla="*/ 9241 h 38"/>
                            <a:gd name="T8" fmla="*/ 54525 w 90"/>
                            <a:gd name="T9" fmla="*/ 14521 h 38"/>
                            <a:gd name="T10" fmla="*/ 11684 w 90"/>
                            <a:gd name="T11" fmla="*/ 33003 h 38"/>
                            <a:gd name="T12" fmla="*/ 0 w 90"/>
                            <a:gd name="T13" fmla="*/ 50165 h 38"/>
                            <a:gd name="T14" fmla="*/ 72700 w 90"/>
                            <a:gd name="T15" fmla="*/ 43564 h 38"/>
                            <a:gd name="T16" fmla="*/ 0 60000 65536"/>
                            <a:gd name="T17" fmla="*/ 0 60000 65536"/>
                            <a:gd name="T18" fmla="*/ 0 60000 65536"/>
                            <a:gd name="T19" fmla="*/ 0 60000 65536"/>
                            <a:gd name="T20" fmla="*/ 0 60000 65536"/>
                            <a:gd name="T21" fmla="*/ 0 60000 65536"/>
                            <a:gd name="T22" fmla="*/ 0 60000 65536"/>
                            <a:gd name="T23" fmla="*/ 0 60000 65536"/>
                          </a:gdLst>
                          <a:ahLst/>
                          <a:cxnLst>
                            <a:cxn ang="T16">
                              <a:pos x="T0" y="T1"/>
                            </a:cxn>
                            <a:cxn ang="T17">
                              <a:pos x="T2" y="T3"/>
                            </a:cxn>
                            <a:cxn ang="T18">
                              <a:pos x="T4" y="T5"/>
                            </a:cxn>
                            <a:cxn ang="T19">
                              <a:pos x="T6" y="T7"/>
                            </a:cxn>
                            <a:cxn ang="T20">
                              <a:pos x="T8" y="T9"/>
                            </a:cxn>
                            <a:cxn ang="T21">
                              <a:pos x="T10" y="T11"/>
                            </a:cxn>
                            <a:cxn ang="T22">
                              <a:pos x="T12" y="T13"/>
                            </a:cxn>
                            <a:cxn ang="T23">
                              <a:pos x="T14" y="T15"/>
                            </a:cxn>
                          </a:cxnLst>
                          <a:rect l="0" t="0" r="r" b="b"/>
                          <a:pathLst>
                            <a:path w="90" h="38">
                              <a:moveTo>
                                <a:pt x="56" y="33"/>
                              </a:moveTo>
                              <a:cubicBezTo>
                                <a:pt x="70" y="29"/>
                                <a:pt x="75" y="16"/>
                                <a:pt x="80" y="12"/>
                              </a:cubicBezTo>
                              <a:cubicBezTo>
                                <a:pt x="89" y="8"/>
                                <a:pt x="90" y="3"/>
                                <a:pt x="84" y="5"/>
                              </a:cubicBezTo>
                              <a:lnTo>
                                <a:pt x="78" y="7"/>
                              </a:lnTo>
                              <a:cubicBezTo>
                                <a:pt x="60" y="0"/>
                                <a:pt x="51" y="8"/>
                                <a:pt x="42" y="11"/>
                              </a:cubicBezTo>
                              <a:cubicBezTo>
                                <a:pt x="34" y="15"/>
                                <a:pt x="18" y="15"/>
                                <a:pt x="9" y="25"/>
                              </a:cubicBezTo>
                              <a:lnTo>
                                <a:pt x="0" y="38"/>
                              </a:lnTo>
                              <a:lnTo>
                                <a:pt x="56" y="33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2">
                          <a:solidFill>
                            <a:srgbClr val="24211D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456" name="Freeform 461"/>
                      <wps:cNvSpPr>
                        <a:spLocks/>
                      </wps:cNvSpPr>
                      <wps:spPr bwMode="auto">
                        <a:xfrm>
                          <a:off x="452128" y="498462"/>
                          <a:ext cx="63504" cy="23503"/>
                        </a:xfrm>
                        <a:custGeom>
                          <a:avLst/>
                          <a:gdLst>
                            <a:gd name="T0" fmla="*/ 63500 w 49"/>
                            <a:gd name="T1" fmla="*/ 0 h 18"/>
                            <a:gd name="T2" fmla="*/ 36286 w 49"/>
                            <a:gd name="T3" fmla="*/ 11748 h 18"/>
                            <a:gd name="T4" fmla="*/ 0 w 49"/>
                            <a:gd name="T5" fmla="*/ 23495 h 18"/>
                            <a:gd name="T6" fmla="*/ 0 60000 65536"/>
                            <a:gd name="T7" fmla="*/ 0 60000 65536"/>
                            <a:gd name="T8" fmla="*/ 0 60000 65536"/>
                          </a:gdLst>
                          <a:ahLst/>
                          <a:cxnLst>
                            <a:cxn ang="T6">
                              <a:pos x="T0" y="T1"/>
                            </a:cxn>
                            <a:cxn ang="T7">
                              <a:pos x="T2" y="T3"/>
                            </a:cxn>
                            <a:cxn ang="T8">
                              <a:pos x="T4" y="T5"/>
                            </a:cxn>
                          </a:cxnLst>
                          <a:rect l="0" t="0" r="r" b="b"/>
                          <a:pathLst>
                            <a:path w="49" h="18">
                              <a:moveTo>
                                <a:pt x="49" y="0"/>
                              </a:moveTo>
                              <a:cubicBezTo>
                                <a:pt x="41" y="1"/>
                                <a:pt x="36" y="6"/>
                                <a:pt x="28" y="9"/>
                              </a:cubicBezTo>
                              <a:cubicBezTo>
                                <a:pt x="15" y="14"/>
                                <a:pt x="15" y="14"/>
                                <a:pt x="0" y="18"/>
                              </a:cubicBezTo>
                            </a:path>
                          </a:pathLst>
                        </a:custGeom>
                        <a:noFill/>
                        <a:ln w="2" cap="rnd">
                          <a:solidFill>
                            <a:srgbClr val="24211D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457" name="Line 462"/>
                      <wps:cNvCnPr>
                        <a:cxnSpLocks noChangeShapeType="1"/>
                      </wps:cNvCnPr>
                      <wps:spPr bwMode="auto">
                        <a:xfrm flipH="1">
                          <a:off x="494631" y="498462"/>
                          <a:ext cx="8301" cy="7601"/>
                        </a:xfrm>
                        <a:prstGeom prst="line">
                          <a:avLst/>
                        </a:prstGeom>
                        <a:noFill/>
                        <a:ln w="2" cap="rnd">
                          <a:solidFill>
                            <a:srgbClr val="24211D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  <wps:wsp>
                      <wps:cNvPr id="458" name="Freeform 463"/>
                      <wps:cNvSpPr>
                        <a:spLocks/>
                      </wps:cNvSpPr>
                      <wps:spPr bwMode="auto">
                        <a:xfrm>
                          <a:off x="476829" y="511864"/>
                          <a:ext cx="29902" cy="3800"/>
                        </a:xfrm>
                        <a:custGeom>
                          <a:avLst/>
                          <a:gdLst>
                            <a:gd name="T0" fmla="*/ 0 w 23"/>
                            <a:gd name="T1" fmla="*/ 2540 h 3"/>
                            <a:gd name="T2" fmla="*/ 29845 w 23"/>
                            <a:gd name="T3" fmla="*/ 0 h 3"/>
                            <a:gd name="T4" fmla="*/ 0 60000 65536"/>
                            <a:gd name="T5" fmla="*/ 0 60000 65536"/>
                          </a:gdLst>
                          <a:ahLst/>
                          <a:cxnLst>
                            <a:cxn ang="T4">
                              <a:pos x="T0" y="T1"/>
                            </a:cxn>
                            <a:cxn ang="T5">
                              <a:pos x="T2" y="T3"/>
                            </a:cxn>
                          </a:cxnLst>
                          <a:rect l="0" t="0" r="r" b="b"/>
                          <a:pathLst>
                            <a:path w="23" h="3">
                              <a:moveTo>
                                <a:pt x="0" y="2"/>
                              </a:moveTo>
                              <a:cubicBezTo>
                                <a:pt x="9" y="0"/>
                                <a:pt x="16" y="3"/>
                                <a:pt x="23" y="0"/>
                              </a:cubicBezTo>
                            </a:path>
                          </a:pathLst>
                        </a:custGeom>
                        <a:noFill/>
                        <a:ln w="2" cap="rnd">
                          <a:solidFill>
                            <a:srgbClr val="24211D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459" name="Freeform 464"/>
                      <wps:cNvSpPr>
                        <a:spLocks/>
                      </wps:cNvSpPr>
                      <wps:spPr bwMode="auto">
                        <a:xfrm>
                          <a:off x="467329" y="499762"/>
                          <a:ext cx="14601" cy="17102"/>
                        </a:xfrm>
                        <a:custGeom>
                          <a:avLst/>
                          <a:gdLst>
                            <a:gd name="T0" fmla="*/ 14605 w 11"/>
                            <a:gd name="T1" fmla="*/ 0 h 13"/>
                            <a:gd name="T2" fmla="*/ 0 w 11"/>
                            <a:gd name="T3" fmla="*/ 17145 h 13"/>
                            <a:gd name="T4" fmla="*/ 0 60000 65536"/>
                            <a:gd name="T5" fmla="*/ 0 60000 65536"/>
                          </a:gdLst>
                          <a:ahLst/>
                          <a:cxnLst>
                            <a:cxn ang="T4">
                              <a:pos x="T0" y="T1"/>
                            </a:cxn>
                            <a:cxn ang="T5">
                              <a:pos x="T2" y="T3"/>
                            </a:cxn>
                          </a:cxnLst>
                          <a:rect l="0" t="0" r="r" b="b"/>
                          <a:pathLst>
                            <a:path w="11" h="13">
                              <a:moveTo>
                                <a:pt x="11" y="0"/>
                              </a:moveTo>
                              <a:cubicBezTo>
                                <a:pt x="5" y="6"/>
                                <a:pt x="7" y="8"/>
                                <a:pt x="0" y="13"/>
                              </a:cubicBezTo>
                            </a:path>
                          </a:pathLst>
                        </a:custGeom>
                        <a:noFill/>
                        <a:ln w="2" cap="rnd">
                          <a:solidFill>
                            <a:srgbClr val="24211D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460" name="Freeform 465"/>
                      <wps:cNvSpPr>
                        <a:spLocks/>
                      </wps:cNvSpPr>
                      <wps:spPr bwMode="auto">
                        <a:xfrm>
                          <a:off x="440027" y="503563"/>
                          <a:ext cx="21001" cy="21003"/>
                        </a:xfrm>
                        <a:custGeom>
                          <a:avLst/>
                          <a:gdLst>
                            <a:gd name="T0" fmla="*/ 20955 w 16"/>
                            <a:gd name="T1" fmla="*/ 0 h 16"/>
                            <a:gd name="T2" fmla="*/ 0 w 16"/>
                            <a:gd name="T3" fmla="*/ 20955 h 16"/>
                            <a:gd name="T4" fmla="*/ 0 60000 65536"/>
                            <a:gd name="T5" fmla="*/ 0 60000 65536"/>
                          </a:gdLst>
                          <a:ahLst/>
                          <a:cxnLst>
                            <a:cxn ang="T4">
                              <a:pos x="T0" y="T1"/>
                            </a:cxn>
                            <a:cxn ang="T5">
                              <a:pos x="T2" y="T3"/>
                            </a:cxn>
                          </a:cxnLst>
                          <a:rect l="0" t="0" r="r" b="b"/>
                          <a:pathLst>
                            <a:path w="16" h="16">
                              <a:moveTo>
                                <a:pt x="16" y="0"/>
                              </a:moveTo>
                              <a:cubicBezTo>
                                <a:pt x="9" y="4"/>
                                <a:pt x="8" y="9"/>
                                <a:pt x="0" y="16"/>
                              </a:cubicBezTo>
                            </a:path>
                          </a:pathLst>
                        </a:custGeom>
                        <a:noFill/>
                        <a:ln w="2" cap="rnd">
                          <a:solidFill>
                            <a:srgbClr val="24211D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461" name="Freeform 466"/>
                      <wps:cNvSpPr>
                        <a:spLocks/>
                      </wps:cNvSpPr>
                      <wps:spPr bwMode="auto">
                        <a:xfrm>
                          <a:off x="372723" y="514364"/>
                          <a:ext cx="141609" cy="48306"/>
                        </a:xfrm>
                        <a:custGeom>
                          <a:avLst/>
                          <a:gdLst>
                            <a:gd name="T0" fmla="*/ 54563 w 109"/>
                            <a:gd name="T1" fmla="*/ 43043 h 37"/>
                            <a:gd name="T2" fmla="*/ 98734 w 109"/>
                            <a:gd name="T3" fmla="*/ 35217 h 37"/>
                            <a:gd name="T4" fmla="*/ 131212 w 109"/>
                            <a:gd name="T5" fmla="*/ 16956 h 37"/>
                            <a:gd name="T6" fmla="*/ 131212 w 109"/>
                            <a:gd name="T7" fmla="*/ 10435 h 37"/>
                            <a:gd name="T8" fmla="*/ 120819 w 109"/>
                            <a:gd name="T9" fmla="*/ 10435 h 37"/>
                            <a:gd name="T10" fmla="*/ 81845 w 109"/>
                            <a:gd name="T11" fmla="*/ 7826 h 37"/>
                            <a:gd name="T12" fmla="*/ 42871 w 109"/>
                            <a:gd name="T13" fmla="*/ 18261 h 37"/>
                            <a:gd name="T14" fmla="*/ 0 w 109"/>
                            <a:gd name="T15" fmla="*/ 37825 h 37"/>
                            <a:gd name="T16" fmla="*/ 27282 w 109"/>
                            <a:gd name="T17" fmla="*/ 46956 h 37"/>
                            <a:gd name="T18" fmla="*/ 54563 w 109"/>
                            <a:gd name="T19" fmla="*/ 43043 h 37"/>
                            <a:gd name="T20" fmla="*/ 0 60000 65536"/>
                            <a:gd name="T21" fmla="*/ 0 60000 65536"/>
                            <a:gd name="T22" fmla="*/ 0 60000 65536"/>
                            <a:gd name="T23" fmla="*/ 0 60000 65536"/>
                            <a:gd name="T24" fmla="*/ 0 60000 65536"/>
                            <a:gd name="T25" fmla="*/ 0 60000 65536"/>
                            <a:gd name="T26" fmla="*/ 0 60000 65536"/>
                            <a:gd name="T27" fmla="*/ 0 60000 65536"/>
                            <a:gd name="T28" fmla="*/ 0 60000 65536"/>
                            <a:gd name="T29" fmla="*/ 0 60000 65536"/>
                          </a:gdLst>
                          <a:ahLst/>
                          <a:cxnLst>
                            <a:cxn ang="T20">
                              <a:pos x="T0" y="T1"/>
                            </a:cxn>
                            <a:cxn ang="T21">
                              <a:pos x="T2" y="T3"/>
                            </a:cxn>
                            <a:cxn ang="T22">
                              <a:pos x="T4" y="T5"/>
                            </a:cxn>
                            <a:cxn ang="T23">
                              <a:pos x="T6" y="T7"/>
                            </a:cxn>
                            <a:cxn ang="T24">
                              <a:pos x="T8" y="T9"/>
                            </a:cxn>
                            <a:cxn ang="T25">
                              <a:pos x="T10" y="T11"/>
                            </a:cxn>
                            <a:cxn ang="T26">
                              <a:pos x="T12" y="T13"/>
                            </a:cxn>
                            <a:cxn ang="T27">
                              <a:pos x="T14" y="T15"/>
                            </a:cxn>
                            <a:cxn ang="T28">
                              <a:pos x="T16" y="T17"/>
                            </a:cxn>
                            <a:cxn ang="T29">
                              <a:pos x="T18" y="T19"/>
                            </a:cxn>
                          </a:cxnLst>
                          <a:rect l="0" t="0" r="r" b="b"/>
                          <a:pathLst>
                            <a:path w="109" h="37">
                              <a:moveTo>
                                <a:pt x="42" y="33"/>
                              </a:moveTo>
                              <a:cubicBezTo>
                                <a:pt x="65" y="37"/>
                                <a:pt x="62" y="27"/>
                                <a:pt x="76" y="27"/>
                              </a:cubicBezTo>
                              <a:cubicBezTo>
                                <a:pt x="92" y="27"/>
                                <a:pt x="94" y="14"/>
                                <a:pt x="101" y="13"/>
                              </a:cubicBezTo>
                              <a:cubicBezTo>
                                <a:pt x="109" y="14"/>
                                <a:pt x="107" y="8"/>
                                <a:pt x="101" y="8"/>
                              </a:cubicBezTo>
                              <a:lnTo>
                                <a:pt x="93" y="8"/>
                              </a:lnTo>
                              <a:cubicBezTo>
                                <a:pt x="76" y="0"/>
                                <a:pt x="71" y="5"/>
                                <a:pt x="63" y="6"/>
                              </a:cubicBezTo>
                              <a:cubicBezTo>
                                <a:pt x="40" y="6"/>
                                <a:pt x="39" y="10"/>
                                <a:pt x="33" y="14"/>
                              </a:cubicBezTo>
                              <a:cubicBezTo>
                                <a:pt x="28" y="19"/>
                                <a:pt x="19" y="26"/>
                                <a:pt x="0" y="29"/>
                              </a:cubicBezTo>
                              <a:cubicBezTo>
                                <a:pt x="12" y="31"/>
                                <a:pt x="13" y="36"/>
                                <a:pt x="21" y="36"/>
                              </a:cubicBezTo>
                              <a:cubicBezTo>
                                <a:pt x="25" y="37"/>
                                <a:pt x="33" y="33"/>
                                <a:pt x="42" y="33"/>
                              </a:cubicBez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2">
                          <a:solidFill>
                            <a:srgbClr val="24211D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462" name="Freeform 467"/>
                      <wps:cNvSpPr>
                        <a:spLocks/>
                      </wps:cNvSpPr>
                      <wps:spPr bwMode="auto">
                        <a:xfrm>
                          <a:off x="379023" y="531466"/>
                          <a:ext cx="115607" cy="23503"/>
                        </a:xfrm>
                        <a:custGeom>
                          <a:avLst/>
                          <a:gdLst>
                            <a:gd name="T0" fmla="*/ 115570 w 89"/>
                            <a:gd name="T1" fmla="*/ 0 h 18"/>
                            <a:gd name="T2" fmla="*/ 88301 w 89"/>
                            <a:gd name="T3" fmla="*/ 2611 h 18"/>
                            <a:gd name="T4" fmla="*/ 50643 w 89"/>
                            <a:gd name="T5" fmla="*/ 13053 h 18"/>
                            <a:gd name="T6" fmla="*/ 0 w 89"/>
                            <a:gd name="T7" fmla="*/ 20884 h 18"/>
                            <a:gd name="T8" fmla="*/ 0 60000 65536"/>
                            <a:gd name="T9" fmla="*/ 0 60000 65536"/>
                            <a:gd name="T10" fmla="*/ 0 60000 65536"/>
                            <a:gd name="T11" fmla="*/ 0 60000 65536"/>
                          </a:gdLst>
                          <a:ahLst/>
                          <a:cxnLst>
                            <a:cxn ang="T8">
                              <a:pos x="T0" y="T1"/>
                            </a:cxn>
                            <a:cxn ang="T9">
                              <a:pos x="T2" y="T3"/>
                            </a:cxn>
                            <a:cxn ang="T10">
                              <a:pos x="T4" y="T5"/>
                            </a:cxn>
                            <a:cxn ang="T11">
                              <a:pos x="T6" y="T7"/>
                            </a:cxn>
                          </a:cxnLst>
                          <a:rect l="0" t="0" r="r" b="b"/>
                          <a:pathLst>
                            <a:path w="89" h="18">
                              <a:moveTo>
                                <a:pt x="89" y="0"/>
                              </a:moveTo>
                              <a:cubicBezTo>
                                <a:pt x="81" y="0"/>
                                <a:pt x="76" y="1"/>
                                <a:pt x="68" y="2"/>
                              </a:cubicBezTo>
                              <a:cubicBezTo>
                                <a:pt x="54" y="5"/>
                                <a:pt x="54" y="10"/>
                                <a:pt x="39" y="10"/>
                              </a:cubicBezTo>
                              <a:cubicBezTo>
                                <a:pt x="28" y="12"/>
                                <a:pt x="10" y="18"/>
                                <a:pt x="0" y="16"/>
                              </a:cubicBezTo>
                            </a:path>
                          </a:pathLst>
                        </a:custGeom>
                        <a:noFill/>
                        <a:ln w="2" cap="rnd">
                          <a:solidFill>
                            <a:srgbClr val="24211D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463" name="Freeform 468"/>
                      <wps:cNvSpPr>
                        <a:spLocks/>
                      </wps:cNvSpPr>
                      <wps:spPr bwMode="auto">
                        <a:xfrm>
                          <a:off x="473029" y="525766"/>
                          <a:ext cx="20301" cy="12102"/>
                        </a:xfrm>
                        <a:custGeom>
                          <a:avLst/>
                          <a:gdLst>
                            <a:gd name="T0" fmla="*/ 20320 w 16"/>
                            <a:gd name="T1" fmla="*/ 0 h 9"/>
                            <a:gd name="T2" fmla="*/ 0 w 16"/>
                            <a:gd name="T3" fmla="*/ 6703 h 9"/>
                            <a:gd name="T4" fmla="*/ 13970 w 16"/>
                            <a:gd name="T5" fmla="*/ 12065 h 9"/>
                            <a:gd name="T6" fmla="*/ 0 60000 65536"/>
                            <a:gd name="T7" fmla="*/ 0 60000 65536"/>
                            <a:gd name="T8" fmla="*/ 0 60000 65536"/>
                          </a:gdLst>
                          <a:ahLst/>
                          <a:cxnLst>
                            <a:cxn ang="T6">
                              <a:pos x="T0" y="T1"/>
                            </a:cxn>
                            <a:cxn ang="T7">
                              <a:pos x="T2" y="T3"/>
                            </a:cxn>
                            <a:cxn ang="T8">
                              <a:pos x="T4" y="T5"/>
                            </a:cxn>
                          </a:cxnLst>
                          <a:rect l="0" t="0" r="r" b="b"/>
                          <a:pathLst>
                            <a:path w="16" h="9">
                              <a:moveTo>
                                <a:pt x="16" y="0"/>
                              </a:moveTo>
                              <a:cubicBezTo>
                                <a:pt x="11" y="0"/>
                                <a:pt x="6" y="4"/>
                                <a:pt x="0" y="5"/>
                              </a:cubicBezTo>
                              <a:cubicBezTo>
                                <a:pt x="4" y="8"/>
                                <a:pt x="7" y="9"/>
                                <a:pt x="11" y="9"/>
                              </a:cubicBezTo>
                            </a:path>
                          </a:pathLst>
                        </a:custGeom>
                        <a:noFill/>
                        <a:ln w="2" cap="rnd">
                          <a:solidFill>
                            <a:srgbClr val="24211D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464" name="Freeform 469"/>
                      <wps:cNvSpPr>
                        <a:spLocks/>
                      </wps:cNvSpPr>
                      <wps:spPr bwMode="auto">
                        <a:xfrm>
                          <a:off x="444527" y="523265"/>
                          <a:ext cx="22801" cy="23503"/>
                        </a:xfrm>
                        <a:custGeom>
                          <a:avLst/>
                          <a:gdLst>
                            <a:gd name="T0" fmla="*/ 22860 w 18"/>
                            <a:gd name="T1" fmla="*/ 0 h 18"/>
                            <a:gd name="T2" fmla="*/ 0 w 18"/>
                            <a:gd name="T3" fmla="*/ 19579 h 18"/>
                            <a:gd name="T4" fmla="*/ 19050 w 18"/>
                            <a:gd name="T5" fmla="*/ 22190 h 18"/>
                            <a:gd name="T6" fmla="*/ 0 60000 65536"/>
                            <a:gd name="T7" fmla="*/ 0 60000 65536"/>
                            <a:gd name="T8" fmla="*/ 0 60000 65536"/>
                          </a:gdLst>
                          <a:ahLst/>
                          <a:cxnLst>
                            <a:cxn ang="T6">
                              <a:pos x="T0" y="T1"/>
                            </a:cxn>
                            <a:cxn ang="T7">
                              <a:pos x="T2" y="T3"/>
                            </a:cxn>
                            <a:cxn ang="T8">
                              <a:pos x="T4" y="T5"/>
                            </a:cxn>
                          </a:cxnLst>
                          <a:rect l="0" t="0" r="r" b="b"/>
                          <a:pathLst>
                            <a:path w="18" h="18">
                              <a:moveTo>
                                <a:pt x="18" y="0"/>
                              </a:moveTo>
                              <a:cubicBezTo>
                                <a:pt x="12" y="2"/>
                                <a:pt x="11" y="11"/>
                                <a:pt x="0" y="15"/>
                              </a:cubicBezTo>
                              <a:cubicBezTo>
                                <a:pt x="5" y="16"/>
                                <a:pt x="10" y="18"/>
                                <a:pt x="15" y="17"/>
                              </a:cubicBezTo>
                            </a:path>
                          </a:pathLst>
                        </a:custGeom>
                        <a:noFill/>
                        <a:ln w="2" cap="rnd">
                          <a:solidFill>
                            <a:srgbClr val="24211D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465" name="Freeform 470"/>
                      <wps:cNvSpPr>
                        <a:spLocks/>
                      </wps:cNvSpPr>
                      <wps:spPr bwMode="auto">
                        <a:xfrm>
                          <a:off x="415926" y="528366"/>
                          <a:ext cx="28602" cy="26603"/>
                        </a:xfrm>
                        <a:custGeom>
                          <a:avLst/>
                          <a:gdLst>
                            <a:gd name="T0" fmla="*/ 28575 w 22"/>
                            <a:gd name="T1" fmla="*/ 0 h 20"/>
                            <a:gd name="T2" fmla="*/ 0 w 22"/>
                            <a:gd name="T3" fmla="*/ 20003 h 20"/>
                            <a:gd name="T4" fmla="*/ 27276 w 22"/>
                            <a:gd name="T5" fmla="*/ 26670 h 20"/>
                            <a:gd name="T6" fmla="*/ 0 60000 65536"/>
                            <a:gd name="T7" fmla="*/ 0 60000 65536"/>
                            <a:gd name="T8" fmla="*/ 0 60000 65536"/>
                          </a:gdLst>
                          <a:ahLst/>
                          <a:cxnLst>
                            <a:cxn ang="T6">
                              <a:pos x="T0" y="T1"/>
                            </a:cxn>
                            <a:cxn ang="T7">
                              <a:pos x="T2" y="T3"/>
                            </a:cxn>
                            <a:cxn ang="T8">
                              <a:pos x="T4" y="T5"/>
                            </a:cxn>
                          </a:cxnLst>
                          <a:rect l="0" t="0" r="r" b="b"/>
                          <a:pathLst>
                            <a:path w="22" h="20">
                              <a:moveTo>
                                <a:pt x="22" y="0"/>
                              </a:moveTo>
                              <a:cubicBezTo>
                                <a:pt x="20" y="6"/>
                                <a:pt x="8" y="10"/>
                                <a:pt x="0" y="15"/>
                              </a:cubicBezTo>
                              <a:cubicBezTo>
                                <a:pt x="10" y="16"/>
                                <a:pt x="14" y="20"/>
                                <a:pt x="21" y="20"/>
                              </a:cubicBezTo>
                            </a:path>
                          </a:pathLst>
                        </a:custGeom>
                        <a:noFill/>
                        <a:ln w="2" cap="rnd">
                          <a:solidFill>
                            <a:srgbClr val="24211D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466" name="Freeform 471"/>
                      <wps:cNvSpPr>
                        <a:spLocks/>
                      </wps:cNvSpPr>
                      <wps:spPr bwMode="auto">
                        <a:xfrm>
                          <a:off x="402525" y="531466"/>
                          <a:ext cx="22301" cy="23503"/>
                        </a:xfrm>
                        <a:custGeom>
                          <a:avLst/>
                          <a:gdLst>
                            <a:gd name="T0" fmla="*/ 22225 w 17"/>
                            <a:gd name="T1" fmla="*/ 0 h 18"/>
                            <a:gd name="T2" fmla="*/ 0 w 17"/>
                            <a:gd name="T3" fmla="*/ 18274 h 18"/>
                            <a:gd name="T4" fmla="*/ 15688 w 17"/>
                            <a:gd name="T5" fmla="*/ 23495 h 18"/>
                            <a:gd name="T6" fmla="*/ 0 60000 65536"/>
                            <a:gd name="T7" fmla="*/ 0 60000 65536"/>
                            <a:gd name="T8" fmla="*/ 0 60000 65536"/>
                          </a:gdLst>
                          <a:ahLst/>
                          <a:cxnLst>
                            <a:cxn ang="T6">
                              <a:pos x="T0" y="T1"/>
                            </a:cxn>
                            <a:cxn ang="T7">
                              <a:pos x="T2" y="T3"/>
                            </a:cxn>
                            <a:cxn ang="T8">
                              <a:pos x="T4" y="T5"/>
                            </a:cxn>
                          </a:cxnLst>
                          <a:rect l="0" t="0" r="r" b="b"/>
                          <a:pathLst>
                            <a:path w="17" h="18">
                              <a:moveTo>
                                <a:pt x="17" y="0"/>
                              </a:moveTo>
                              <a:cubicBezTo>
                                <a:pt x="11" y="5"/>
                                <a:pt x="9" y="11"/>
                                <a:pt x="0" y="14"/>
                              </a:cubicBezTo>
                              <a:cubicBezTo>
                                <a:pt x="4" y="17"/>
                                <a:pt x="9" y="16"/>
                                <a:pt x="12" y="18"/>
                              </a:cubicBezTo>
                            </a:path>
                          </a:pathLst>
                        </a:custGeom>
                        <a:noFill/>
                        <a:ln w="2" cap="rnd">
                          <a:solidFill>
                            <a:srgbClr val="24211D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467" name="Oval 472"/>
                      <wps:cNvSpPr>
                        <a:spLocks noChangeArrowheads="1"/>
                      </wps:cNvSpPr>
                      <wps:spPr bwMode="auto">
                        <a:xfrm>
                          <a:off x="332721" y="668684"/>
                          <a:ext cx="17801" cy="14602"/>
                        </a:xfrm>
                        <a:prstGeom prst="ellipse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468" name="Freeform 473"/>
                      <wps:cNvSpPr>
                        <a:spLocks noEditPoints="1"/>
                      </wps:cNvSpPr>
                      <wps:spPr bwMode="auto">
                        <a:xfrm>
                          <a:off x="331420" y="667383"/>
                          <a:ext cx="20301" cy="17202"/>
                        </a:xfrm>
                        <a:custGeom>
                          <a:avLst/>
                          <a:gdLst>
                            <a:gd name="T0" fmla="*/ 10160 w 16"/>
                            <a:gd name="T1" fmla="*/ 14507 h 13"/>
                            <a:gd name="T2" fmla="*/ 10160 w 16"/>
                            <a:gd name="T3" fmla="*/ 17145 h 13"/>
                            <a:gd name="T4" fmla="*/ 10160 w 16"/>
                            <a:gd name="T5" fmla="*/ 14507 h 13"/>
                            <a:gd name="T6" fmla="*/ 17780 w 16"/>
                            <a:gd name="T7" fmla="*/ 14507 h 13"/>
                            <a:gd name="T8" fmla="*/ 10160 w 16"/>
                            <a:gd name="T9" fmla="*/ 14507 h 13"/>
                            <a:gd name="T10" fmla="*/ 19050 w 16"/>
                            <a:gd name="T11" fmla="*/ 9232 h 13"/>
                            <a:gd name="T12" fmla="*/ 17780 w 16"/>
                            <a:gd name="T13" fmla="*/ 14507 h 13"/>
                            <a:gd name="T14" fmla="*/ 19050 w 16"/>
                            <a:gd name="T15" fmla="*/ 9232 h 13"/>
                            <a:gd name="T16" fmla="*/ 20320 w 16"/>
                            <a:gd name="T17" fmla="*/ 9232 h 13"/>
                            <a:gd name="T18" fmla="*/ 19050 w 16"/>
                            <a:gd name="T19" fmla="*/ 9232 h 13"/>
                            <a:gd name="T20" fmla="*/ 19050 w 16"/>
                            <a:gd name="T21" fmla="*/ 9232 h 13"/>
                            <a:gd name="T22" fmla="*/ 20320 w 16"/>
                            <a:gd name="T23" fmla="*/ 9232 h 13"/>
                            <a:gd name="T24" fmla="*/ 19050 w 16"/>
                            <a:gd name="T25" fmla="*/ 9232 h 13"/>
                            <a:gd name="T26" fmla="*/ 17780 w 16"/>
                            <a:gd name="T27" fmla="*/ 2638 h 13"/>
                            <a:gd name="T28" fmla="*/ 19050 w 16"/>
                            <a:gd name="T29" fmla="*/ 9232 h 13"/>
                            <a:gd name="T30" fmla="*/ 10160 w 16"/>
                            <a:gd name="T31" fmla="*/ 2638 h 13"/>
                            <a:gd name="T32" fmla="*/ 17780 w 16"/>
                            <a:gd name="T33" fmla="*/ 2638 h 13"/>
                            <a:gd name="T34" fmla="*/ 10160 w 16"/>
                            <a:gd name="T35" fmla="*/ 2638 h 13"/>
                            <a:gd name="T36" fmla="*/ 10160 w 16"/>
                            <a:gd name="T37" fmla="*/ 0 h 13"/>
                            <a:gd name="T38" fmla="*/ 10160 w 16"/>
                            <a:gd name="T39" fmla="*/ 2638 h 13"/>
                            <a:gd name="T40" fmla="*/ 10160 w 16"/>
                            <a:gd name="T41" fmla="*/ 2638 h 13"/>
                            <a:gd name="T42" fmla="*/ 10160 w 16"/>
                            <a:gd name="T43" fmla="*/ 0 h 13"/>
                            <a:gd name="T44" fmla="*/ 10160 w 16"/>
                            <a:gd name="T45" fmla="*/ 2638 h 13"/>
                            <a:gd name="T46" fmla="*/ 2540 w 16"/>
                            <a:gd name="T47" fmla="*/ 2638 h 13"/>
                            <a:gd name="T48" fmla="*/ 10160 w 16"/>
                            <a:gd name="T49" fmla="*/ 2638 h 13"/>
                            <a:gd name="T50" fmla="*/ 2540 w 16"/>
                            <a:gd name="T51" fmla="*/ 9232 h 13"/>
                            <a:gd name="T52" fmla="*/ 2540 w 16"/>
                            <a:gd name="T53" fmla="*/ 2638 h 13"/>
                            <a:gd name="T54" fmla="*/ 2540 w 16"/>
                            <a:gd name="T55" fmla="*/ 9232 h 13"/>
                            <a:gd name="T56" fmla="*/ 0 w 16"/>
                            <a:gd name="T57" fmla="*/ 9232 h 13"/>
                            <a:gd name="T58" fmla="*/ 2540 w 16"/>
                            <a:gd name="T59" fmla="*/ 9232 h 13"/>
                            <a:gd name="T60" fmla="*/ 2540 w 16"/>
                            <a:gd name="T61" fmla="*/ 9232 h 13"/>
                            <a:gd name="T62" fmla="*/ 0 w 16"/>
                            <a:gd name="T63" fmla="*/ 9232 h 13"/>
                            <a:gd name="T64" fmla="*/ 2540 w 16"/>
                            <a:gd name="T65" fmla="*/ 9232 h 13"/>
                            <a:gd name="T66" fmla="*/ 2540 w 16"/>
                            <a:gd name="T67" fmla="*/ 14507 h 13"/>
                            <a:gd name="T68" fmla="*/ 2540 w 16"/>
                            <a:gd name="T69" fmla="*/ 9232 h 13"/>
                            <a:gd name="T70" fmla="*/ 10160 w 16"/>
                            <a:gd name="T71" fmla="*/ 14507 h 13"/>
                            <a:gd name="T72" fmla="*/ 2540 w 16"/>
                            <a:gd name="T73" fmla="*/ 14507 h 13"/>
                            <a:gd name="T74" fmla="*/ 10160 w 16"/>
                            <a:gd name="T75" fmla="*/ 14507 h 13"/>
                            <a:gd name="T76" fmla="*/ 10160 w 16"/>
                            <a:gd name="T77" fmla="*/ 17145 h 13"/>
                            <a:gd name="T78" fmla="*/ 10160 w 16"/>
                            <a:gd name="T79" fmla="*/ 14507 h 13"/>
                            <a:gd name="T80" fmla="*/ 0 60000 65536"/>
                            <a:gd name="T81" fmla="*/ 0 60000 65536"/>
                            <a:gd name="T82" fmla="*/ 0 60000 65536"/>
                            <a:gd name="T83" fmla="*/ 0 60000 65536"/>
                            <a:gd name="T84" fmla="*/ 0 60000 65536"/>
                            <a:gd name="T85" fmla="*/ 0 60000 65536"/>
                            <a:gd name="T86" fmla="*/ 0 60000 65536"/>
                            <a:gd name="T87" fmla="*/ 0 60000 65536"/>
                            <a:gd name="T88" fmla="*/ 0 60000 65536"/>
                            <a:gd name="T89" fmla="*/ 0 60000 65536"/>
                            <a:gd name="T90" fmla="*/ 0 60000 65536"/>
                            <a:gd name="T91" fmla="*/ 0 60000 65536"/>
                            <a:gd name="T92" fmla="*/ 0 60000 65536"/>
                            <a:gd name="T93" fmla="*/ 0 60000 65536"/>
                            <a:gd name="T94" fmla="*/ 0 60000 65536"/>
                            <a:gd name="T95" fmla="*/ 0 60000 65536"/>
                            <a:gd name="T96" fmla="*/ 0 60000 65536"/>
                            <a:gd name="T97" fmla="*/ 0 60000 65536"/>
                            <a:gd name="T98" fmla="*/ 0 60000 65536"/>
                            <a:gd name="T99" fmla="*/ 0 60000 65536"/>
                            <a:gd name="T100" fmla="*/ 0 60000 65536"/>
                            <a:gd name="T101" fmla="*/ 0 60000 65536"/>
                            <a:gd name="T102" fmla="*/ 0 60000 65536"/>
                            <a:gd name="T103" fmla="*/ 0 60000 65536"/>
                            <a:gd name="T104" fmla="*/ 0 60000 65536"/>
                            <a:gd name="T105" fmla="*/ 0 60000 65536"/>
                            <a:gd name="T106" fmla="*/ 0 60000 65536"/>
                            <a:gd name="T107" fmla="*/ 0 60000 65536"/>
                            <a:gd name="T108" fmla="*/ 0 60000 65536"/>
                            <a:gd name="T109" fmla="*/ 0 60000 65536"/>
                            <a:gd name="T110" fmla="*/ 0 60000 65536"/>
                            <a:gd name="T111" fmla="*/ 0 60000 65536"/>
                            <a:gd name="T112" fmla="*/ 0 60000 65536"/>
                            <a:gd name="T113" fmla="*/ 0 60000 65536"/>
                            <a:gd name="T114" fmla="*/ 0 60000 65536"/>
                            <a:gd name="T115" fmla="*/ 0 60000 65536"/>
                            <a:gd name="T116" fmla="*/ 0 60000 65536"/>
                            <a:gd name="T117" fmla="*/ 0 60000 65536"/>
                            <a:gd name="T118" fmla="*/ 0 60000 65536"/>
                            <a:gd name="T119" fmla="*/ 0 60000 65536"/>
                          </a:gdLst>
                          <a:ahLst/>
                          <a:cxnLst>
                            <a:cxn ang="T80">
                              <a:pos x="T0" y="T1"/>
                            </a:cxn>
                            <a:cxn ang="T81">
                              <a:pos x="T2" y="T3"/>
                            </a:cxn>
                            <a:cxn ang="T82">
                              <a:pos x="T4" y="T5"/>
                            </a:cxn>
                            <a:cxn ang="T83">
                              <a:pos x="T6" y="T7"/>
                            </a:cxn>
                            <a:cxn ang="T84">
                              <a:pos x="T8" y="T9"/>
                            </a:cxn>
                            <a:cxn ang="T85">
                              <a:pos x="T10" y="T11"/>
                            </a:cxn>
                            <a:cxn ang="T86">
                              <a:pos x="T12" y="T13"/>
                            </a:cxn>
                            <a:cxn ang="T87">
                              <a:pos x="T14" y="T15"/>
                            </a:cxn>
                            <a:cxn ang="T88">
                              <a:pos x="T16" y="T17"/>
                            </a:cxn>
                            <a:cxn ang="T89">
                              <a:pos x="T18" y="T19"/>
                            </a:cxn>
                            <a:cxn ang="T90">
                              <a:pos x="T20" y="T21"/>
                            </a:cxn>
                            <a:cxn ang="T91">
                              <a:pos x="T22" y="T23"/>
                            </a:cxn>
                            <a:cxn ang="T92">
                              <a:pos x="T24" y="T25"/>
                            </a:cxn>
                            <a:cxn ang="T93">
                              <a:pos x="T26" y="T27"/>
                            </a:cxn>
                            <a:cxn ang="T94">
                              <a:pos x="T28" y="T29"/>
                            </a:cxn>
                            <a:cxn ang="T95">
                              <a:pos x="T30" y="T31"/>
                            </a:cxn>
                            <a:cxn ang="T96">
                              <a:pos x="T32" y="T33"/>
                            </a:cxn>
                            <a:cxn ang="T97">
                              <a:pos x="T34" y="T35"/>
                            </a:cxn>
                            <a:cxn ang="T98">
                              <a:pos x="T36" y="T37"/>
                            </a:cxn>
                            <a:cxn ang="T99">
                              <a:pos x="T38" y="T39"/>
                            </a:cxn>
                            <a:cxn ang="T100">
                              <a:pos x="T40" y="T41"/>
                            </a:cxn>
                            <a:cxn ang="T101">
                              <a:pos x="T42" y="T43"/>
                            </a:cxn>
                            <a:cxn ang="T102">
                              <a:pos x="T44" y="T45"/>
                            </a:cxn>
                            <a:cxn ang="T103">
                              <a:pos x="T46" y="T47"/>
                            </a:cxn>
                            <a:cxn ang="T104">
                              <a:pos x="T48" y="T49"/>
                            </a:cxn>
                            <a:cxn ang="T105">
                              <a:pos x="T50" y="T51"/>
                            </a:cxn>
                            <a:cxn ang="T106">
                              <a:pos x="T52" y="T53"/>
                            </a:cxn>
                            <a:cxn ang="T107">
                              <a:pos x="T54" y="T55"/>
                            </a:cxn>
                            <a:cxn ang="T108">
                              <a:pos x="T56" y="T57"/>
                            </a:cxn>
                            <a:cxn ang="T109">
                              <a:pos x="T58" y="T59"/>
                            </a:cxn>
                            <a:cxn ang="T110">
                              <a:pos x="T60" y="T61"/>
                            </a:cxn>
                            <a:cxn ang="T111">
                              <a:pos x="T62" y="T63"/>
                            </a:cxn>
                            <a:cxn ang="T112">
                              <a:pos x="T64" y="T65"/>
                            </a:cxn>
                            <a:cxn ang="T113">
                              <a:pos x="T66" y="T67"/>
                            </a:cxn>
                            <a:cxn ang="T114">
                              <a:pos x="T68" y="T69"/>
                            </a:cxn>
                            <a:cxn ang="T115">
                              <a:pos x="T70" y="T71"/>
                            </a:cxn>
                            <a:cxn ang="T116">
                              <a:pos x="T72" y="T73"/>
                            </a:cxn>
                            <a:cxn ang="T117">
                              <a:pos x="T74" y="T75"/>
                            </a:cxn>
                            <a:cxn ang="T118">
                              <a:pos x="T76" y="T77"/>
                            </a:cxn>
                            <a:cxn ang="T119">
                              <a:pos x="T78" y="T79"/>
                            </a:cxn>
                          </a:cxnLst>
                          <a:rect l="0" t="0" r="r" b="b"/>
                          <a:pathLst>
                            <a:path w="16" h="13">
                              <a:moveTo>
                                <a:pt x="8" y="11"/>
                              </a:moveTo>
                              <a:lnTo>
                                <a:pt x="8" y="11"/>
                              </a:lnTo>
                              <a:lnTo>
                                <a:pt x="8" y="13"/>
                              </a:lnTo>
                              <a:lnTo>
                                <a:pt x="8" y="11"/>
                              </a:lnTo>
                              <a:close/>
                              <a:moveTo>
                                <a:pt x="8" y="11"/>
                              </a:moveTo>
                              <a:cubicBezTo>
                                <a:pt x="10" y="11"/>
                                <a:pt x="12" y="10"/>
                                <a:pt x="13" y="10"/>
                              </a:cubicBezTo>
                              <a:lnTo>
                                <a:pt x="14" y="11"/>
                              </a:lnTo>
                              <a:cubicBezTo>
                                <a:pt x="12" y="12"/>
                                <a:pt x="10" y="13"/>
                                <a:pt x="8" y="13"/>
                              </a:cubicBezTo>
                              <a:lnTo>
                                <a:pt x="8" y="11"/>
                              </a:lnTo>
                              <a:close/>
                              <a:moveTo>
                                <a:pt x="13" y="10"/>
                              </a:moveTo>
                              <a:cubicBezTo>
                                <a:pt x="14" y="9"/>
                                <a:pt x="15" y="8"/>
                                <a:pt x="15" y="7"/>
                              </a:cubicBezTo>
                              <a:lnTo>
                                <a:pt x="16" y="7"/>
                              </a:lnTo>
                              <a:cubicBezTo>
                                <a:pt x="16" y="8"/>
                                <a:pt x="15" y="10"/>
                                <a:pt x="14" y="11"/>
                              </a:cubicBezTo>
                              <a:lnTo>
                                <a:pt x="13" y="10"/>
                              </a:lnTo>
                              <a:close/>
                              <a:moveTo>
                                <a:pt x="15" y="7"/>
                              </a:moveTo>
                              <a:lnTo>
                                <a:pt x="15" y="7"/>
                              </a:lnTo>
                              <a:lnTo>
                                <a:pt x="16" y="7"/>
                              </a:lnTo>
                              <a:lnTo>
                                <a:pt x="15" y="7"/>
                              </a:lnTo>
                              <a:close/>
                              <a:moveTo>
                                <a:pt x="15" y="7"/>
                              </a:moveTo>
                              <a:lnTo>
                                <a:pt x="15" y="7"/>
                              </a:lnTo>
                              <a:lnTo>
                                <a:pt x="16" y="7"/>
                              </a:lnTo>
                              <a:lnTo>
                                <a:pt x="15" y="7"/>
                              </a:lnTo>
                              <a:close/>
                              <a:moveTo>
                                <a:pt x="15" y="7"/>
                              </a:moveTo>
                              <a:cubicBezTo>
                                <a:pt x="15" y="5"/>
                                <a:pt x="14" y="4"/>
                                <a:pt x="13" y="4"/>
                              </a:cubicBezTo>
                              <a:lnTo>
                                <a:pt x="14" y="2"/>
                              </a:lnTo>
                              <a:cubicBezTo>
                                <a:pt x="15" y="3"/>
                                <a:pt x="16" y="5"/>
                                <a:pt x="16" y="7"/>
                              </a:cubicBezTo>
                              <a:lnTo>
                                <a:pt x="15" y="7"/>
                              </a:lnTo>
                              <a:close/>
                              <a:moveTo>
                                <a:pt x="13" y="4"/>
                              </a:moveTo>
                              <a:cubicBezTo>
                                <a:pt x="12" y="3"/>
                                <a:pt x="10" y="2"/>
                                <a:pt x="8" y="2"/>
                              </a:cubicBezTo>
                              <a:lnTo>
                                <a:pt x="8" y="0"/>
                              </a:lnTo>
                              <a:cubicBezTo>
                                <a:pt x="10" y="0"/>
                                <a:pt x="12" y="1"/>
                                <a:pt x="14" y="2"/>
                              </a:cubicBezTo>
                              <a:lnTo>
                                <a:pt x="13" y="4"/>
                              </a:lnTo>
                              <a:close/>
                              <a:moveTo>
                                <a:pt x="8" y="2"/>
                              </a:moveTo>
                              <a:lnTo>
                                <a:pt x="8" y="2"/>
                              </a:lnTo>
                              <a:lnTo>
                                <a:pt x="8" y="0"/>
                              </a:lnTo>
                              <a:lnTo>
                                <a:pt x="8" y="2"/>
                              </a:lnTo>
                              <a:close/>
                              <a:moveTo>
                                <a:pt x="8" y="2"/>
                              </a:moveTo>
                              <a:lnTo>
                                <a:pt x="8" y="2"/>
                              </a:lnTo>
                              <a:lnTo>
                                <a:pt x="8" y="0"/>
                              </a:lnTo>
                              <a:lnTo>
                                <a:pt x="8" y="2"/>
                              </a:lnTo>
                              <a:close/>
                              <a:moveTo>
                                <a:pt x="8" y="2"/>
                              </a:moveTo>
                              <a:cubicBezTo>
                                <a:pt x="6" y="2"/>
                                <a:pt x="5" y="3"/>
                                <a:pt x="3" y="4"/>
                              </a:cubicBezTo>
                              <a:lnTo>
                                <a:pt x="2" y="2"/>
                              </a:lnTo>
                              <a:cubicBezTo>
                                <a:pt x="4" y="1"/>
                                <a:pt x="6" y="0"/>
                                <a:pt x="8" y="0"/>
                              </a:cubicBezTo>
                              <a:lnTo>
                                <a:pt x="8" y="2"/>
                              </a:lnTo>
                              <a:close/>
                              <a:moveTo>
                                <a:pt x="3" y="4"/>
                              </a:moveTo>
                              <a:cubicBezTo>
                                <a:pt x="2" y="4"/>
                                <a:pt x="2" y="5"/>
                                <a:pt x="2" y="7"/>
                              </a:cubicBezTo>
                              <a:lnTo>
                                <a:pt x="0" y="7"/>
                              </a:lnTo>
                              <a:cubicBezTo>
                                <a:pt x="0" y="5"/>
                                <a:pt x="1" y="3"/>
                                <a:pt x="2" y="2"/>
                              </a:cubicBezTo>
                              <a:lnTo>
                                <a:pt x="3" y="4"/>
                              </a:lnTo>
                              <a:close/>
                              <a:moveTo>
                                <a:pt x="2" y="7"/>
                              </a:moveTo>
                              <a:lnTo>
                                <a:pt x="2" y="7"/>
                              </a:lnTo>
                              <a:lnTo>
                                <a:pt x="0" y="7"/>
                              </a:lnTo>
                              <a:lnTo>
                                <a:pt x="2" y="7"/>
                              </a:lnTo>
                              <a:close/>
                              <a:moveTo>
                                <a:pt x="2" y="7"/>
                              </a:moveTo>
                              <a:lnTo>
                                <a:pt x="2" y="7"/>
                              </a:lnTo>
                              <a:lnTo>
                                <a:pt x="0" y="7"/>
                              </a:lnTo>
                              <a:lnTo>
                                <a:pt x="2" y="7"/>
                              </a:lnTo>
                              <a:close/>
                              <a:moveTo>
                                <a:pt x="2" y="7"/>
                              </a:moveTo>
                              <a:cubicBezTo>
                                <a:pt x="2" y="8"/>
                                <a:pt x="2" y="9"/>
                                <a:pt x="3" y="10"/>
                              </a:cubicBezTo>
                              <a:lnTo>
                                <a:pt x="2" y="11"/>
                              </a:lnTo>
                              <a:cubicBezTo>
                                <a:pt x="1" y="10"/>
                                <a:pt x="0" y="8"/>
                                <a:pt x="0" y="7"/>
                              </a:cubicBezTo>
                              <a:lnTo>
                                <a:pt x="2" y="7"/>
                              </a:lnTo>
                              <a:close/>
                              <a:moveTo>
                                <a:pt x="3" y="10"/>
                              </a:moveTo>
                              <a:cubicBezTo>
                                <a:pt x="5" y="10"/>
                                <a:pt x="6" y="11"/>
                                <a:pt x="8" y="11"/>
                              </a:cubicBezTo>
                              <a:lnTo>
                                <a:pt x="8" y="13"/>
                              </a:lnTo>
                              <a:cubicBezTo>
                                <a:pt x="6" y="13"/>
                                <a:pt x="4" y="12"/>
                                <a:pt x="2" y="11"/>
                              </a:cubicBezTo>
                              <a:lnTo>
                                <a:pt x="3" y="10"/>
                              </a:lnTo>
                              <a:close/>
                              <a:moveTo>
                                <a:pt x="8" y="11"/>
                              </a:moveTo>
                              <a:lnTo>
                                <a:pt x="8" y="11"/>
                              </a:lnTo>
                              <a:lnTo>
                                <a:pt x="8" y="13"/>
                              </a:lnTo>
                              <a:lnTo>
                                <a:pt x="8" y="11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24211D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469" name="Freeform 474"/>
                      <wps:cNvSpPr>
                        <a:spLocks/>
                      </wps:cNvSpPr>
                      <wps:spPr bwMode="auto">
                        <a:xfrm>
                          <a:off x="327020" y="660483"/>
                          <a:ext cx="29202" cy="10701"/>
                        </a:xfrm>
                        <a:custGeom>
                          <a:avLst/>
                          <a:gdLst>
                            <a:gd name="T0" fmla="*/ 5311 w 22"/>
                            <a:gd name="T1" fmla="*/ 0 h 8"/>
                            <a:gd name="T2" fmla="*/ 23899 w 22"/>
                            <a:gd name="T3" fmla="*/ 0 h 8"/>
                            <a:gd name="T4" fmla="*/ 29210 w 22"/>
                            <a:gd name="T5" fmla="*/ 5398 h 8"/>
                            <a:gd name="T6" fmla="*/ 23899 w 22"/>
                            <a:gd name="T7" fmla="*/ 10795 h 8"/>
                            <a:gd name="T8" fmla="*/ 5311 w 22"/>
                            <a:gd name="T9" fmla="*/ 10795 h 8"/>
                            <a:gd name="T10" fmla="*/ 0 w 22"/>
                            <a:gd name="T11" fmla="*/ 5398 h 8"/>
                            <a:gd name="T12" fmla="*/ 5311 w 22"/>
                            <a:gd name="T13" fmla="*/ 0 h 8"/>
                            <a:gd name="T14" fmla="*/ 0 60000 65536"/>
                            <a:gd name="T15" fmla="*/ 0 60000 65536"/>
                            <a:gd name="T16" fmla="*/ 0 60000 65536"/>
                            <a:gd name="T17" fmla="*/ 0 60000 65536"/>
                            <a:gd name="T18" fmla="*/ 0 60000 65536"/>
                            <a:gd name="T19" fmla="*/ 0 60000 65536"/>
                            <a:gd name="T20" fmla="*/ 0 60000 65536"/>
                          </a:gdLst>
                          <a:ahLst/>
                          <a:cxnLst>
                            <a:cxn ang="T14">
                              <a:pos x="T0" y="T1"/>
                            </a:cxn>
                            <a:cxn ang="T15">
                              <a:pos x="T2" y="T3"/>
                            </a:cxn>
                            <a:cxn ang="T16">
                              <a:pos x="T4" y="T5"/>
                            </a:cxn>
                            <a:cxn ang="T17">
                              <a:pos x="T6" y="T7"/>
                            </a:cxn>
                            <a:cxn ang="T18">
                              <a:pos x="T8" y="T9"/>
                            </a:cxn>
                            <a:cxn ang="T19">
                              <a:pos x="T10" y="T11"/>
                            </a:cxn>
                            <a:cxn ang="T20">
                              <a:pos x="T12" y="T13"/>
                            </a:cxn>
                          </a:cxnLst>
                          <a:rect l="0" t="0" r="r" b="b"/>
                          <a:pathLst>
                            <a:path w="22" h="8">
                              <a:moveTo>
                                <a:pt x="4" y="0"/>
                              </a:moveTo>
                              <a:lnTo>
                                <a:pt x="18" y="0"/>
                              </a:lnTo>
                              <a:cubicBezTo>
                                <a:pt x="20" y="0"/>
                                <a:pt x="22" y="2"/>
                                <a:pt x="22" y="4"/>
                              </a:cubicBezTo>
                              <a:cubicBezTo>
                                <a:pt x="22" y="6"/>
                                <a:pt x="20" y="8"/>
                                <a:pt x="18" y="8"/>
                              </a:cubicBezTo>
                              <a:lnTo>
                                <a:pt x="4" y="8"/>
                              </a:lnTo>
                              <a:cubicBezTo>
                                <a:pt x="2" y="8"/>
                                <a:pt x="0" y="6"/>
                                <a:pt x="0" y="4"/>
                              </a:cubicBezTo>
                              <a:cubicBezTo>
                                <a:pt x="0" y="2"/>
                                <a:pt x="2" y="0"/>
                                <a:pt x="4" y="0"/>
                              </a:cubicBez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470" name="Freeform 475"/>
                      <wps:cNvSpPr>
                        <a:spLocks noEditPoints="1"/>
                      </wps:cNvSpPr>
                      <wps:spPr bwMode="auto">
                        <a:xfrm>
                          <a:off x="324420" y="659182"/>
                          <a:ext cx="33102" cy="13302"/>
                        </a:xfrm>
                        <a:custGeom>
                          <a:avLst/>
                          <a:gdLst>
                            <a:gd name="T0" fmla="*/ 26416 w 25"/>
                            <a:gd name="T1" fmla="*/ 0 h 10"/>
                            <a:gd name="T2" fmla="*/ 7925 w 25"/>
                            <a:gd name="T3" fmla="*/ 2667 h 10"/>
                            <a:gd name="T4" fmla="*/ 26416 w 25"/>
                            <a:gd name="T5" fmla="*/ 0 h 10"/>
                            <a:gd name="T6" fmla="*/ 26416 w 25"/>
                            <a:gd name="T7" fmla="*/ 2667 h 10"/>
                            <a:gd name="T8" fmla="*/ 26416 w 25"/>
                            <a:gd name="T9" fmla="*/ 0 h 10"/>
                            <a:gd name="T10" fmla="*/ 31699 w 25"/>
                            <a:gd name="T11" fmla="*/ 1334 h 10"/>
                            <a:gd name="T12" fmla="*/ 26416 w 25"/>
                            <a:gd name="T13" fmla="*/ 2667 h 10"/>
                            <a:gd name="T14" fmla="*/ 31699 w 25"/>
                            <a:gd name="T15" fmla="*/ 1334 h 10"/>
                            <a:gd name="T16" fmla="*/ 31699 w 25"/>
                            <a:gd name="T17" fmla="*/ 6668 h 10"/>
                            <a:gd name="T18" fmla="*/ 31699 w 25"/>
                            <a:gd name="T19" fmla="*/ 1334 h 10"/>
                            <a:gd name="T20" fmla="*/ 33020 w 25"/>
                            <a:gd name="T21" fmla="*/ 6668 h 10"/>
                            <a:gd name="T22" fmla="*/ 31699 w 25"/>
                            <a:gd name="T23" fmla="*/ 6668 h 10"/>
                            <a:gd name="T24" fmla="*/ 33020 w 25"/>
                            <a:gd name="T25" fmla="*/ 6668 h 10"/>
                            <a:gd name="T26" fmla="*/ 31699 w 25"/>
                            <a:gd name="T27" fmla="*/ 6668 h 10"/>
                            <a:gd name="T28" fmla="*/ 33020 w 25"/>
                            <a:gd name="T29" fmla="*/ 6668 h 10"/>
                            <a:gd name="T30" fmla="*/ 31699 w 25"/>
                            <a:gd name="T31" fmla="*/ 12002 h 10"/>
                            <a:gd name="T32" fmla="*/ 31699 w 25"/>
                            <a:gd name="T33" fmla="*/ 6668 h 10"/>
                            <a:gd name="T34" fmla="*/ 31699 w 25"/>
                            <a:gd name="T35" fmla="*/ 12002 h 10"/>
                            <a:gd name="T36" fmla="*/ 26416 w 25"/>
                            <a:gd name="T37" fmla="*/ 10668 h 10"/>
                            <a:gd name="T38" fmla="*/ 31699 w 25"/>
                            <a:gd name="T39" fmla="*/ 12002 h 10"/>
                            <a:gd name="T40" fmla="*/ 26416 w 25"/>
                            <a:gd name="T41" fmla="*/ 13335 h 10"/>
                            <a:gd name="T42" fmla="*/ 26416 w 25"/>
                            <a:gd name="T43" fmla="*/ 10668 h 10"/>
                            <a:gd name="T44" fmla="*/ 26416 w 25"/>
                            <a:gd name="T45" fmla="*/ 13335 h 10"/>
                            <a:gd name="T46" fmla="*/ 7925 w 25"/>
                            <a:gd name="T47" fmla="*/ 10668 h 10"/>
                            <a:gd name="T48" fmla="*/ 26416 w 25"/>
                            <a:gd name="T49" fmla="*/ 13335 h 10"/>
                            <a:gd name="T50" fmla="*/ 7925 w 25"/>
                            <a:gd name="T51" fmla="*/ 13335 h 10"/>
                            <a:gd name="T52" fmla="*/ 7925 w 25"/>
                            <a:gd name="T53" fmla="*/ 10668 h 10"/>
                            <a:gd name="T54" fmla="*/ 7925 w 25"/>
                            <a:gd name="T55" fmla="*/ 13335 h 10"/>
                            <a:gd name="T56" fmla="*/ 5283 w 25"/>
                            <a:gd name="T57" fmla="*/ 9335 h 10"/>
                            <a:gd name="T58" fmla="*/ 7925 w 25"/>
                            <a:gd name="T59" fmla="*/ 13335 h 10"/>
                            <a:gd name="T60" fmla="*/ 0 w 25"/>
                            <a:gd name="T61" fmla="*/ 4001 h 10"/>
                            <a:gd name="T62" fmla="*/ 3962 w 25"/>
                            <a:gd name="T63" fmla="*/ 10668 h 10"/>
                            <a:gd name="T64" fmla="*/ 2642 w 25"/>
                            <a:gd name="T65" fmla="*/ 12002 h 10"/>
                            <a:gd name="T66" fmla="*/ 3962 w 25"/>
                            <a:gd name="T67" fmla="*/ 6668 h 10"/>
                            <a:gd name="T68" fmla="*/ 2642 w 25"/>
                            <a:gd name="T69" fmla="*/ 12002 h 10"/>
                            <a:gd name="T70" fmla="*/ 1321 w 25"/>
                            <a:gd name="T71" fmla="*/ 6668 h 10"/>
                            <a:gd name="T72" fmla="*/ 3962 w 25"/>
                            <a:gd name="T73" fmla="*/ 6668 h 10"/>
                            <a:gd name="T74" fmla="*/ 1321 w 25"/>
                            <a:gd name="T75" fmla="*/ 6668 h 10"/>
                            <a:gd name="T76" fmla="*/ 3962 w 25"/>
                            <a:gd name="T77" fmla="*/ 6668 h 10"/>
                            <a:gd name="T78" fmla="*/ 1321 w 25"/>
                            <a:gd name="T79" fmla="*/ 6668 h 10"/>
                            <a:gd name="T80" fmla="*/ 2642 w 25"/>
                            <a:gd name="T81" fmla="*/ 1334 h 10"/>
                            <a:gd name="T82" fmla="*/ 3962 w 25"/>
                            <a:gd name="T83" fmla="*/ 6668 h 10"/>
                            <a:gd name="T84" fmla="*/ 2642 w 25"/>
                            <a:gd name="T85" fmla="*/ 1334 h 10"/>
                            <a:gd name="T86" fmla="*/ 7925 w 25"/>
                            <a:gd name="T87" fmla="*/ 2667 h 10"/>
                            <a:gd name="T88" fmla="*/ 2642 w 25"/>
                            <a:gd name="T89" fmla="*/ 1334 h 10"/>
                            <a:gd name="T90" fmla="*/ 7925 w 25"/>
                            <a:gd name="T91" fmla="*/ 0 h 10"/>
                            <a:gd name="T92" fmla="*/ 7925 w 25"/>
                            <a:gd name="T93" fmla="*/ 2667 h 10"/>
                            <a:gd name="T94" fmla="*/ 0 60000 65536"/>
                            <a:gd name="T95" fmla="*/ 0 60000 65536"/>
                            <a:gd name="T96" fmla="*/ 0 60000 65536"/>
                            <a:gd name="T97" fmla="*/ 0 60000 65536"/>
                            <a:gd name="T98" fmla="*/ 0 60000 65536"/>
                            <a:gd name="T99" fmla="*/ 0 60000 65536"/>
                            <a:gd name="T100" fmla="*/ 0 60000 65536"/>
                            <a:gd name="T101" fmla="*/ 0 60000 65536"/>
                            <a:gd name="T102" fmla="*/ 0 60000 65536"/>
                            <a:gd name="T103" fmla="*/ 0 60000 65536"/>
                            <a:gd name="T104" fmla="*/ 0 60000 65536"/>
                            <a:gd name="T105" fmla="*/ 0 60000 65536"/>
                            <a:gd name="T106" fmla="*/ 0 60000 65536"/>
                            <a:gd name="T107" fmla="*/ 0 60000 65536"/>
                            <a:gd name="T108" fmla="*/ 0 60000 65536"/>
                            <a:gd name="T109" fmla="*/ 0 60000 65536"/>
                            <a:gd name="T110" fmla="*/ 0 60000 65536"/>
                            <a:gd name="T111" fmla="*/ 0 60000 65536"/>
                            <a:gd name="T112" fmla="*/ 0 60000 65536"/>
                            <a:gd name="T113" fmla="*/ 0 60000 65536"/>
                            <a:gd name="T114" fmla="*/ 0 60000 65536"/>
                            <a:gd name="T115" fmla="*/ 0 60000 65536"/>
                            <a:gd name="T116" fmla="*/ 0 60000 65536"/>
                            <a:gd name="T117" fmla="*/ 0 60000 65536"/>
                            <a:gd name="T118" fmla="*/ 0 60000 65536"/>
                            <a:gd name="T119" fmla="*/ 0 60000 65536"/>
                            <a:gd name="T120" fmla="*/ 0 60000 65536"/>
                            <a:gd name="T121" fmla="*/ 0 60000 65536"/>
                            <a:gd name="T122" fmla="*/ 0 60000 65536"/>
                            <a:gd name="T123" fmla="*/ 0 60000 65536"/>
                            <a:gd name="T124" fmla="*/ 0 60000 65536"/>
                            <a:gd name="T125" fmla="*/ 0 60000 65536"/>
                            <a:gd name="T126" fmla="*/ 0 60000 65536"/>
                            <a:gd name="T127" fmla="*/ 0 60000 65536"/>
                            <a:gd name="T128" fmla="*/ 0 60000 65536"/>
                            <a:gd name="T129" fmla="*/ 0 60000 65536"/>
                            <a:gd name="T130" fmla="*/ 0 60000 65536"/>
                            <a:gd name="T131" fmla="*/ 0 60000 65536"/>
                            <a:gd name="T132" fmla="*/ 0 60000 65536"/>
                            <a:gd name="T133" fmla="*/ 0 60000 65536"/>
                            <a:gd name="T134" fmla="*/ 0 60000 65536"/>
                            <a:gd name="T135" fmla="*/ 0 60000 65536"/>
                            <a:gd name="T136" fmla="*/ 0 60000 65536"/>
                            <a:gd name="T137" fmla="*/ 0 60000 65536"/>
                            <a:gd name="T138" fmla="*/ 0 60000 65536"/>
                            <a:gd name="T139" fmla="*/ 0 60000 65536"/>
                            <a:gd name="T140" fmla="*/ 0 60000 65536"/>
                          </a:gdLst>
                          <a:ahLst/>
                          <a:cxnLst>
                            <a:cxn ang="T94">
                              <a:pos x="T0" y="T1"/>
                            </a:cxn>
                            <a:cxn ang="T95">
                              <a:pos x="T2" y="T3"/>
                            </a:cxn>
                            <a:cxn ang="T96">
                              <a:pos x="T4" y="T5"/>
                            </a:cxn>
                            <a:cxn ang="T97">
                              <a:pos x="T6" y="T7"/>
                            </a:cxn>
                            <a:cxn ang="T98">
                              <a:pos x="T8" y="T9"/>
                            </a:cxn>
                            <a:cxn ang="T99">
                              <a:pos x="T10" y="T11"/>
                            </a:cxn>
                            <a:cxn ang="T100">
                              <a:pos x="T12" y="T13"/>
                            </a:cxn>
                            <a:cxn ang="T101">
                              <a:pos x="T14" y="T15"/>
                            </a:cxn>
                            <a:cxn ang="T102">
                              <a:pos x="T16" y="T17"/>
                            </a:cxn>
                            <a:cxn ang="T103">
                              <a:pos x="T18" y="T19"/>
                            </a:cxn>
                            <a:cxn ang="T104">
                              <a:pos x="T20" y="T21"/>
                            </a:cxn>
                            <a:cxn ang="T105">
                              <a:pos x="T22" y="T23"/>
                            </a:cxn>
                            <a:cxn ang="T106">
                              <a:pos x="T24" y="T25"/>
                            </a:cxn>
                            <a:cxn ang="T107">
                              <a:pos x="T26" y="T27"/>
                            </a:cxn>
                            <a:cxn ang="T108">
                              <a:pos x="T28" y="T29"/>
                            </a:cxn>
                            <a:cxn ang="T109">
                              <a:pos x="T30" y="T31"/>
                            </a:cxn>
                            <a:cxn ang="T110">
                              <a:pos x="T32" y="T33"/>
                            </a:cxn>
                            <a:cxn ang="T111">
                              <a:pos x="T34" y="T35"/>
                            </a:cxn>
                            <a:cxn ang="T112">
                              <a:pos x="T36" y="T37"/>
                            </a:cxn>
                            <a:cxn ang="T113">
                              <a:pos x="T38" y="T39"/>
                            </a:cxn>
                            <a:cxn ang="T114">
                              <a:pos x="T40" y="T41"/>
                            </a:cxn>
                            <a:cxn ang="T115">
                              <a:pos x="T42" y="T43"/>
                            </a:cxn>
                            <a:cxn ang="T116">
                              <a:pos x="T44" y="T45"/>
                            </a:cxn>
                            <a:cxn ang="T117">
                              <a:pos x="T46" y="T47"/>
                            </a:cxn>
                            <a:cxn ang="T118">
                              <a:pos x="T48" y="T49"/>
                            </a:cxn>
                            <a:cxn ang="T119">
                              <a:pos x="T50" y="T51"/>
                            </a:cxn>
                            <a:cxn ang="T120">
                              <a:pos x="T52" y="T53"/>
                            </a:cxn>
                            <a:cxn ang="T121">
                              <a:pos x="T54" y="T55"/>
                            </a:cxn>
                            <a:cxn ang="T122">
                              <a:pos x="T56" y="T57"/>
                            </a:cxn>
                            <a:cxn ang="T123">
                              <a:pos x="T58" y="T59"/>
                            </a:cxn>
                            <a:cxn ang="T124">
                              <a:pos x="T60" y="T61"/>
                            </a:cxn>
                            <a:cxn ang="T125">
                              <a:pos x="T62" y="T63"/>
                            </a:cxn>
                            <a:cxn ang="T126">
                              <a:pos x="T64" y="T65"/>
                            </a:cxn>
                            <a:cxn ang="T127">
                              <a:pos x="T66" y="T67"/>
                            </a:cxn>
                            <a:cxn ang="T128">
                              <a:pos x="T68" y="T69"/>
                            </a:cxn>
                            <a:cxn ang="T129">
                              <a:pos x="T70" y="T71"/>
                            </a:cxn>
                            <a:cxn ang="T130">
                              <a:pos x="T72" y="T73"/>
                            </a:cxn>
                            <a:cxn ang="T131">
                              <a:pos x="T74" y="T75"/>
                            </a:cxn>
                            <a:cxn ang="T132">
                              <a:pos x="T76" y="T77"/>
                            </a:cxn>
                            <a:cxn ang="T133">
                              <a:pos x="T78" y="T79"/>
                            </a:cxn>
                            <a:cxn ang="T134">
                              <a:pos x="T80" y="T81"/>
                            </a:cxn>
                            <a:cxn ang="T135">
                              <a:pos x="T82" y="T83"/>
                            </a:cxn>
                            <a:cxn ang="T136">
                              <a:pos x="T84" y="T85"/>
                            </a:cxn>
                            <a:cxn ang="T137">
                              <a:pos x="T86" y="T87"/>
                            </a:cxn>
                            <a:cxn ang="T138">
                              <a:pos x="T88" y="T89"/>
                            </a:cxn>
                            <a:cxn ang="T139">
                              <a:pos x="T90" y="T91"/>
                            </a:cxn>
                            <a:cxn ang="T140">
                              <a:pos x="T92" y="T93"/>
                            </a:cxn>
                          </a:cxnLst>
                          <a:rect l="0" t="0" r="r" b="b"/>
                          <a:pathLst>
                            <a:path w="25" h="10">
                              <a:moveTo>
                                <a:pt x="6" y="0"/>
                              </a:moveTo>
                              <a:lnTo>
                                <a:pt x="20" y="0"/>
                              </a:lnTo>
                              <a:lnTo>
                                <a:pt x="20" y="2"/>
                              </a:lnTo>
                              <a:lnTo>
                                <a:pt x="6" y="2"/>
                              </a:lnTo>
                              <a:lnTo>
                                <a:pt x="6" y="0"/>
                              </a:lnTo>
                              <a:close/>
                              <a:moveTo>
                                <a:pt x="20" y="0"/>
                              </a:moveTo>
                              <a:lnTo>
                                <a:pt x="20" y="0"/>
                              </a:lnTo>
                              <a:lnTo>
                                <a:pt x="20" y="2"/>
                              </a:lnTo>
                              <a:lnTo>
                                <a:pt x="20" y="0"/>
                              </a:lnTo>
                              <a:close/>
                              <a:moveTo>
                                <a:pt x="20" y="0"/>
                              </a:moveTo>
                              <a:cubicBezTo>
                                <a:pt x="22" y="0"/>
                                <a:pt x="23" y="0"/>
                                <a:pt x="24" y="1"/>
                              </a:cubicBezTo>
                              <a:lnTo>
                                <a:pt x="23" y="3"/>
                              </a:lnTo>
                              <a:cubicBezTo>
                                <a:pt x="22" y="2"/>
                                <a:pt x="21" y="2"/>
                                <a:pt x="20" y="2"/>
                              </a:cubicBezTo>
                              <a:lnTo>
                                <a:pt x="20" y="0"/>
                              </a:lnTo>
                              <a:close/>
                              <a:moveTo>
                                <a:pt x="24" y="1"/>
                              </a:moveTo>
                              <a:cubicBezTo>
                                <a:pt x="25" y="2"/>
                                <a:pt x="25" y="4"/>
                                <a:pt x="25" y="5"/>
                              </a:cubicBezTo>
                              <a:lnTo>
                                <a:pt x="24" y="5"/>
                              </a:lnTo>
                              <a:cubicBezTo>
                                <a:pt x="24" y="4"/>
                                <a:pt x="23" y="3"/>
                                <a:pt x="23" y="3"/>
                              </a:cubicBezTo>
                              <a:lnTo>
                                <a:pt x="24" y="1"/>
                              </a:lnTo>
                              <a:close/>
                              <a:moveTo>
                                <a:pt x="25" y="5"/>
                              </a:moveTo>
                              <a:lnTo>
                                <a:pt x="25" y="5"/>
                              </a:lnTo>
                              <a:lnTo>
                                <a:pt x="24" y="5"/>
                              </a:lnTo>
                              <a:lnTo>
                                <a:pt x="25" y="5"/>
                              </a:lnTo>
                              <a:close/>
                              <a:moveTo>
                                <a:pt x="25" y="5"/>
                              </a:moveTo>
                              <a:lnTo>
                                <a:pt x="25" y="5"/>
                              </a:lnTo>
                              <a:lnTo>
                                <a:pt x="24" y="5"/>
                              </a:lnTo>
                              <a:lnTo>
                                <a:pt x="25" y="5"/>
                              </a:lnTo>
                              <a:close/>
                              <a:moveTo>
                                <a:pt x="25" y="5"/>
                              </a:moveTo>
                              <a:cubicBezTo>
                                <a:pt x="25" y="6"/>
                                <a:pt x="25" y="8"/>
                                <a:pt x="24" y="9"/>
                              </a:cubicBezTo>
                              <a:lnTo>
                                <a:pt x="23" y="7"/>
                              </a:lnTo>
                              <a:cubicBezTo>
                                <a:pt x="23" y="7"/>
                                <a:pt x="24" y="6"/>
                                <a:pt x="24" y="5"/>
                              </a:cubicBezTo>
                              <a:lnTo>
                                <a:pt x="25" y="5"/>
                              </a:lnTo>
                              <a:close/>
                              <a:moveTo>
                                <a:pt x="24" y="9"/>
                              </a:moveTo>
                              <a:cubicBezTo>
                                <a:pt x="23" y="10"/>
                                <a:pt x="22" y="10"/>
                                <a:pt x="20" y="10"/>
                              </a:cubicBezTo>
                              <a:lnTo>
                                <a:pt x="20" y="8"/>
                              </a:lnTo>
                              <a:cubicBezTo>
                                <a:pt x="21" y="8"/>
                                <a:pt x="22" y="8"/>
                                <a:pt x="23" y="7"/>
                              </a:cubicBezTo>
                              <a:lnTo>
                                <a:pt x="24" y="9"/>
                              </a:lnTo>
                              <a:close/>
                              <a:moveTo>
                                <a:pt x="20" y="10"/>
                              </a:moveTo>
                              <a:lnTo>
                                <a:pt x="20" y="10"/>
                              </a:lnTo>
                              <a:lnTo>
                                <a:pt x="20" y="8"/>
                              </a:lnTo>
                              <a:lnTo>
                                <a:pt x="20" y="10"/>
                              </a:lnTo>
                              <a:close/>
                              <a:moveTo>
                                <a:pt x="20" y="10"/>
                              </a:moveTo>
                              <a:lnTo>
                                <a:pt x="6" y="10"/>
                              </a:lnTo>
                              <a:lnTo>
                                <a:pt x="6" y="8"/>
                              </a:lnTo>
                              <a:lnTo>
                                <a:pt x="20" y="8"/>
                              </a:lnTo>
                              <a:lnTo>
                                <a:pt x="20" y="10"/>
                              </a:lnTo>
                              <a:close/>
                              <a:moveTo>
                                <a:pt x="6" y="10"/>
                              </a:moveTo>
                              <a:lnTo>
                                <a:pt x="6" y="10"/>
                              </a:lnTo>
                              <a:lnTo>
                                <a:pt x="6" y="8"/>
                              </a:lnTo>
                              <a:lnTo>
                                <a:pt x="6" y="10"/>
                              </a:lnTo>
                              <a:close/>
                              <a:moveTo>
                                <a:pt x="6" y="10"/>
                              </a:moveTo>
                              <a:cubicBezTo>
                                <a:pt x="5" y="10"/>
                                <a:pt x="3" y="10"/>
                                <a:pt x="2" y="9"/>
                              </a:cubicBezTo>
                              <a:lnTo>
                                <a:pt x="4" y="7"/>
                              </a:lnTo>
                              <a:cubicBezTo>
                                <a:pt x="4" y="8"/>
                                <a:pt x="5" y="8"/>
                                <a:pt x="6" y="8"/>
                              </a:cubicBezTo>
                              <a:lnTo>
                                <a:pt x="6" y="10"/>
                              </a:lnTo>
                              <a:close/>
                              <a:moveTo>
                                <a:pt x="4" y="7"/>
                              </a:moveTo>
                              <a:lnTo>
                                <a:pt x="0" y="3"/>
                              </a:lnTo>
                              <a:lnTo>
                                <a:pt x="4" y="7"/>
                              </a:lnTo>
                              <a:lnTo>
                                <a:pt x="3" y="8"/>
                              </a:lnTo>
                              <a:lnTo>
                                <a:pt x="4" y="7"/>
                              </a:lnTo>
                              <a:close/>
                              <a:moveTo>
                                <a:pt x="2" y="9"/>
                              </a:moveTo>
                              <a:cubicBezTo>
                                <a:pt x="1" y="8"/>
                                <a:pt x="1" y="6"/>
                                <a:pt x="1" y="5"/>
                              </a:cubicBezTo>
                              <a:lnTo>
                                <a:pt x="3" y="5"/>
                              </a:lnTo>
                              <a:cubicBezTo>
                                <a:pt x="3" y="6"/>
                                <a:pt x="3" y="7"/>
                                <a:pt x="4" y="7"/>
                              </a:cubicBezTo>
                              <a:lnTo>
                                <a:pt x="2" y="9"/>
                              </a:lnTo>
                              <a:close/>
                              <a:moveTo>
                                <a:pt x="1" y="5"/>
                              </a:moveTo>
                              <a:lnTo>
                                <a:pt x="1" y="5"/>
                              </a:lnTo>
                              <a:lnTo>
                                <a:pt x="3" y="5"/>
                              </a:lnTo>
                              <a:lnTo>
                                <a:pt x="1" y="5"/>
                              </a:lnTo>
                              <a:close/>
                              <a:moveTo>
                                <a:pt x="1" y="5"/>
                              </a:moveTo>
                              <a:lnTo>
                                <a:pt x="1" y="5"/>
                              </a:lnTo>
                              <a:lnTo>
                                <a:pt x="3" y="5"/>
                              </a:lnTo>
                              <a:lnTo>
                                <a:pt x="1" y="5"/>
                              </a:lnTo>
                              <a:close/>
                              <a:moveTo>
                                <a:pt x="1" y="5"/>
                              </a:moveTo>
                              <a:cubicBezTo>
                                <a:pt x="1" y="4"/>
                                <a:pt x="1" y="2"/>
                                <a:pt x="2" y="1"/>
                              </a:cubicBezTo>
                              <a:lnTo>
                                <a:pt x="4" y="3"/>
                              </a:lnTo>
                              <a:cubicBezTo>
                                <a:pt x="3" y="3"/>
                                <a:pt x="3" y="4"/>
                                <a:pt x="3" y="5"/>
                              </a:cubicBezTo>
                              <a:lnTo>
                                <a:pt x="1" y="5"/>
                              </a:lnTo>
                              <a:close/>
                              <a:moveTo>
                                <a:pt x="2" y="1"/>
                              </a:moveTo>
                              <a:cubicBezTo>
                                <a:pt x="3" y="0"/>
                                <a:pt x="5" y="0"/>
                                <a:pt x="6" y="0"/>
                              </a:cubicBezTo>
                              <a:lnTo>
                                <a:pt x="6" y="2"/>
                              </a:lnTo>
                              <a:cubicBezTo>
                                <a:pt x="5" y="2"/>
                                <a:pt x="4" y="2"/>
                                <a:pt x="4" y="3"/>
                              </a:cubicBezTo>
                              <a:lnTo>
                                <a:pt x="2" y="1"/>
                              </a:lnTo>
                              <a:close/>
                              <a:moveTo>
                                <a:pt x="6" y="0"/>
                              </a:moveTo>
                              <a:lnTo>
                                <a:pt x="6" y="0"/>
                              </a:lnTo>
                              <a:lnTo>
                                <a:pt x="6" y="2"/>
                              </a:lnTo>
                              <a:lnTo>
                                <a:pt x="6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24211D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471" name="Freeform 476"/>
                      <wps:cNvSpPr>
                        <a:spLocks/>
                      </wps:cNvSpPr>
                      <wps:spPr bwMode="auto">
                        <a:xfrm>
                          <a:off x="324420" y="581073"/>
                          <a:ext cx="34302" cy="79410"/>
                        </a:xfrm>
                        <a:custGeom>
                          <a:avLst/>
                          <a:gdLst>
                            <a:gd name="T0" fmla="*/ 7913 w 26"/>
                            <a:gd name="T1" fmla="*/ 0 h 61"/>
                            <a:gd name="T2" fmla="*/ 7913 w 26"/>
                            <a:gd name="T3" fmla="*/ 79375 h 61"/>
                            <a:gd name="T4" fmla="*/ 26377 w 26"/>
                            <a:gd name="T5" fmla="*/ 79375 h 61"/>
                            <a:gd name="T6" fmla="*/ 26377 w 26"/>
                            <a:gd name="T7" fmla="*/ 0 h 61"/>
                            <a:gd name="T8" fmla="*/ 7913 w 26"/>
                            <a:gd name="T9" fmla="*/ 0 h 61"/>
                            <a:gd name="T10" fmla="*/ 0 60000 65536"/>
                            <a:gd name="T11" fmla="*/ 0 60000 65536"/>
                            <a:gd name="T12" fmla="*/ 0 60000 65536"/>
                            <a:gd name="T13" fmla="*/ 0 60000 65536"/>
                            <a:gd name="T14" fmla="*/ 0 60000 65536"/>
                          </a:gdLst>
                          <a:ahLst/>
                          <a:cxnLst>
                            <a:cxn ang="T10">
                              <a:pos x="T0" y="T1"/>
                            </a:cxn>
                            <a:cxn ang="T11">
                              <a:pos x="T2" y="T3"/>
                            </a:cxn>
                            <a:cxn ang="T12">
                              <a:pos x="T4" y="T5"/>
                            </a:cxn>
                            <a:cxn ang="T13">
                              <a:pos x="T6" y="T7"/>
                            </a:cxn>
                            <a:cxn ang="T14">
                              <a:pos x="T8" y="T9"/>
                            </a:cxn>
                          </a:cxnLst>
                          <a:rect l="0" t="0" r="r" b="b"/>
                          <a:pathLst>
                            <a:path w="26" h="61">
                              <a:moveTo>
                                <a:pt x="6" y="0"/>
                              </a:moveTo>
                              <a:cubicBezTo>
                                <a:pt x="0" y="20"/>
                                <a:pt x="0" y="40"/>
                                <a:pt x="6" y="61"/>
                              </a:cubicBezTo>
                              <a:lnTo>
                                <a:pt x="20" y="61"/>
                              </a:lnTo>
                              <a:cubicBezTo>
                                <a:pt x="26" y="40"/>
                                <a:pt x="25" y="20"/>
                                <a:pt x="20" y="0"/>
                              </a:cubicBezTo>
                              <a:lnTo>
                                <a:pt x="6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472" name="Freeform 477"/>
                      <wps:cNvSpPr>
                        <a:spLocks noEditPoints="1"/>
                      </wps:cNvSpPr>
                      <wps:spPr bwMode="auto">
                        <a:xfrm>
                          <a:off x="324420" y="579772"/>
                          <a:ext cx="33102" cy="82610"/>
                        </a:xfrm>
                        <a:custGeom>
                          <a:avLst/>
                          <a:gdLst>
                            <a:gd name="T0" fmla="*/ 9246 w 25"/>
                            <a:gd name="T1" fmla="*/ 1310 h 63"/>
                            <a:gd name="T2" fmla="*/ 6604 w 25"/>
                            <a:gd name="T3" fmla="*/ 1310 h 63"/>
                            <a:gd name="T4" fmla="*/ 6604 w 25"/>
                            <a:gd name="T5" fmla="*/ 1310 h 63"/>
                            <a:gd name="T6" fmla="*/ 6604 w 25"/>
                            <a:gd name="T7" fmla="*/ 1310 h 63"/>
                            <a:gd name="T8" fmla="*/ 6604 w 25"/>
                            <a:gd name="T9" fmla="*/ 1310 h 63"/>
                            <a:gd name="T10" fmla="*/ 6604 w 25"/>
                            <a:gd name="T11" fmla="*/ 11793 h 63"/>
                            <a:gd name="T12" fmla="*/ 6604 w 25"/>
                            <a:gd name="T13" fmla="*/ 1310 h 63"/>
                            <a:gd name="T14" fmla="*/ 6604 w 25"/>
                            <a:gd name="T15" fmla="*/ 11793 h 63"/>
                            <a:gd name="T16" fmla="*/ 1321 w 25"/>
                            <a:gd name="T17" fmla="*/ 22275 h 63"/>
                            <a:gd name="T18" fmla="*/ 6604 w 25"/>
                            <a:gd name="T19" fmla="*/ 11793 h 63"/>
                            <a:gd name="T20" fmla="*/ 9246 w 25"/>
                            <a:gd name="T21" fmla="*/ 79929 h 63"/>
                            <a:gd name="T22" fmla="*/ 1321 w 25"/>
                            <a:gd name="T23" fmla="*/ 22275 h 63"/>
                            <a:gd name="T24" fmla="*/ 7925 w 25"/>
                            <a:gd name="T25" fmla="*/ 82550 h 63"/>
                            <a:gd name="T26" fmla="*/ 6604 w 25"/>
                            <a:gd name="T27" fmla="*/ 81240 h 63"/>
                            <a:gd name="T28" fmla="*/ 7925 w 25"/>
                            <a:gd name="T29" fmla="*/ 82550 h 63"/>
                            <a:gd name="T30" fmla="*/ 26416 w 25"/>
                            <a:gd name="T31" fmla="*/ 79929 h 63"/>
                            <a:gd name="T32" fmla="*/ 7925 w 25"/>
                            <a:gd name="T33" fmla="*/ 82550 h 63"/>
                            <a:gd name="T34" fmla="*/ 27737 w 25"/>
                            <a:gd name="T35" fmla="*/ 81240 h 63"/>
                            <a:gd name="T36" fmla="*/ 26416 w 25"/>
                            <a:gd name="T37" fmla="*/ 82550 h 63"/>
                            <a:gd name="T38" fmla="*/ 27737 w 25"/>
                            <a:gd name="T39" fmla="*/ 81240 h 63"/>
                            <a:gd name="T40" fmla="*/ 30378 w 25"/>
                            <a:gd name="T41" fmla="*/ 40620 h 63"/>
                            <a:gd name="T42" fmla="*/ 27737 w 25"/>
                            <a:gd name="T43" fmla="*/ 81240 h 63"/>
                            <a:gd name="T44" fmla="*/ 30378 w 25"/>
                            <a:gd name="T45" fmla="*/ 40620 h 63"/>
                            <a:gd name="T46" fmla="*/ 27737 w 25"/>
                            <a:gd name="T47" fmla="*/ 1310 h 63"/>
                            <a:gd name="T48" fmla="*/ 30378 w 25"/>
                            <a:gd name="T49" fmla="*/ 40620 h 63"/>
                            <a:gd name="T50" fmla="*/ 27737 w 25"/>
                            <a:gd name="T51" fmla="*/ 0 h 63"/>
                            <a:gd name="T52" fmla="*/ 26416 w 25"/>
                            <a:gd name="T53" fmla="*/ 1310 h 63"/>
                            <a:gd name="T54" fmla="*/ 26416 w 25"/>
                            <a:gd name="T55" fmla="*/ 2621 h 63"/>
                            <a:gd name="T56" fmla="*/ 7925 w 25"/>
                            <a:gd name="T57" fmla="*/ 0 h 63"/>
                            <a:gd name="T58" fmla="*/ 26416 w 25"/>
                            <a:gd name="T59" fmla="*/ 2621 h 63"/>
                            <a:gd name="T60" fmla="*/ 6604 w 25"/>
                            <a:gd name="T61" fmla="*/ 0 h 63"/>
                            <a:gd name="T62" fmla="*/ 7925 w 25"/>
                            <a:gd name="T63" fmla="*/ 1310 h 63"/>
                            <a:gd name="T64" fmla="*/ 0 60000 65536"/>
                            <a:gd name="T65" fmla="*/ 0 60000 65536"/>
                            <a:gd name="T66" fmla="*/ 0 60000 65536"/>
                            <a:gd name="T67" fmla="*/ 0 60000 65536"/>
                            <a:gd name="T68" fmla="*/ 0 60000 65536"/>
                            <a:gd name="T69" fmla="*/ 0 60000 65536"/>
                            <a:gd name="T70" fmla="*/ 0 60000 65536"/>
                            <a:gd name="T71" fmla="*/ 0 60000 65536"/>
                            <a:gd name="T72" fmla="*/ 0 60000 65536"/>
                            <a:gd name="T73" fmla="*/ 0 60000 65536"/>
                            <a:gd name="T74" fmla="*/ 0 60000 65536"/>
                            <a:gd name="T75" fmla="*/ 0 60000 65536"/>
                            <a:gd name="T76" fmla="*/ 0 60000 65536"/>
                            <a:gd name="T77" fmla="*/ 0 60000 65536"/>
                            <a:gd name="T78" fmla="*/ 0 60000 65536"/>
                            <a:gd name="T79" fmla="*/ 0 60000 65536"/>
                            <a:gd name="T80" fmla="*/ 0 60000 65536"/>
                            <a:gd name="T81" fmla="*/ 0 60000 65536"/>
                            <a:gd name="T82" fmla="*/ 0 60000 65536"/>
                            <a:gd name="T83" fmla="*/ 0 60000 65536"/>
                            <a:gd name="T84" fmla="*/ 0 60000 65536"/>
                            <a:gd name="T85" fmla="*/ 0 60000 65536"/>
                            <a:gd name="T86" fmla="*/ 0 60000 65536"/>
                            <a:gd name="T87" fmla="*/ 0 60000 65536"/>
                            <a:gd name="T88" fmla="*/ 0 60000 65536"/>
                            <a:gd name="T89" fmla="*/ 0 60000 65536"/>
                            <a:gd name="T90" fmla="*/ 0 60000 65536"/>
                            <a:gd name="T91" fmla="*/ 0 60000 65536"/>
                            <a:gd name="T92" fmla="*/ 0 60000 65536"/>
                            <a:gd name="T93" fmla="*/ 0 60000 65536"/>
                            <a:gd name="T94" fmla="*/ 0 60000 65536"/>
                            <a:gd name="T95" fmla="*/ 0 60000 65536"/>
                          </a:gdLst>
                          <a:ahLst/>
                          <a:cxnLst>
                            <a:cxn ang="T64">
                              <a:pos x="T0" y="T1"/>
                            </a:cxn>
                            <a:cxn ang="T65">
                              <a:pos x="T2" y="T3"/>
                            </a:cxn>
                            <a:cxn ang="T66">
                              <a:pos x="T4" y="T5"/>
                            </a:cxn>
                            <a:cxn ang="T67">
                              <a:pos x="T6" y="T7"/>
                            </a:cxn>
                            <a:cxn ang="T68">
                              <a:pos x="T8" y="T9"/>
                            </a:cxn>
                            <a:cxn ang="T69">
                              <a:pos x="T10" y="T11"/>
                            </a:cxn>
                            <a:cxn ang="T70">
                              <a:pos x="T12" y="T13"/>
                            </a:cxn>
                            <a:cxn ang="T71">
                              <a:pos x="T14" y="T15"/>
                            </a:cxn>
                            <a:cxn ang="T72">
                              <a:pos x="T16" y="T17"/>
                            </a:cxn>
                            <a:cxn ang="T73">
                              <a:pos x="T18" y="T19"/>
                            </a:cxn>
                            <a:cxn ang="T74">
                              <a:pos x="T20" y="T21"/>
                            </a:cxn>
                            <a:cxn ang="T75">
                              <a:pos x="T22" y="T23"/>
                            </a:cxn>
                            <a:cxn ang="T76">
                              <a:pos x="T24" y="T25"/>
                            </a:cxn>
                            <a:cxn ang="T77">
                              <a:pos x="T26" y="T27"/>
                            </a:cxn>
                            <a:cxn ang="T78">
                              <a:pos x="T28" y="T29"/>
                            </a:cxn>
                            <a:cxn ang="T79">
                              <a:pos x="T30" y="T31"/>
                            </a:cxn>
                            <a:cxn ang="T80">
                              <a:pos x="T32" y="T33"/>
                            </a:cxn>
                            <a:cxn ang="T81">
                              <a:pos x="T34" y="T35"/>
                            </a:cxn>
                            <a:cxn ang="T82">
                              <a:pos x="T36" y="T37"/>
                            </a:cxn>
                            <a:cxn ang="T83">
                              <a:pos x="T38" y="T39"/>
                            </a:cxn>
                            <a:cxn ang="T84">
                              <a:pos x="T40" y="T41"/>
                            </a:cxn>
                            <a:cxn ang="T85">
                              <a:pos x="T42" y="T43"/>
                            </a:cxn>
                            <a:cxn ang="T86">
                              <a:pos x="T44" y="T45"/>
                            </a:cxn>
                            <a:cxn ang="T87">
                              <a:pos x="T46" y="T47"/>
                            </a:cxn>
                            <a:cxn ang="T88">
                              <a:pos x="T48" y="T49"/>
                            </a:cxn>
                            <a:cxn ang="T89">
                              <a:pos x="T50" y="T51"/>
                            </a:cxn>
                            <a:cxn ang="T90">
                              <a:pos x="T52" y="T53"/>
                            </a:cxn>
                            <a:cxn ang="T91">
                              <a:pos x="T54" y="T55"/>
                            </a:cxn>
                            <a:cxn ang="T92">
                              <a:pos x="T56" y="T57"/>
                            </a:cxn>
                            <a:cxn ang="T93">
                              <a:pos x="T58" y="T59"/>
                            </a:cxn>
                            <a:cxn ang="T94">
                              <a:pos x="T60" y="T61"/>
                            </a:cxn>
                            <a:cxn ang="T95">
                              <a:pos x="T62" y="T63"/>
                            </a:cxn>
                          </a:cxnLst>
                          <a:rect l="0" t="0" r="r" b="b"/>
                          <a:pathLst>
                            <a:path w="25" h="63">
                              <a:moveTo>
                                <a:pt x="7" y="1"/>
                              </a:moveTo>
                              <a:lnTo>
                                <a:pt x="7" y="1"/>
                              </a:lnTo>
                              <a:lnTo>
                                <a:pt x="5" y="1"/>
                              </a:lnTo>
                              <a:lnTo>
                                <a:pt x="7" y="1"/>
                              </a:lnTo>
                              <a:close/>
                              <a:moveTo>
                                <a:pt x="5" y="1"/>
                              </a:moveTo>
                              <a:lnTo>
                                <a:pt x="5" y="0"/>
                              </a:lnTo>
                              <a:lnTo>
                                <a:pt x="5" y="1"/>
                              </a:lnTo>
                              <a:lnTo>
                                <a:pt x="6" y="1"/>
                              </a:lnTo>
                              <a:lnTo>
                                <a:pt x="5" y="1"/>
                              </a:lnTo>
                              <a:close/>
                              <a:moveTo>
                                <a:pt x="7" y="1"/>
                              </a:moveTo>
                              <a:cubicBezTo>
                                <a:pt x="6" y="4"/>
                                <a:pt x="5" y="7"/>
                                <a:pt x="5" y="9"/>
                              </a:cubicBezTo>
                              <a:lnTo>
                                <a:pt x="3" y="9"/>
                              </a:lnTo>
                              <a:cubicBezTo>
                                <a:pt x="3" y="6"/>
                                <a:pt x="4" y="3"/>
                                <a:pt x="5" y="1"/>
                              </a:cubicBezTo>
                              <a:lnTo>
                                <a:pt x="7" y="1"/>
                              </a:lnTo>
                              <a:close/>
                              <a:moveTo>
                                <a:pt x="5" y="9"/>
                              </a:moveTo>
                              <a:cubicBezTo>
                                <a:pt x="4" y="12"/>
                                <a:pt x="4" y="15"/>
                                <a:pt x="3" y="18"/>
                              </a:cubicBezTo>
                              <a:lnTo>
                                <a:pt x="1" y="17"/>
                              </a:lnTo>
                              <a:cubicBezTo>
                                <a:pt x="2" y="15"/>
                                <a:pt x="2" y="12"/>
                                <a:pt x="3" y="9"/>
                              </a:cubicBezTo>
                              <a:lnTo>
                                <a:pt x="5" y="9"/>
                              </a:lnTo>
                              <a:close/>
                              <a:moveTo>
                                <a:pt x="3" y="18"/>
                              </a:moveTo>
                              <a:cubicBezTo>
                                <a:pt x="1" y="32"/>
                                <a:pt x="3" y="47"/>
                                <a:pt x="7" y="61"/>
                              </a:cubicBezTo>
                              <a:lnTo>
                                <a:pt x="5" y="62"/>
                              </a:lnTo>
                              <a:cubicBezTo>
                                <a:pt x="1" y="47"/>
                                <a:pt x="0" y="32"/>
                                <a:pt x="1" y="17"/>
                              </a:cubicBezTo>
                              <a:lnTo>
                                <a:pt x="3" y="18"/>
                              </a:lnTo>
                              <a:close/>
                              <a:moveTo>
                                <a:pt x="6" y="63"/>
                              </a:moveTo>
                              <a:lnTo>
                                <a:pt x="5" y="63"/>
                              </a:lnTo>
                              <a:lnTo>
                                <a:pt x="5" y="62"/>
                              </a:lnTo>
                              <a:lnTo>
                                <a:pt x="6" y="62"/>
                              </a:lnTo>
                              <a:lnTo>
                                <a:pt x="6" y="63"/>
                              </a:lnTo>
                              <a:close/>
                              <a:moveTo>
                                <a:pt x="6" y="61"/>
                              </a:moveTo>
                              <a:lnTo>
                                <a:pt x="20" y="61"/>
                              </a:lnTo>
                              <a:lnTo>
                                <a:pt x="20" y="63"/>
                              </a:lnTo>
                              <a:lnTo>
                                <a:pt x="6" y="63"/>
                              </a:lnTo>
                              <a:lnTo>
                                <a:pt x="6" y="61"/>
                              </a:lnTo>
                              <a:close/>
                              <a:moveTo>
                                <a:pt x="21" y="62"/>
                              </a:moveTo>
                              <a:lnTo>
                                <a:pt x="21" y="63"/>
                              </a:lnTo>
                              <a:lnTo>
                                <a:pt x="20" y="63"/>
                              </a:lnTo>
                              <a:lnTo>
                                <a:pt x="20" y="62"/>
                              </a:lnTo>
                              <a:lnTo>
                                <a:pt x="21" y="62"/>
                              </a:lnTo>
                              <a:close/>
                              <a:moveTo>
                                <a:pt x="20" y="61"/>
                              </a:moveTo>
                              <a:cubicBezTo>
                                <a:pt x="22" y="51"/>
                                <a:pt x="23" y="41"/>
                                <a:pt x="23" y="31"/>
                              </a:cubicBezTo>
                              <a:lnTo>
                                <a:pt x="25" y="31"/>
                              </a:lnTo>
                              <a:cubicBezTo>
                                <a:pt x="25" y="41"/>
                                <a:pt x="24" y="52"/>
                                <a:pt x="21" y="62"/>
                              </a:cubicBezTo>
                              <a:lnTo>
                                <a:pt x="20" y="61"/>
                              </a:lnTo>
                              <a:close/>
                              <a:moveTo>
                                <a:pt x="23" y="31"/>
                              </a:moveTo>
                              <a:cubicBezTo>
                                <a:pt x="23" y="21"/>
                                <a:pt x="22" y="11"/>
                                <a:pt x="20" y="1"/>
                              </a:cubicBezTo>
                              <a:lnTo>
                                <a:pt x="21" y="1"/>
                              </a:lnTo>
                              <a:cubicBezTo>
                                <a:pt x="24" y="11"/>
                                <a:pt x="25" y="21"/>
                                <a:pt x="25" y="31"/>
                              </a:cubicBezTo>
                              <a:lnTo>
                                <a:pt x="23" y="31"/>
                              </a:lnTo>
                              <a:close/>
                              <a:moveTo>
                                <a:pt x="20" y="0"/>
                              </a:moveTo>
                              <a:lnTo>
                                <a:pt x="21" y="0"/>
                              </a:lnTo>
                              <a:lnTo>
                                <a:pt x="21" y="1"/>
                              </a:lnTo>
                              <a:lnTo>
                                <a:pt x="20" y="1"/>
                              </a:lnTo>
                              <a:lnTo>
                                <a:pt x="20" y="0"/>
                              </a:lnTo>
                              <a:close/>
                              <a:moveTo>
                                <a:pt x="20" y="2"/>
                              </a:moveTo>
                              <a:lnTo>
                                <a:pt x="6" y="2"/>
                              </a:lnTo>
                              <a:lnTo>
                                <a:pt x="6" y="0"/>
                              </a:lnTo>
                              <a:lnTo>
                                <a:pt x="20" y="0"/>
                              </a:lnTo>
                              <a:lnTo>
                                <a:pt x="20" y="2"/>
                              </a:lnTo>
                              <a:close/>
                              <a:moveTo>
                                <a:pt x="5" y="1"/>
                              </a:moveTo>
                              <a:lnTo>
                                <a:pt x="5" y="0"/>
                              </a:lnTo>
                              <a:lnTo>
                                <a:pt x="6" y="0"/>
                              </a:lnTo>
                              <a:lnTo>
                                <a:pt x="6" y="1"/>
                              </a:lnTo>
                              <a:lnTo>
                                <a:pt x="5" y="1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24211D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473" name="Rectangle 478"/>
                      <wps:cNvSpPr>
                        <a:spLocks noChangeArrowheads="1"/>
                      </wps:cNvSpPr>
                      <wps:spPr bwMode="auto">
                        <a:xfrm>
                          <a:off x="341621" y="366346"/>
                          <a:ext cx="14601" cy="182923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474" name="Freeform 479"/>
                      <wps:cNvSpPr>
                        <a:spLocks noEditPoints="1"/>
                      </wps:cNvSpPr>
                      <wps:spPr bwMode="auto">
                        <a:xfrm>
                          <a:off x="340321" y="365146"/>
                          <a:ext cx="17201" cy="185423"/>
                        </a:xfrm>
                        <a:custGeom>
                          <a:avLst/>
                          <a:gdLst>
                            <a:gd name="T0" fmla="*/ 1319 w 13"/>
                            <a:gd name="T1" fmla="*/ 184114 h 142"/>
                            <a:gd name="T2" fmla="*/ 15826 w 13"/>
                            <a:gd name="T3" fmla="*/ 184114 h 142"/>
                            <a:gd name="T4" fmla="*/ 15826 w 13"/>
                            <a:gd name="T5" fmla="*/ 185420 h 142"/>
                            <a:gd name="T6" fmla="*/ 1319 w 13"/>
                            <a:gd name="T7" fmla="*/ 185420 h 142"/>
                            <a:gd name="T8" fmla="*/ 1319 w 13"/>
                            <a:gd name="T9" fmla="*/ 184114 h 142"/>
                            <a:gd name="T10" fmla="*/ 17145 w 13"/>
                            <a:gd name="T11" fmla="*/ 184114 h 142"/>
                            <a:gd name="T12" fmla="*/ 17145 w 13"/>
                            <a:gd name="T13" fmla="*/ 185420 h 142"/>
                            <a:gd name="T14" fmla="*/ 15826 w 13"/>
                            <a:gd name="T15" fmla="*/ 185420 h 142"/>
                            <a:gd name="T16" fmla="*/ 15826 w 13"/>
                            <a:gd name="T17" fmla="*/ 184114 h 142"/>
                            <a:gd name="T18" fmla="*/ 17145 w 13"/>
                            <a:gd name="T19" fmla="*/ 184114 h 142"/>
                            <a:gd name="T20" fmla="*/ 15826 w 13"/>
                            <a:gd name="T21" fmla="*/ 184114 h 142"/>
                            <a:gd name="T22" fmla="*/ 15826 w 13"/>
                            <a:gd name="T23" fmla="*/ 1306 h 142"/>
                            <a:gd name="T24" fmla="*/ 17145 w 13"/>
                            <a:gd name="T25" fmla="*/ 1306 h 142"/>
                            <a:gd name="T26" fmla="*/ 17145 w 13"/>
                            <a:gd name="T27" fmla="*/ 184114 h 142"/>
                            <a:gd name="T28" fmla="*/ 15826 w 13"/>
                            <a:gd name="T29" fmla="*/ 184114 h 142"/>
                            <a:gd name="T30" fmla="*/ 15826 w 13"/>
                            <a:gd name="T31" fmla="*/ 0 h 142"/>
                            <a:gd name="T32" fmla="*/ 17145 w 13"/>
                            <a:gd name="T33" fmla="*/ 0 h 142"/>
                            <a:gd name="T34" fmla="*/ 17145 w 13"/>
                            <a:gd name="T35" fmla="*/ 1306 h 142"/>
                            <a:gd name="T36" fmla="*/ 15826 w 13"/>
                            <a:gd name="T37" fmla="*/ 1306 h 142"/>
                            <a:gd name="T38" fmla="*/ 15826 w 13"/>
                            <a:gd name="T39" fmla="*/ 0 h 142"/>
                            <a:gd name="T40" fmla="*/ 15826 w 13"/>
                            <a:gd name="T41" fmla="*/ 2612 h 142"/>
                            <a:gd name="T42" fmla="*/ 1319 w 13"/>
                            <a:gd name="T43" fmla="*/ 2612 h 142"/>
                            <a:gd name="T44" fmla="*/ 1319 w 13"/>
                            <a:gd name="T45" fmla="*/ 0 h 142"/>
                            <a:gd name="T46" fmla="*/ 15826 w 13"/>
                            <a:gd name="T47" fmla="*/ 0 h 142"/>
                            <a:gd name="T48" fmla="*/ 15826 w 13"/>
                            <a:gd name="T49" fmla="*/ 2612 h 142"/>
                            <a:gd name="T50" fmla="*/ 0 w 13"/>
                            <a:gd name="T51" fmla="*/ 1306 h 142"/>
                            <a:gd name="T52" fmla="*/ 0 w 13"/>
                            <a:gd name="T53" fmla="*/ 0 h 142"/>
                            <a:gd name="T54" fmla="*/ 1319 w 13"/>
                            <a:gd name="T55" fmla="*/ 0 h 142"/>
                            <a:gd name="T56" fmla="*/ 1319 w 13"/>
                            <a:gd name="T57" fmla="*/ 1306 h 142"/>
                            <a:gd name="T58" fmla="*/ 0 w 13"/>
                            <a:gd name="T59" fmla="*/ 1306 h 142"/>
                            <a:gd name="T60" fmla="*/ 2638 w 13"/>
                            <a:gd name="T61" fmla="*/ 1306 h 142"/>
                            <a:gd name="T62" fmla="*/ 2638 w 13"/>
                            <a:gd name="T63" fmla="*/ 184114 h 142"/>
                            <a:gd name="T64" fmla="*/ 0 w 13"/>
                            <a:gd name="T65" fmla="*/ 184114 h 142"/>
                            <a:gd name="T66" fmla="*/ 0 w 13"/>
                            <a:gd name="T67" fmla="*/ 1306 h 142"/>
                            <a:gd name="T68" fmla="*/ 2638 w 13"/>
                            <a:gd name="T69" fmla="*/ 1306 h 142"/>
                            <a:gd name="T70" fmla="*/ 1319 w 13"/>
                            <a:gd name="T71" fmla="*/ 185420 h 142"/>
                            <a:gd name="T72" fmla="*/ 0 w 13"/>
                            <a:gd name="T73" fmla="*/ 185420 h 142"/>
                            <a:gd name="T74" fmla="*/ 0 w 13"/>
                            <a:gd name="T75" fmla="*/ 184114 h 142"/>
                            <a:gd name="T76" fmla="*/ 1319 w 13"/>
                            <a:gd name="T77" fmla="*/ 184114 h 142"/>
                            <a:gd name="T78" fmla="*/ 1319 w 13"/>
                            <a:gd name="T79" fmla="*/ 185420 h 142"/>
                            <a:gd name="T80" fmla="*/ 0 60000 65536"/>
                            <a:gd name="T81" fmla="*/ 0 60000 65536"/>
                            <a:gd name="T82" fmla="*/ 0 60000 65536"/>
                            <a:gd name="T83" fmla="*/ 0 60000 65536"/>
                            <a:gd name="T84" fmla="*/ 0 60000 65536"/>
                            <a:gd name="T85" fmla="*/ 0 60000 65536"/>
                            <a:gd name="T86" fmla="*/ 0 60000 65536"/>
                            <a:gd name="T87" fmla="*/ 0 60000 65536"/>
                            <a:gd name="T88" fmla="*/ 0 60000 65536"/>
                            <a:gd name="T89" fmla="*/ 0 60000 65536"/>
                            <a:gd name="T90" fmla="*/ 0 60000 65536"/>
                            <a:gd name="T91" fmla="*/ 0 60000 65536"/>
                            <a:gd name="T92" fmla="*/ 0 60000 65536"/>
                            <a:gd name="T93" fmla="*/ 0 60000 65536"/>
                            <a:gd name="T94" fmla="*/ 0 60000 65536"/>
                            <a:gd name="T95" fmla="*/ 0 60000 65536"/>
                            <a:gd name="T96" fmla="*/ 0 60000 65536"/>
                            <a:gd name="T97" fmla="*/ 0 60000 65536"/>
                            <a:gd name="T98" fmla="*/ 0 60000 65536"/>
                            <a:gd name="T99" fmla="*/ 0 60000 65536"/>
                            <a:gd name="T100" fmla="*/ 0 60000 65536"/>
                            <a:gd name="T101" fmla="*/ 0 60000 65536"/>
                            <a:gd name="T102" fmla="*/ 0 60000 65536"/>
                            <a:gd name="T103" fmla="*/ 0 60000 65536"/>
                            <a:gd name="T104" fmla="*/ 0 60000 65536"/>
                            <a:gd name="T105" fmla="*/ 0 60000 65536"/>
                            <a:gd name="T106" fmla="*/ 0 60000 65536"/>
                            <a:gd name="T107" fmla="*/ 0 60000 65536"/>
                            <a:gd name="T108" fmla="*/ 0 60000 65536"/>
                            <a:gd name="T109" fmla="*/ 0 60000 65536"/>
                            <a:gd name="T110" fmla="*/ 0 60000 65536"/>
                            <a:gd name="T111" fmla="*/ 0 60000 65536"/>
                            <a:gd name="T112" fmla="*/ 0 60000 65536"/>
                            <a:gd name="T113" fmla="*/ 0 60000 65536"/>
                            <a:gd name="T114" fmla="*/ 0 60000 65536"/>
                            <a:gd name="T115" fmla="*/ 0 60000 65536"/>
                            <a:gd name="T116" fmla="*/ 0 60000 65536"/>
                            <a:gd name="T117" fmla="*/ 0 60000 65536"/>
                            <a:gd name="T118" fmla="*/ 0 60000 65536"/>
                            <a:gd name="T119" fmla="*/ 0 60000 65536"/>
                          </a:gdLst>
                          <a:ahLst/>
                          <a:cxnLst>
                            <a:cxn ang="T80">
                              <a:pos x="T0" y="T1"/>
                            </a:cxn>
                            <a:cxn ang="T81">
                              <a:pos x="T2" y="T3"/>
                            </a:cxn>
                            <a:cxn ang="T82">
                              <a:pos x="T4" y="T5"/>
                            </a:cxn>
                            <a:cxn ang="T83">
                              <a:pos x="T6" y="T7"/>
                            </a:cxn>
                            <a:cxn ang="T84">
                              <a:pos x="T8" y="T9"/>
                            </a:cxn>
                            <a:cxn ang="T85">
                              <a:pos x="T10" y="T11"/>
                            </a:cxn>
                            <a:cxn ang="T86">
                              <a:pos x="T12" y="T13"/>
                            </a:cxn>
                            <a:cxn ang="T87">
                              <a:pos x="T14" y="T15"/>
                            </a:cxn>
                            <a:cxn ang="T88">
                              <a:pos x="T16" y="T17"/>
                            </a:cxn>
                            <a:cxn ang="T89">
                              <a:pos x="T18" y="T19"/>
                            </a:cxn>
                            <a:cxn ang="T90">
                              <a:pos x="T20" y="T21"/>
                            </a:cxn>
                            <a:cxn ang="T91">
                              <a:pos x="T22" y="T23"/>
                            </a:cxn>
                            <a:cxn ang="T92">
                              <a:pos x="T24" y="T25"/>
                            </a:cxn>
                            <a:cxn ang="T93">
                              <a:pos x="T26" y="T27"/>
                            </a:cxn>
                            <a:cxn ang="T94">
                              <a:pos x="T28" y="T29"/>
                            </a:cxn>
                            <a:cxn ang="T95">
                              <a:pos x="T30" y="T31"/>
                            </a:cxn>
                            <a:cxn ang="T96">
                              <a:pos x="T32" y="T33"/>
                            </a:cxn>
                            <a:cxn ang="T97">
                              <a:pos x="T34" y="T35"/>
                            </a:cxn>
                            <a:cxn ang="T98">
                              <a:pos x="T36" y="T37"/>
                            </a:cxn>
                            <a:cxn ang="T99">
                              <a:pos x="T38" y="T39"/>
                            </a:cxn>
                            <a:cxn ang="T100">
                              <a:pos x="T40" y="T41"/>
                            </a:cxn>
                            <a:cxn ang="T101">
                              <a:pos x="T42" y="T43"/>
                            </a:cxn>
                            <a:cxn ang="T102">
                              <a:pos x="T44" y="T45"/>
                            </a:cxn>
                            <a:cxn ang="T103">
                              <a:pos x="T46" y="T47"/>
                            </a:cxn>
                            <a:cxn ang="T104">
                              <a:pos x="T48" y="T49"/>
                            </a:cxn>
                            <a:cxn ang="T105">
                              <a:pos x="T50" y="T51"/>
                            </a:cxn>
                            <a:cxn ang="T106">
                              <a:pos x="T52" y="T53"/>
                            </a:cxn>
                            <a:cxn ang="T107">
                              <a:pos x="T54" y="T55"/>
                            </a:cxn>
                            <a:cxn ang="T108">
                              <a:pos x="T56" y="T57"/>
                            </a:cxn>
                            <a:cxn ang="T109">
                              <a:pos x="T58" y="T59"/>
                            </a:cxn>
                            <a:cxn ang="T110">
                              <a:pos x="T60" y="T61"/>
                            </a:cxn>
                            <a:cxn ang="T111">
                              <a:pos x="T62" y="T63"/>
                            </a:cxn>
                            <a:cxn ang="T112">
                              <a:pos x="T64" y="T65"/>
                            </a:cxn>
                            <a:cxn ang="T113">
                              <a:pos x="T66" y="T67"/>
                            </a:cxn>
                            <a:cxn ang="T114">
                              <a:pos x="T68" y="T69"/>
                            </a:cxn>
                            <a:cxn ang="T115">
                              <a:pos x="T70" y="T71"/>
                            </a:cxn>
                            <a:cxn ang="T116">
                              <a:pos x="T72" y="T73"/>
                            </a:cxn>
                            <a:cxn ang="T117">
                              <a:pos x="T74" y="T75"/>
                            </a:cxn>
                            <a:cxn ang="T118">
                              <a:pos x="T76" y="T77"/>
                            </a:cxn>
                            <a:cxn ang="T119">
                              <a:pos x="T78" y="T79"/>
                            </a:cxn>
                          </a:cxnLst>
                          <a:rect l="0" t="0" r="r" b="b"/>
                          <a:pathLst>
                            <a:path w="13" h="142">
                              <a:moveTo>
                                <a:pt x="1" y="141"/>
                              </a:moveTo>
                              <a:lnTo>
                                <a:pt x="12" y="141"/>
                              </a:lnTo>
                              <a:lnTo>
                                <a:pt x="12" y="142"/>
                              </a:lnTo>
                              <a:lnTo>
                                <a:pt x="1" y="142"/>
                              </a:lnTo>
                              <a:lnTo>
                                <a:pt x="1" y="141"/>
                              </a:lnTo>
                              <a:close/>
                              <a:moveTo>
                                <a:pt x="13" y="141"/>
                              </a:moveTo>
                              <a:lnTo>
                                <a:pt x="13" y="142"/>
                              </a:lnTo>
                              <a:lnTo>
                                <a:pt x="12" y="142"/>
                              </a:lnTo>
                              <a:lnTo>
                                <a:pt x="12" y="141"/>
                              </a:lnTo>
                              <a:lnTo>
                                <a:pt x="13" y="141"/>
                              </a:lnTo>
                              <a:close/>
                              <a:moveTo>
                                <a:pt x="12" y="141"/>
                              </a:moveTo>
                              <a:lnTo>
                                <a:pt x="12" y="1"/>
                              </a:lnTo>
                              <a:lnTo>
                                <a:pt x="13" y="1"/>
                              </a:lnTo>
                              <a:lnTo>
                                <a:pt x="13" y="141"/>
                              </a:lnTo>
                              <a:lnTo>
                                <a:pt x="12" y="141"/>
                              </a:lnTo>
                              <a:close/>
                              <a:moveTo>
                                <a:pt x="12" y="0"/>
                              </a:moveTo>
                              <a:lnTo>
                                <a:pt x="13" y="0"/>
                              </a:lnTo>
                              <a:lnTo>
                                <a:pt x="13" y="1"/>
                              </a:lnTo>
                              <a:lnTo>
                                <a:pt x="12" y="1"/>
                              </a:lnTo>
                              <a:lnTo>
                                <a:pt x="12" y="0"/>
                              </a:lnTo>
                              <a:close/>
                              <a:moveTo>
                                <a:pt x="12" y="2"/>
                              </a:moveTo>
                              <a:lnTo>
                                <a:pt x="1" y="2"/>
                              </a:lnTo>
                              <a:lnTo>
                                <a:pt x="1" y="0"/>
                              </a:lnTo>
                              <a:lnTo>
                                <a:pt x="12" y="0"/>
                              </a:lnTo>
                              <a:lnTo>
                                <a:pt x="12" y="2"/>
                              </a:lnTo>
                              <a:close/>
                              <a:moveTo>
                                <a:pt x="0" y="1"/>
                              </a:moveTo>
                              <a:lnTo>
                                <a:pt x="0" y="0"/>
                              </a:lnTo>
                              <a:lnTo>
                                <a:pt x="1" y="0"/>
                              </a:lnTo>
                              <a:lnTo>
                                <a:pt x="1" y="1"/>
                              </a:lnTo>
                              <a:lnTo>
                                <a:pt x="0" y="1"/>
                              </a:lnTo>
                              <a:close/>
                              <a:moveTo>
                                <a:pt x="2" y="1"/>
                              </a:moveTo>
                              <a:lnTo>
                                <a:pt x="2" y="141"/>
                              </a:lnTo>
                              <a:lnTo>
                                <a:pt x="0" y="141"/>
                              </a:lnTo>
                              <a:lnTo>
                                <a:pt x="0" y="1"/>
                              </a:lnTo>
                              <a:lnTo>
                                <a:pt x="2" y="1"/>
                              </a:lnTo>
                              <a:close/>
                              <a:moveTo>
                                <a:pt x="1" y="142"/>
                              </a:moveTo>
                              <a:lnTo>
                                <a:pt x="0" y="142"/>
                              </a:lnTo>
                              <a:lnTo>
                                <a:pt x="0" y="141"/>
                              </a:lnTo>
                              <a:lnTo>
                                <a:pt x="1" y="141"/>
                              </a:lnTo>
                              <a:lnTo>
                                <a:pt x="1" y="142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24211D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475" name="Rectangle 480"/>
                      <wps:cNvSpPr>
                        <a:spLocks noChangeArrowheads="1"/>
                      </wps:cNvSpPr>
                      <wps:spPr bwMode="auto">
                        <a:xfrm>
                          <a:off x="327020" y="366346"/>
                          <a:ext cx="14601" cy="182923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476" name="Freeform 481"/>
                      <wps:cNvSpPr>
                        <a:spLocks noEditPoints="1"/>
                      </wps:cNvSpPr>
                      <wps:spPr bwMode="auto">
                        <a:xfrm>
                          <a:off x="325720" y="365146"/>
                          <a:ext cx="17201" cy="185423"/>
                        </a:xfrm>
                        <a:custGeom>
                          <a:avLst/>
                          <a:gdLst>
                            <a:gd name="T0" fmla="*/ 1319 w 13"/>
                            <a:gd name="T1" fmla="*/ 184114 h 142"/>
                            <a:gd name="T2" fmla="*/ 15826 w 13"/>
                            <a:gd name="T3" fmla="*/ 184114 h 142"/>
                            <a:gd name="T4" fmla="*/ 15826 w 13"/>
                            <a:gd name="T5" fmla="*/ 185420 h 142"/>
                            <a:gd name="T6" fmla="*/ 1319 w 13"/>
                            <a:gd name="T7" fmla="*/ 185420 h 142"/>
                            <a:gd name="T8" fmla="*/ 1319 w 13"/>
                            <a:gd name="T9" fmla="*/ 184114 h 142"/>
                            <a:gd name="T10" fmla="*/ 17145 w 13"/>
                            <a:gd name="T11" fmla="*/ 184114 h 142"/>
                            <a:gd name="T12" fmla="*/ 17145 w 13"/>
                            <a:gd name="T13" fmla="*/ 185420 h 142"/>
                            <a:gd name="T14" fmla="*/ 15826 w 13"/>
                            <a:gd name="T15" fmla="*/ 185420 h 142"/>
                            <a:gd name="T16" fmla="*/ 15826 w 13"/>
                            <a:gd name="T17" fmla="*/ 184114 h 142"/>
                            <a:gd name="T18" fmla="*/ 17145 w 13"/>
                            <a:gd name="T19" fmla="*/ 184114 h 142"/>
                            <a:gd name="T20" fmla="*/ 14507 w 13"/>
                            <a:gd name="T21" fmla="*/ 184114 h 142"/>
                            <a:gd name="T22" fmla="*/ 14507 w 13"/>
                            <a:gd name="T23" fmla="*/ 1306 h 142"/>
                            <a:gd name="T24" fmla="*/ 17145 w 13"/>
                            <a:gd name="T25" fmla="*/ 1306 h 142"/>
                            <a:gd name="T26" fmla="*/ 17145 w 13"/>
                            <a:gd name="T27" fmla="*/ 184114 h 142"/>
                            <a:gd name="T28" fmla="*/ 14507 w 13"/>
                            <a:gd name="T29" fmla="*/ 184114 h 142"/>
                            <a:gd name="T30" fmla="*/ 15826 w 13"/>
                            <a:gd name="T31" fmla="*/ 0 h 142"/>
                            <a:gd name="T32" fmla="*/ 17145 w 13"/>
                            <a:gd name="T33" fmla="*/ 0 h 142"/>
                            <a:gd name="T34" fmla="*/ 17145 w 13"/>
                            <a:gd name="T35" fmla="*/ 1306 h 142"/>
                            <a:gd name="T36" fmla="*/ 15826 w 13"/>
                            <a:gd name="T37" fmla="*/ 1306 h 142"/>
                            <a:gd name="T38" fmla="*/ 15826 w 13"/>
                            <a:gd name="T39" fmla="*/ 0 h 142"/>
                            <a:gd name="T40" fmla="*/ 15826 w 13"/>
                            <a:gd name="T41" fmla="*/ 2612 h 142"/>
                            <a:gd name="T42" fmla="*/ 1319 w 13"/>
                            <a:gd name="T43" fmla="*/ 2612 h 142"/>
                            <a:gd name="T44" fmla="*/ 1319 w 13"/>
                            <a:gd name="T45" fmla="*/ 0 h 142"/>
                            <a:gd name="T46" fmla="*/ 15826 w 13"/>
                            <a:gd name="T47" fmla="*/ 0 h 142"/>
                            <a:gd name="T48" fmla="*/ 15826 w 13"/>
                            <a:gd name="T49" fmla="*/ 2612 h 142"/>
                            <a:gd name="T50" fmla="*/ 0 w 13"/>
                            <a:gd name="T51" fmla="*/ 1306 h 142"/>
                            <a:gd name="T52" fmla="*/ 0 w 13"/>
                            <a:gd name="T53" fmla="*/ 0 h 142"/>
                            <a:gd name="T54" fmla="*/ 1319 w 13"/>
                            <a:gd name="T55" fmla="*/ 0 h 142"/>
                            <a:gd name="T56" fmla="*/ 1319 w 13"/>
                            <a:gd name="T57" fmla="*/ 1306 h 142"/>
                            <a:gd name="T58" fmla="*/ 0 w 13"/>
                            <a:gd name="T59" fmla="*/ 1306 h 142"/>
                            <a:gd name="T60" fmla="*/ 2638 w 13"/>
                            <a:gd name="T61" fmla="*/ 1306 h 142"/>
                            <a:gd name="T62" fmla="*/ 2638 w 13"/>
                            <a:gd name="T63" fmla="*/ 184114 h 142"/>
                            <a:gd name="T64" fmla="*/ 0 w 13"/>
                            <a:gd name="T65" fmla="*/ 184114 h 142"/>
                            <a:gd name="T66" fmla="*/ 0 w 13"/>
                            <a:gd name="T67" fmla="*/ 1306 h 142"/>
                            <a:gd name="T68" fmla="*/ 2638 w 13"/>
                            <a:gd name="T69" fmla="*/ 1306 h 142"/>
                            <a:gd name="T70" fmla="*/ 1319 w 13"/>
                            <a:gd name="T71" fmla="*/ 185420 h 142"/>
                            <a:gd name="T72" fmla="*/ 0 w 13"/>
                            <a:gd name="T73" fmla="*/ 185420 h 142"/>
                            <a:gd name="T74" fmla="*/ 0 w 13"/>
                            <a:gd name="T75" fmla="*/ 184114 h 142"/>
                            <a:gd name="T76" fmla="*/ 1319 w 13"/>
                            <a:gd name="T77" fmla="*/ 184114 h 142"/>
                            <a:gd name="T78" fmla="*/ 1319 w 13"/>
                            <a:gd name="T79" fmla="*/ 185420 h 142"/>
                            <a:gd name="T80" fmla="*/ 0 60000 65536"/>
                            <a:gd name="T81" fmla="*/ 0 60000 65536"/>
                            <a:gd name="T82" fmla="*/ 0 60000 65536"/>
                            <a:gd name="T83" fmla="*/ 0 60000 65536"/>
                            <a:gd name="T84" fmla="*/ 0 60000 65536"/>
                            <a:gd name="T85" fmla="*/ 0 60000 65536"/>
                            <a:gd name="T86" fmla="*/ 0 60000 65536"/>
                            <a:gd name="T87" fmla="*/ 0 60000 65536"/>
                            <a:gd name="T88" fmla="*/ 0 60000 65536"/>
                            <a:gd name="T89" fmla="*/ 0 60000 65536"/>
                            <a:gd name="T90" fmla="*/ 0 60000 65536"/>
                            <a:gd name="T91" fmla="*/ 0 60000 65536"/>
                            <a:gd name="T92" fmla="*/ 0 60000 65536"/>
                            <a:gd name="T93" fmla="*/ 0 60000 65536"/>
                            <a:gd name="T94" fmla="*/ 0 60000 65536"/>
                            <a:gd name="T95" fmla="*/ 0 60000 65536"/>
                            <a:gd name="T96" fmla="*/ 0 60000 65536"/>
                            <a:gd name="T97" fmla="*/ 0 60000 65536"/>
                            <a:gd name="T98" fmla="*/ 0 60000 65536"/>
                            <a:gd name="T99" fmla="*/ 0 60000 65536"/>
                            <a:gd name="T100" fmla="*/ 0 60000 65536"/>
                            <a:gd name="T101" fmla="*/ 0 60000 65536"/>
                            <a:gd name="T102" fmla="*/ 0 60000 65536"/>
                            <a:gd name="T103" fmla="*/ 0 60000 65536"/>
                            <a:gd name="T104" fmla="*/ 0 60000 65536"/>
                            <a:gd name="T105" fmla="*/ 0 60000 65536"/>
                            <a:gd name="T106" fmla="*/ 0 60000 65536"/>
                            <a:gd name="T107" fmla="*/ 0 60000 65536"/>
                            <a:gd name="T108" fmla="*/ 0 60000 65536"/>
                            <a:gd name="T109" fmla="*/ 0 60000 65536"/>
                            <a:gd name="T110" fmla="*/ 0 60000 65536"/>
                            <a:gd name="T111" fmla="*/ 0 60000 65536"/>
                            <a:gd name="T112" fmla="*/ 0 60000 65536"/>
                            <a:gd name="T113" fmla="*/ 0 60000 65536"/>
                            <a:gd name="T114" fmla="*/ 0 60000 65536"/>
                            <a:gd name="T115" fmla="*/ 0 60000 65536"/>
                            <a:gd name="T116" fmla="*/ 0 60000 65536"/>
                            <a:gd name="T117" fmla="*/ 0 60000 65536"/>
                            <a:gd name="T118" fmla="*/ 0 60000 65536"/>
                            <a:gd name="T119" fmla="*/ 0 60000 65536"/>
                          </a:gdLst>
                          <a:ahLst/>
                          <a:cxnLst>
                            <a:cxn ang="T80">
                              <a:pos x="T0" y="T1"/>
                            </a:cxn>
                            <a:cxn ang="T81">
                              <a:pos x="T2" y="T3"/>
                            </a:cxn>
                            <a:cxn ang="T82">
                              <a:pos x="T4" y="T5"/>
                            </a:cxn>
                            <a:cxn ang="T83">
                              <a:pos x="T6" y="T7"/>
                            </a:cxn>
                            <a:cxn ang="T84">
                              <a:pos x="T8" y="T9"/>
                            </a:cxn>
                            <a:cxn ang="T85">
                              <a:pos x="T10" y="T11"/>
                            </a:cxn>
                            <a:cxn ang="T86">
                              <a:pos x="T12" y="T13"/>
                            </a:cxn>
                            <a:cxn ang="T87">
                              <a:pos x="T14" y="T15"/>
                            </a:cxn>
                            <a:cxn ang="T88">
                              <a:pos x="T16" y="T17"/>
                            </a:cxn>
                            <a:cxn ang="T89">
                              <a:pos x="T18" y="T19"/>
                            </a:cxn>
                            <a:cxn ang="T90">
                              <a:pos x="T20" y="T21"/>
                            </a:cxn>
                            <a:cxn ang="T91">
                              <a:pos x="T22" y="T23"/>
                            </a:cxn>
                            <a:cxn ang="T92">
                              <a:pos x="T24" y="T25"/>
                            </a:cxn>
                            <a:cxn ang="T93">
                              <a:pos x="T26" y="T27"/>
                            </a:cxn>
                            <a:cxn ang="T94">
                              <a:pos x="T28" y="T29"/>
                            </a:cxn>
                            <a:cxn ang="T95">
                              <a:pos x="T30" y="T31"/>
                            </a:cxn>
                            <a:cxn ang="T96">
                              <a:pos x="T32" y="T33"/>
                            </a:cxn>
                            <a:cxn ang="T97">
                              <a:pos x="T34" y="T35"/>
                            </a:cxn>
                            <a:cxn ang="T98">
                              <a:pos x="T36" y="T37"/>
                            </a:cxn>
                            <a:cxn ang="T99">
                              <a:pos x="T38" y="T39"/>
                            </a:cxn>
                            <a:cxn ang="T100">
                              <a:pos x="T40" y="T41"/>
                            </a:cxn>
                            <a:cxn ang="T101">
                              <a:pos x="T42" y="T43"/>
                            </a:cxn>
                            <a:cxn ang="T102">
                              <a:pos x="T44" y="T45"/>
                            </a:cxn>
                            <a:cxn ang="T103">
                              <a:pos x="T46" y="T47"/>
                            </a:cxn>
                            <a:cxn ang="T104">
                              <a:pos x="T48" y="T49"/>
                            </a:cxn>
                            <a:cxn ang="T105">
                              <a:pos x="T50" y="T51"/>
                            </a:cxn>
                            <a:cxn ang="T106">
                              <a:pos x="T52" y="T53"/>
                            </a:cxn>
                            <a:cxn ang="T107">
                              <a:pos x="T54" y="T55"/>
                            </a:cxn>
                            <a:cxn ang="T108">
                              <a:pos x="T56" y="T57"/>
                            </a:cxn>
                            <a:cxn ang="T109">
                              <a:pos x="T58" y="T59"/>
                            </a:cxn>
                            <a:cxn ang="T110">
                              <a:pos x="T60" y="T61"/>
                            </a:cxn>
                            <a:cxn ang="T111">
                              <a:pos x="T62" y="T63"/>
                            </a:cxn>
                            <a:cxn ang="T112">
                              <a:pos x="T64" y="T65"/>
                            </a:cxn>
                            <a:cxn ang="T113">
                              <a:pos x="T66" y="T67"/>
                            </a:cxn>
                            <a:cxn ang="T114">
                              <a:pos x="T68" y="T69"/>
                            </a:cxn>
                            <a:cxn ang="T115">
                              <a:pos x="T70" y="T71"/>
                            </a:cxn>
                            <a:cxn ang="T116">
                              <a:pos x="T72" y="T73"/>
                            </a:cxn>
                            <a:cxn ang="T117">
                              <a:pos x="T74" y="T75"/>
                            </a:cxn>
                            <a:cxn ang="T118">
                              <a:pos x="T76" y="T77"/>
                            </a:cxn>
                            <a:cxn ang="T119">
                              <a:pos x="T78" y="T79"/>
                            </a:cxn>
                          </a:cxnLst>
                          <a:rect l="0" t="0" r="r" b="b"/>
                          <a:pathLst>
                            <a:path w="13" h="142">
                              <a:moveTo>
                                <a:pt x="1" y="141"/>
                              </a:moveTo>
                              <a:lnTo>
                                <a:pt x="12" y="141"/>
                              </a:lnTo>
                              <a:lnTo>
                                <a:pt x="12" y="142"/>
                              </a:lnTo>
                              <a:lnTo>
                                <a:pt x="1" y="142"/>
                              </a:lnTo>
                              <a:lnTo>
                                <a:pt x="1" y="141"/>
                              </a:lnTo>
                              <a:close/>
                              <a:moveTo>
                                <a:pt x="13" y="141"/>
                              </a:moveTo>
                              <a:lnTo>
                                <a:pt x="13" y="142"/>
                              </a:lnTo>
                              <a:lnTo>
                                <a:pt x="12" y="142"/>
                              </a:lnTo>
                              <a:lnTo>
                                <a:pt x="12" y="141"/>
                              </a:lnTo>
                              <a:lnTo>
                                <a:pt x="13" y="141"/>
                              </a:lnTo>
                              <a:close/>
                              <a:moveTo>
                                <a:pt x="11" y="141"/>
                              </a:moveTo>
                              <a:lnTo>
                                <a:pt x="11" y="1"/>
                              </a:lnTo>
                              <a:lnTo>
                                <a:pt x="13" y="1"/>
                              </a:lnTo>
                              <a:lnTo>
                                <a:pt x="13" y="141"/>
                              </a:lnTo>
                              <a:lnTo>
                                <a:pt x="11" y="141"/>
                              </a:lnTo>
                              <a:close/>
                              <a:moveTo>
                                <a:pt x="12" y="0"/>
                              </a:moveTo>
                              <a:lnTo>
                                <a:pt x="13" y="0"/>
                              </a:lnTo>
                              <a:lnTo>
                                <a:pt x="13" y="1"/>
                              </a:lnTo>
                              <a:lnTo>
                                <a:pt x="12" y="1"/>
                              </a:lnTo>
                              <a:lnTo>
                                <a:pt x="12" y="0"/>
                              </a:lnTo>
                              <a:close/>
                              <a:moveTo>
                                <a:pt x="12" y="2"/>
                              </a:moveTo>
                              <a:lnTo>
                                <a:pt x="1" y="2"/>
                              </a:lnTo>
                              <a:lnTo>
                                <a:pt x="1" y="0"/>
                              </a:lnTo>
                              <a:lnTo>
                                <a:pt x="12" y="0"/>
                              </a:lnTo>
                              <a:lnTo>
                                <a:pt x="12" y="2"/>
                              </a:lnTo>
                              <a:close/>
                              <a:moveTo>
                                <a:pt x="0" y="1"/>
                              </a:moveTo>
                              <a:lnTo>
                                <a:pt x="0" y="0"/>
                              </a:lnTo>
                              <a:lnTo>
                                <a:pt x="1" y="0"/>
                              </a:lnTo>
                              <a:lnTo>
                                <a:pt x="1" y="1"/>
                              </a:lnTo>
                              <a:lnTo>
                                <a:pt x="0" y="1"/>
                              </a:lnTo>
                              <a:close/>
                              <a:moveTo>
                                <a:pt x="2" y="1"/>
                              </a:moveTo>
                              <a:lnTo>
                                <a:pt x="2" y="141"/>
                              </a:lnTo>
                              <a:lnTo>
                                <a:pt x="0" y="141"/>
                              </a:lnTo>
                              <a:lnTo>
                                <a:pt x="0" y="1"/>
                              </a:lnTo>
                              <a:lnTo>
                                <a:pt x="2" y="1"/>
                              </a:lnTo>
                              <a:close/>
                              <a:moveTo>
                                <a:pt x="1" y="142"/>
                              </a:moveTo>
                              <a:lnTo>
                                <a:pt x="0" y="142"/>
                              </a:lnTo>
                              <a:lnTo>
                                <a:pt x="0" y="141"/>
                              </a:lnTo>
                              <a:lnTo>
                                <a:pt x="1" y="141"/>
                              </a:lnTo>
                              <a:lnTo>
                                <a:pt x="1" y="142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24211D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477" name="Freeform 482"/>
                      <wps:cNvSpPr>
                        <a:spLocks/>
                      </wps:cNvSpPr>
                      <wps:spPr bwMode="auto">
                        <a:xfrm>
                          <a:off x="267317" y="539167"/>
                          <a:ext cx="148609" cy="52007"/>
                        </a:xfrm>
                        <a:custGeom>
                          <a:avLst/>
                          <a:gdLst>
                            <a:gd name="T0" fmla="*/ 0 w 114"/>
                            <a:gd name="T1" fmla="*/ 0 h 40"/>
                            <a:gd name="T2" fmla="*/ 0 w 114"/>
                            <a:gd name="T3" fmla="*/ 52070 h 40"/>
                            <a:gd name="T4" fmla="*/ 148590 w 114"/>
                            <a:gd name="T5" fmla="*/ 52070 h 40"/>
                            <a:gd name="T6" fmla="*/ 148590 w 114"/>
                            <a:gd name="T7" fmla="*/ 0 h 40"/>
                            <a:gd name="T8" fmla="*/ 0 w 114"/>
                            <a:gd name="T9" fmla="*/ 0 h 40"/>
                            <a:gd name="T10" fmla="*/ 0 60000 65536"/>
                            <a:gd name="T11" fmla="*/ 0 60000 65536"/>
                            <a:gd name="T12" fmla="*/ 0 60000 65536"/>
                            <a:gd name="T13" fmla="*/ 0 60000 65536"/>
                            <a:gd name="T14" fmla="*/ 0 60000 65536"/>
                          </a:gdLst>
                          <a:ahLst/>
                          <a:cxnLst>
                            <a:cxn ang="T10">
                              <a:pos x="T0" y="T1"/>
                            </a:cxn>
                            <a:cxn ang="T11">
                              <a:pos x="T2" y="T3"/>
                            </a:cxn>
                            <a:cxn ang="T12">
                              <a:pos x="T4" y="T5"/>
                            </a:cxn>
                            <a:cxn ang="T13">
                              <a:pos x="T6" y="T7"/>
                            </a:cxn>
                            <a:cxn ang="T14">
                              <a:pos x="T8" y="T9"/>
                            </a:cxn>
                          </a:cxnLst>
                          <a:rect l="0" t="0" r="r" b="b"/>
                          <a:pathLst>
                            <a:path w="114" h="40">
                              <a:moveTo>
                                <a:pt x="0" y="0"/>
                              </a:moveTo>
                              <a:lnTo>
                                <a:pt x="0" y="40"/>
                              </a:lnTo>
                              <a:cubicBezTo>
                                <a:pt x="40" y="26"/>
                                <a:pt x="74" y="26"/>
                                <a:pt x="114" y="40"/>
                              </a:cubicBezTo>
                              <a:lnTo>
                                <a:pt x="114" y="0"/>
                              </a:lnTo>
                              <a:cubicBezTo>
                                <a:pt x="74" y="14"/>
                                <a:pt x="40" y="14"/>
                                <a:pt x="0" y="0"/>
                              </a:cubicBez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478" name="Freeform 483"/>
                      <wps:cNvSpPr>
                        <a:spLocks noEditPoints="1"/>
                      </wps:cNvSpPr>
                      <wps:spPr bwMode="auto">
                        <a:xfrm>
                          <a:off x="266016" y="537867"/>
                          <a:ext cx="151109" cy="54607"/>
                        </a:xfrm>
                        <a:custGeom>
                          <a:avLst/>
                          <a:gdLst>
                            <a:gd name="T0" fmla="*/ 2606 w 116"/>
                            <a:gd name="T1" fmla="*/ 1300 h 42"/>
                            <a:gd name="T2" fmla="*/ 2606 w 116"/>
                            <a:gd name="T3" fmla="*/ 53310 h 42"/>
                            <a:gd name="T4" fmla="*/ 0 w 116"/>
                            <a:gd name="T5" fmla="*/ 53310 h 42"/>
                            <a:gd name="T6" fmla="*/ 0 w 116"/>
                            <a:gd name="T7" fmla="*/ 1300 h 42"/>
                            <a:gd name="T8" fmla="*/ 2606 w 116"/>
                            <a:gd name="T9" fmla="*/ 1300 h 42"/>
                            <a:gd name="T10" fmla="*/ 2606 w 116"/>
                            <a:gd name="T11" fmla="*/ 53310 h 42"/>
                            <a:gd name="T12" fmla="*/ 0 w 116"/>
                            <a:gd name="T13" fmla="*/ 54610 h 42"/>
                            <a:gd name="T14" fmla="*/ 0 w 116"/>
                            <a:gd name="T15" fmla="*/ 53310 h 42"/>
                            <a:gd name="T16" fmla="*/ 1303 w 116"/>
                            <a:gd name="T17" fmla="*/ 53310 h 42"/>
                            <a:gd name="T18" fmla="*/ 2606 w 116"/>
                            <a:gd name="T19" fmla="*/ 53310 h 42"/>
                            <a:gd name="T20" fmla="*/ 1303 w 116"/>
                            <a:gd name="T21" fmla="*/ 52010 h 42"/>
                            <a:gd name="T22" fmla="*/ 75565 w 116"/>
                            <a:gd name="T23" fmla="*/ 39007 h 42"/>
                            <a:gd name="T24" fmla="*/ 75565 w 116"/>
                            <a:gd name="T25" fmla="*/ 40307 h 42"/>
                            <a:gd name="T26" fmla="*/ 2606 w 116"/>
                            <a:gd name="T27" fmla="*/ 53310 h 42"/>
                            <a:gd name="T28" fmla="*/ 1303 w 116"/>
                            <a:gd name="T29" fmla="*/ 52010 h 42"/>
                            <a:gd name="T30" fmla="*/ 75565 w 116"/>
                            <a:gd name="T31" fmla="*/ 39007 h 42"/>
                            <a:gd name="T32" fmla="*/ 149827 w 116"/>
                            <a:gd name="T33" fmla="*/ 52010 h 42"/>
                            <a:gd name="T34" fmla="*/ 149827 w 116"/>
                            <a:gd name="T35" fmla="*/ 53310 h 42"/>
                            <a:gd name="T36" fmla="*/ 75565 w 116"/>
                            <a:gd name="T37" fmla="*/ 40307 h 42"/>
                            <a:gd name="T38" fmla="*/ 75565 w 116"/>
                            <a:gd name="T39" fmla="*/ 39007 h 42"/>
                            <a:gd name="T40" fmla="*/ 151130 w 116"/>
                            <a:gd name="T41" fmla="*/ 53310 h 42"/>
                            <a:gd name="T42" fmla="*/ 151130 w 116"/>
                            <a:gd name="T43" fmla="*/ 54610 h 42"/>
                            <a:gd name="T44" fmla="*/ 149827 w 116"/>
                            <a:gd name="T45" fmla="*/ 53310 h 42"/>
                            <a:gd name="T46" fmla="*/ 149827 w 116"/>
                            <a:gd name="T47" fmla="*/ 53310 h 42"/>
                            <a:gd name="T48" fmla="*/ 151130 w 116"/>
                            <a:gd name="T49" fmla="*/ 53310 h 42"/>
                            <a:gd name="T50" fmla="*/ 148524 w 116"/>
                            <a:gd name="T51" fmla="*/ 53310 h 42"/>
                            <a:gd name="T52" fmla="*/ 148524 w 116"/>
                            <a:gd name="T53" fmla="*/ 1300 h 42"/>
                            <a:gd name="T54" fmla="*/ 151130 w 116"/>
                            <a:gd name="T55" fmla="*/ 1300 h 42"/>
                            <a:gd name="T56" fmla="*/ 151130 w 116"/>
                            <a:gd name="T57" fmla="*/ 53310 h 42"/>
                            <a:gd name="T58" fmla="*/ 148524 w 116"/>
                            <a:gd name="T59" fmla="*/ 53310 h 42"/>
                            <a:gd name="T60" fmla="*/ 149827 w 116"/>
                            <a:gd name="T61" fmla="*/ 1300 h 42"/>
                            <a:gd name="T62" fmla="*/ 151130 w 116"/>
                            <a:gd name="T63" fmla="*/ 0 h 42"/>
                            <a:gd name="T64" fmla="*/ 151130 w 116"/>
                            <a:gd name="T65" fmla="*/ 1300 h 42"/>
                            <a:gd name="T66" fmla="*/ 149827 w 116"/>
                            <a:gd name="T67" fmla="*/ 1300 h 42"/>
                            <a:gd name="T68" fmla="*/ 149827 w 116"/>
                            <a:gd name="T69" fmla="*/ 2600 h 42"/>
                            <a:gd name="T70" fmla="*/ 75565 w 116"/>
                            <a:gd name="T71" fmla="*/ 15603 h 42"/>
                            <a:gd name="T72" fmla="*/ 75565 w 116"/>
                            <a:gd name="T73" fmla="*/ 14303 h 42"/>
                            <a:gd name="T74" fmla="*/ 149827 w 116"/>
                            <a:gd name="T75" fmla="*/ 1300 h 42"/>
                            <a:gd name="T76" fmla="*/ 149827 w 116"/>
                            <a:gd name="T77" fmla="*/ 2600 h 42"/>
                            <a:gd name="T78" fmla="*/ 75565 w 116"/>
                            <a:gd name="T79" fmla="*/ 15603 h 42"/>
                            <a:gd name="T80" fmla="*/ 1303 w 116"/>
                            <a:gd name="T81" fmla="*/ 2600 h 42"/>
                            <a:gd name="T82" fmla="*/ 2606 w 116"/>
                            <a:gd name="T83" fmla="*/ 1300 h 42"/>
                            <a:gd name="T84" fmla="*/ 75565 w 116"/>
                            <a:gd name="T85" fmla="*/ 14303 h 42"/>
                            <a:gd name="T86" fmla="*/ 75565 w 116"/>
                            <a:gd name="T87" fmla="*/ 15603 h 42"/>
                            <a:gd name="T88" fmla="*/ 0 w 116"/>
                            <a:gd name="T89" fmla="*/ 1300 h 42"/>
                            <a:gd name="T90" fmla="*/ 0 w 116"/>
                            <a:gd name="T91" fmla="*/ 0 h 42"/>
                            <a:gd name="T92" fmla="*/ 2606 w 116"/>
                            <a:gd name="T93" fmla="*/ 1300 h 42"/>
                            <a:gd name="T94" fmla="*/ 1303 w 116"/>
                            <a:gd name="T95" fmla="*/ 1300 h 42"/>
                            <a:gd name="T96" fmla="*/ 0 w 116"/>
                            <a:gd name="T97" fmla="*/ 1300 h 42"/>
                            <a:gd name="T98" fmla="*/ 0 60000 65536"/>
                            <a:gd name="T99" fmla="*/ 0 60000 65536"/>
                            <a:gd name="T100" fmla="*/ 0 60000 65536"/>
                            <a:gd name="T101" fmla="*/ 0 60000 65536"/>
                            <a:gd name="T102" fmla="*/ 0 60000 65536"/>
                            <a:gd name="T103" fmla="*/ 0 60000 65536"/>
                            <a:gd name="T104" fmla="*/ 0 60000 65536"/>
                            <a:gd name="T105" fmla="*/ 0 60000 65536"/>
                            <a:gd name="T106" fmla="*/ 0 60000 65536"/>
                            <a:gd name="T107" fmla="*/ 0 60000 65536"/>
                            <a:gd name="T108" fmla="*/ 0 60000 65536"/>
                            <a:gd name="T109" fmla="*/ 0 60000 65536"/>
                            <a:gd name="T110" fmla="*/ 0 60000 65536"/>
                            <a:gd name="T111" fmla="*/ 0 60000 65536"/>
                            <a:gd name="T112" fmla="*/ 0 60000 65536"/>
                            <a:gd name="T113" fmla="*/ 0 60000 65536"/>
                            <a:gd name="T114" fmla="*/ 0 60000 65536"/>
                            <a:gd name="T115" fmla="*/ 0 60000 65536"/>
                            <a:gd name="T116" fmla="*/ 0 60000 65536"/>
                            <a:gd name="T117" fmla="*/ 0 60000 65536"/>
                            <a:gd name="T118" fmla="*/ 0 60000 65536"/>
                            <a:gd name="T119" fmla="*/ 0 60000 65536"/>
                            <a:gd name="T120" fmla="*/ 0 60000 65536"/>
                            <a:gd name="T121" fmla="*/ 0 60000 65536"/>
                            <a:gd name="T122" fmla="*/ 0 60000 65536"/>
                            <a:gd name="T123" fmla="*/ 0 60000 65536"/>
                            <a:gd name="T124" fmla="*/ 0 60000 65536"/>
                            <a:gd name="T125" fmla="*/ 0 60000 65536"/>
                            <a:gd name="T126" fmla="*/ 0 60000 65536"/>
                            <a:gd name="T127" fmla="*/ 0 60000 65536"/>
                            <a:gd name="T128" fmla="*/ 0 60000 65536"/>
                            <a:gd name="T129" fmla="*/ 0 60000 65536"/>
                            <a:gd name="T130" fmla="*/ 0 60000 65536"/>
                            <a:gd name="T131" fmla="*/ 0 60000 65536"/>
                            <a:gd name="T132" fmla="*/ 0 60000 65536"/>
                            <a:gd name="T133" fmla="*/ 0 60000 65536"/>
                            <a:gd name="T134" fmla="*/ 0 60000 65536"/>
                            <a:gd name="T135" fmla="*/ 0 60000 65536"/>
                            <a:gd name="T136" fmla="*/ 0 60000 65536"/>
                            <a:gd name="T137" fmla="*/ 0 60000 65536"/>
                            <a:gd name="T138" fmla="*/ 0 60000 65536"/>
                            <a:gd name="T139" fmla="*/ 0 60000 65536"/>
                            <a:gd name="T140" fmla="*/ 0 60000 65536"/>
                            <a:gd name="T141" fmla="*/ 0 60000 65536"/>
                            <a:gd name="T142" fmla="*/ 0 60000 65536"/>
                            <a:gd name="T143" fmla="*/ 0 60000 65536"/>
                            <a:gd name="T144" fmla="*/ 0 60000 65536"/>
                            <a:gd name="T145" fmla="*/ 0 60000 65536"/>
                            <a:gd name="T146" fmla="*/ 0 60000 65536"/>
                          </a:gdLst>
                          <a:ahLst/>
                          <a:cxnLst>
                            <a:cxn ang="T98">
                              <a:pos x="T0" y="T1"/>
                            </a:cxn>
                            <a:cxn ang="T99">
                              <a:pos x="T2" y="T3"/>
                            </a:cxn>
                            <a:cxn ang="T100">
                              <a:pos x="T4" y="T5"/>
                            </a:cxn>
                            <a:cxn ang="T101">
                              <a:pos x="T6" y="T7"/>
                            </a:cxn>
                            <a:cxn ang="T102">
                              <a:pos x="T8" y="T9"/>
                            </a:cxn>
                            <a:cxn ang="T103">
                              <a:pos x="T10" y="T11"/>
                            </a:cxn>
                            <a:cxn ang="T104">
                              <a:pos x="T12" y="T13"/>
                            </a:cxn>
                            <a:cxn ang="T105">
                              <a:pos x="T14" y="T15"/>
                            </a:cxn>
                            <a:cxn ang="T106">
                              <a:pos x="T16" y="T17"/>
                            </a:cxn>
                            <a:cxn ang="T107">
                              <a:pos x="T18" y="T19"/>
                            </a:cxn>
                            <a:cxn ang="T108">
                              <a:pos x="T20" y="T21"/>
                            </a:cxn>
                            <a:cxn ang="T109">
                              <a:pos x="T22" y="T23"/>
                            </a:cxn>
                            <a:cxn ang="T110">
                              <a:pos x="T24" y="T25"/>
                            </a:cxn>
                            <a:cxn ang="T111">
                              <a:pos x="T26" y="T27"/>
                            </a:cxn>
                            <a:cxn ang="T112">
                              <a:pos x="T28" y="T29"/>
                            </a:cxn>
                            <a:cxn ang="T113">
                              <a:pos x="T30" y="T31"/>
                            </a:cxn>
                            <a:cxn ang="T114">
                              <a:pos x="T32" y="T33"/>
                            </a:cxn>
                            <a:cxn ang="T115">
                              <a:pos x="T34" y="T35"/>
                            </a:cxn>
                            <a:cxn ang="T116">
                              <a:pos x="T36" y="T37"/>
                            </a:cxn>
                            <a:cxn ang="T117">
                              <a:pos x="T38" y="T39"/>
                            </a:cxn>
                            <a:cxn ang="T118">
                              <a:pos x="T40" y="T41"/>
                            </a:cxn>
                            <a:cxn ang="T119">
                              <a:pos x="T42" y="T43"/>
                            </a:cxn>
                            <a:cxn ang="T120">
                              <a:pos x="T44" y="T45"/>
                            </a:cxn>
                            <a:cxn ang="T121">
                              <a:pos x="T46" y="T47"/>
                            </a:cxn>
                            <a:cxn ang="T122">
                              <a:pos x="T48" y="T49"/>
                            </a:cxn>
                            <a:cxn ang="T123">
                              <a:pos x="T50" y="T51"/>
                            </a:cxn>
                            <a:cxn ang="T124">
                              <a:pos x="T52" y="T53"/>
                            </a:cxn>
                            <a:cxn ang="T125">
                              <a:pos x="T54" y="T55"/>
                            </a:cxn>
                            <a:cxn ang="T126">
                              <a:pos x="T56" y="T57"/>
                            </a:cxn>
                            <a:cxn ang="T127">
                              <a:pos x="T58" y="T59"/>
                            </a:cxn>
                            <a:cxn ang="T128">
                              <a:pos x="T60" y="T61"/>
                            </a:cxn>
                            <a:cxn ang="T129">
                              <a:pos x="T62" y="T63"/>
                            </a:cxn>
                            <a:cxn ang="T130">
                              <a:pos x="T64" y="T65"/>
                            </a:cxn>
                            <a:cxn ang="T131">
                              <a:pos x="T66" y="T67"/>
                            </a:cxn>
                            <a:cxn ang="T132">
                              <a:pos x="T68" y="T69"/>
                            </a:cxn>
                            <a:cxn ang="T133">
                              <a:pos x="T70" y="T71"/>
                            </a:cxn>
                            <a:cxn ang="T134">
                              <a:pos x="T72" y="T73"/>
                            </a:cxn>
                            <a:cxn ang="T135">
                              <a:pos x="T74" y="T75"/>
                            </a:cxn>
                            <a:cxn ang="T136">
                              <a:pos x="T76" y="T77"/>
                            </a:cxn>
                            <a:cxn ang="T137">
                              <a:pos x="T78" y="T79"/>
                            </a:cxn>
                            <a:cxn ang="T138">
                              <a:pos x="T80" y="T81"/>
                            </a:cxn>
                            <a:cxn ang="T139">
                              <a:pos x="T82" y="T83"/>
                            </a:cxn>
                            <a:cxn ang="T140">
                              <a:pos x="T84" y="T85"/>
                            </a:cxn>
                            <a:cxn ang="T141">
                              <a:pos x="T86" y="T87"/>
                            </a:cxn>
                            <a:cxn ang="T142">
                              <a:pos x="T88" y="T89"/>
                            </a:cxn>
                            <a:cxn ang="T143">
                              <a:pos x="T90" y="T91"/>
                            </a:cxn>
                            <a:cxn ang="T144">
                              <a:pos x="T92" y="T93"/>
                            </a:cxn>
                            <a:cxn ang="T145">
                              <a:pos x="T94" y="T95"/>
                            </a:cxn>
                            <a:cxn ang="T146">
                              <a:pos x="T96" y="T97"/>
                            </a:cxn>
                          </a:cxnLst>
                          <a:rect l="0" t="0" r="r" b="b"/>
                          <a:pathLst>
                            <a:path w="116" h="42">
                              <a:moveTo>
                                <a:pt x="2" y="1"/>
                              </a:moveTo>
                              <a:lnTo>
                                <a:pt x="2" y="41"/>
                              </a:lnTo>
                              <a:lnTo>
                                <a:pt x="0" y="41"/>
                              </a:lnTo>
                              <a:lnTo>
                                <a:pt x="0" y="1"/>
                              </a:lnTo>
                              <a:lnTo>
                                <a:pt x="2" y="1"/>
                              </a:lnTo>
                              <a:close/>
                              <a:moveTo>
                                <a:pt x="2" y="41"/>
                              </a:moveTo>
                              <a:lnTo>
                                <a:pt x="0" y="42"/>
                              </a:lnTo>
                              <a:lnTo>
                                <a:pt x="0" y="41"/>
                              </a:lnTo>
                              <a:lnTo>
                                <a:pt x="1" y="41"/>
                              </a:lnTo>
                              <a:lnTo>
                                <a:pt x="2" y="41"/>
                              </a:lnTo>
                              <a:close/>
                              <a:moveTo>
                                <a:pt x="1" y="40"/>
                              </a:moveTo>
                              <a:cubicBezTo>
                                <a:pt x="21" y="33"/>
                                <a:pt x="40" y="30"/>
                                <a:pt x="58" y="30"/>
                              </a:cubicBezTo>
                              <a:lnTo>
                                <a:pt x="58" y="31"/>
                              </a:lnTo>
                              <a:cubicBezTo>
                                <a:pt x="40" y="31"/>
                                <a:pt x="21" y="35"/>
                                <a:pt x="2" y="41"/>
                              </a:cubicBezTo>
                              <a:lnTo>
                                <a:pt x="1" y="40"/>
                              </a:lnTo>
                              <a:close/>
                              <a:moveTo>
                                <a:pt x="58" y="30"/>
                              </a:moveTo>
                              <a:cubicBezTo>
                                <a:pt x="77" y="30"/>
                                <a:pt x="95" y="33"/>
                                <a:pt x="115" y="40"/>
                              </a:cubicBezTo>
                              <a:lnTo>
                                <a:pt x="115" y="41"/>
                              </a:lnTo>
                              <a:cubicBezTo>
                                <a:pt x="95" y="35"/>
                                <a:pt x="76" y="31"/>
                                <a:pt x="58" y="31"/>
                              </a:cubicBezTo>
                              <a:lnTo>
                                <a:pt x="58" y="30"/>
                              </a:lnTo>
                              <a:close/>
                              <a:moveTo>
                                <a:pt x="116" y="41"/>
                              </a:moveTo>
                              <a:lnTo>
                                <a:pt x="116" y="42"/>
                              </a:lnTo>
                              <a:lnTo>
                                <a:pt x="115" y="41"/>
                              </a:lnTo>
                              <a:lnTo>
                                <a:pt x="116" y="41"/>
                              </a:lnTo>
                              <a:close/>
                              <a:moveTo>
                                <a:pt x="114" y="41"/>
                              </a:moveTo>
                              <a:lnTo>
                                <a:pt x="114" y="1"/>
                              </a:lnTo>
                              <a:lnTo>
                                <a:pt x="116" y="1"/>
                              </a:lnTo>
                              <a:lnTo>
                                <a:pt x="116" y="41"/>
                              </a:lnTo>
                              <a:lnTo>
                                <a:pt x="114" y="41"/>
                              </a:lnTo>
                              <a:close/>
                              <a:moveTo>
                                <a:pt x="115" y="1"/>
                              </a:moveTo>
                              <a:lnTo>
                                <a:pt x="116" y="0"/>
                              </a:lnTo>
                              <a:lnTo>
                                <a:pt x="116" y="1"/>
                              </a:lnTo>
                              <a:lnTo>
                                <a:pt x="115" y="1"/>
                              </a:lnTo>
                              <a:close/>
                              <a:moveTo>
                                <a:pt x="115" y="2"/>
                              </a:moveTo>
                              <a:cubicBezTo>
                                <a:pt x="95" y="9"/>
                                <a:pt x="77" y="12"/>
                                <a:pt x="58" y="12"/>
                              </a:cubicBezTo>
                              <a:lnTo>
                                <a:pt x="58" y="11"/>
                              </a:lnTo>
                              <a:cubicBezTo>
                                <a:pt x="76" y="11"/>
                                <a:pt x="95" y="7"/>
                                <a:pt x="115" y="1"/>
                              </a:cubicBezTo>
                              <a:lnTo>
                                <a:pt x="115" y="2"/>
                              </a:lnTo>
                              <a:close/>
                              <a:moveTo>
                                <a:pt x="58" y="12"/>
                              </a:moveTo>
                              <a:cubicBezTo>
                                <a:pt x="40" y="12"/>
                                <a:pt x="21" y="9"/>
                                <a:pt x="1" y="2"/>
                              </a:cubicBezTo>
                              <a:lnTo>
                                <a:pt x="2" y="1"/>
                              </a:lnTo>
                              <a:cubicBezTo>
                                <a:pt x="21" y="7"/>
                                <a:pt x="40" y="11"/>
                                <a:pt x="58" y="11"/>
                              </a:cubicBezTo>
                              <a:lnTo>
                                <a:pt x="58" y="12"/>
                              </a:lnTo>
                              <a:close/>
                              <a:moveTo>
                                <a:pt x="0" y="1"/>
                              </a:moveTo>
                              <a:lnTo>
                                <a:pt x="0" y="0"/>
                              </a:lnTo>
                              <a:lnTo>
                                <a:pt x="2" y="1"/>
                              </a:lnTo>
                              <a:lnTo>
                                <a:pt x="1" y="1"/>
                              </a:lnTo>
                              <a:lnTo>
                                <a:pt x="0" y="1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24211D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479" name="Freeform 484"/>
                      <wps:cNvSpPr>
                        <a:spLocks/>
                      </wps:cNvSpPr>
                      <wps:spPr bwMode="auto">
                        <a:xfrm>
                          <a:off x="275517" y="549269"/>
                          <a:ext cx="132108" cy="31804"/>
                        </a:xfrm>
                        <a:custGeom>
                          <a:avLst/>
                          <a:gdLst>
                            <a:gd name="T0" fmla="*/ 0 w 102"/>
                            <a:gd name="T1" fmla="*/ 0 h 24"/>
                            <a:gd name="T2" fmla="*/ 0 w 102"/>
                            <a:gd name="T3" fmla="*/ 31750 h 24"/>
                            <a:gd name="T4" fmla="*/ 132080 w 102"/>
                            <a:gd name="T5" fmla="*/ 31750 h 24"/>
                            <a:gd name="T6" fmla="*/ 132080 w 102"/>
                            <a:gd name="T7" fmla="*/ 0 h 24"/>
                            <a:gd name="T8" fmla="*/ 0 w 102"/>
                            <a:gd name="T9" fmla="*/ 0 h 24"/>
                            <a:gd name="T10" fmla="*/ 0 60000 65536"/>
                            <a:gd name="T11" fmla="*/ 0 60000 65536"/>
                            <a:gd name="T12" fmla="*/ 0 60000 65536"/>
                            <a:gd name="T13" fmla="*/ 0 60000 65536"/>
                            <a:gd name="T14" fmla="*/ 0 60000 65536"/>
                          </a:gdLst>
                          <a:ahLst/>
                          <a:cxnLst>
                            <a:cxn ang="T10">
                              <a:pos x="T0" y="T1"/>
                            </a:cxn>
                            <a:cxn ang="T11">
                              <a:pos x="T2" y="T3"/>
                            </a:cxn>
                            <a:cxn ang="T12">
                              <a:pos x="T4" y="T5"/>
                            </a:cxn>
                            <a:cxn ang="T13">
                              <a:pos x="T6" y="T7"/>
                            </a:cxn>
                            <a:cxn ang="T14">
                              <a:pos x="T8" y="T9"/>
                            </a:cxn>
                          </a:cxnLst>
                          <a:rect l="0" t="0" r="r" b="b"/>
                          <a:pathLst>
                            <a:path w="102" h="24">
                              <a:moveTo>
                                <a:pt x="0" y="0"/>
                              </a:moveTo>
                              <a:lnTo>
                                <a:pt x="0" y="24"/>
                              </a:lnTo>
                              <a:cubicBezTo>
                                <a:pt x="35" y="15"/>
                                <a:pt x="69" y="14"/>
                                <a:pt x="102" y="24"/>
                              </a:cubicBezTo>
                              <a:lnTo>
                                <a:pt x="102" y="0"/>
                              </a:lnTo>
                              <a:cubicBezTo>
                                <a:pt x="62" y="9"/>
                                <a:pt x="33" y="9"/>
                                <a:pt x="0" y="0"/>
                              </a:cubicBezTo>
                              <a:close/>
                            </a:path>
                          </a:pathLst>
                        </a:custGeom>
                        <a:solidFill>
                          <a:srgbClr val="24211D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480" name="Freeform 485"/>
                      <wps:cNvSpPr>
                        <a:spLocks/>
                      </wps:cNvSpPr>
                      <wps:spPr bwMode="auto">
                        <a:xfrm>
                          <a:off x="319420" y="542968"/>
                          <a:ext cx="44403" cy="44406"/>
                        </a:xfrm>
                        <a:custGeom>
                          <a:avLst/>
                          <a:gdLst>
                            <a:gd name="T0" fmla="*/ 5229 w 34"/>
                            <a:gd name="T1" fmla="*/ 0 h 34"/>
                            <a:gd name="T2" fmla="*/ 39221 w 34"/>
                            <a:gd name="T3" fmla="*/ 0 h 34"/>
                            <a:gd name="T4" fmla="*/ 44450 w 34"/>
                            <a:gd name="T5" fmla="*/ 3922 h 34"/>
                            <a:gd name="T6" fmla="*/ 44450 w 34"/>
                            <a:gd name="T7" fmla="*/ 40528 h 34"/>
                            <a:gd name="T8" fmla="*/ 39221 w 34"/>
                            <a:gd name="T9" fmla="*/ 44450 h 34"/>
                            <a:gd name="T10" fmla="*/ 5229 w 34"/>
                            <a:gd name="T11" fmla="*/ 44450 h 34"/>
                            <a:gd name="T12" fmla="*/ 0 w 34"/>
                            <a:gd name="T13" fmla="*/ 40528 h 34"/>
                            <a:gd name="T14" fmla="*/ 0 w 34"/>
                            <a:gd name="T15" fmla="*/ 3922 h 34"/>
                            <a:gd name="T16" fmla="*/ 5229 w 34"/>
                            <a:gd name="T17" fmla="*/ 0 h 34"/>
                            <a:gd name="T18" fmla="*/ 0 60000 65536"/>
                            <a:gd name="T19" fmla="*/ 0 60000 65536"/>
                            <a:gd name="T20" fmla="*/ 0 60000 65536"/>
                            <a:gd name="T21" fmla="*/ 0 60000 65536"/>
                            <a:gd name="T22" fmla="*/ 0 60000 65536"/>
                            <a:gd name="T23" fmla="*/ 0 60000 65536"/>
                            <a:gd name="T24" fmla="*/ 0 60000 65536"/>
                            <a:gd name="T25" fmla="*/ 0 60000 65536"/>
                            <a:gd name="T26" fmla="*/ 0 60000 65536"/>
                          </a:gdLst>
                          <a:ahLst/>
                          <a:cxnLst>
                            <a:cxn ang="T18">
                              <a:pos x="T0" y="T1"/>
                            </a:cxn>
                            <a:cxn ang="T19">
                              <a:pos x="T2" y="T3"/>
                            </a:cxn>
                            <a:cxn ang="T20">
                              <a:pos x="T4" y="T5"/>
                            </a:cxn>
                            <a:cxn ang="T21">
                              <a:pos x="T6" y="T7"/>
                            </a:cxn>
                            <a:cxn ang="T22">
                              <a:pos x="T8" y="T9"/>
                            </a:cxn>
                            <a:cxn ang="T23">
                              <a:pos x="T10" y="T11"/>
                            </a:cxn>
                            <a:cxn ang="T24">
                              <a:pos x="T12" y="T13"/>
                            </a:cxn>
                            <a:cxn ang="T25">
                              <a:pos x="T14" y="T15"/>
                            </a:cxn>
                            <a:cxn ang="T26">
                              <a:pos x="T16" y="T17"/>
                            </a:cxn>
                          </a:cxnLst>
                          <a:rect l="0" t="0" r="r" b="b"/>
                          <a:pathLst>
                            <a:path w="34" h="34">
                              <a:moveTo>
                                <a:pt x="4" y="0"/>
                              </a:moveTo>
                              <a:lnTo>
                                <a:pt x="30" y="0"/>
                              </a:lnTo>
                              <a:cubicBezTo>
                                <a:pt x="32" y="0"/>
                                <a:pt x="34" y="2"/>
                                <a:pt x="34" y="3"/>
                              </a:cubicBezTo>
                              <a:lnTo>
                                <a:pt x="34" y="31"/>
                              </a:lnTo>
                              <a:cubicBezTo>
                                <a:pt x="34" y="33"/>
                                <a:pt x="32" y="34"/>
                                <a:pt x="30" y="34"/>
                              </a:cubicBezTo>
                              <a:lnTo>
                                <a:pt x="4" y="34"/>
                              </a:lnTo>
                              <a:cubicBezTo>
                                <a:pt x="2" y="34"/>
                                <a:pt x="0" y="33"/>
                                <a:pt x="0" y="31"/>
                              </a:cubicBezTo>
                              <a:lnTo>
                                <a:pt x="0" y="3"/>
                              </a:lnTo>
                              <a:cubicBezTo>
                                <a:pt x="0" y="2"/>
                                <a:pt x="2" y="0"/>
                                <a:pt x="4" y="0"/>
                              </a:cubicBezTo>
                              <a:close/>
                            </a:path>
                          </a:pathLst>
                        </a:custGeom>
                        <a:solidFill>
                          <a:srgbClr val="24211D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481" name="Freeform 486"/>
                      <wps:cNvSpPr>
                        <a:spLocks/>
                      </wps:cNvSpPr>
                      <wps:spPr bwMode="auto">
                        <a:xfrm>
                          <a:off x="323220" y="548069"/>
                          <a:ext cx="36802" cy="35504"/>
                        </a:xfrm>
                        <a:custGeom>
                          <a:avLst/>
                          <a:gdLst>
                            <a:gd name="T0" fmla="*/ 13154 w 28"/>
                            <a:gd name="T1" fmla="*/ 11853 h 27"/>
                            <a:gd name="T2" fmla="*/ 18415 w 28"/>
                            <a:gd name="T3" fmla="*/ 0 h 27"/>
                            <a:gd name="T4" fmla="*/ 23676 w 28"/>
                            <a:gd name="T5" fmla="*/ 11853 h 27"/>
                            <a:gd name="T6" fmla="*/ 36830 w 28"/>
                            <a:gd name="T7" fmla="*/ 13170 h 27"/>
                            <a:gd name="T8" fmla="*/ 27623 w 28"/>
                            <a:gd name="T9" fmla="*/ 22390 h 27"/>
                            <a:gd name="T10" fmla="*/ 30253 w 28"/>
                            <a:gd name="T11" fmla="*/ 35560 h 27"/>
                            <a:gd name="T12" fmla="*/ 18415 w 28"/>
                            <a:gd name="T13" fmla="*/ 28975 h 27"/>
                            <a:gd name="T14" fmla="*/ 6577 w 28"/>
                            <a:gd name="T15" fmla="*/ 35560 h 27"/>
                            <a:gd name="T16" fmla="*/ 9208 w 28"/>
                            <a:gd name="T17" fmla="*/ 22390 h 27"/>
                            <a:gd name="T18" fmla="*/ 0 w 28"/>
                            <a:gd name="T19" fmla="*/ 13170 h 27"/>
                            <a:gd name="T20" fmla="*/ 13154 w 28"/>
                            <a:gd name="T21" fmla="*/ 11853 h 27"/>
                            <a:gd name="T22" fmla="*/ 0 60000 65536"/>
                            <a:gd name="T23" fmla="*/ 0 60000 65536"/>
                            <a:gd name="T24" fmla="*/ 0 60000 65536"/>
                            <a:gd name="T25" fmla="*/ 0 60000 65536"/>
                            <a:gd name="T26" fmla="*/ 0 60000 65536"/>
                            <a:gd name="T27" fmla="*/ 0 60000 65536"/>
                            <a:gd name="T28" fmla="*/ 0 60000 65536"/>
                            <a:gd name="T29" fmla="*/ 0 60000 65536"/>
                            <a:gd name="T30" fmla="*/ 0 60000 65536"/>
                            <a:gd name="T31" fmla="*/ 0 60000 65536"/>
                            <a:gd name="T32" fmla="*/ 0 60000 65536"/>
                          </a:gdLst>
                          <a:ahLst/>
                          <a:cxnLst>
                            <a:cxn ang="T22">
                              <a:pos x="T0" y="T1"/>
                            </a:cxn>
                            <a:cxn ang="T23">
                              <a:pos x="T2" y="T3"/>
                            </a:cxn>
                            <a:cxn ang="T24">
                              <a:pos x="T4" y="T5"/>
                            </a:cxn>
                            <a:cxn ang="T25">
                              <a:pos x="T6" y="T7"/>
                            </a:cxn>
                            <a:cxn ang="T26">
                              <a:pos x="T8" y="T9"/>
                            </a:cxn>
                            <a:cxn ang="T27">
                              <a:pos x="T10" y="T11"/>
                            </a:cxn>
                            <a:cxn ang="T28">
                              <a:pos x="T12" y="T13"/>
                            </a:cxn>
                            <a:cxn ang="T29">
                              <a:pos x="T14" y="T15"/>
                            </a:cxn>
                            <a:cxn ang="T30">
                              <a:pos x="T16" y="T17"/>
                            </a:cxn>
                            <a:cxn ang="T31">
                              <a:pos x="T18" y="T19"/>
                            </a:cxn>
                            <a:cxn ang="T32">
                              <a:pos x="T20" y="T21"/>
                            </a:cxn>
                          </a:cxnLst>
                          <a:rect l="0" t="0" r="r" b="b"/>
                          <a:pathLst>
                            <a:path w="28" h="27">
                              <a:moveTo>
                                <a:pt x="10" y="9"/>
                              </a:moveTo>
                              <a:lnTo>
                                <a:pt x="14" y="0"/>
                              </a:lnTo>
                              <a:lnTo>
                                <a:pt x="18" y="9"/>
                              </a:lnTo>
                              <a:lnTo>
                                <a:pt x="28" y="10"/>
                              </a:lnTo>
                              <a:lnTo>
                                <a:pt x="21" y="17"/>
                              </a:lnTo>
                              <a:lnTo>
                                <a:pt x="23" y="27"/>
                              </a:lnTo>
                              <a:lnTo>
                                <a:pt x="14" y="22"/>
                              </a:lnTo>
                              <a:lnTo>
                                <a:pt x="5" y="27"/>
                              </a:lnTo>
                              <a:lnTo>
                                <a:pt x="7" y="17"/>
                              </a:lnTo>
                              <a:lnTo>
                                <a:pt x="0" y="10"/>
                              </a:lnTo>
                              <a:lnTo>
                                <a:pt x="10" y="9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482" name="Freeform 487"/>
                      <wps:cNvSpPr>
                        <a:spLocks/>
                      </wps:cNvSpPr>
                      <wps:spPr bwMode="auto">
                        <a:xfrm>
                          <a:off x="75505" y="20903"/>
                          <a:ext cx="532133" cy="511864"/>
                        </a:xfrm>
                        <a:custGeom>
                          <a:avLst/>
                          <a:gdLst>
                            <a:gd name="T0" fmla="*/ 266065 w 410"/>
                            <a:gd name="T1" fmla="*/ 0 h 391"/>
                            <a:gd name="T2" fmla="*/ 180405 w 410"/>
                            <a:gd name="T3" fmla="*/ 162313 h 391"/>
                            <a:gd name="T4" fmla="*/ 0 w 410"/>
                            <a:gd name="T5" fmla="*/ 196347 h 391"/>
                            <a:gd name="T6" fmla="*/ 125894 w 410"/>
                            <a:gd name="T7" fmla="*/ 328553 h 391"/>
                            <a:gd name="T8" fmla="*/ 102532 w 410"/>
                            <a:gd name="T9" fmla="*/ 511810 h 391"/>
                            <a:gd name="T10" fmla="*/ 266065 w 410"/>
                            <a:gd name="T11" fmla="*/ 431962 h 391"/>
                            <a:gd name="T12" fmla="*/ 430896 w 410"/>
                            <a:gd name="T13" fmla="*/ 511810 h 391"/>
                            <a:gd name="T14" fmla="*/ 406236 w 410"/>
                            <a:gd name="T15" fmla="*/ 328553 h 391"/>
                            <a:gd name="T16" fmla="*/ 532130 w 410"/>
                            <a:gd name="T17" fmla="*/ 196347 h 391"/>
                            <a:gd name="T18" fmla="*/ 353023 w 410"/>
                            <a:gd name="T19" fmla="*/ 162313 h 391"/>
                            <a:gd name="T20" fmla="*/ 266065 w 410"/>
                            <a:gd name="T21" fmla="*/ 0 h 391"/>
                            <a:gd name="T22" fmla="*/ 0 60000 65536"/>
                            <a:gd name="T23" fmla="*/ 0 60000 65536"/>
                            <a:gd name="T24" fmla="*/ 0 60000 65536"/>
                            <a:gd name="T25" fmla="*/ 0 60000 65536"/>
                            <a:gd name="T26" fmla="*/ 0 60000 65536"/>
                            <a:gd name="T27" fmla="*/ 0 60000 65536"/>
                            <a:gd name="T28" fmla="*/ 0 60000 65536"/>
                            <a:gd name="T29" fmla="*/ 0 60000 65536"/>
                            <a:gd name="T30" fmla="*/ 0 60000 65536"/>
                            <a:gd name="T31" fmla="*/ 0 60000 65536"/>
                            <a:gd name="T32" fmla="*/ 0 60000 65536"/>
                          </a:gdLst>
                          <a:ahLst/>
                          <a:cxnLst>
                            <a:cxn ang="T22">
                              <a:pos x="T0" y="T1"/>
                            </a:cxn>
                            <a:cxn ang="T23">
                              <a:pos x="T2" y="T3"/>
                            </a:cxn>
                            <a:cxn ang="T24">
                              <a:pos x="T4" y="T5"/>
                            </a:cxn>
                            <a:cxn ang="T25">
                              <a:pos x="T6" y="T7"/>
                            </a:cxn>
                            <a:cxn ang="T26">
                              <a:pos x="T8" y="T9"/>
                            </a:cxn>
                            <a:cxn ang="T27">
                              <a:pos x="T10" y="T11"/>
                            </a:cxn>
                            <a:cxn ang="T28">
                              <a:pos x="T12" y="T13"/>
                            </a:cxn>
                            <a:cxn ang="T29">
                              <a:pos x="T14" y="T15"/>
                            </a:cxn>
                            <a:cxn ang="T30">
                              <a:pos x="T16" y="T17"/>
                            </a:cxn>
                            <a:cxn ang="T31">
                              <a:pos x="T18" y="T19"/>
                            </a:cxn>
                            <a:cxn ang="T32">
                              <a:pos x="T20" y="T21"/>
                            </a:cxn>
                          </a:cxnLst>
                          <a:rect l="0" t="0" r="r" b="b"/>
                          <a:pathLst>
                            <a:path w="410" h="391">
                              <a:moveTo>
                                <a:pt x="205" y="0"/>
                              </a:moveTo>
                              <a:lnTo>
                                <a:pt x="139" y="124"/>
                              </a:lnTo>
                              <a:lnTo>
                                <a:pt x="0" y="150"/>
                              </a:lnTo>
                              <a:lnTo>
                                <a:pt x="97" y="251"/>
                              </a:lnTo>
                              <a:lnTo>
                                <a:pt x="79" y="391"/>
                              </a:lnTo>
                              <a:lnTo>
                                <a:pt x="205" y="330"/>
                              </a:lnTo>
                              <a:lnTo>
                                <a:pt x="332" y="391"/>
                              </a:lnTo>
                              <a:lnTo>
                                <a:pt x="313" y="251"/>
                              </a:lnTo>
                              <a:lnTo>
                                <a:pt x="410" y="150"/>
                              </a:lnTo>
                              <a:lnTo>
                                <a:pt x="272" y="124"/>
                              </a:lnTo>
                              <a:lnTo>
                                <a:pt x="205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24211D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483" name="Freeform 488"/>
                      <wps:cNvSpPr>
                        <a:spLocks/>
                      </wps:cNvSpPr>
                      <wps:spPr bwMode="auto">
                        <a:xfrm>
                          <a:off x="89506" y="36805"/>
                          <a:ext cx="505431" cy="482660"/>
                        </a:xfrm>
                        <a:custGeom>
                          <a:avLst/>
                          <a:gdLst>
                            <a:gd name="T0" fmla="*/ 252080 w 389"/>
                            <a:gd name="T1" fmla="*/ 0 h 369"/>
                            <a:gd name="T2" fmla="*/ 170219 w 389"/>
                            <a:gd name="T3" fmla="*/ 153020 h 369"/>
                            <a:gd name="T4" fmla="*/ 0 w 389"/>
                            <a:gd name="T5" fmla="*/ 184408 h 369"/>
                            <a:gd name="T6" fmla="*/ 119543 w 389"/>
                            <a:gd name="T7" fmla="*/ 311270 h 369"/>
                            <a:gd name="T8" fmla="*/ 96154 w 389"/>
                            <a:gd name="T9" fmla="*/ 482600 h 369"/>
                            <a:gd name="T10" fmla="*/ 252080 w 389"/>
                            <a:gd name="T11" fmla="*/ 408052 h 369"/>
                            <a:gd name="T12" fmla="*/ 408006 w 389"/>
                            <a:gd name="T13" fmla="*/ 482600 h 369"/>
                            <a:gd name="T14" fmla="*/ 385917 w 389"/>
                            <a:gd name="T15" fmla="*/ 311270 h 369"/>
                            <a:gd name="T16" fmla="*/ 505460 w 389"/>
                            <a:gd name="T17" fmla="*/ 184408 h 369"/>
                            <a:gd name="T18" fmla="*/ 335241 w 389"/>
                            <a:gd name="T19" fmla="*/ 153020 h 369"/>
                            <a:gd name="T20" fmla="*/ 252080 w 389"/>
                            <a:gd name="T21" fmla="*/ 0 h 369"/>
                            <a:gd name="T22" fmla="*/ 0 60000 65536"/>
                            <a:gd name="T23" fmla="*/ 0 60000 65536"/>
                            <a:gd name="T24" fmla="*/ 0 60000 65536"/>
                            <a:gd name="T25" fmla="*/ 0 60000 65536"/>
                            <a:gd name="T26" fmla="*/ 0 60000 65536"/>
                            <a:gd name="T27" fmla="*/ 0 60000 65536"/>
                            <a:gd name="T28" fmla="*/ 0 60000 65536"/>
                            <a:gd name="T29" fmla="*/ 0 60000 65536"/>
                            <a:gd name="T30" fmla="*/ 0 60000 65536"/>
                            <a:gd name="T31" fmla="*/ 0 60000 65536"/>
                            <a:gd name="T32" fmla="*/ 0 60000 65536"/>
                          </a:gdLst>
                          <a:ahLst/>
                          <a:cxnLst>
                            <a:cxn ang="T22">
                              <a:pos x="T0" y="T1"/>
                            </a:cxn>
                            <a:cxn ang="T23">
                              <a:pos x="T2" y="T3"/>
                            </a:cxn>
                            <a:cxn ang="T24">
                              <a:pos x="T4" y="T5"/>
                            </a:cxn>
                            <a:cxn ang="T25">
                              <a:pos x="T6" y="T7"/>
                            </a:cxn>
                            <a:cxn ang="T26">
                              <a:pos x="T8" y="T9"/>
                            </a:cxn>
                            <a:cxn ang="T27">
                              <a:pos x="T10" y="T11"/>
                            </a:cxn>
                            <a:cxn ang="T28">
                              <a:pos x="T12" y="T13"/>
                            </a:cxn>
                            <a:cxn ang="T29">
                              <a:pos x="T14" y="T15"/>
                            </a:cxn>
                            <a:cxn ang="T30">
                              <a:pos x="T16" y="T17"/>
                            </a:cxn>
                            <a:cxn ang="T31">
                              <a:pos x="T18" y="T19"/>
                            </a:cxn>
                            <a:cxn ang="T32">
                              <a:pos x="T20" y="T21"/>
                            </a:cxn>
                          </a:cxnLst>
                          <a:rect l="0" t="0" r="r" b="b"/>
                          <a:pathLst>
                            <a:path w="389" h="369">
                              <a:moveTo>
                                <a:pt x="194" y="0"/>
                              </a:moveTo>
                              <a:lnTo>
                                <a:pt x="131" y="117"/>
                              </a:lnTo>
                              <a:lnTo>
                                <a:pt x="0" y="141"/>
                              </a:lnTo>
                              <a:lnTo>
                                <a:pt x="92" y="238"/>
                              </a:lnTo>
                              <a:lnTo>
                                <a:pt x="74" y="369"/>
                              </a:lnTo>
                              <a:lnTo>
                                <a:pt x="194" y="312"/>
                              </a:lnTo>
                              <a:lnTo>
                                <a:pt x="314" y="369"/>
                              </a:lnTo>
                              <a:lnTo>
                                <a:pt x="297" y="238"/>
                              </a:lnTo>
                              <a:lnTo>
                                <a:pt x="389" y="141"/>
                              </a:lnTo>
                              <a:lnTo>
                                <a:pt x="258" y="117"/>
                              </a:lnTo>
                              <a:lnTo>
                                <a:pt x="194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484" name="Freeform 489"/>
                      <wps:cNvSpPr>
                        <a:spLocks/>
                      </wps:cNvSpPr>
                      <wps:spPr bwMode="auto">
                        <a:xfrm>
                          <a:off x="110407" y="59007"/>
                          <a:ext cx="462329" cy="443255"/>
                        </a:xfrm>
                        <a:custGeom>
                          <a:avLst/>
                          <a:gdLst>
                            <a:gd name="T0" fmla="*/ 231140 w 356"/>
                            <a:gd name="T1" fmla="*/ 0 h 339"/>
                            <a:gd name="T2" fmla="*/ 123361 w 356"/>
                            <a:gd name="T3" fmla="*/ 209194 h 339"/>
                            <a:gd name="T4" fmla="*/ 0 w 356"/>
                            <a:gd name="T5" fmla="*/ 168663 h 339"/>
                            <a:gd name="T6" fmla="*/ 164914 w 356"/>
                            <a:gd name="T7" fmla="*/ 337325 h 339"/>
                            <a:gd name="T8" fmla="*/ 88301 w 356"/>
                            <a:gd name="T9" fmla="*/ 443230 h 339"/>
                            <a:gd name="T10" fmla="*/ 298664 w 356"/>
                            <a:gd name="T11" fmla="*/ 337325 h 339"/>
                            <a:gd name="T12" fmla="*/ 373979 w 356"/>
                            <a:gd name="T13" fmla="*/ 443230 h 339"/>
                            <a:gd name="T14" fmla="*/ 340217 w 356"/>
                            <a:gd name="T15" fmla="*/ 209194 h 339"/>
                            <a:gd name="T16" fmla="*/ 462280 w 356"/>
                            <a:gd name="T17" fmla="*/ 168663 h 339"/>
                            <a:gd name="T18" fmla="*/ 231140 w 356"/>
                            <a:gd name="T19" fmla="*/ 129439 h 339"/>
                            <a:gd name="T20" fmla="*/ 231140 w 356"/>
                            <a:gd name="T21" fmla="*/ 0 h 339"/>
                            <a:gd name="T22" fmla="*/ 0 60000 65536"/>
                            <a:gd name="T23" fmla="*/ 0 60000 65536"/>
                            <a:gd name="T24" fmla="*/ 0 60000 65536"/>
                            <a:gd name="T25" fmla="*/ 0 60000 65536"/>
                            <a:gd name="T26" fmla="*/ 0 60000 65536"/>
                            <a:gd name="T27" fmla="*/ 0 60000 65536"/>
                            <a:gd name="T28" fmla="*/ 0 60000 65536"/>
                            <a:gd name="T29" fmla="*/ 0 60000 65536"/>
                            <a:gd name="T30" fmla="*/ 0 60000 65536"/>
                            <a:gd name="T31" fmla="*/ 0 60000 65536"/>
                            <a:gd name="T32" fmla="*/ 0 60000 65536"/>
                          </a:gdLst>
                          <a:ahLst/>
                          <a:cxnLst>
                            <a:cxn ang="T22">
                              <a:pos x="T0" y="T1"/>
                            </a:cxn>
                            <a:cxn ang="T23">
                              <a:pos x="T2" y="T3"/>
                            </a:cxn>
                            <a:cxn ang="T24">
                              <a:pos x="T4" y="T5"/>
                            </a:cxn>
                            <a:cxn ang="T25">
                              <a:pos x="T6" y="T7"/>
                            </a:cxn>
                            <a:cxn ang="T26">
                              <a:pos x="T8" y="T9"/>
                            </a:cxn>
                            <a:cxn ang="T27">
                              <a:pos x="T10" y="T11"/>
                            </a:cxn>
                            <a:cxn ang="T28">
                              <a:pos x="T12" y="T13"/>
                            </a:cxn>
                            <a:cxn ang="T29">
                              <a:pos x="T14" y="T15"/>
                            </a:cxn>
                            <a:cxn ang="T30">
                              <a:pos x="T16" y="T17"/>
                            </a:cxn>
                            <a:cxn ang="T31">
                              <a:pos x="T18" y="T19"/>
                            </a:cxn>
                            <a:cxn ang="T32">
                              <a:pos x="T20" y="T21"/>
                            </a:cxn>
                          </a:cxnLst>
                          <a:rect l="0" t="0" r="r" b="b"/>
                          <a:pathLst>
                            <a:path w="356" h="339">
                              <a:moveTo>
                                <a:pt x="178" y="0"/>
                              </a:moveTo>
                              <a:lnTo>
                                <a:pt x="95" y="160"/>
                              </a:lnTo>
                              <a:lnTo>
                                <a:pt x="0" y="129"/>
                              </a:lnTo>
                              <a:lnTo>
                                <a:pt x="127" y="258"/>
                              </a:lnTo>
                              <a:lnTo>
                                <a:pt x="68" y="339"/>
                              </a:lnTo>
                              <a:lnTo>
                                <a:pt x="230" y="258"/>
                              </a:lnTo>
                              <a:lnTo>
                                <a:pt x="288" y="339"/>
                              </a:lnTo>
                              <a:lnTo>
                                <a:pt x="262" y="160"/>
                              </a:lnTo>
                              <a:lnTo>
                                <a:pt x="356" y="129"/>
                              </a:lnTo>
                              <a:lnTo>
                                <a:pt x="178" y="99"/>
                              </a:lnTo>
                              <a:lnTo>
                                <a:pt x="17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24211D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485" name="Freeform 490"/>
                      <wps:cNvSpPr>
                        <a:spLocks noEditPoints="1"/>
                      </wps:cNvSpPr>
                      <wps:spPr bwMode="auto">
                        <a:xfrm>
                          <a:off x="106607" y="53307"/>
                          <a:ext cx="471229" cy="452757"/>
                        </a:xfrm>
                        <a:custGeom>
                          <a:avLst/>
                          <a:gdLst>
                            <a:gd name="T0" fmla="*/ 128501 w 363"/>
                            <a:gd name="T1" fmla="*/ 214601 h 346"/>
                            <a:gd name="T2" fmla="*/ 233638 w 363"/>
                            <a:gd name="T3" fmla="*/ 3926 h 346"/>
                            <a:gd name="T4" fmla="*/ 128501 w 363"/>
                            <a:gd name="T5" fmla="*/ 214601 h 346"/>
                            <a:gd name="T6" fmla="*/ 125905 w 363"/>
                            <a:gd name="T7" fmla="*/ 215909 h 346"/>
                            <a:gd name="T8" fmla="*/ 128501 w 363"/>
                            <a:gd name="T9" fmla="*/ 214601 h 346"/>
                            <a:gd name="T10" fmla="*/ 3894 w 363"/>
                            <a:gd name="T11" fmla="*/ 175344 h 346"/>
                            <a:gd name="T12" fmla="*/ 127203 w 363"/>
                            <a:gd name="T13" fmla="*/ 213292 h 346"/>
                            <a:gd name="T14" fmla="*/ 2596 w 363"/>
                            <a:gd name="T15" fmla="*/ 175344 h 346"/>
                            <a:gd name="T16" fmla="*/ 3894 w 363"/>
                            <a:gd name="T17" fmla="*/ 172727 h 346"/>
                            <a:gd name="T18" fmla="*/ 2596 w 363"/>
                            <a:gd name="T19" fmla="*/ 175344 h 346"/>
                            <a:gd name="T20" fmla="*/ 168739 w 363"/>
                            <a:gd name="T21" fmla="*/ 342838 h 346"/>
                            <a:gd name="T22" fmla="*/ 2596 w 363"/>
                            <a:gd name="T23" fmla="*/ 175344 h 346"/>
                            <a:gd name="T24" fmla="*/ 168739 w 363"/>
                            <a:gd name="T25" fmla="*/ 342838 h 346"/>
                            <a:gd name="T26" fmla="*/ 168739 w 363"/>
                            <a:gd name="T27" fmla="*/ 344146 h 346"/>
                            <a:gd name="T28" fmla="*/ 168739 w 363"/>
                            <a:gd name="T29" fmla="*/ 344146 h 346"/>
                            <a:gd name="T30" fmla="*/ 90859 w 363"/>
                            <a:gd name="T31" fmla="*/ 447521 h 346"/>
                            <a:gd name="T32" fmla="*/ 168739 w 363"/>
                            <a:gd name="T33" fmla="*/ 344146 h 346"/>
                            <a:gd name="T34" fmla="*/ 88263 w 363"/>
                            <a:gd name="T35" fmla="*/ 451446 h 346"/>
                            <a:gd name="T36" fmla="*/ 92157 w 363"/>
                            <a:gd name="T37" fmla="*/ 448829 h 346"/>
                            <a:gd name="T38" fmla="*/ 92157 w 363"/>
                            <a:gd name="T39" fmla="*/ 447521 h 346"/>
                            <a:gd name="T40" fmla="*/ 302431 w 363"/>
                            <a:gd name="T41" fmla="*/ 344146 h 346"/>
                            <a:gd name="T42" fmla="*/ 92157 w 363"/>
                            <a:gd name="T43" fmla="*/ 447521 h 346"/>
                            <a:gd name="T44" fmla="*/ 302431 w 363"/>
                            <a:gd name="T45" fmla="*/ 341529 h 346"/>
                            <a:gd name="T46" fmla="*/ 302431 w 363"/>
                            <a:gd name="T47" fmla="*/ 342838 h 346"/>
                            <a:gd name="T48" fmla="*/ 303729 w 363"/>
                            <a:gd name="T49" fmla="*/ 342838 h 346"/>
                            <a:gd name="T50" fmla="*/ 377715 w 363"/>
                            <a:gd name="T51" fmla="*/ 448829 h 346"/>
                            <a:gd name="T52" fmla="*/ 303729 w 363"/>
                            <a:gd name="T53" fmla="*/ 342838 h 346"/>
                            <a:gd name="T54" fmla="*/ 380311 w 363"/>
                            <a:gd name="T55" fmla="*/ 452755 h 346"/>
                            <a:gd name="T56" fmla="*/ 377715 w 363"/>
                            <a:gd name="T57" fmla="*/ 448829 h 346"/>
                            <a:gd name="T58" fmla="*/ 376417 w 363"/>
                            <a:gd name="T59" fmla="*/ 448829 h 346"/>
                            <a:gd name="T60" fmla="*/ 345265 w 363"/>
                            <a:gd name="T61" fmla="*/ 214601 h 346"/>
                            <a:gd name="T62" fmla="*/ 376417 w 363"/>
                            <a:gd name="T63" fmla="*/ 448829 h 346"/>
                            <a:gd name="T64" fmla="*/ 342669 w 363"/>
                            <a:gd name="T65" fmla="*/ 213292 h 346"/>
                            <a:gd name="T66" fmla="*/ 343967 w 363"/>
                            <a:gd name="T67" fmla="*/ 214601 h 346"/>
                            <a:gd name="T68" fmla="*/ 343967 w 363"/>
                            <a:gd name="T69" fmla="*/ 213292 h 346"/>
                            <a:gd name="T70" fmla="*/ 467276 w 363"/>
                            <a:gd name="T71" fmla="*/ 175344 h 346"/>
                            <a:gd name="T72" fmla="*/ 343967 w 363"/>
                            <a:gd name="T73" fmla="*/ 213292 h 346"/>
                            <a:gd name="T74" fmla="*/ 471170 w 363"/>
                            <a:gd name="T75" fmla="*/ 174036 h 346"/>
                            <a:gd name="T76" fmla="*/ 465978 w 363"/>
                            <a:gd name="T77" fmla="*/ 174036 h 346"/>
                            <a:gd name="T78" fmla="*/ 465978 w 363"/>
                            <a:gd name="T79" fmla="*/ 175344 h 346"/>
                            <a:gd name="T80" fmla="*/ 234936 w 363"/>
                            <a:gd name="T81" fmla="*/ 133471 h 346"/>
                            <a:gd name="T82" fmla="*/ 465978 w 363"/>
                            <a:gd name="T83" fmla="*/ 175344 h 346"/>
                            <a:gd name="T84" fmla="*/ 233638 w 363"/>
                            <a:gd name="T85" fmla="*/ 136088 h 346"/>
                            <a:gd name="T86" fmla="*/ 234936 w 363"/>
                            <a:gd name="T87" fmla="*/ 134780 h 346"/>
                            <a:gd name="T88" fmla="*/ 233638 w 363"/>
                            <a:gd name="T89" fmla="*/ 134780 h 346"/>
                            <a:gd name="T90" fmla="*/ 236234 w 363"/>
                            <a:gd name="T91" fmla="*/ 5234 h 346"/>
                            <a:gd name="T92" fmla="*/ 233638 w 363"/>
                            <a:gd name="T93" fmla="*/ 134780 h 346"/>
                            <a:gd name="T94" fmla="*/ 236234 w 363"/>
                            <a:gd name="T95" fmla="*/ 0 h 346"/>
                            <a:gd name="T96" fmla="*/ 234936 w 363"/>
                            <a:gd name="T97" fmla="*/ 5234 h 346"/>
                            <a:gd name="T98" fmla="*/ 0 60000 65536"/>
                            <a:gd name="T99" fmla="*/ 0 60000 65536"/>
                            <a:gd name="T100" fmla="*/ 0 60000 65536"/>
                            <a:gd name="T101" fmla="*/ 0 60000 65536"/>
                            <a:gd name="T102" fmla="*/ 0 60000 65536"/>
                            <a:gd name="T103" fmla="*/ 0 60000 65536"/>
                            <a:gd name="T104" fmla="*/ 0 60000 65536"/>
                            <a:gd name="T105" fmla="*/ 0 60000 65536"/>
                            <a:gd name="T106" fmla="*/ 0 60000 65536"/>
                            <a:gd name="T107" fmla="*/ 0 60000 65536"/>
                            <a:gd name="T108" fmla="*/ 0 60000 65536"/>
                            <a:gd name="T109" fmla="*/ 0 60000 65536"/>
                            <a:gd name="T110" fmla="*/ 0 60000 65536"/>
                            <a:gd name="T111" fmla="*/ 0 60000 65536"/>
                            <a:gd name="T112" fmla="*/ 0 60000 65536"/>
                            <a:gd name="T113" fmla="*/ 0 60000 65536"/>
                            <a:gd name="T114" fmla="*/ 0 60000 65536"/>
                            <a:gd name="T115" fmla="*/ 0 60000 65536"/>
                            <a:gd name="T116" fmla="*/ 0 60000 65536"/>
                            <a:gd name="T117" fmla="*/ 0 60000 65536"/>
                            <a:gd name="T118" fmla="*/ 0 60000 65536"/>
                            <a:gd name="T119" fmla="*/ 0 60000 65536"/>
                            <a:gd name="T120" fmla="*/ 0 60000 65536"/>
                            <a:gd name="T121" fmla="*/ 0 60000 65536"/>
                            <a:gd name="T122" fmla="*/ 0 60000 65536"/>
                            <a:gd name="T123" fmla="*/ 0 60000 65536"/>
                            <a:gd name="T124" fmla="*/ 0 60000 65536"/>
                            <a:gd name="T125" fmla="*/ 0 60000 65536"/>
                            <a:gd name="T126" fmla="*/ 0 60000 65536"/>
                            <a:gd name="T127" fmla="*/ 0 60000 65536"/>
                            <a:gd name="T128" fmla="*/ 0 60000 65536"/>
                            <a:gd name="T129" fmla="*/ 0 60000 65536"/>
                            <a:gd name="T130" fmla="*/ 0 60000 65536"/>
                            <a:gd name="T131" fmla="*/ 0 60000 65536"/>
                            <a:gd name="T132" fmla="*/ 0 60000 65536"/>
                            <a:gd name="T133" fmla="*/ 0 60000 65536"/>
                            <a:gd name="T134" fmla="*/ 0 60000 65536"/>
                            <a:gd name="T135" fmla="*/ 0 60000 65536"/>
                            <a:gd name="T136" fmla="*/ 0 60000 65536"/>
                            <a:gd name="T137" fmla="*/ 0 60000 65536"/>
                            <a:gd name="T138" fmla="*/ 0 60000 65536"/>
                            <a:gd name="T139" fmla="*/ 0 60000 65536"/>
                            <a:gd name="T140" fmla="*/ 0 60000 65536"/>
                            <a:gd name="T141" fmla="*/ 0 60000 65536"/>
                            <a:gd name="T142" fmla="*/ 0 60000 65536"/>
                            <a:gd name="T143" fmla="*/ 0 60000 65536"/>
                            <a:gd name="T144" fmla="*/ 0 60000 65536"/>
                            <a:gd name="T145" fmla="*/ 0 60000 65536"/>
                            <a:gd name="T146" fmla="*/ 0 60000 65536"/>
                          </a:gdLst>
                          <a:ahLst/>
                          <a:cxnLst>
                            <a:cxn ang="T98">
                              <a:pos x="T0" y="T1"/>
                            </a:cxn>
                            <a:cxn ang="T99">
                              <a:pos x="T2" y="T3"/>
                            </a:cxn>
                            <a:cxn ang="T100">
                              <a:pos x="T4" y="T5"/>
                            </a:cxn>
                            <a:cxn ang="T101">
                              <a:pos x="T6" y="T7"/>
                            </a:cxn>
                            <a:cxn ang="T102">
                              <a:pos x="T8" y="T9"/>
                            </a:cxn>
                            <a:cxn ang="T103">
                              <a:pos x="T10" y="T11"/>
                            </a:cxn>
                            <a:cxn ang="T104">
                              <a:pos x="T12" y="T13"/>
                            </a:cxn>
                            <a:cxn ang="T105">
                              <a:pos x="T14" y="T15"/>
                            </a:cxn>
                            <a:cxn ang="T106">
                              <a:pos x="T16" y="T17"/>
                            </a:cxn>
                            <a:cxn ang="T107">
                              <a:pos x="T18" y="T19"/>
                            </a:cxn>
                            <a:cxn ang="T108">
                              <a:pos x="T20" y="T21"/>
                            </a:cxn>
                            <a:cxn ang="T109">
                              <a:pos x="T22" y="T23"/>
                            </a:cxn>
                            <a:cxn ang="T110">
                              <a:pos x="T24" y="T25"/>
                            </a:cxn>
                            <a:cxn ang="T111">
                              <a:pos x="T26" y="T27"/>
                            </a:cxn>
                            <a:cxn ang="T112">
                              <a:pos x="T28" y="T29"/>
                            </a:cxn>
                            <a:cxn ang="T113">
                              <a:pos x="T30" y="T31"/>
                            </a:cxn>
                            <a:cxn ang="T114">
                              <a:pos x="T32" y="T33"/>
                            </a:cxn>
                            <a:cxn ang="T115">
                              <a:pos x="T34" y="T35"/>
                            </a:cxn>
                            <a:cxn ang="T116">
                              <a:pos x="T36" y="T37"/>
                            </a:cxn>
                            <a:cxn ang="T117">
                              <a:pos x="T38" y="T39"/>
                            </a:cxn>
                            <a:cxn ang="T118">
                              <a:pos x="T40" y="T41"/>
                            </a:cxn>
                            <a:cxn ang="T119">
                              <a:pos x="T42" y="T43"/>
                            </a:cxn>
                            <a:cxn ang="T120">
                              <a:pos x="T44" y="T45"/>
                            </a:cxn>
                            <a:cxn ang="T121">
                              <a:pos x="T46" y="T47"/>
                            </a:cxn>
                            <a:cxn ang="T122">
                              <a:pos x="T48" y="T49"/>
                            </a:cxn>
                            <a:cxn ang="T123">
                              <a:pos x="T50" y="T51"/>
                            </a:cxn>
                            <a:cxn ang="T124">
                              <a:pos x="T52" y="T53"/>
                            </a:cxn>
                            <a:cxn ang="T125">
                              <a:pos x="T54" y="T55"/>
                            </a:cxn>
                            <a:cxn ang="T126">
                              <a:pos x="T56" y="T57"/>
                            </a:cxn>
                            <a:cxn ang="T127">
                              <a:pos x="T58" y="T59"/>
                            </a:cxn>
                            <a:cxn ang="T128">
                              <a:pos x="T60" y="T61"/>
                            </a:cxn>
                            <a:cxn ang="T129">
                              <a:pos x="T62" y="T63"/>
                            </a:cxn>
                            <a:cxn ang="T130">
                              <a:pos x="T64" y="T65"/>
                            </a:cxn>
                            <a:cxn ang="T131">
                              <a:pos x="T66" y="T67"/>
                            </a:cxn>
                            <a:cxn ang="T132">
                              <a:pos x="T68" y="T69"/>
                            </a:cxn>
                            <a:cxn ang="T133">
                              <a:pos x="T70" y="T71"/>
                            </a:cxn>
                            <a:cxn ang="T134">
                              <a:pos x="T72" y="T73"/>
                            </a:cxn>
                            <a:cxn ang="T135">
                              <a:pos x="T74" y="T75"/>
                            </a:cxn>
                            <a:cxn ang="T136">
                              <a:pos x="T76" y="T77"/>
                            </a:cxn>
                            <a:cxn ang="T137">
                              <a:pos x="T78" y="T79"/>
                            </a:cxn>
                            <a:cxn ang="T138">
                              <a:pos x="T80" y="T81"/>
                            </a:cxn>
                            <a:cxn ang="T139">
                              <a:pos x="T82" y="T83"/>
                            </a:cxn>
                            <a:cxn ang="T140">
                              <a:pos x="T84" y="T85"/>
                            </a:cxn>
                            <a:cxn ang="T141">
                              <a:pos x="T86" y="T87"/>
                            </a:cxn>
                            <a:cxn ang="T142">
                              <a:pos x="T88" y="T89"/>
                            </a:cxn>
                            <a:cxn ang="T143">
                              <a:pos x="T90" y="T91"/>
                            </a:cxn>
                            <a:cxn ang="T144">
                              <a:pos x="T92" y="T93"/>
                            </a:cxn>
                            <a:cxn ang="T145">
                              <a:pos x="T94" y="T95"/>
                            </a:cxn>
                            <a:cxn ang="T146">
                              <a:pos x="T96" y="T97"/>
                            </a:cxn>
                          </a:cxnLst>
                          <a:rect l="0" t="0" r="r" b="b"/>
                          <a:pathLst>
                            <a:path w="363" h="346">
                              <a:moveTo>
                                <a:pt x="182" y="4"/>
                              </a:moveTo>
                              <a:lnTo>
                                <a:pt x="99" y="164"/>
                              </a:lnTo>
                              <a:lnTo>
                                <a:pt x="97" y="164"/>
                              </a:lnTo>
                              <a:lnTo>
                                <a:pt x="180" y="3"/>
                              </a:lnTo>
                              <a:lnTo>
                                <a:pt x="182" y="4"/>
                              </a:lnTo>
                              <a:close/>
                              <a:moveTo>
                                <a:pt x="99" y="164"/>
                              </a:moveTo>
                              <a:lnTo>
                                <a:pt x="98" y="165"/>
                              </a:lnTo>
                              <a:lnTo>
                                <a:pt x="97" y="165"/>
                              </a:lnTo>
                              <a:lnTo>
                                <a:pt x="98" y="164"/>
                              </a:lnTo>
                              <a:lnTo>
                                <a:pt x="99" y="164"/>
                              </a:lnTo>
                              <a:close/>
                              <a:moveTo>
                                <a:pt x="97" y="165"/>
                              </a:moveTo>
                              <a:lnTo>
                                <a:pt x="3" y="134"/>
                              </a:lnTo>
                              <a:lnTo>
                                <a:pt x="3" y="132"/>
                              </a:lnTo>
                              <a:lnTo>
                                <a:pt x="98" y="163"/>
                              </a:lnTo>
                              <a:lnTo>
                                <a:pt x="97" y="165"/>
                              </a:lnTo>
                              <a:close/>
                              <a:moveTo>
                                <a:pt x="2" y="134"/>
                              </a:moveTo>
                              <a:lnTo>
                                <a:pt x="0" y="131"/>
                              </a:lnTo>
                              <a:lnTo>
                                <a:pt x="3" y="132"/>
                              </a:lnTo>
                              <a:lnTo>
                                <a:pt x="3" y="133"/>
                              </a:lnTo>
                              <a:lnTo>
                                <a:pt x="2" y="134"/>
                              </a:lnTo>
                              <a:close/>
                              <a:moveTo>
                                <a:pt x="4" y="133"/>
                              </a:moveTo>
                              <a:lnTo>
                                <a:pt x="130" y="262"/>
                              </a:lnTo>
                              <a:lnTo>
                                <a:pt x="129" y="263"/>
                              </a:lnTo>
                              <a:lnTo>
                                <a:pt x="2" y="134"/>
                              </a:lnTo>
                              <a:lnTo>
                                <a:pt x="4" y="133"/>
                              </a:lnTo>
                              <a:close/>
                              <a:moveTo>
                                <a:pt x="130" y="262"/>
                              </a:moveTo>
                              <a:lnTo>
                                <a:pt x="131" y="262"/>
                              </a:lnTo>
                              <a:lnTo>
                                <a:pt x="130" y="263"/>
                              </a:lnTo>
                              <a:lnTo>
                                <a:pt x="130" y="262"/>
                              </a:lnTo>
                              <a:close/>
                              <a:moveTo>
                                <a:pt x="130" y="263"/>
                              </a:moveTo>
                              <a:lnTo>
                                <a:pt x="72" y="343"/>
                              </a:lnTo>
                              <a:lnTo>
                                <a:pt x="70" y="342"/>
                              </a:lnTo>
                              <a:lnTo>
                                <a:pt x="129" y="262"/>
                              </a:lnTo>
                              <a:lnTo>
                                <a:pt x="130" y="263"/>
                              </a:lnTo>
                              <a:close/>
                              <a:moveTo>
                                <a:pt x="72" y="343"/>
                              </a:moveTo>
                              <a:lnTo>
                                <a:pt x="68" y="345"/>
                              </a:lnTo>
                              <a:lnTo>
                                <a:pt x="70" y="342"/>
                              </a:lnTo>
                              <a:lnTo>
                                <a:pt x="71" y="343"/>
                              </a:lnTo>
                              <a:lnTo>
                                <a:pt x="72" y="343"/>
                              </a:lnTo>
                              <a:close/>
                              <a:moveTo>
                                <a:pt x="71" y="342"/>
                              </a:moveTo>
                              <a:lnTo>
                                <a:pt x="232" y="261"/>
                              </a:lnTo>
                              <a:lnTo>
                                <a:pt x="233" y="263"/>
                              </a:lnTo>
                              <a:lnTo>
                                <a:pt x="72" y="343"/>
                              </a:lnTo>
                              <a:lnTo>
                                <a:pt x="71" y="342"/>
                              </a:lnTo>
                              <a:close/>
                              <a:moveTo>
                                <a:pt x="232" y="261"/>
                              </a:moveTo>
                              <a:lnTo>
                                <a:pt x="233" y="261"/>
                              </a:lnTo>
                              <a:lnTo>
                                <a:pt x="234" y="262"/>
                              </a:lnTo>
                              <a:lnTo>
                                <a:pt x="233" y="262"/>
                              </a:lnTo>
                              <a:lnTo>
                                <a:pt x="232" y="261"/>
                              </a:lnTo>
                              <a:close/>
                              <a:moveTo>
                                <a:pt x="234" y="262"/>
                              </a:moveTo>
                              <a:lnTo>
                                <a:pt x="292" y="342"/>
                              </a:lnTo>
                              <a:lnTo>
                                <a:pt x="291" y="343"/>
                              </a:lnTo>
                              <a:lnTo>
                                <a:pt x="232" y="263"/>
                              </a:lnTo>
                              <a:lnTo>
                                <a:pt x="234" y="262"/>
                              </a:lnTo>
                              <a:close/>
                              <a:moveTo>
                                <a:pt x="292" y="342"/>
                              </a:moveTo>
                              <a:lnTo>
                                <a:pt x="293" y="346"/>
                              </a:lnTo>
                              <a:lnTo>
                                <a:pt x="291" y="343"/>
                              </a:lnTo>
                              <a:lnTo>
                                <a:pt x="292" y="342"/>
                              </a:lnTo>
                              <a:close/>
                              <a:moveTo>
                                <a:pt x="290" y="343"/>
                              </a:moveTo>
                              <a:lnTo>
                                <a:pt x="264" y="164"/>
                              </a:lnTo>
                              <a:lnTo>
                                <a:pt x="266" y="164"/>
                              </a:lnTo>
                              <a:lnTo>
                                <a:pt x="292" y="342"/>
                              </a:lnTo>
                              <a:lnTo>
                                <a:pt x="290" y="343"/>
                              </a:lnTo>
                              <a:close/>
                              <a:moveTo>
                                <a:pt x="264" y="164"/>
                              </a:moveTo>
                              <a:lnTo>
                                <a:pt x="264" y="163"/>
                              </a:lnTo>
                              <a:lnTo>
                                <a:pt x="265" y="163"/>
                              </a:lnTo>
                              <a:lnTo>
                                <a:pt x="265" y="164"/>
                              </a:lnTo>
                              <a:lnTo>
                                <a:pt x="264" y="164"/>
                              </a:lnTo>
                              <a:close/>
                              <a:moveTo>
                                <a:pt x="265" y="163"/>
                              </a:moveTo>
                              <a:lnTo>
                                <a:pt x="359" y="132"/>
                              </a:lnTo>
                              <a:lnTo>
                                <a:pt x="360" y="134"/>
                              </a:lnTo>
                              <a:lnTo>
                                <a:pt x="265" y="165"/>
                              </a:lnTo>
                              <a:lnTo>
                                <a:pt x="265" y="163"/>
                              </a:lnTo>
                              <a:close/>
                              <a:moveTo>
                                <a:pt x="360" y="132"/>
                              </a:moveTo>
                              <a:lnTo>
                                <a:pt x="363" y="133"/>
                              </a:lnTo>
                              <a:lnTo>
                                <a:pt x="360" y="134"/>
                              </a:lnTo>
                              <a:lnTo>
                                <a:pt x="359" y="133"/>
                              </a:lnTo>
                              <a:lnTo>
                                <a:pt x="360" y="132"/>
                              </a:lnTo>
                              <a:close/>
                              <a:moveTo>
                                <a:pt x="359" y="134"/>
                              </a:moveTo>
                              <a:lnTo>
                                <a:pt x="181" y="104"/>
                              </a:lnTo>
                              <a:lnTo>
                                <a:pt x="181" y="102"/>
                              </a:lnTo>
                              <a:lnTo>
                                <a:pt x="360" y="132"/>
                              </a:lnTo>
                              <a:lnTo>
                                <a:pt x="359" y="134"/>
                              </a:lnTo>
                              <a:close/>
                              <a:moveTo>
                                <a:pt x="181" y="104"/>
                              </a:moveTo>
                              <a:lnTo>
                                <a:pt x="180" y="104"/>
                              </a:lnTo>
                              <a:lnTo>
                                <a:pt x="180" y="103"/>
                              </a:lnTo>
                              <a:lnTo>
                                <a:pt x="181" y="103"/>
                              </a:lnTo>
                              <a:lnTo>
                                <a:pt x="181" y="104"/>
                              </a:lnTo>
                              <a:close/>
                              <a:moveTo>
                                <a:pt x="180" y="103"/>
                              </a:moveTo>
                              <a:lnTo>
                                <a:pt x="180" y="4"/>
                              </a:lnTo>
                              <a:lnTo>
                                <a:pt x="182" y="4"/>
                              </a:lnTo>
                              <a:lnTo>
                                <a:pt x="182" y="103"/>
                              </a:lnTo>
                              <a:lnTo>
                                <a:pt x="180" y="103"/>
                              </a:lnTo>
                              <a:close/>
                              <a:moveTo>
                                <a:pt x="180" y="3"/>
                              </a:moveTo>
                              <a:lnTo>
                                <a:pt x="182" y="0"/>
                              </a:lnTo>
                              <a:lnTo>
                                <a:pt x="182" y="4"/>
                              </a:lnTo>
                              <a:lnTo>
                                <a:pt x="181" y="4"/>
                              </a:lnTo>
                              <a:lnTo>
                                <a:pt x="180" y="3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24211D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486" name="Freeform 491"/>
                      <wps:cNvSpPr>
                        <a:spLocks/>
                      </wps:cNvSpPr>
                      <wps:spPr bwMode="auto">
                        <a:xfrm>
                          <a:off x="111707" y="59007"/>
                          <a:ext cx="462329" cy="444556"/>
                        </a:xfrm>
                        <a:custGeom>
                          <a:avLst/>
                          <a:gdLst>
                            <a:gd name="T0" fmla="*/ 232439 w 356"/>
                            <a:gd name="T1" fmla="*/ 0 h 340"/>
                            <a:gd name="T2" fmla="*/ 231140 w 356"/>
                            <a:gd name="T3" fmla="*/ 129428 h 340"/>
                            <a:gd name="T4" fmla="*/ 0 w 356"/>
                            <a:gd name="T5" fmla="*/ 167341 h 340"/>
                            <a:gd name="T6" fmla="*/ 122063 w 356"/>
                            <a:gd name="T7" fmla="*/ 207869 h 340"/>
                            <a:gd name="T8" fmla="*/ 85704 w 356"/>
                            <a:gd name="T9" fmla="*/ 441885 h 340"/>
                            <a:gd name="T10" fmla="*/ 162317 w 356"/>
                            <a:gd name="T11" fmla="*/ 337297 h 340"/>
                            <a:gd name="T12" fmla="*/ 371382 w 356"/>
                            <a:gd name="T13" fmla="*/ 444500 h 340"/>
                            <a:gd name="T14" fmla="*/ 296067 w 356"/>
                            <a:gd name="T15" fmla="*/ 338604 h 340"/>
                            <a:gd name="T16" fmla="*/ 462280 w 356"/>
                            <a:gd name="T17" fmla="*/ 171263 h 340"/>
                            <a:gd name="T18" fmla="*/ 338919 w 356"/>
                            <a:gd name="T19" fmla="*/ 210484 h 340"/>
                            <a:gd name="T20" fmla="*/ 232439 w 356"/>
                            <a:gd name="T21" fmla="*/ 0 h 340"/>
                            <a:gd name="T22" fmla="*/ 0 60000 65536"/>
                            <a:gd name="T23" fmla="*/ 0 60000 65536"/>
                            <a:gd name="T24" fmla="*/ 0 60000 65536"/>
                            <a:gd name="T25" fmla="*/ 0 60000 65536"/>
                            <a:gd name="T26" fmla="*/ 0 60000 65536"/>
                            <a:gd name="T27" fmla="*/ 0 60000 65536"/>
                            <a:gd name="T28" fmla="*/ 0 60000 65536"/>
                            <a:gd name="T29" fmla="*/ 0 60000 65536"/>
                            <a:gd name="T30" fmla="*/ 0 60000 65536"/>
                            <a:gd name="T31" fmla="*/ 0 60000 65536"/>
                            <a:gd name="T32" fmla="*/ 0 60000 65536"/>
                          </a:gdLst>
                          <a:ahLst/>
                          <a:cxnLst>
                            <a:cxn ang="T22">
                              <a:pos x="T0" y="T1"/>
                            </a:cxn>
                            <a:cxn ang="T23">
                              <a:pos x="T2" y="T3"/>
                            </a:cxn>
                            <a:cxn ang="T24">
                              <a:pos x="T4" y="T5"/>
                            </a:cxn>
                            <a:cxn ang="T25">
                              <a:pos x="T6" y="T7"/>
                            </a:cxn>
                            <a:cxn ang="T26">
                              <a:pos x="T8" y="T9"/>
                            </a:cxn>
                            <a:cxn ang="T27">
                              <a:pos x="T10" y="T11"/>
                            </a:cxn>
                            <a:cxn ang="T28">
                              <a:pos x="T12" y="T13"/>
                            </a:cxn>
                            <a:cxn ang="T29">
                              <a:pos x="T14" y="T15"/>
                            </a:cxn>
                            <a:cxn ang="T30">
                              <a:pos x="T16" y="T17"/>
                            </a:cxn>
                            <a:cxn ang="T31">
                              <a:pos x="T18" y="T19"/>
                            </a:cxn>
                            <a:cxn ang="T32">
                              <a:pos x="T20" y="T21"/>
                            </a:cxn>
                          </a:cxnLst>
                          <a:rect l="0" t="0" r="r" b="b"/>
                          <a:pathLst>
                            <a:path w="356" h="340">
                              <a:moveTo>
                                <a:pt x="179" y="0"/>
                              </a:moveTo>
                              <a:lnTo>
                                <a:pt x="178" y="99"/>
                              </a:lnTo>
                              <a:lnTo>
                                <a:pt x="0" y="128"/>
                              </a:lnTo>
                              <a:lnTo>
                                <a:pt x="94" y="159"/>
                              </a:lnTo>
                              <a:lnTo>
                                <a:pt x="66" y="338"/>
                              </a:lnTo>
                              <a:lnTo>
                                <a:pt x="125" y="258"/>
                              </a:lnTo>
                              <a:lnTo>
                                <a:pt x="286" y="340"/>
                              </a:lnTo>
                              <a:lnTo>
                                <a:pt x="228" y="259"/>
                              </a:lnTo>
                              <a:lnTo>
                                <a:pt x="356" y="131"/>
                              </a:lnTo>
                              <a:lnTo>
                                <a:pt x="261" y="161"/>
                              </a:lnTo>
                              <a:lnTo>
                                <a:pt x="179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487" name="Freeform 492"/>
                      <wps:cNvSpPr>
                        <a:spLocks noEditPoints="1"/>
                      </wps:cNvSpPr>
                      <wps:spPr bwMode="auto">
                        <a:xfrm>
                          <a:off x="106607" y="53307"/>
                          <a:ext cx="471229" cy="452757"/>
                        </a:xfrm>
                        <a:custGeom>
                          <a:avLst/>
                          <a:gdLst>
                            <a:gd name="T0" fmla="*/ 237532 w 363"/>
                            <a:gd name="T1" fmla="*/ 134780 h 346"/>
                            <a:gd name="T2" fmla="*/ 236234 w 363"/>
                            <a:gd name="T3" fmla="*/ 5234 h 346"/>
                            <a:gd name="T4" fmla="*/ 237532 w 363"/>
                            <a:gd name="T5" fmla="*/ 134780 h 346"/>
                            <a:gd name="T6" fmla="*/ 236234 w 363"/>
                            <a:gd name="T7" fmla="*/ 136088 h 346"/>
                            <a:gd name="T8" fmla="*/ 237532 w 363"/>
                            <a:gd name="T9" fmla="*/ 134780 h 346"/>
                            <a:gd name="T10" fmla="*/ 5192 w 363"/>
                            <a:gd name="T11" fmla="*/ 174036 h 346"/>
                            <a:gd name="T12" fmla="*/ 236234 w 363"/>
                            <a:gd name="T13" fmla="*/ 133471 h 346"/>
                            <a:gd name="T14" fmla="*/ 3894 w 363"/>
                            <a:gd name="T15" fmla="*/ 172727 h 346"/>
                            <a:gd name="T16" fmla="*/ 3894 w 363"/>
                            <a:gd name="T17" fmla="*/ 171419 h 346"/>
                            <a:gd name="T18" fmla="*/ 3894 w 363"/>
                            <a:gd name="T19" fmla="*/ 172727 h 346"/>
                            <a:gd name="T20" fmla="*/ 127203 w 363"/>
                            <a:gd name="T21" fmla="*/ 211984 h 346"/>
                            <a:gd name="T22" fmla="*/ 3894 w 363"/>
                            <a:gd name="T23" fmla="*/ 172727 h 346"/>
                            <a:gd name="T24" fmla="*/ 127203 w 363"/>
                            <a:gd name="T25" fmla="*/ 211984 h 346"/>
                            <a:gd name="T26" fmla="*/ 128501 w 363"/>
                            <a:gd name="T27" fmla="*/ 213292 h 346"/>
                            <a:gd name="T28" fmla="*/ 127203 w 363"/>
                            <a:gd name="T29" fmla="*/ 211984 h 346"/>
                            <a:gd name="T30" fmla="*/ 92157 w 363"/>
                            <a:gd name="T31" fmla="*/ 447521 h 346"/>
                            <a:gd name="T32" fmla="*/ 125905 w 363"/>
                            <a:gd name="T33" fmla="*/ 213292 h 346"/>
                            <a:gd name="T34" fmla="*/ 92157 w 363"/>
                            <a:gd name="T35" fmla="*/ 447521 h 346"/>
                            <a:gd name="T36" fmla="*/ 89561 w 363"/>
                            <a:gd name="T37" fmla="*/ 446212 h 346"/>
                            <a:gd name="T38" fmla="*/ 92157 w 363"/>
                            <a:gd name="T39" fmla="*/ 447521 h 346"/>
                            <a:gd name="T40" fmla="*/ 166143 w 363"/>
                            <a:gd name="T41" fmla="*/ 341529 h 346"/>
                            <a:gd name="T42" fmla="*/ 92157 w 363"/>
                            <a:gd name="T43" fmla="*/ 447521 h 346"/>
                            <a:gd name="T44" fmla="*/ 166143 w 363"/>
                            <a:gd name="T45" fmla="*/ 341529 h 346"/>
                            <a:gd name="T46" fmla="*/ 167441 w 363"/>
                            <a:gd name="T47" fmla="*/ 341529 h 346"/>
                            <a:gd name="T48" fmla="*/ 166143 w 363"/>
                            <a:gd name="T49" fmla="*/ 341529 h 346"/>
                            <a:gd name="T50" fmla="*/ 376417 w 363"/>
                            <a:gd name="T51" fmla="*/ 448829 h 346"/>
                            <a:gd name="T52" fmla="*/ 166143 w 363"/>
                            <a:gd name="T53" fmla="*/ 344146 h 346"/>
                            <a:gd name="T54" fmla="*/ 377715 w 363"/>
                            <a:gd name="T55" fmla="*/ 448829 h 346"/>
                            <a:gd name="T56" fmla="*/ 375119 w 363"/>
                            <a:gd name="T57" fmla="*/ 450138 h 346"/>
                            <a:gd name="T58" fmla="*/ 377715 w 363"/>
                            <a:gd name="T59" fmla="*/ 448829 h 346"/>
                            <a:gd name="T60" fmla="*/ 299835 w 363"/>
                            <a:gd name="T61" fmla="*/ 344146 h 346"/>
                            <a:gd name="T62" fmla="*/ 377715 w 363"/>
                            <a:gd name="T63" fmla="*/ 448829 h 346"/>
                            <a:gd name="T64" fmla="*/ 299835 w 363"/>
                            <a:gd name="T65" fmla="*/ 344146 h 346"/>
                            <a:gd name="T66" fmla="*/ 299835 w 363"/>
                            <a:gd name="T67" fmla="*/ 342838 h 346"/>
                            <a:gd name="T68" fmla="*/ 299835 w 363"/>
                            <a:gd name="T69" fmla="*/ 344146 h 346"/>
                            <a:gd name="T70" fmla="*/ 465978 w 363"/>
                            <a:gd name="T71" fmla="*/ 175344 h 346"/>
                            <a:gd name="T72" fmla="*/ 302431 w 363"/>
                            <a:gd name="T73" fmla="*/ 344146 h 346"/>
                            <a:gd name="T74" fmla="*/ 465978 w 363"/>
                            <a:gd name="T75" fmla="*/ 175344 h 346"/>
                            <a:gd name="T76" fmla="*/ 467276 w 363"/>
                            <a:gd name="T77" fmla="*/ 177962 h 346"/>
                            <a:gd name="T78" fmla="*/ 465978 w 363"/>
                            <a:gd name="T79" fmla="*/ 175344 h 346"/>
                            <a:gd name="T80" fmla="*/ 343967 w 363"/>
                            <a:gd name="T81" fmla="*/ 217218 h 346"/>
                            <a:gd name="T82" fmla="*/ 465978 w 363"/>
                            <a:gd name="T83" fmla="*/ 175344 h 346"/>
                            <a:gd name="T84" fmla="*/ 343967 w 363"/>
                            <a:gd name="T85" fmla="*/ 217218 h 346"/>
                            <a:gd name="T86" fmla="*/ 342669 w 363"/>
                            <a:gd name="T87" fmla="*/ 215909 h 346"/>
                            <a:gd name="T88" fmla="*/ 343967 w 363"/>
                            <a:gd name="T89" fmla="*/ 217218 h 346"/>
                            <a:gd name="T90" fmla="*/ 236234 w 363"/>
                            <a:gd name="T91" fmla="*/ 5234 h 346"/>
                            <a:gd name="T92" fmla="*/ 345265 w 363"/>
                            <a:gd name="T93" fmla="*/ 214601 h 346"/>
                            <a:gd name="T94" fmla="*/ 236234 w 363"/>
                            <a:gd name="T95" fmla="*/ 5234 h 346"/>
                            <a:gd name="T96" fmla="*/ 238830 w 363"/>
                            <a:gd name="T97" fmla="*/ 3926 h 346"/>
                            <a:gd name="T98" fmla="*/ 236234 w 363"/>
                            <a:gd name="T99" fmla="*/ 5234 h 346"/>
                            <a:gd name="T100" fmla="*/ 0 60000 65536"/>
                            <a:gd name="T101" fmla="*/ 0 60000 65536"/>
                            <a:gd name="T102" fmla="*/ 0 60000 65536"/>
                            <a:gd name="T103" fmla="*/ 0 60000 65536"/>
                            <a:gd name="T104" fmla="*/ 0 60000 65536"/>
                            <a:gd name="T105" fmla="*/ 0 60000 65536"/>
                            <a:gd name="T106" fmla="*/ 0 60000 65536"/>
                            <a:gd name="T107" fmla="*/ 0 60000 65536"/>
                            <a:gd name="T108" fmla="*/ 0 60000 65536"/>
                            <a:gd name="T109" fmla="*/ 0 60000 65536"/>
                            <a:gd name="T110" fmla="*/ 0 60000 65536"/>
                            <a:gd name="T111" fmla="*/ 0 60000 65536"/>
                            <a:gd name="T112" fmla="*/ 0 60000 65536"/>
                            <a:gd name="T113" fmla="*/ 0 60000 65536"/>
                            <a:gd name="T114" fmla="*/ 0 60000 65536"/>
                            <a:gd name="T115" fmla="*/ 0 60000 65536"/>
                            <a:gd name="T116" fmla="*/ 0 60000 65536"/>
                            <a:gd name="T117" fmla="*/ 0 60000 65536"/>
                            <a:gd name="T118" fmla="*/ 0 60000 65536"/>
                            <a:gd name="T119" fmla="*/ 0 60000 65536"/>
                            <a:gd name="T120" fmla="*/ 0 60000 65536"/>
                            <a:gd name="T121" fmla="*/ 0 60000 65536"/>
                            <a:gd name="T122" fmla="*/ 0 60000 65536"/>
                            <a:gd name="T123" fmla="*/ 0 60000 65536"/>
                            <a:gd name="T124" fmla="*/ 0 60000 65536"/>
                            <a:gd name="T125" fmla="*/ 0 60000 65536"/>
                            <a:gd name="T126" fmla="*/ 0 60000 65536"/>
                            <a:gd name="T127" fmla="*/ 0 60000 65536"/>
                            <a:gd name="T128" fmla="*/ 0 60000 65536"/>
                            <a:gd name="T129" fmla="*/ 0 60000 65536"/>
                            <a:gd name="T130" fmla="*/ 0 60000 65536"/>
                            <a:gd name="T131" fmla="*/ 0 60000 65536"/>
                            <a:gd name="T132" fmla="*/ 0 60000 65536"/>
                            <a:gd name="T133" fmla="*/ 0 60000 65536"/>
                            <a:gd name="T134" fmla="*/ 0 60000 65536"/>
                            <a:gd name="T135" fmla="*/ 0 60000 65536"/>
                            <a:gd name="T136" fmla="*/ 0 60000 65536"/>
                            <a:gd name="T137" fmla="*/ 0 60000 65536"/>
                            <a:gd name="T138" fmla="*/ 0 60000 65536"/>
                            <a:gd name="T139" fmla="*/ 0 60000 65536"/>
                            <a:gd name="T140" fmla="*/ 0 60000 65536"/>
                            <a:gd name="T141" fmla="*/ 0 60000 65536"/>
                            <a:gd name="T142" fmla="*/ 0 60000 65536"/>
                            <a:gd name="T143" fmla="*/ 0 60000 65536"/>
                            <a:gd name="T144" fmla="*/ 0 60000 65536"/>
                            <a:gd name="T145" fmla="*/ 0 60000 65536"/>
                            <a:gd name="T146" fmla="*/ 0 60000 65536"/>
                            <a:gd name="T147" fmla="*/ 0 60000 65536"/>
                            <a:gd name="T148" fmla="*/ 0 60000 65536"/>
                            <a:gd name="T149" fmla="*/ 0 60000 65536"/>
                          </a:gdLst>
                          <a:ahLst/>
                          <a:cxnLst>
                            <a:cxn ang="T100">
                              <a:pos x="T0" y="T1"/>
                            </a:cxn>
                            <a:cxn ang="T101">
                              <a:pos x="T2" y="T3"/>
                            </a:cxn>
                            <a:cxn ang="T102">
                              <a:pos x="T4" y="T5"/>
                            </a:cxn>
                            <a:cxn ang="T103">
                              <a:pos x="T6" y="T7"/>
                            </a:cxn>
                            <a:cxn ang="T104">
                              <a:pos x="T8" y="T9"/>
                            </a:cxn>
                            <a:cxn ang="T105">
                              <a:pos x="T10" y="T11"/>
                            </a:cxn>
                            <a:cxn ang="T106">
                              <a:pos x="T12" y="T13"/>
                            </a:cxn>
                            <a:cxn ang="T107">
                              <a:pos x="T14" y="T15"/>
                            </a:cxn>
                            <a:cxn ang="T108">
                              <a:pos x="T16" y="T17"/>
                            </a:cxn>
                            <a:cxn ang="T109">
                              <a:pos x="T18" y="T19"/>
                            </a:cxn>
                            <a:cxn ang="T110">
                              <a:pos x="T20" y="T21"/>
                            </a:cxn>
                            <a:cxn ang="T111">
                              <a:pos x="T22" y="T23"/>
                            </a:cxn>
                            <a:cxn ang="T112">
                              <a:pos x="T24" y="T25"/>
                            </a:cxn>
                            <a:cxn ang="T113">
                              <a:pos x="T26" y="T27"/>
                            </a:cxn>
                            <a:cxn ang="T114">
                              <a:pos x="T28" y="T29"/>
                            </a:cxn>
                            <a:cxn ang="T115">
                              <a:pos x="T30" y="T31"/>
                            </a:cxn>
                            <a:cxn ang="T116">
                              <a:pos x="T32" y="T33"/>
                            </a:cxn>
                            <a:cxn ang="T117">
                              <a:pos x="T34" y="T35"/>
                            </a:cxn>
                            <a:cxn ang="T118">
                              <a:pos x="T36" y="T37"/>
                            </a:cxn>
                            <a:cxn ang="T119">
                              <a:pos x="T38" y="T39"/>
                            </a:cxn>
                            <a:cxn ang="T120">
                              <a:pos x="T40" y="T41"/>
                            </a:cxn>
                            <a:cxn ang="T121">
                              <a:pos x="T42" y="T43"/>
                            </a:cxn>
                            <a:cxn ang="T122">
                              <a:pos x="T44" y="T45"/>
                            </a:cxn>
                            <a:cxn ang="T123">
                              <a:pos x="T46" y="T47"/>
                            </a:cxn>
                            <a:cxn ang="T124">
                              <a:pos x="T48" y="T49"/>
                            </a:cxn>
                            <a:cxn ang="T125">
                              <a:pos x="T50" y="T51"/>
                            </a:cxn>
                            <a:cxn ang="T126">
                              <a:pos x="T52" y="T53"/>
                            </a:cxn>
                            <a:cxn ang="T127">
                              <a:pos x="T54" y="T55"/>
                            </a:cxn>
                            <a:cxn ang="T128">
                              <a:pos x="T56" y="T57"/>
                            </a:cxn>
                            <a:cxn ang="T129">
                              <a:pos x="T58" y="T59"/>
                            </a:cxn>
                            <a:cxn ang="T130">
                              <a:pos x="T60" y="T61"/>
                            </a:cxn>
                            <a:cxn ang="T131">
                              <a:pos x="T62" y="T63"/>
                            </a:cxn>
                            <a:cxn ang="T132">
                              <a:pos x="T64" y="T65"/>
                            </a:cxn>
                            <a:cxn ang="T133">
                              <a:pos x="T66" y="T67"/>
                            </a:cxn>
                            <a:cxn ang="T134">
                              <a:pos x="T68" y="T69"/>
                            </a:cxn>
                            <a:cxn ang="T135">
                              <a:pos x="T70" y="T71"/>
                            </a:cxn>
                            <a:cxn ang="T136">
                              <a:pos x="T72" y="T73"/>
                            </a:cxn>
                            <a:cxn ang="T137">
                              <a:pos x="T74" y="T75"/>
                            </a:cxn>
                            <a:cxn ang="T138">
                              <a:pos x="T76" y="T77"/>
                            </a:cxn>
                            <a:cxn ang="T139">
                              <a:pos x="T78" y="T79"/>
                            </a:cxn>
                            <a:cxn ang="T140">
                              <a:pos x="T80" y="T81"/>
                            </a:cxn>
                            <a:cxn ang="T141">
                              <a:pos x="T82" y="T83"/>
                            </a:cxn>
                            <a:cxn ang="T142">
                              <a:pos x="T84" y="T85"/>
                            </a:cxn>
                            <a:cxn ang="T143">
                              <a:pos x="T86" y="T87"/>
                            </a:cxn>
                            <a:cxn ang="T144">
                              <a:pos x="T88" y="T89"/>
                            </a:cxn>
                            <a:cxn ang="T145">
                              <a:pos x="T90" y="T91"/>
                            </a:cxn>
                            <a:cxn ang="T146">
                              <a:pos x="T92" y="T93"/>
                            </a:cxn>
                            <a:cxn ang="T147">
                              <a:pos x="T94" y="T95"/>
                            </a:cxn>
                            <a:cxn ang="T148">
                              <a:pos x="T96" y="T97"/>
                            </a:cxn>
                            <a:cxn ang="T149">
                              <a:pos x="T98" y="T99"/>
                            </a:cxn>
                          </a:cxnLst>
                          <a:rect l="0" t="0" r="r" b="b"/>
                          <a:pathLst>
                            <a:path w="363" h="346">
                              <a:moveTo>
                                <a:pt x="184" y="4"/>
                              </a:moveTo>
                              <a:lnTo>
                                <a:pt x="183" y="103"/>
                              </a:lnTo>
                              <a:lnTo>
                                <a:pt x="181" y="103"/>
                              </a:lnTo>
                              <a:lnTo>
                                <a:pt x="182" y="4"/>
                              </a:lnTo>
                              <a:lnTo>
                                <a:pt x="184" y="4"/>
                              </a:lnTo>
                              <a:close/>
                              <a:moveTo>
                                <a:pt x="183" y="103"/>
                              </a:moveTo>
                              <a:lnTo>
                                <a:pt x="183" y="104"/>
                              </a:lnTo>
                              <a:lnTo>
                                <a:pt x="182" y="104"/>
                              </a:lnTo>
                              <a:lnTo>
                                <a:pt x="182" y="103"/>
                              </a:lnTo>
                              <a:lnTo>
                                <a:pt x="183" y="103"/>
                              </a:lnTo>
                              <a:close/>
                              <a:moveTo>
                                <a:pt x="182" y="104"/>
                              </a:moveTo>
                              <a:lnTo>
                                <a:pt x="4" y="133"/>
                              </a:lnTo>
                              <a:lnTo>
                                <a:pt x="3" y="131"/>
                              </a:lnTo>
                              <a:lnTo>
                                <a:pt x="182" y="102"/>
                              </a:lnTo>
                              <a:lnTo>
                                <a:pt x="182" y="104"/>
                              </a:lnTo>
                              <a:close/>
                              <a:moveTo>
                                <a:pt x="3" y="132"/>
                              </a:moveTo>
                              <a:lnTo>
                                <a:pt x="0" y="131"/>
                              </a:lnTo>
                              <a:lnTo>
                                <a:pt x="3" y="131"/>
                              </a:lnTo>
                              <a:lnTo>
                                <a:pt x="4" y="132"/>
                              </a:lnTo>
                              <a:lnTo>
                                <a:pt x="3" y="132"/>
                              </a:lnTo>
                              <a:close/>
                              <a:moveTo>
                                <a:pt x="4" y="131"/>
                              </a:moveTo>
                              <a:lnTo>
                                <a:pt x="98" y="162"/>
                              </a:lnTo>
                              <a:lnTo>
                                <a:pt x="98" y="164"/>
                              </a:lnTo>
                              <a:lnTo>
                                <a:pt x="3" y="132"/>
                              </a:lnTo>
                              <a:lnTo>
                                <a:pt x="4" y="131"/>
                              </a:lnTo>
                              <a:close/>
                              <a:moveTo>
                                <a:pt x="98" y="162"/>
                              </a:moveTo>
                              <a:lnTo>
                                <a:pt x="99" y="163"/>
                              </a:lnTo>
                              <a:lnTo>
                                <a:pt x="98" y="163"/>
                              </a:lnTo>
                              <a:lnTo>
                                <a:pt x="98" y="162"/>
                              </a:lnTo>
                              <a:close/>
                              <a:moveTo>
                                <a:pt x="99" y="163"/>
                              </a:moveTo>
                              <a:lnTo>
                                <a:pt x="71" y="342"/>
                              </a:lnTo>
                              <a:lnTo>
                                <a:pt x="69" y="341"/>
                              </a:lnTo>
                              <a:lnTo>
                                <a:pt x="97" y="163"/>
                              </a:lnTo>
                              <a:lnTo>
                                <a:pt x="99" y="163"/>
                              </a:lnTo>
                              <a:close/>
                              <a:moveTo>
                                <a:pt x="71" y="342"/>
                              </a:moveTo>
                              <a:lnTo>
                                <a:pt x="68" y="345"/>
                              </a:lnTo>
                              <a:lnTo>
                                <a:pt x="69" y="341"/>
                              </a:lnTo>
                              <a:lnTo>
                                <a:pt x="70" y="342"/>
                              </a:lnTo>
                              <a:lnTo>
                                <a:pt x="71" y="342"/>
                              </a:lnTo>
                              <a:close/>
                              <a:moveTo>
                                <a:pt x="69" y="341"/>
                              </a:moveTo>
                              <a:lnTo>
                                <a:pt x="128" y="261"/>
                              </a:lnTo>
                              <a:lnTo>
                                <a:pt x="129" y="262"/>
                              </a:lnTo>
                              <a:lnTo>
                                <a:pt x="71" y="342"/>
                              </a:lnTo>
                              <a:lnTo>
                                <a:pt x="69" y="341"/>
                              </a:lnTo>
                              <a:close/>
                              <a:moveTo>
                                <a:pt x="128" y="261"/>
                              </a:moveTo>
                              <a:lnTo>
                                <a:pt x="128" y="261"/>
                              </a:lnTo>
                              <a:lnTo>
                                <a:pt x="129" y="261"/>
                              </a:lnTo>
                              <a:lnTo>
                                <a:pt x="129" y="262"/>
                              </a:lnTo>
                              <a:lnTo>
                                <a:pt x="128" y="261"/>
                              </a:lnTo>
                              <a:close/>
                              <a:moveTo>
                                <a:pt x="129" y="261"/>
                              </a:moveTo>
                              <a:lnTo>
                                <a:pt x="290" y="343"/>
                              </a:lnTo>
                              <a:lnTo>
                                <a:pt x="289" y="344"/>
                              </a:lnTo>
                              <a:lnTo>
                                <a:pt x="128" y="263"/>
                              </a:lnTo>
                              <a:lnTo>
                                <a:pt x="129" y="261"/>
                              </a:lnTo>
                              <a:close/>
                              <a:moveTo>
                                <a:pt x="291" y="343"/>
                              </a:moveTo>
                              <a:lnTo>
                                <a:pt x="293" y="346"/>
                              </a:lnTo>
                              <a:lnTo>
                                <a:pt x="289" y="344"/>
                              </a:lnTo>
                              <a:lnTo>
                                <a:pt x="290" y="344"/>
                              </a:lnTo>
                              <a:lnTo>
                                <a:pt x="291" y="343"/>
                              </a:lnTo>
                              <a:close/>
                              <a:moveTo>
                                <a:pt x="289" y="344"/>
                              </a:moveTo>
                              <a:lnTo>
                                <a:pt x="231" y="263"/>
                              </a:lnTo>
                              <a:lnTo>
                                <a:pt x="233" y="262"/>
                              </a:lnTo>
                              <a:lnTo>
                                <a:pt x="291" y="343"/>
                              </a:lnTo>
                              <a:lnTo>
                                <a:pt x="289" y="344"/>
                              </a:lnTo>
                              <a:close/>
                              <a:moveTo>
                                <a:pt x="231" y="263"/>
                              </a:moveTo>
                              <a:lnTo>
                                <a:pt x="231" y="263"/>
                              </a:lnTo>
                              <a:lnTo>
                                <a:pt x="231" y="262"/>
                              </a:lnTo>
                              <a:lnTo>
                                <a:pt x="232" y="263"/>
                              </a:lnTo>
                              <a:lnTo>
                                <a:pt x="231" y="263"/>
                              </a:lnTo>
                              <a:close/>
                              <a:moveTo>
                                <a:pt x="231" y="262"/>
                              </a:moveTo>
                              <a:lnTo>
                                <a:pt x="359" y="134"/>
                              </a:lnTo>
                              <a:lnTo>
                                <a:pt x="360" y="136"/>
                              </a:lnTo>
                              <a:lnTo>
                                <a:pt x="233" y="263"/>
                              </a:lnTo>
                              <a:lnTo>
                                <a:pt x="231" y="262"/>
                              </a:lnTo>
                              <a:close/>
                              <a:moveTo>
                                <a:pt x="359" y="134"/>
                              </a:moveTo>
                              <a:lnTo>
                                <a:pt x="363" y="133"/>
                              </a:lnTo>
                              <a:lnTo>
                                <a:pt x="360" y="136"/>
                              </a:lnTo>
                              <a:lnTo>
                                <a:pt x="360" y="135"/>
                              </a:lnTo>
                              <a:lnTo>
                                <a:pt x="359" y="134"/>
                              </a:lnTo>
                              <a:close/>
                              <a:moveTo>
                                <a:pt x="360" y="136"/>
                              </a:moveTo>
                              <a:lnTo>
                                <a:pt x="265" y="166"/>
                              </a:lnTo>
                              <a:lnTo>
                                <a:pt x="265" y="164"/>
                              </a:lnTo>
                              <a:lnTo>
                                <a:pt x="359" y="134"/>
                              </a:lnTo>
                              <a:lnTo>
                                <a:pt x="360" y="136"/>
                              </a:lnTo>
                              <a:close/>
                              <a:moveTo>
                                <a:pt x="265" y="166"/>
                              </a:moveTo>
                              <a:lnTo>
                                <a:pt x="265" y="166"/>
                              </a:lnTo>
                              <a:lnTo>
                                <a:pt x="264" y="165"/>
                              </a:lnTo>
                              <a:lnTo>
                                <a:pt x="265" y="165"/>
                              </a:lnTo>
                              <a:lnTo>
                                <a:pt x="265" y="166"/>
                              </a:lnTo>
                              <a:close/>
                              <a:moveTo>
                                <a:pt x="264" y="165"/>
                              </a:moveTo>
                              <a:lnTo>
                                <a:pt x="182" y="4"/>
                              </a:lnTo>
                              <a:lnTo>
                                <a:pt x="184" y="3"/>
                              </a:lnTo>
                              <a:lnTo>
                                <a:pt x="266" y="164"/>
                              </a:lnTo>
                              <a:lnTo>
                                <a:pt x="264" y="165"/>
                              </a:lnTo>
                              <a:close/>
                              <a:moveTo>
                                <a:pt x="182" y="4"/>
                              </a:moveTo>
                              <a:lnTo>
                                <a:pt x="182" y="0"/>
                              </a:lnTo>
                              <a:lnTo>
                                <a:pt x="184" y="3"/>
                              </a:lnTo>
                              <a:lnTo>
                                <a:pt x="183" y="4"/>
                              </a:lnTo>
                              <a:lnTo>
                                <a:pt x="182" y="4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24211D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488" name="Freeform 493"/>
                      <wps:cNvSpPr>
                        <a:spLocks/>
                      </wps:cNvSpPr>
                      <wps:spPr bwMode="auto">
                        <a:xfrm>
                          <a:off x="184111" y="376547"/>
                          <a:ext cx="3200" cy="8301"/>
                        </a:xfrm>
                        <a:custGeom>
                          <a:avLst/>
                          <a:gdLst>
                            <a:gd name="T0" fmla="*/ 3175 w 2"/>
                            <a:gd name="T1" fmla="*/ 0 h 6"/>
                            <a:gd name="T2" fmla="*/ 0 w 2"/>
                            <a:gd name="T3" fmla="*/ 8255 h 6"/>
                            <a:gd name="T4" fmla="*/ 0 60000 65536"/>
                            <a:gd name="T5" fmla="*/ 0 60000 65536"/>
                          </a:gdLst>
                          <a:ahLst/>
                          <a:cxnLst>
                            <a:cxn ang="T4">
                              <a:pos x="T0" y="T1"/>
                            </a:cxn>
                            <a:cxn ang="T5">
                              <a:pos x="T2" y="T3"/>
                            </a:cxn>
                          </a:cxnLst>
                          <a:rect l="0" t="0" r="r" b="b"/>
                          <a:pathLst>
                            <a:path w="2" h="6">
                              <a:moveTo>
                                <a:pt x="2" y="0"/>
                              </a:moveTo>
                              <a:cubicBezTo>
                                <a:pt x="1" y="2"/>
                                <a:pt x="0" y="3"/>
                                <a:pt x="0" y="6"/>
                              </a:cubicBezTo>
                            </a:path>
                          </a:pathLst>
                        </a:custGeom>
                        <a:noFill/>
                        <a:ln w="0">
                          <a:solidFill>
                            <a:srgbClr val="24211D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489" name="Freeform 494"/>
                      <wps:cNvSpPr>
                        <a:spLocks/>
                      </wps:cNvSpPr>
                      <wps:spPr bwMode="auto">
                        <a:xfrm>
                          <a:off x="171411" y="439455"/>
                          <a:ext cx="11401" cy="7001"/>
                        </a:xfrm>
                        <a:custGeom>
                          <a:avLst/>
                          <a:gdLst>
                            <a:gd name="T0" fmla="*/ 0 w 9"/>
                            <a:gd name="T1" fmla="*/ 0 h 5"/>
                            <a:gd name="T2" fmla="*/ 3810 w 9"/>
                            <a:gd name="T3" fmla="*/ 6985 h 5"/>
                            <a:gd name="T4" fmla="*/ 11430 w 9"/>
                            <a:gd name="T5" fmla="*/ 1397 h 5"/>
                            <a:gd name="T6" fmla="*/ 0 60000 65536"/>
                            <a:gd name="T7" fmla="*/ 0 60000 65536"/>
                            <a:gd name="T8" fmla="*/ 0 60000 65536"/>
                          </a:gdLst>
                          <a:ahLst/>
                          <a:cxnLst>
                            <a:cxn ang="T6">
                              <a:pos x="T0" y="T1"/>
                            </a:cxn>
                            <a:cxn ang="T7">
                              <a:pos x="T2" y="T3"/>
                            </a:cxn>
                            <a:cxn ang="T8">
                              <a:pos x="T4" y="T5"/>
                            </a:cxn>
                          </a:cxnLst>
                          <a:rect l="0" t="0" r="r" b="b"/>
                          <a:pathLst>
                            <a:path w="9" h="5">
                              <a:moveTo>
                                <a:pt x="0" y="0"/>
                              </a:moveTo>
                              <a:cubicBezTo>
                                <a:pt x="1" y="2"/>
                                <a:pt x="2" y="5"/>
                                <a:pt x="3" y="5"/>
                              </a:cubicBezTo>
                              <a:cubicBezTo>
                                <a:pt x="6" y="4"/>
                                <a:pt x="8" y="2"/>
                                <a:pt x="9" y="1"/>
                              </a:cubicBezTo>
                            </a:path>
                          </a:pathLst>
                        </a:custGeom>
                        <a:noFill/>
                        <a:ln w="0">
                          <a:solidFill>
                            <a:srgbClr val="24211D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490" name="Oval 495"/>
                      <wps:cNvSpPr>
                        <a:spLocks noChangeArrowheads="1"/>
                      </wps:cNvSpPr>
                      <wps:spPr bwMode="auto">
                        <a:xfrm>
                          <a:off x="194912" y="155519"/>
                          <a:ext cx="294618" cy="297237"/>
                        </a:xfrm>
                        <a:prstGeom prst="ellipse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491" name="Freeform 496"/>
                      <wps:cNvSpPr>
                        <a:spLocks noEditPoints="1"/>
                      </wps:cNvSpPr>
                      <wps:spPr bwMode="auto">
                        <a:xfrm>
                          <a:off x="193612" y="154319"/>
                          <a:ext cx="297218" cy="299737"/>
                        </a:xfrm>
                        <a:custGeom>
                          <a:avLst/>
                          <a:gdLst>
                            <a:gd name="T0" fmla="*/ 147941 w 229"/>
                            <a:gd name="T1" fmla="*/ 297102 h 229"/>
                            <a:gd name="T2" fmla="*/ 147941 w 229"/>
                            <a:gd name="T3" fmla="*/ 299720 h 229"/>
                            <a:gd name="T4" fmla="*/ 147941 w 229"/>
                            <a:gd name="T5" fmla="*/ 297102 h 229"/>
                            <a:gd name="T6" fmla="*/ 253057 w 229"/>
                            <a:gd name="T7" fmla="*/ 255220 h 229"/>
                            <a:gd name="T8" fmla="*/ 147941 w 229"/>
                            <a:gd name="T9" fmla="*/ 297102 h 229"/>
                            <a:gd name="T10" fmla="*/ 294585 w 229"/>
                            <a:gd name="T11" fmla="*/ 149206 h 229"/>
                            <a:gd name="T12" fmla="*/ 253057 w 229"/>
                            <a:gd name="T13" fmla="*/ 255220 h 229"/>
                            <a:gd name="T14" fmla="*/ 294585 w 229"/>
                            <a:gd name="T15" fmla="*/ 149206 h 229"/>
                            <a:gd name="T16" fmla="*/ 297180 w 229"/>
                            <a:gd name="T17" fmla="*/ 149206 h 229"/>
                            <a:gd name="T18" fmla="*/ 294585 w 229"/>
                            <a:gd name="T19" fmla="*/ 149206 h 229"/>
                            <a:gd name="T20" fmla="*/ 294585 w 229"/>
                            <a:gd name="T21" fmla="*/ 149206 h 229"/>
                            <a:gd name="T22" fmla="*/ 297180 w 229"/>
                            <a:gd name="T23" fmla="*/ 149206 h 229"/>
                            <a:gd name="T24" fmla="*/ 294585 w 229"/>
                            <a:gd name="T25" fmla="*/ 149206 h 229"/>
                            <a:gd name="T26" fmla="*/ 253057 w 229"/>
                            <a:gd name="T27" fmla="*/ 43191 h 229"/>
                            <a:gd name="T28" fmla="*/ 294585 w 229"/>
                            <a:gd name="T29" fmla="*/ 149206 h 229"/>
                            <a:gd name="T30" fmla="*/ 147941 w 229"/>
                            <a:gd name="T31" fmla="*/ 2618 h 229"/>
                            <a:gd name="T32" fmla="*/ 253057 w 229"/>
                            <a:gd name="T33" fmla="*/ 43191 h 229"/>
                            <a:gd name="T34" fmla="*/ 147941 w 229"/>
                            <a:gd name="T35" fmla="*/ 2618 h 229"/>
                            <a:gd name="T36" fmla="*/ 147941 w 229"/>
                            <a:gd name="T37" fmla="*/ 0 h 229"/>
                            <a:gd name="T38" fmla="*/ 147941 w 229"/>
                            <a:gd name="T39" fmla="*/ 2618 h 229"/>
                            <a:gd name="T40" fmla="*/ 147941 w 229"/>
                            <a:gd name="T41" fmla="*/ 2618 h 229"/>
                            <a:gd name="T42" fmla="*/ 147941 w 229"/>
                            <a:gd name="T43" fmla="*/ 0 h 229"/>
                            <a:gd name="T44" fmla="*/ 147941 w 229"/>
                            <a:gd name="T45" fmla="*/ 2618 h 229"/>
                            <a:gd name="T46" fmla="*/ 42825 w 229"/>
                            <a:gd name="T47" fmla="*/ 43191 h 229"/>
                            <a:gd name="T48" fmla="*/ 147941 w 229"/>
                            <a:gd name="T49" fmla="*/ 2618 h 229"/>
                            <a:gd name="T50" fmla="*/ 2595 w 229"/>
                            <a:gd name="T51" fmla="*/ 149206 h 229"/>
                            <a:gd name="T52" fmla="*/ 42825 w 229"/>
                            <a:gd name="T53" fmla="*/ 43191 h 229"/>
                            <a:gd name="T54" fmla="*/ 2595 w 229"/>
                            <a:gd name="T55" fmla="*/ 149206 h 229"/>
                            <a:gd name="T56" fmla="*/ 0 w 229"/>
                            <a:gd name="T57" fmla="*/ 149206 h 229"/>
                            <a:gd name="T58" fmla="*/ 2595 w 229"/>
                            <a:gd name="T59" fmla="*/ 149206 h 229"/>
                            <a:gd name="T60" fmla="*/ 2595 w 229"/>
                            <a:gd name="T61" fmla="*/ 149206 h 229"/>
                            <a:gd name="T62" fmla="*/ 0 w 229"/>
                            <a:gd name="T63" fmla="*/ 149206 h 229"/>
                            <a:gd name="T64" fmla="*/ 2595 w 229"/>
                            <a:gd name="T65" fmla="*/ 149206 h 229"/>
                            <a:gd name="T66" fmla="*/ 42825 w 229"/>
                            <a:gd name="T67" fmla="*/ 255220 h 229"/>
                            <a:gd name="T68" fmla="*/ 2595 w 229"/>
                            <a:gd name="T69" fmla="*/ 149206 h 229"/>
                            <a:gd name="T70" fmla="*/ 147941 w 229"/>
                            <a:gd name="T71" fmla="*/ 297102 h 229"/>
                            <a:gd name="T72" fmla="*/ 42825 w 229"/>
                            <a:gd name="T73" fmla="*/ 255220 h 229"/>
                            <a:gd name="T74" fmla="*/ 147941 w 229"/>
                            <a:gd name="T75" fmla="*/ 297102 h 229"/>
                            <a:gd name="T76" fmla="*/ 147941 w 229"/>
                            <a:gd name="T77" fmla="*/ 299720 h 229"/>
                            <a:gd name="T78" fmla="*/ 147941 w 229"/>
                            <a:gd name="T79" fmla="*/ 297102 h 229"/>
                            <a:gd name="T80" fmla="*/ 0 60000 65536"/>
                            <a:gd name="T81" fmla="*/ 0 60000 65536"/>
                            <a:gd name="T82" fmla="*/ 0 60000 65536"/>
                            <a:gd name="T83" fmla="*/ 0 60000 65536"/>
                            <a:gd name="T84" fmla="*/ 0 60000 65536"/>
                            <a:gd name="T85" fmla="*/ 0 60000 65536"/>
                            <a:gd name="T86" fmla="*/ 0 60000 65536"/>
                            <a:gd name="T87" fmla="*/ 0 60000 65536"/>
                            <a:gd name="T88" fmla="*/ 0 60000 65536"/>
                            <a:gd name="T89" fmla="*/ 0 60000 65536"/>
                            <a:gd name="T90" fmla="*/ 0 60000 65536"/>
                            <a:gd name="T91" fmla="*/ 0 60000 65536"/>
                            <a:gd name="T92" fmla="*/ 0 60000 65536"/>
                            <a:gd name="T93" fmla="*/ 0 60000 65536"/>
                            <a:gd name="T94" fmla="*/ 0 60000 65536"/>
                            <a:gd name="T95" fmla="*/ 0 60000 65536"/>
                            <a:gd name="T96" fmla="*/ 0 60000 65536"/>
                            <a:gd name="T97" fmla="*/ 0 60000 65536"/>
                            <a:gd name="T98" fmla="*/ 0 60000 65536"/>
                            <a:gd name="T99" fmla="*/ 0 60000 65536"/>
                            <a:gd name="T100" fmla="*/ 0 60000 65536"/>
                            <a:gd name="T101" fmla="*/ 0 60000 65536"/>
                            <a:gd name="T102" fmla="*/ 0 60000 65536"/>
                            <a:gd name="T103" fmla="*/ 0 60000 65536"/>
                            <a:gd name="T104" fmla="*/ 0 60000 65536"/>
                            <a:gd name="T105" fmla="*/ 0 60000 65536"/>
                            <a:gd name="T106" fmla="*/ 0 60000 65536"/>
                            <a:gd name="T107" fmla="*/ 0 60000 65536"/>
                            <a:gd name="T108" fmla="*/ 0 60000 65536"/>
                            <a:gd name="T109" fmla="*/ 0 60000 65536"/>
                            <a:gd name="T110" fmla="*/ 0 60000 65536"/>
                            <a:gd name="T111" fmla="*/ 0 60000 65536"/>
                            <a:gd name="T112" fmla="*/ 0 60000 65536"/>
                            <a:gd name="T113" fmla="*/ 0 60000 65536"/>
                            <a:gd name="T114" fmla="*/ 0 60000 65536"/>
                            <a:gd name="T115" fmla="*/ 0 60000 65536"/>
                            <a:gd name="T116" fmla="*/ 0 60000 65536"/>
                            <a:gd name="T117" fmla="*/ 0 60000 65536"/>
                            <a:gd name="T118" fmla="*/ 0 60000 65536"/>
                            <a:gd name="T119" fmla="*/ 0 60000 65536"/>
                          </a:gdLst>
                          <a:ahLst/>
                          <a:cxnLst>
                            <a:cxn ang="T80">
                              <a:pos x="T0" y="T1"/>
                            </a:cxn>
                            <a:cxn ang="T81">
                              <a:pos x="T2" y="T3"/>
                            </a:cxn>
                            <a:cxn ang="T82">
                              <a:pos x="T4" y="T5"/>
                            </a:cxn>
                            <a:cxn ang="T83">
                              <a:pos x="T6" y="T7"/>
                            </a:cxn>
                            <a:cxn ang="T84">
                              <a:pos x="T8" y="T9"/>
                            </a:cxn>
                            <a:cxn ang="T85">
                              <a:pos x="T10" y="T11"/>
                            </a:cxn>
                            <a:cxn ang="T86">
                              <a:pos x="T12" y="T13"/>
                            </a:cxn>
                            <a:cxn ang="T87">
                              <a:pos x="T14" y="T15"/>
                            </a:cxn>
                            <a:cxn ang="T88">
                              <a:pos x="T16" y="T17"/>
                            </a:cxn>
                            <a:cxn ang="T89">
                              <a:pos x="T18" y="T19"/>
                            </a:cxn>
                            <a:cxn ang="T90">
                              <a:pos x="T20" y="T21"/>
                            </a:cxn>
                            <a:cxn ang="T91">
                              <a:pos x="T22" y="T23"/>
                            </a:cxn>
                            <a:cxn ang="T92">
                              <a:pos x="T24" y="T25"/>
                            </a:cxn>
                            <a:cxn ang="T93">
                              <a:pos x="T26" y="T27"/>
                            </a:cxn>
                            <a:cxn ang="T94">
                              <a:pos x="T28" y="T29"/>
                            </a:cxn>
                            <a:cxn ang="T95">
                              <a:pos x="T30" y="T31"/>
                            </a:cxn>
                            <a:cxn ang="T96">
                              <a:pos x="T32" y="T33"/>
                            </a:cxn>
                            <a:cxn ang="T97">
                              <a:pos x="T34" y="T35"/>
                            </a:cxn>
                            <a:cxn ang="T98">
                              <a:pos x="T36" y="T37"/>
                            </a:cxn>
                            <a:cxn ang="T99">
                              <a:pos x="T38" y="T39"/>
                            </a:cxn>
                            <a:cxn ang="T100">
                              <a:pos x="T40" y="T41"/>
                            </a:cxn>
                            <a:cxn ang="T101">
                              <a:pos x="T42" y="T43"/>
                            </a:cxn>
                            <a:cxn ang="T102">
                              <a:pos x="T44" y="T45"/>
                            </a:cxn>
                            <a:cxn ang="T103">
                              <a:pos x="T46" y="T47"/>
                            </a:cxn>
                            <a:cxn ang="T104">
                              <a:pos x="T48" y="T49"/>
                            </a:cxn>
                            <a:cxn ang="T105">
                              <a:pos x="T50" y="T51"/>
                            </a:cxn>
                            <a:cxn ang="T106">
                              <a:pos x="T52" y="T53"/>
                            </a:cxn>
                            <a:cxn ang="T107">
                              <a:pos x="T54" y="T55"/>
                            </a:cxn>
                            <a:cxn ang="T108">
                              <a:pos x="T56" y="T57"/>
                            </a:cxn>
                            <a:cxn ang="T109">
                              <a:pos x="T58" y="T59"/>
                            </a:cxn>
                            <a:cxn ang="T110">
                              <a:pos x="T60" y="T61"/>
                            </a:cxn>
                            <a:cxn ang="T111">
                              <a:pos x="T62" y="T63"/>
                            </a:cxn>
                            <a:cxn ang="T112">
                              <a:pos x="T64" y="T65"/>
                            </a:cxn>
                            <a:cxn ang="T113">
                              <a:pos x="T66" y="T67"/>
                            </a:cxn>
                            <a:cxn ang="T114">
                              <a:pos x="T68" y="T69"/>
                            </a:cxn>
                            <a:cxn ang="T115">
                              <a:pos x="T70" y="T71"/>
                            </a:cxn>
                            <a:cxn ang="T116">
                              <a:pos x="T72" y="T73"/>
                            </a:cxn>
                            <a:cxn ang="T117">
                              <a:pos x="T74" y="T75"/>
                            </a:cxn>
                            <a:cxn ang="T118">
                              <a:pos x="T76" y="T77"/>
                            </a:cxn>
                            <a:cxn ang="T119">
                              <a:pos x="T78" y="T79"/>
                            </a:cxn>
                          </a:cxnLst>
                          <a:rect l="0" t="0" r="r" b="b"/>
                          <a:pathLst>
                            <a:path w="229" h="229">
                              <a:moveTo>
                                <a:pt x="114" y="227"/>
                              </a:moveTo>
                              <a:lnTo>
                                <a:pt x="114" y="227"/>
                              </a:lnTo>
                              <a:lnTo>
                                <a:pt x="114" y="229"/>
                              </a:lnTo>
                              <a:lnTo>
                                <a:pt x="114" y="227"/>
                              </a:lnTo>
                              <a:close/>
                              <a:moveTo>
                                <a:pt x="114" y="227"/>
                              </a:moveTo>
                              <a:cubicBezTo>
                                <a:pt x="145" y="227"/>
                                <a:pt x="173" y="214"/>
                                <a:pt x="194" y="194"/>
                              </a:cubicBezTo>
                              <a:lnTo>
                                <a:pt x="195" y="195"/>
                              </a:lnTo>
                              <a:cubicBezTo>
                                <a:pt x="174" y="216"/>
                                <a:pt x="146" y="229"/>
                                <a:pt x="114" y="229"/>
                              </a:cubicBezTo>
                              <a:lnTo>
                                <a:pt x="114" y="227"/>
                              </a:lnTo>
                              <a:close/>
                              <a:moveTo>
                                <a:pt x="194" y="194"/>
                              </a:moveTo>
                              <a:cubicBezTo>
                                <a:pt x="214" y="173"/>
                                <a:pt x="227" y="145"/>
                                <a:pt x="227" y="114"/>
                              </a:cubicBezTo>
                              <a:lnTo>
                                <a:pt x="229" y="114"/>
                              </a:lnTo>
                              <a:cubicBezTo>
                                <a:pt x="229" y="146"/>
                                <a:pt x="216" y="174"/>
                                <a:pt x="195" y="195"/>
                              </a:cubicBezTo>
                              <a:lnTo>
                                <a:pt x="194" y="194"/>
                              </a:lnTo>
                              <a:close/>
                              <a:moveTo>
                                <a:pt x="227" y="114"/>
                              </a:moveTo>
                              <a:lnTo>
                                <a:pt x="227" y="114"/>
                              </a:lnTo>
                              <a:lnTo>
                                <a:pt x="229" y="114"/>
                              </a:lnTo>
                              <a:lnTo>
                                <a:pt x="227" y="114"/>
                              </a:lnTo>
                              <a:close/>
                              <a:moveTo>
                                <a:pt x="227" y="114"/>
                              </a:moveTo>
                              <a:lnTo>
                                <a:pt x="227" y="114"/>
                              </a:lnTo>
                              <a:lnTo>
                                <a:pt x="229" y="114"/>
                              </a:lnTo>
                              <a:lnTo>
                                <a:pt x="227" y="114"/>
                              </a:lnTo>
                              <a:close/>
                              <a:moveTo>
                                <a:pt x="227" y="114"/>
                              </a:moveTo>
                              <a:cubicBezTo>
                                <a:pt x="227" y="83"/>
                                <a:pt x="214" y="55"/>
                                <a:pt x="194" y="35"/>
                              </a:cubicBezTo>
                              <a:lnTo>
                                <a:pt x="195" y="33"/>
                              </a:lnTo>
                              <a:cubicBezTo>
                                <a:pt x="216" y="54"/>
                                <a:pt x="229" y="83"/>
                                <a:pt x="229" y="114"/>
                              </a:cubicBezTo>
                              <a:lnTo>
                                <a:pt x="227" y="114"/>
                              </a:lnTo>
                              <a:close/>
                              <a:moveTo>
                                <a:pt x="194" y="35"/>
                              </a:moveTo>
                              <a:cubicBezTo>
                                <a:pt x="173" y="14"/>
                                <a:pt x="145" y="2"/>
                                <a:pt x="114" y="2"/>
                              </a:cubicBezTo>
                              <a:lnTo>
                                <a:pt x="114" y="0"/>
                              </a:lnTo>
                              <a:cubicBezTo>
                                <a:pt x="146" y="0"/>
                                <a:pt x="174" y="13"/>
                                <a:pt x="195" y="33"/>
                              </a:cubicBezTo>
                              <a:lnTo>
                                <a:pt x="194" y="35"/>
                              </a:lnTo>
                              <a:close/>
                              <a:moveTo>
                                <a:pt x="114" y="2"/>
                              </a:moveTo>
                              <a:lnTo>
                                <a:pt x="114" y="2"/>
                              </a:lnTo>
                              <a:lnTo>
                                <a:pt x="114" y="0"/>
                              </a:lnTo>
                              <a:lnTo>
                                <a:pt x="114" y="2"/>
                              </a:lnTo>
                              <a:close/>
                              <a:moveTo>
                                <a:pt x="114" y="2"/>
                              </a:moveTo>
                              <a:lnTo>
                                <a:pt x="114" y="2"/>
                              </a:lnTo>
                              <a:lnTo>
                                <a:pt x="114" y="0"/>
                              </a:lnTo>
                              <a:lnTo>
                                <a:pt x="114" y="2"/>
                              </a:lnTo>
                              <a:close/>
                              <a:moveTo>
                                <a:pt x="114" y="2"/>
                              </a:moveTo>
                              <a:cubicBezTo>
                                <a:pt x="83" y="2"/>
                                <a:pt x="55" y="14"/>
                                <a:pt x="35" y="35"/>
                              </a:cubicBezTo>
                              <a:lnTo>
                                <a:pt x="33" y="33"/>
                              </a:lnTo>
                              <a:cubicBezTo>
                                <a:pt x="54" y="13"/>
                                <a:pt x="83" y="0"/>
                                <a:pt x="114" y="0"/>
                              </a:cubicBezTo>
                              <a:lnTo>
                                <a:pt x="114" y="2"/>
                              </a:lnTo>
                              <a:close/>
                              <a:moveTo>
                                <a:pt x="35" y="35"/>
                              </a:moveTo>
                              <a:cubicBezTo>
                                <a:pt x="14" y="55"/>
                                <a:pt x="2" y="83"/>
                                <a:pt x="2" y="114"/>
                              </a:cubicBezTo>
                              <a:lnTo>
                                <a:pt x="0" y="114"/>
                              </a:lnTo>
                              <a:cubicBezTo>
                                <a:pt x="0" y="83"/>
                                <a:pt x="13" y="54"/>
                                <a:pt x="33" y="33"/>
                              </a:cubicBezTo>
                              <a:lnTo>
                                <a:pt x="35" y="35"/>
                              </a:lnTo>
                              <a:close/>
                              <a:moveTo>
                                <a:pt x="2" y="114"/>
                              </a:moveTo>
                              <a:lnTo>
                                <a:pt x="2" y="114"/>
                              </a:lnTo>
                              <a:lnTo>
                                <a:pt x="0" y="114"/>
                              </a:lnTo>
                              <a:lnTo>
                                <a:pt x="2" y="114"/>
                              </a:lnTo>
                              <a:close/>
                              <a:moveTo>
                                <a:pt x="2" y="114"/>
                              </a:moveTo>
                              <a:lnTo>
                                <a:pt x="2" y="114"/>
                              </a:lnTo>
                              <a:lnTo>
                                <a:pt x="0" y="114"/>
                              </a:lnTo>
                              <a:lnTo>
                                <a:pt x="2" y="114"/>
                              </a:lnTo>
                              <a:close/>
                              <a:moveTo>
                                <a:pt x="2" y="114"/>
                              </a:moveTo>
                              <a:cubicBezTo>
                                <a:pt x="2" y="145"/>
                                <a:pt x="14" y="173"/>
                                <a:pt x="35" y="194"/>
                              </a:cubicBezTo>
                              <a:lnTo>
                                <a:pt x="33" y="195"/>
                              </a:lnTo>
                              <a:cubicBezTo>
                                <a:pt x="13" y="174"/>
                                <a:pt x="0" y="146"/>
                                <a:pt x="0" y="114"/>
                              </a:cubicBezTo>
                              <a:lnTo>
                                <a:pt x="2" y="114"/>
                              </a:lnTo>
                              <a:close/>
                              <a:moveTo>
                                <a:pt x="35" y="194"/>
                              </a:moveTo>
                              <a:cubicBezTo>
                                <a:pt x="55" y="214"/>
                                <a:pt x="83" y="227"/>
                                <a:pt x="114" y="227"/>
                              </a:cubicBezTo>
                              <a:lnTo>
                                <a:pt x="114" y="229"/>
                              </a:lnTo>
                              <a:cubicBezTo>
                                <a:pt x="83" y="229"/>
                                <a:pt x="54" y="216"/>
                                <a:pt x="33" y="195"/>
                              </a:cubicBezTo>
                              <a:lnTo>
                                <a:pt x="35" y="194"/>
                              </a:lnTo>
                              <a:close/>
                              <a:moveTo>
                                <a:pt x="114" y="227"/>
                              </a:moveTo>
                              <a:lnTo>
                                <a:pt x="114" y="227"/>
                              </a:lnTo>
                              <a:lnTo>
                                <a:pt x="114" y="229"/>
                              </a:lnTo>
                              <a:lnTo>
                                <a:pt x="114" y="227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24211D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492" name="Oval 497"/>
                      <wps:cNvSpPr>
                        <a:spLocks noChangeArrowheads="1"/>
                      </wps:cNvSpPr>
                      <wps:spPr bwMode="auto">
                        <a:xfrm>
                          <a:off x="201212" y="161920"/>
                          <a:ext cx="280717" cy="283235"/>
                        </a:xfrm>
                        <a:prstGeom prst="ellipse">
                          <a:avLst/>
                        </a:prstGeom>
                        <a:solidFill>
                          <a:srgbClr val="24211D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493" name="Oval 498"/>
                      <wps:cNvSpPr>
                        <a:spLocks noChangeArrowheads="1"/>
                      </wps:cNvSpPr>
                      <wps:spPr bwMode="auto">
                        <a:xfrm>
                          <a:off x="238715" y="200025"/>
                          <a:ext cx="207013" cy="208326"/>
                        </a:xfrm>
                        <a:prstGeom prst="ellipse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494" name="Oval 499"/>
                      <wps:cNvSpPr>
                        <a:spLocks noChangeArrowheads="1"/>
                      </wps:cNvSpPr>
                      <wps:spPr bwMode="auto">
                        <a:xfrm>
                          <a:off x="245715" y="207026"/>
                          <a:ext cx="191812" cy="193024"/>
                        </a:xfrm>
                        <a:prstGeom prst="ellipse">
                          <a:avLst/>
                        </a:prstGeom>
                        <a:solidFill>
                          <a:srgbClr val="24211D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495" name="Oval 500"/>
                      <wps:cNvSpPr>
                        <a:spLocks noChangeArrowheads="1"/>
                      </wps:cNvSpPr>
                      <wps:spPr bwMode="auto">
                        <a:xfrm>
                          <a:off x="245715" y="207026"/>
                          <a:ext cx="191812" cy="193024"/>
                        </a:xfrm>
                        <a:prstGeom prst="ellipse">
                          <a:avLst/>
                        </a:prstGeom>
                        <a:noFill/>
                        <a:ln w="0">
                          <a:solidFill>
                            <a:srgbClr val="24211D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496" name="Freeform 501"/>
                      <wps:cNvSpPr>
                        <a:spLocks/>
                      </wps:cNvSpPr>
                      <wps:spPr bwMode="auto">
                        <a:xfrm>
                          <a:off x="379023" y="262833"/>
                          <a:ext cx="39402" cy="42005"/>
                        </a:xfrm>
                        <a:custGeom>
                          <a:avLst/>
                          <a:gdLst>
                            <a:gd name="T0" fmla="*/ 13123 w 30"/>
                            <a:gd name="T1" fmla="*/ 14407 h 32"/>
                            <a:gd name="T2" fmla="*/ 14436 w 30"/>
                            <a:gd name="T3" fmla="*/ 0 h 32"/>
                            <a:gd name="T4" fmla="*/ 24934 w 30"/>
                            <a:gd name="T5" fmla="*/ 10478 h 32"/>
                            <a:gd name="T6" fmla="*/ 39370 w 30"/>
                            <a:gd name="T7" fmla="*/ 9168 h 32"/>
                            <a:gd name="T8" fmla="*/ 31496 w 30"/>
                            <a:gd name="T9" fmla="*/ 20955 h 32"/>
                            <a:gd name="T10" fmla="*/ 38058 w 30"/>
                            <a:gd name="T11" fmla="*/ 34052 h 32"/>
                            <a:gd name="T12" fmla="*/ 24934 w 30"/>
                            <a:gd name="T13" fmla="*/ 31433 h 32"/>
                            <a:gd name="T14" fmla="*/ 14436 w 30"/>
                            <a:gd name="T15" fmla="*/ 41910 h 32"/>
                            <a:gd name="T16" fmla="*/ 11811 w 30"/>
                            <a:gd name="T17" fmla="*/ 27503 h 32"/>
                            <a:gd name="T18" fmla="*/ 0 w 30"/>
                            <a:gd name="T19" fmla="*/ 20955 h 32"/>
                            <a:gd name="T20" fmla="*/ 13123 w 30"/>
                            <a:gd name="T21" fmla="*/ 14407 h 32"/>
                            <a:gd name="T22" fmla="*/ 0 60000 65536"/>
                            <a:gd name="T23" fmla="*/ 0 60000 65536"/>
                            <a:gd name="T24" fmla="*/ 0 60000 65536"/>
                            <a:gd name="T25" fmla="*/ 0 60000 65536"/>
                            <a:gd name="T26" fmla="*/ 0 60000 65536"/>
                            <a:gd name="T27" fmla="*/ 0 60000 65536"/>
                            <a:gd name="T28" fmla="*/ 0 60000 65536"/>
                            <a:gd name="T29" fmla="*/ 0 60000 65536"/>
                            <a:gd name="T30" fmla="*/ 0 60000 65536"/>
                            <a:gd name="T31" fmla="*/ 0 60000 65536"/>
                            <a:gd name="T32" fmla="*/ 0 60000 65536"/>
                          </a:gdLst>
                          <a:ahLst/>
                          <a:cxnLst>
                            <a:cxn ang="T22">
                              <a:pos x="T0" y="T1"/>
                            </a:cxn>
                            <a:cxn ang="T23">
                              <a:pos x="T2" y="T3"/>
                            </a:cxn>
                            <a:cxn ang="T24">
                              <a:pos x="T4" y="T5"/>
                            </a:cxn>
                            <a:cxn ang="T25">
                              <a:pos x="T6" y="T7"/>
                            </a:cxn>
                            <a:cxn ang="T26">
                              <a:pos x="T8" y="T9"/>
                            </a:cxn>
                            <a:cxn ang="T27">
                              <a:pos x="T10" y="T11"/>
                            </a:cxn>
                            <a:cxn ang="T28">
                              <a:pos x="T12" y="T13"/>
                            </a:cxn>
                            <a:cxn ang="T29">
                              <a:pos x="T14" y="T15"/>
                            </a:cxn>
                            <a:cxn ang="T30">
                              <a:pos x="T16" y="T17"/>
                            </a:cxn>
                            <a:cxn ang="T31">
                              <a:pos x="T18" y="T19"/>
                            </a:cxn>
                            <a:cxn ang="T32">
                              <a:pos x="T20" y="T21"/>
                            </a:cxn>
                          </a:cxnLst>
                          <a:rect l="0" t="0" r="r" b="b"/>
                          <a:pathLst>
                            <a:path w="30" h="32">
                              <a:moveTo>
                                <a:pt x="10" y="11"/>
                              </a:moveTo>
                              <a:lnTo>
                                <a:pt x="11" y="0"/>
                              </a:lnTo>
                              <a:lnTo>
                                <a:pt x="19" y="8"/>
                              </a:lnTo>
                              <a:lnTo>
                                <a:pt x="30" y="7"/>
                              </a:lnTo>
                              <a:lnTo>
                                <a:pt x="24" y="16"/>
                              </a:lnTo>
                              <a:lnTo>
                                <a:pt x="29" y="26"/>
                              </a:lnTo>
                              <a:lnTo>
                                <a:pt x="19" y="24"/>
                              </a:lnTo>
                              <a:lnTo>
                                <a:pt x="11" y="32"/>
                              </a:lnTo>
                              <a:lnTo>
                                <a:pt x="9" y="21"/>
                              </a:lnTo>
                              <a:lnTo>
                                <a:pt x="0" y="16"/>
                              </a:lnTo>
                              <a:lnTo>
                                <a:pt x="10" y="11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497" name="Freeform 502"/>
                      <wps:cNvSpPr>
                        <a:spLocks/>
                      </wps:cNvSpPr>
                      <wps:spPr bwMode="auto">
                        <a:xfrm>
                          <a:off x="257116" y="303538"/>
                          <a:ext cx="36202" cy="38105"/>
                        </a:xfrm>
                        <a:custGeom>
                          <a:avLst/>
                          <a:gdLst>
                            <a:gd name="T0" fmla="*/ 11634 w 28"/>
                            <a:gd name="T1" fmla="*/ 13138 h 29"/>
                            <a:gd name="T2" fmla="*/ 14219 w 28"/>
                            <a:gd name="T3" fmla="*/ 0 h 29"/>
                            <a:gd name="T4" fmla="*/ 23268 w 28"/>
                            <a:gd name="T5" fmla="*/ 9197 h 29"/>
                            <a:gd name="T6" fmla="*/ 36195 w 28"/>
                            <a:gd name="T7" fmla="*/ 7883 h 29"/>
                            <a:gd name="T8" fmla="*/ 29732 w 28"/>
                            <a:gd name="T9" fmla="*/ 19707 h 29"/>
                            <a:gd name="T10" fmla="*/ 34902 w 28"/>
                            <a:gd name="T11" fmla="*/ 31531 h 29"/>
                            <a:gd name="T12" fmla="*/ 23268 w 28"/>
                            <a:gd name="T13" fmla="*/ 28903 h 29"/>
                            <a:gd name="T14" fmla="*/ 12927 w 28"/>
                            <a:gd name="T15" fmla="*/ 38100 h 29"/>
                            <a:gd name="T16" fmla="*/ 11634 w 28"/>
                            <a:gd name="T17" fmla="*/ 24962 h 29"/>
                            <a:gd name="T18" fmla="*/ 0 w 28"/>
                            <a:gd name="T19" fmla="*/ 18393 h 29"/>
                            <a:gd name="T20" fmla="*/ 11634 w 28"/>
                            <a:gd name="T21" fmla="*/ 13138 h 29"/>
                            <a:gd name="T22" fmla="*/ 0 60000 65536"/>
                            <a:gd name="T23" fmla="*/ 0 60000 65536"/>
                            <a:gd name="T24" fmla="*/ 0 60000 65536"/>
                            <a:gd name="T25" fmla="*/ 0 60000 65536"/>
                            <a:gd name="T26" fmla="*/ 0 60000 65536"/>
                            <a:gd name="T27" fmla="*/ 0 60000 65536"/>
                            <a:gd name="T28" fmla="*/ 0 60000 65536"/>
                            <a:gd name="T29" fmla="*/ 0 60000 65536"/>
                            <a:gd name="T30" fmla="*/ 0 60000 65536"/>
                            <a:gd name="T31" fmla="*/ 0 60000 65536"/>
                            <a:gd name="T32" fmla="*/ 0 60000 65536"/>
                          </a:gdLst>
                          <a:ahLst/>
                          <a:cxnLst>
                            <a:cxn ang="T22">
                              <a:pos x="T0" y="T1"/>
                            </a:cxn>
                            <a:cxn ang="T23">
                              <a:pos x="T2" y="T3"/>
                            </a:cxn>
                            <a:cxn ang="T24">
                              <a:pos x="T4" y="T5"/>
                            </a:cxn>
                            <a:cxn ang="T25">
                              <a:pos x="T6" y="T7"/>
                            </a:cxn>
                            <a:cxn ang="T26">
                              <a:pos x="T8" y="T9"/>
                            </a:cxn>
                            <a:cxn ang="T27">
                              <a:pos x="T10" y="T11"/>
                            </a:cxn>
                            <a:cxn ang="T28">
                              <a:pos x="T12" y="T13"/>
                            </a:cxn>
                            <a:cxn ang="T29">
                              <a:pos x="T14" y="T15"/>
                            </a:cxn>
                            <a:cxn ang="T30">
                              <a:pos x="T16" y="T17"/>
                            </a:cxn>
                            <a:cxn ang="T31">
                              <a:pos x="T18" y="T19"/>
                            </a:cxn>
                            <a:cxn ang="T32">
                              <a:pos x="T20" y="T21"/>
                            </a:cxn>
                          </a:cxnLst>
                          <a:rect l="0" t="0" r="r" b="b"/>
                          <a:pathLst>
                            <a:path w="28" h="29">
                              <a:moveTo>
                                <a:pt x="9" y="10"/>
                              </a:moveTo>
                              <a:lnTo>
                                <a:pt x="11" y="0"/>
                              </a:lnTo>
                              <a:lnTo>
                                <a:pt x="18" y="7"/>
                              </a:lnTo>
                              <a:lnTo>
                                <a:pt x="28" y="6"/>
                              </a:lnTo>
                              <a:lnTo>
                                <a:pt x="23" y="15"/>
                              </a:lnTo>
                              <a:lnTo>
                                <a:pt x="27" y="24"/>
                              </a:lnTo>
                              <a:lnTo>
                                <a:pt x="18" y="22"/>
                              </a:lnTo>
                              <a:lnTo>
                                <a:pt x="10" y="29"/>
                              </a:lnTo>
                              <a:lnTo>
                                <a:pt x="9" y="19"/>
                              </a:lnTo>
                              <a:lnTo>
                                <a:pt x="0" y="14"/>
                              </a:lnTo>
                              <a:lnTo>
                                <a:pt x="9" y="1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498" name="Freeform 503"/>
                      <wps:cNvSpPr>
                        <a:spLocks/>
                      </wps:cNvSpPr>
                      <wps:spPr bwMode="auto">
                        <a:xfrm>
                          <a:off x="332721" y="291436"/>
                          <a:ext cx="31102" cy="33004"/>
                        </a:xfrm>
                        <a:custGeom>
                          <a:avLst/>
                          <a:gdLst>
                            <a:gd name="T0" fmla="*/ 10372 w 24"/>
                            <a:gd name="T1" fmla="*/ 11887 h 25"/>
                            <a:gd name="T2" fmla="*/ 12965 w 24"/>
                            <a:gd name="T3" fmla="*/ 0 h 25"/>
                            <a:gd name="T4" fmla="*/ 19447 w 24"/>
                            <a:gd name="T5" fmla="*/ 9246 h 25"/>
                            <a:gd name="T6" fmla="*/ 31115 w 24"/>
                            <a:gd name="T7" fmla="*/ 6604 h 25"/>
                            <a:gd name="T8" fmla="*/ 25929 w 24"/>
                            <a:gd name="T9" fmla="*/ 17170 h 25"/>
                            <a:gd name="T10" fmla="*/ 31115 w 24"/>
                            <a:gd name="T11" fmla="*/ 27737 h 25"/>
                            <a:gd name="T12" fmla="*/ 19447 w 24"/>
                            <a:gd name="T13" fmla="*/ 25095 h 25"/>
                            <a:gd name="T14" fmla="*/ 11668 w 24"/>
                            <a:gd name="T15" fmla="*/ 33020 h 25"/>
                            <a:gd name="T16" fmla="*/ 10372 w 24"/>
                            <a:gd name="T17" fmla="*/ 22454 h 25"/>
                            <a:gd name="T18" fmla="*/ 0 w 24"/>
                            <a:gd name="T19" fmla="*/ 17170 h 25"/>
                            <a:gd name="T20" fmla="*/ 10372 w 24"/>
                            <a:gd name="T21" fmla="*/ 11887 h 25"/>
                            <a:gd name="T22" fmla="*/ 0 60000 65536"/>
                            <a:gd name="T23" fmla="*/ 0 60000 65536"/>
                            <a:gd name="T24" fmla="*/ 0 60000 65536"/>
                            <a:gd name="T25" fmla="*/ 0 60000 65536"/>
                            <a:gd name="T26" fmla="*/ 0 60000 65536"/>
                            <a:gd name="T27" fmla="*/ 0 60000 65536"/>
                            <a:gd name="T28" fmla="*/ 0 60000 65536"/>
                            <a:gd name="T29" fmla="*/ 0 60000 65536"/>
                            <a:gd name="T30" fmla="*/ 0 60000 65536"/>
                            <a:gd name="T31" fmla="*/ 0 60000 65536"/>
                            <a:gd name="T32" fmla="*/ 0 60000 65536"/>
                          </a:gdLst>
                          <a:ahLst/>
                          <a:cxnLst>
                            <a:cxn ang="T22">
                              <a:pos x="T0" y="T1"/>
                            </a:cxn>
                            <a:cxn ang="T23">
                              <a:pos x="T2" y="T3"/>
                            </a:cxn>
                            <a:cxn ang="T24">
                              <a:pos x="T4" y="T5"/>
                            </a:cxn>
                            <a:cxn ang="T25">
                              <a:pos x="T6" y="T7"/>
                            </a:cxn>
                            <a:cxn ang="T26">
                              <a:pos x="T8" y="T9"/>
                            </a:cxn>
                            <a:cxn ang="T27">
                              <a:pos x="T10" y="T11"/>
                            </a:cxn>
                            <a:cxn ang="T28">
                              <a:pos x="T12" y="T13"/>
                            </a:cxn>
                            <a:cxn ang="T29">
                              <a:pos x="T14" y="T15"/>
                            </a:cxn>
                            <a:cxn ang="T30">
                              <a:pos x="T16" y="T17"/>
                            </a:cxn>
                            <a:cxn ang="T31">
                              <a:pos x="T18" y="T19"/>
                            </a:cxn>
                            <a:cxn ang="T32">
                              <a:pos x="T20" y="T21"/>
                            </a:cxn>
                          </a:cxnLst>
                          <a:rect l="0" t="0" r="r" b="b"/>
                          <a:pathLst>
                            <a:path w="24" h="25">
                              <a:moveTo>
                                <a:pt x="8" y="9"/>
                              </a:moveTo>
                              <a:lnTo>
                                <a:pt x="10" y="0"/>
                              </a:lnTo>
                              <a:lnTo>
                                <a:pt x="15" y="7"/>
                              </a:lnTo>
                              <a:lnTo>
                                <a:pt x="24" y="5"/>
                              </a:lnTo>
                              <a:lnTo>
                                <a:pt x="20" y="13"/>
                              </a:lnTo>
                              <a:lnTo>
                                <a:pt x="24" y="21"/>
                              </a:lnTo>
                              <a:lnTo>
                                <a:pt x="15" y="19"/>
                              </a:lnTo>
                              <a:lnTo>
                                <a:pt x="9" y="25"/>
                              </a:lnTo>
                              <a:lnTo>
                                <a:pt x="8" y="17"/>
                              </a:lnTo>
                              <a:lnTo>
                                <a:pt x="0" y="13"/>
                              </a:lnTo>
                              <a:lnTo>
                                <a:pt x="8" y="9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499" name="Freeform 504"/>
                      <wps:cNvSpPr>
                        <a:spLocks/>
                      </wps:cNvSpPr>
                      <wps:spPr bwMode="auto">
                        <a:xfrm>
                          <a:off x="342921" y="356845"/>
                          <a:ext cx="37402" cy="35604"/>
                        </a:xfrm>
                        <a:custGeom>
                          <a:avLst/>
                          <a:gdLst>
                            <a:gd name="T0" fmla="*/ 10335 w 29"/>
                            <a:gd name="T1" fmla="*/ 13170 h 27"/>
                            <a:gd name="T2" fmla="*/ 9043 w 29"/>
                            <a:gd name="T3" fmla="*/ 0 h 27"/>
                            <a:gd name="T4" fmla="*/ 19378 w 29"/>
                            <a:gd name="T5" fmla="*/ 6585 h 27"/>
                            <a:gd name="T6" fmla="*/ 32297 w 29"/>
                            <a:gd name="T7" fmla="*/ 1317 h 27"/>
                            <a:gd name="T8" fmla="*/ 28422 w 29"/>
                            <a:gd name="T9" fmla="*/ 13170 h 27"/>
                            <a:gd name="T10" fmla="*/ 37465 w 29"/>
                            <a:gd name="T11" fmla="*/ 23707 h 27"/>
                            <a:gd name="T12" fmla="*/ 24546 w 29"/>
                            <a:gd name="T13" fmla="*/ 25024 h 27"/>
                            <a:gd name="T14" fmla="*/ 18087 w 29"/>
                            <a:gd name="T15" fmla="*/ 35560 h 27"/>
                            <a:gd name="T16" fmla="*/ 12919 w 29"/>
                            <a:gd name="T17" fmla="*/ 23707 h 27"/>
                            <a:gd name="T18" fmla="*/ 0 w 29"/>
                            <a:gd name="T19" fmla="*/ 21073 h 27"/>
                            <a:gd name="T20" fmla="*/ 10335 w 29"/>
                            <a:gd name="T21" fmla="*/ 13170 h 27"/>
                            <a:gd name="T22" fmla="*/ 0 60000 65536"/>
                            <a:gd name="T23" fmla="*/ 0 60000 65536"/>
                            <a:gd name="T24" fmla="*/ 0 60000 65536"/>
                            <a:gd name="T25" fmla="*/ 0 60000 65536"/>
                            <a:gd name="T26" fmla="*/ 0 60000 65536"/>
                            <a:gd name="T27" fmla="*/ 0 60000 65536"/>
                            <a:gd name="T28" fmla="*/ 0 60000 65536"/>
                            <a:gd name="T29" fmla="*/ 0 60000 65536"/>
                            <a:gd name="T30" fmla="*/ 0 60000 65536"/>
                            <a:gd name="T31" fmla="*/ 0 60000 65536"/>
                            <a:gd name="T32" fmla="*/ 0 60000 65536"/>
                          </a:gdLst>
                          <a:ahLst/>
                          <a:cxnLst>
                            <a:cxn ang="T22">
                              <a:pos x="T0" y="T1"/>
                            </a:cxn>
                            <a:cxn ang="T23">
                              <a:pos x="T2" y="T3"/>
                            </a:cxn>
                            <a:cxn ang="T24">
                              <a:pos x="T4" y="T5"/>
                            </a:cxn>
                            <a:cxn ang="T25">
                              <a:pos x="T6" y="T7"/>
                            </a:cxn>
                            <a:cxn ang="T26">
                              <a:pos x="T8" y="T9"/>
                            </a:cxn>
                            <a:cxn ang="T27">
                              <a:pos x="T10" y="T11"/>
                            </a:cxn>
                            <a:cxn ang="T28">
                              <a:pos x="T12" y="T13"/>
                            </a:cxn>
                            <a:cxn ang="T29">
                              <a:pos x="T14" y="T15"/>
                            </a:cxn>
                            <a:cxn ang="T30">
                              <a:pos x="T16" y="T17"/>
                            </a:cxn>
                            <a:cxn ang="T31">
                              <a:pos x="T18" y="T19"/>
                            </a:cxn>
                            <a:cxn ang="T32">
                              <a:pos x="T20" y="T21"/>
                            </a:cxn>
                          </a:cxnLst>
                          <a:rect l="0" t="0" r="r" b="b"/>
                          <a:pathLst>
                            <a:path w="29" h="27">
                              <a:moveTo>
                                <a:pt x="8" y="10"/>
                              </a:moveTo>
                              <a:lnTo>
                                <a:pt x="7" y="0"/>
                              </a:lnTo>
                              <a:lnTo>
                                <a:pt x="15" y="5"/>
                              </a:lnTo>
                              <a:lnTo>
                                <a:pt x="25" y="1"/>
                              </a:lnTo>
                              <a:lnTo>
                                <a:pt x="22" y="10"/>
                              </a:lnTo>
                              <a:lnTo>
                                <a:pt x="29" y="18"/>
                              </a:lnTo>
                              <a:lnTo>
                                <a:pt x="19" y="19"/>
                              </a:lnTo>
                              <a:lnTo>
                                <a:pt x="14" y="27"/>
                              </a:lnTo>
                              <a:lnTo>
                                <a:pt x="10" y="18"/>
                              </a:lnTo>
                              <a:lnTo>
                                <a:pt x="0" y="16"/>
                              </a:lnTo>
                              <a:lnTo>
                                <a:pt x="8" y="1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500" name="Freeform 505"/>
                      <wps:cNvSpPr>
                        <a:spLocks/>
                      </wps:cNvSpPr>
                      <wps:spPr bwMode="auto">
                        <a:xfrm>
                          <a:off x="300319" y="214627"/>
                          <a:ext cx="41303" cy="45706"/>
                        </a:xfrm>
                        <a:custGeom>
                          <a:avLst/>
                          <a:gdLst>
                            <a:gd name="T0" fmla="*/ 14188 w 32"/>
                            <a:gd name="T1" fmla="*/ 15675 h 35"/>
                            <a:gd name="T2" fmla="*/ 16768 w 32"/>
                            <a:gd name="T3" fmla="*/ 0 h 35"/>
                            <a:gd name="T4" fmla="*/ 27087 w 32"/>
                            <a:gd name="T5" fmla="*/ 11757 h 35"/>
                            <a:gd name="T6" fmla="*/ 41275 w 32"/>
                            <a:gd name="T7" fmla="*/ 9144 h 35"/>
                            <a:gd name="T8" fmla="*/ 34826 w 32"/>
                            <a:gd name="T9" fmla="*/ 23513 h 35"/>
                            <a:gd name="T10" fmla="*/ 41275 w 32"/>
                            <a:gd name="T11" fmla="*/ 36576 h 35"/>
                            <a:gd name="T12" fmla="*/ 25797 w 32"/>
                            <a:gd name="T13" fmla="*/ 33963 h 35"/>
                            <a:gd name="T14" fmla="*/ 15478 w 32"/>
                            <a:gd name="T15" fmla="*/ 45720 h 35"/>
                            <a:gd name="T16" fmla="*/ 12898 w 32"/>
                            <a:gd name="T17" fmla="*/ 30045 h 35"/>
                            <a:gd name="T18" fmla="*/ 0 w 32"/>
                            <a:gd name="T19" fmla="*/ 22207 h 35"/>
                            <a:gd name="T20" fmla="*/ 14188 w 32"/>
                            <a:gd name="T21" fmla="*/ 15675 h 35"/>
                            <a:gd name="T22" fmla="*/ 0 60000 65536"/>
                            <a:gd name="T23" fmla="*/ 0 60000 65536"/>
                            <a:gd name="T24" fmla="*/ 0 60000 65536"/>
                            <a:gd name="T25" fmla="*/ 0 60000 65536"/>
                            <a:gd name="T26" fmla="*/ 0 60000 65536"/>
                            <a:gd name="T27" fmla="*/ 0 60000 65536"/>
                            <a:gd name="T28" fmla="*/ 0 60000 65536"/>
                            <a:gd name="T29" fmla="*/ 0 60000 65536"/>
                            <a:gd name="T30" fmla="*/ 0 60000 65536"/>
                            <a:gd name="T31" fmla="*/ 0 60000 65536"/>
                            <a:gd name="T32" fmla="*/ 0 60000 65536"/>
                          </a:gdLst>
                          <a:ahLst/>
                          <a:cxnLst>
                            <a:cxn ang="T22">
                              <a:pos x="T0" y="T1"/>
                            </a:cxn>
                            <a:cxn ang="T23">
                              <a:pos x="T2" y="T3"/>
                            </a:cxn>
                            <a:cxn ang="T24">
                              <a:pos x="T4" y="T5"/>
                            </a:cxn>
                            <a:cxn ang="T25">
                              <a:pos x="T6" y="T7"/>
                            </a:cxn>
                            <a:cxn ang="T26">
                              <a:pos x="T8" y="T9"/>
                            </a:cxn>
                            <a:cxn ang="T27">
                              <a:pos x="T10" y="T11"/>
                            </a:cxn>
                            <a:cxn ang="T28">
                              <a:pos x="T12" y="T13"/>
                            </a:cxn>
                            <a:cxn ang="T29">
                              <a:pos x="T14" y="T15"/>
                            </a:cxn>
                            <a:cxn ang="T30">
                              <a:pos x="T16" y="T17"/>
                            </a:cxn>
                            <a:cxn ang="T31">
                              <a:pos x="T18" y="T19"/>
                            </a:cxn>
                            <a:cxn ang="T32">
                              <a:pos x="T20" y="T21"/>
                            </a:cxn>
                          </a:cxnLst>
                          <a:rect l="0" t="0" r="r" b="b"/>
                          <a:pathLst>
                            <a:path w="32" h="35">
                              <a:moveTo>
                                <a:pt x="11" y="12"/>
                              </a:moveTo>
                              <a:lnTo>
                                <a:pt x="13" y="0"/>
                              </a:lnTo>
                              <a:lnTo>
                                <a:pt x="21" y="9"/>
                              </a:lnTo>
                              <a:lnTo>
                                <a:pt x="32" y="7"/>
                              </a:lnTo>
                              <a:lnTo>
                                <a:pt x="27" y="18"/>
                              </a:lnTo>
                              <a:lnTo>
                                <a:pt x="32" y="28"/>
                              </a:lnTo>
                              <a:lnTo>
                                <a:pt x="20" y="26"/>
                              </a:lnTo>
                              <a:lnTo>
                                <a:pt x="12" y="35"/>
                              </a:lnTo>
                              <a:lnTo>
                                <a:pt x="10" y="23"/>
                              </a:lnTo>
                              <a:lnTo>
                                <a:pt x="0" y="17"/>
                              </a:lnTo>
                              <a:lnTo>
                                <a:pt x="11" y="12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501" name="Freeform 506"/>
                      <wps:cNvSpPr>
                        <a:spLocks/>
                      </wps:cNvSpPr>
                      <wps:spPr bwMode="auto">
                        <a:xfrm>
                          <a:off x="330220" y="167621"/>
                          <a:ext cx="24101" cy="23503"/>
                        </a:xfrm>
                        <a:custGeom>
                          <a:avLst/>
                          <a:gdLst>
                            <a:gd name="T0" fmla="*/ 7620 w 19"/>
                            <a:gd name="T1" fmla="*/ 7832 h 18"/>
                            <a:gd name="T2" fmla="*/ 11430 w 19"/>
                            <a:gd name="T3" fmla="*/ 0 h 18"/>
                            <a:gd name="T4" fmla="*/ 15240 w 19"/>
                            <a:gd name="T5" fmla="*/ 7832 h 18"/>
                            <a:gd name="T6" fmla="*/ 24130 w 19"/>
                            <a:gd name="T7" fmla="*/ 9137 h 18"/>
                            <a:gd name="T8" fmla="*/ 17780 w 19"/>
                            <a:gd name="T9" fmla="*/ 14358 h 18"/>
                            <a:gd name="T10" fmla="*/ 19050 w 19"/>
                            <a:gd name="T11" fmla="*/ 23495 h 18"/>
                            <a:gd name="T12" fmla="*/ 11430 w 19"/>
                            <a:gd name="T13" fmla="*/ 19579 h 18"/>
                            <a:gd name="T14" fmla="*/ 3810 w 19"/>
                            <a:gd name="T15" fmla="*/ 23495 h 18"/>
                            <a:gd name="T16" fmla="*/ 5080 w 19"/>
                            <a:gd name="T17" fmla="*/ 14358 h 18"/>
                            <a:gd name="T18" fmla="*/ 0 w 19"/>
                            <a:gd name="T19" fmla="*/ 9137 h 18"/>
                            <a:gd name="T20" fmla="*/ 7620 w 19"/>
                            <a:gd name="T21" fmla="*/ 7832 h 18"/>
                            <a:gd name="T22" fmla="*/ 0 60000 65536"/>
                            <a:gd name="T23" fmla="*/ 0 60000 65536"/>
                            <a:gd name="T24" fmla="*/ 0 60000 65536"/>
                            <a:gd name="T25" fmla="*/ 0 60000 65536"/>
                            <a:gd name="T26" fmla="*/ 0 60000 65536"/>
                            <a:gd name="T27" fmla="*/ 0 60000 65536"/>
                            <a:gd name="T28" fmla="*/ 0 60000 65536"/>
                            <a:gd name="T29" fmla="*/ 0 60000 65536"/>
                            <a:gd name="T30" fmla="*/ 0 60000 65536"/>
                            <a:gd name="T31" fmla="*/ 0 60000 65536"/>
                            <a:gd name="T32" fmla="*/ 0 60000 65536"/>
                          </a:gdLst>
                          <a:ahLst/>
                          <a:cxnLst>
                            <a:cxn ang="T22">
                              <a:pos x="T0" y="T1"/>
                            </a:cxn>
                            <a:cxn ang="T23">
                              <a:pos x="T2" y="T3"/>
                            </a:cxn>
                            <a:cxn ang="T24">
                              <a:pos x="T4" y="T5"/>
                            </a:cxn>
                            <a:cxn ang="T25">
                              <a:pos x="T6" y="T7"/>
                            </a:cxn>
                            <a:cxn ang="T26">
                              <a:pos x="T8" y="T9"/>
                            </a:cxn>
                            <a:cxn ang="T27">
                              <a:pos x="T10" y="T11"/>
                            </a:cxn>
                            <a:cxn ang="T28">
                              <a:pos x="T12" y="T13"/>
                            </a:cxn>
                            <a:cxn ang="T29">
                              <a:pos x="T14" y="T15"/>
                            </a:cxn>
                            <a:cxn ang="T30">
                              <a:pos x="T16" y="T17"/>
                            </a:cxn>
                            <a:cxn ang="T31">
                              <a:pos x="T18" y="T19"/>
                            </a:cxn>
                            <a:cxn ang="T32">
                              <a:pos x="T20" y="T21"/>
                            </a:cxn>
                          </a:cxnLst>
                          <a:rect l="0" t="0" r="r" b="b"/>
                          <a:pathLst>
                            <a:path w="19" h="18">
                              <a:moveTo>
                                <a:pt x="6" y="6"/>
                              </a:moveTo>
                              <a:lnTo>
                                <a:pt x="9" y="0"/>
                              </a:lnTo>
                              <a:lnTo>
                                <a:pt x="12" y="6"/>
                              </a:lnTo>
                              <a:lnTo>
                                <a:pt x="19" y="7"/>
                              </a:lnTo>
                              <a:lnTo>
                                <a:pt x="14" y="11"/>
                              </a:lnTo>
                              <a:lnTo>
                                <a:pt x="15" y="18"/>
                              </a:lnTo>
                              <a:lnTo>
                                <a:pt x="9" y="15"/>
                              </a:lnTo>
                              <a:lnTo>
                                <a:pt x="3" y="18"/>
                              </a:lnTo>
                              <a:lnTo>
                                <a:pt x="4" y="11"/>
                              </a:lnTo>
                              <a:lnTo>
                                <a:pt x="0" y="7"/>
                              </a:lnTo>
                              <a:lnTo>
                                <a:pt x="6" y="6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502" name="Freeform 507"/>
                      <wps:cNvSpPr>
                        <a:spLocks/>
                      </wps:cNvSpPr>
                      <wps:spPr bwMode="auto">
                        <a:xfrm>
                          <a:off x="274317" y="181623"/>
                          <a:ext cx="24101" cy="23503"/>
                        </a:xfrm>
                        <a:custGeom>
                          <a:avLst/>
                          <a:gdLst>
                            <a:gd name="T0" fmla="*/ 7620 w 19"/>
                            <a:gd name="T1" fmla="*/ 7832 h 18"/>
                            <a:gd name="T2" fmla="*/ 7620 w 19"/>
                            <a:gd name="T3" fmla="*/ 0 h 18"/>
                            <a:gd name="T4" fmla="*/ 13970 w 19"/>
                            <a:gd name="T5" fmla="*/ 5221 h 18"/>
                            <a:gd name="T6" fmla="*/ 21590 w 19"/>
                            <a:gd name="T7" fmla="*/ 2611 h 18"/>
                            <a:gd name="T8" fmla="*/ 19050 w 19"/>
                            <a:gd name="T9" fmla="*/ 10442 h 18"/>
                            <a:gd name="T10" fmla="*/ 24130 w 19"/>
                            <a:gd name="T11" fmla="*/ 16969 h 18"/>
                            <a:gd name="T12" fmla="*/ 15240 w 19"/>
                            <a:gd name="T13" fmla="*/ 16969 h 18"/>
                            <a:gd name="T14" fmla="*/ 10160 w 19"/>
                            <a:gd name="T15" fmla="*/ 23495 h 18"/>
                            <a:gd name="T16" fmla="*/ 8890 w 19"/>
                            <a:gd name="T17" fmla="*/ 15663 h 18"/>
                            <a:gd name="T18" fmla="*/ 0 w 19"/>
                            <a:gd name="T19" fmla="*/ 13053 h 18"/>
                            <a:gd name="T20" fmla="*/ 7620 w 19"/>
                            <a:gd name="T21" fmla="*/ 7832 h 18"/>
                            <a:gd name="T22" fmla="*/ 0 60000 65536"/>
                            <a:gd name="T23" fmla="*/ 0 60000 65536"/>
                            <a:gd name="T24" fmla="*/ 0 60000 65536"/>
                            <a:gd name="T25" fmla="*/ 0 60000 65536"/>
                            <a:gd name="T26" fmla="*/ 0 60000 65536"/>
                            <a:gd name="T27" fmla="*/ 0 60000 65536"/>
                            <a:gd name="T28" fmla="*/ 0 60000 65536"/>
                            <a:gd name="T29" fmla="*/ 0 60000 65536"/>
                            <a:gd name="T30" fmla="*/ 0 60000 65536"/>
                            <a:gd name="T31" fmla="*/ 0 60000 65536"/>
                            <a:gd name="T32" fmla="*/ 0 60000 65536"/>
                          </a:gdLst>
                          <a:ahLst/>
                          <a:cxnLst>
                            <a:cxn ang="T22">
                              <a:pos x="T0" y="T1"/>
                            </a:cxn>
                            <a:cxn ang="T23">
                              <a:pos x="T2" y="T3"/>
                            </a:cxn>
                            <a:cxn ang="T24">
                              <a:pos x="T4" y="T5"/>
                            </a:cxn>
                            <a:cxn ang="T25">
                              <a:pos x="T6" y="T7"/>
                            </a:cxn>
                            <a:cxn ang="T26">
                              <a:pos x="T8" y="T9"/>
                            </a:cxn>
                            <a:cxn ang="T27">
                              <a:pos x="T10" y="T11"/>
                            </a:cxn>
                            <a:cxn ang="T28">
                              <a:pos x="T12" y="T13"/>
                            </a:cxn>
                            <a:cxn ang="T29">
                              <a:pos x="T14" y="T15"/>
                            </a:cxn>
                            <a:cxn ang="T30">
                              <a:pos x="T16" y="T17"/>
                            </a:cxn>
                            <a:cxn ang="T31">
                              <a:pos x="T18" y="T19"/>
                            </a:cxn>
                            <a:cxn ang="T32">
                              <a:pos x="T20" y="T21"/>
                            </a:cxn>
                          </a:cxnLst>
                          <a:rect l="0" t="0" r="r" b="b"/>
                          <a:pathLst>
                            <a:path w="19" h="18">
                              <a:moveTo>
                                <a:pt x="6" y="6"/>
                              </a:moveTo>
                              <a:lnTo>
                                <a:pt x="6" y="0"/>
                              </a:lnTo>
                              <a:lnTo>
                                <a:pt x="11" y="4"/>
                              </a:lnTo>
                              <a:lnTo>
                                <a:pt x="17" y="2"/>
                              </a:lnTo>
                              <a:lnTo>
                                <a:pt x="15" y="8"/>
                              </a:lnTo>
                              <a:lnTo>
                                <a:pt x="19" y="13"/>
                              </a:lnTo>
                              <a:lnTo>
                                <a:pt x="12" y="13"/>
                              </a:lnTo>
                              <a:lnTo>
                                <a:pt x="8" y="18"/>
                              </a:lnTo>
                              <a:lnTo>
                                <a:pt x="7" y="12"/>
                              </a:lnTo>
                              <a:lnTo>
                                <a:pt x="0" y="10"/>
                              </a:lnTo>
                              <a:lnTo>
                                <a:pt x="6" y="6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503" name="Freeform 508"/>
                      <wps:cNvSpPr>
                        <a:spLocks/>
                      </wps:cNvSpPr>
                      <wps:spPr bwMode="auto">
                        <a:xfrm>
                          <a:off x="252016" y="197425"/>
                          <a:ext cx="24802" cy="24803"/>
                        </a:xfrm>
                        <a:custGeom>
                          <a:avLst/>
                          <a:gdLst>
                            <a:gd name="T0" fmla="*/ 5214 w 19"/>
                            <a:gd name="T1" fmla="*/ 9124 h 19"/>
                            <a:gd name="T2" fmla="*/ 2607 w 19"/>
                            <a:gd name="T3" fmla="*/ 1303 h 19"/>
                            <a:gd name="T4" fmla="*/ 11731 w 19"/>
                            <a:gd name="T5" fmla="*/ 5214 h 19"/>
                            <a:gd name="T6" fmla="*/ 18248 w 19"/>
                            <a:gd name="T7" fmla="*/ 0 h 19"/>
                            <a:gd name="T8" fmla="*/ 16944 w 19"/>
                            <a:gd name="T9" fmla="*/ 9124 h 19"/>
                            <a:gd name="T10" fmla="*/ 24765 w 19"/>
                            <a:gd name="T11" fmla="*/ 14338 h 19"/>
                            <a:gd name="T12" fmla="*/ 15641 w 19"/>
                            <a:gd name="T13" fmla="*/ 15641 h 19"/>
                            <a:gd name="T14" fmla="*/ 13034 w 19"/>
                            <a:gd name="T15" fmla="*/ 24765 h 19"/>
                            <a:gd name="T16" fmla="*/ 7821 w 19"/>
                            <a:gd name="T17" fmla="*/ 16944 h 19"/>
                            <a:gd name="T18" fmla="*/ 0 w 19"/>
                            <a:gd name="T19" fmla="*/ 15641 h 19"/>
                            <a:gd name="T20" fmla="*/ 5214 w 19"/>
                            <a:gd name="T21" fmla="*/ 9124 h 19"/>
                            <a:gd name="T22" fmla="*/ 0 60000 65536"/>
                            <a:gd name="T23" fmla="*/ 0 60000 65536"/>
                            <a:gd name="T24" fmla="*/ 0 60000 65536"/>
                            <a:gd name="T25" fmla="*/ 0 60000 65536"/>
                            <a:gd name="T26" fmla="*/ 0 60000 65536"/>
                            <a:gd name="T27" fmla="*/ 0 60000 65536"/>
                            <a:gd name="T28" fmla="*/ 0 60000 65536"/>
                            <a:gd name="T29" fmla="*/ 0 60000 65536"/>
                            <a:gd name="T30" fmla="*/ 0 60000 65536"/>
                            <a:gd name="T31" fmla="*/ 0 60000 65536"/>
                            <a:gd name="T32" fmla="*/ 0 60000 65536"/>
                          </a:gdLst>
                          <a:ahLst/>
                          <a:cxnLst>
                            <a:cxn ang="T22">
                              <a:pos x="T0" y="T1"/>
                            </a:cxn>
                            <a:cxn ang="T23">
                              <a:pos x="T2" y="T3"/>
                            </a:cxn>
                            <a:cxn ang="T24">
                              <a:pos x="T4" y="T5"/>
                            </a:cxn>
                            <a:cxn ang="T25">
                              <a:pos x="T6" y="T7"/>
                            </a:cxn>
                            <a:cxn ang="T26">
                              <a:pos x="T8" y="T9"/>
                            </a:cxn>
                            <a:cxn ang="T27">
                              <a:pos x="T10" y="T11"/>
                            </a:cxn>
                            <a:cxn ang="T28">
                              <a:pos x="T12" y="T13"/>
                            </a:cxn>
                            <a:cxn ang="T29">
                              <a:pos x="T14" y="T15"/>
                            </a:cxn>
                            <a:cxn ang="T30">
                              <a:pos x="T16" y="T17"/>
                            </a:cxn>
                            <a:cxn ang="T31">
                              <a:pos x="T18" y="T19"/>
                            </a:cxn>
                            <a:cxn ang="T32">
                              <a:pos x="T20" y="T21"/>
                            </a:cxn>
                          </a:cxnLst>
                          <a:rect l="0" t="0" r="r" b="b"/>
                          <a:pathLst>
                            <a:path w="19" h="19">
                              <a:moveTo>
                                <a:pt x="4" y="7"/>
                              </a:moveTo>
                              <a:lnTo>
                                <a:pt x="2" y="1"/>
                              </a:lnTo>
                              <a:lnTo>
                                <a:pt x="9" y="4"/>
                              </a:lnTo>
                              <a:lnTo>
                                <a:pt x="14" y="0"/>
                              </a:lnTo>
                              <a:lnTo>
                                <a:pt x="13" y="7"/>
                              </a:lnTo>
                              <a:lnTo>
                                <a:pt x="19" y="11"/>
                              </a:lnTo>
                              <a:lnTo>
                                <a:pt x="12" y="12"/>
                              </a:lnTo>
                              <a:lnTo>
                                <a:pt x="10" y="19"/>
                              </a:lnTo>
                              <a:lnTo>
                                <a:pt x="6" y="13"/>
                              </a:lnTo>
                              <a:lnTo>
                                <a:pt x="0" y="12"/>
                              </a:lnTo>
                              <a:lnTo>
                                <a:pt x="4" y="7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504" name="Freeform 509"/>
                      <wps:cNvSpPr>
                        <a:spLocks/>
                      </wps:cNvSpPr>
                      <wps:spPr bwMode="auto">
                        <a:xfrm>
                          <a:off x="233614" y="217127"/>
                          <a:ext cx="23501" cy="24803"/>
                        </a:xfrm>
                        <a:custGeom>
                          <a:avLst/>
                          <a:gdLst>
                            <a:gd name="T0" fmla="*/ 3916 w 18"/>
                            <a:gd name="T1" fmla="*/ 11731 h 19"/>
                            <a:gd name="T2" fmla="*/ 0 w 18"/>
                            <a:gd name="T3" fmla="*/ 3910 h 19"/>
                            <a:gd name="T4" fmla="*/ 7832 w 18"/>
                            <a:gd name="T5" fmla="*/ 6517 h 19"/>
                            <a:gd name="T6" fmla="*/ 14358 w 18"/>
                            <a:gd name="T7" fmla="*/ 0 h 19"/>
                            <a:gd name="T8" fmla="*/ 15663 w 18"/>
                            <a:gd name="T9" fmla="*/ 7821 h 19"/>
                            <a:gd name="T10" fmla="*/ 23495 w 18"/>
                            <a:gd name="T11" fmla="*/ 11731 h 19"/>
                            <a:gd name="T12" fmla="*/ 15663 w 18"/>
                            <a:gd name="T13" fmla="*/ 15641 h 19"/>
                            <a:gd name="T14" fmla="*/ 14358 w 18"/>
                            <a:gd name="T15" fmla="*/ 24765 h 19"/>
                            <a:gd name="T16" fmla="*/ 7832 w 18"/>
                            <a:gd name="T17" fmla="*/ 18248 h 19"/>
                            <a:gd name="T18" fmla="*/ 0 w 18"/>
                            <a:gd name="T19" fmla="*/ 19551 h 19"/>
                            <a:gd name="T20" fmla="*/ 3916 w 18"/>
                            <a:gd name="T21" fmla="*/ 11731 h 19"/>
                            <a:gd name="T22" fmla="*/ 0 60000 65536"/>
                            <a:gd name="T23" fmla="*/ 0 60000 65536"/>
                            <a:gd name="T24" fmla="*/ 0 60000 65536"/>
                            <a:gd name="T25" fmla="*/ 0 60000 65536"/>
                            <a:gd name="T26" fmla="*/ 0 60000 65536"/>
                            <a:gd name="T27" fmla="*/ 0 60000 65536"/>
                            <a:gd name="T28" fmla="*/ 0 60000 65536"/>
                            <a:gd name="T29" fmla="*/ 0 60000 65536"/>
                            <a:gd name="T30" fmla="*/ 0 60000 65536"/>
                            <a:gd name="T31" fmla="*/ 0 60000 65536"/>
                            <a:gd name="T32" fmla="*/ 0 60000 65536"/>
                          </a:gdLst>
                          <a:ahLst/>
                          <a:cxnLst>
                            <a:cxn ang="T22">
                              <a:pos x="T0" y="T1"/>
                            </a:cxn>
                            <a:cxn ang="T23">
                              <a:pos x="T2" y="T3"/>
                            </a:cxn>
                            <a:cxn ang="T24">
                              <a:pos x="T4" y="T5"/>
                            </a:cxn>
                            <a:cxn ang="T25">
                              <a:pos x="T6" y="T7"/>
                            </a:cxn>
                            <a:cxn ang="T26">
                              <a:pos x="T8" y="T9"/>
                            </a:cxn>
                            <a:cxn ang="T27">
                              <a:pos x="T10" y="T11"/>
                            </a:cxn>
                            <a:cxn ang="T28">
                              <a:pos x="T12" y="T13"/>
                            </a:cxn>
                            <a:cxn ang="T29">
                              <a:pos x="T14" y="T15"/>
                            </a:cxn>
                            <a:cxn ang="T30">
                              <a:pos x="T16" y="T17"/>
                            </a:cxn>
                            <a:cxn ang="T31">
                              <a:pos x="T18" y="T19"/>
                            </a:cxn>
                            <a:cxn ang="T32">
                              <a:pos x="T20" y="T21"/>
                            </a:cxn>
                          </a:cxnLst>
                          <a:rect l="0" t="0" r="r" b="b"/>
                          <a:pathLst>
                            <a:path w="18" h="19">
                              <a:moveTo>
                                <a:pt x="3" y="9"/>
                              </a:moveTo>
                              <a:lnTo>
                                <a:pt x="0" y="3"/>
                              </a:lnTo>
                              <a:lnTo>
                                <a:pt x="6" y="5"/>
                              </a:lnTo>
                              <a:lnTo>
                                <a:pt x="11" y="0"/>
                              </a:lnTo>
                              <a:lnTo>
                                <a:pt x="12" y="6"/>
                              </a:lnTo>
                              <a:lnTo>
                                <a:pt x="18" y="9"/>
                              </a:lnTo>
                              <a:lnTo>
                                <a:pt x="12" y="12"/>
                              </a:lnTo>
                              <a:lnTo>
                                <a:pt x="11" y="19"/>
                              </a:lnTo>
                              <a:lnTo>
                                <a:pt x="6" y="14"/>
                              </a:lnTo>
                              <a:lnTo>
                                <a:pt x="0" y="15"/>
                              </a:lnTo>
                              <a:lnTo>
                                <a:pt x="3" y="9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505" name="Freeform 510"/>
                      <wps:cNvSpPr>
                        <a:spLocks/>
                      </wps:cNvSpPr>
                      <wps:spPr bwMode="auto">
                        <a:xfrm>
                          <a:off x="358722" y="170121"/>
                          <a:ext cx="24201" cy="24803"/>
                        </a:xfrm>
                        <a:custGeom>
                          <a:avLst/>
                          <a:gdLst>
                            <a:gd name="T0" fmla="*/ 8890 w 19"/>
                            <a:gd name="T1" fmla="*/ 7821 h 19"/>
                            <a:gd name="T2" fmla="*/ 13970 w 19"/>
                            <a:gd name="T3" fmla="*/ 0 h 19"/>
                            <a:gd name="T4" fmla="*/ 16510 w 19"/>
                            <a:gd name="T5" fmla="*/ 9124 h 19"/>
                            <a:gd name="T6" fmla="*/ 24130 w 19"/>
                            <a:gd name="T7" fmla="*/ 11731 h 19"/>
                            <a:gd name="T8" fmla="*/ 16510 w 19"/>
                            <a:gd name="T9" fmla="*/ 16944 h 19"/>
                            <a:gd name="T10" fmla="*/ 16510 w 19"/>
                            <a:gd name="T11" fmla="*/ 24765 h 19"/>
                            <a:gd name="T12" fmla="*/ 10160 w 19"/>
                            <a:gd name="T13" fmla="*/ 19551 h 19"/>
                            <a:gd name="T14" fmla="*/ 1270 w 19"/>
                            <a:gd name="T15" fmla="*/ 22158 h 19"/>
                            <a:gd name="T16" fmla="*/ 5080 w 19"/>
                            <a:gd name="T17" fmla="*/ 14338 h 19"/>
                            <a:gd name="T18" fmla="*/ 0 w 19"/>
                            <a:gd name="T19" fmla="*/ 6517 h 19"/>
                            <a:gd name="T20" fmla="*/ 8890 w 19"/>
                            <a:gd name="T21" fmla="*/ 7821 h 19"/>
                            <a:gd name="T22" fmla="*/ 0 60000 65536"/>
                            <a:gd name="T23" fmla="*/ 0 60000 65536"/>
                            <a:gd name="T24" fmla="*/ 0 60000 65536"/>
                            <a:gd name="T25" fmla="*/ 0 60000 65536"/>
                            <a:gd name="T26" fmla="*/ 0 60000 65536"/>
                            <a:gd name="T27" fmla="*/ 0 60000 65536"/>
                            <a:gd name="T28" fmla="*/ 0 60000 65536"/>
                            <a:gd name="T29" fmla="*/ 0 60000 65536"/>
                            <a:gd name="T30" fmla="*/ 0 60000 65536"/>
                            <a:gd name="T31" fmla="*/ 0 60000 65536"/>
                            <a:gd name="T32" fmla="*/ 0 60000 65536"/>
                          </a:gdLst>
                          <a:ahLst/>
                          <a:cxnLst>
                            <a:cxn ang="T22">
                              <a:pos x="T0" y="T1"/>
                            </a:cxn>
                            <a:cxn ang="T23">
                              <a:pos x="T2" y="T3"/>
                            </a:cxn>
                            <a:cxn ang="T24">
                              <a:pos x="T4" y="T5"/>
                            </a:cxn>
                            <a:cxn ang="T25">
                              <a:pos x="T6" y="T7"/>
                            </a:cxn>
                            <a:cxn ang="T26">
                              <a:pos x="T8" y="T9"/>
                            </a:cxn>
                            <a:cxn ang="T27">
                              <a:pos x="T10" y="T11"/>
                            </a:cxn>
                            <a:cxn ang="T28">
                              <a:pos x="T12" y="T13"/>
                            </a:cxn>
                            <a:cxn ang="T29">
                              <a:pos x="T14" y="T15"/>
                            </a:cxn>
                            <a:cxn ang="T30">
                              <a:pos x="T16" y="T17"/>
                            </a:cxn>
                            <a:cxn ang="T31">
                              <a:pos x="T18" y="T19"/>
                            </a:cxn>
                            <a:cxn ang="T32">
                              <a:pos x="T20" y="T21"/>
                            </a:cxn>
                          </a:cxnLst>
                          <a:rect l="0" t="0" r="r" b="b"/>
                          <a:pathLst>
                            <a:path w="19" h="19">
                              <a:moveTo>
                                <a:pt x="7" y="6"/>
                              </a:moveTo>
                              <a:lnTo>
                                <a:pt x="11" y="0"/>
                              </a:lnTo>
                              <a:lnTo>
                                <a:pt x="13" y="7"/>
                              </a:lnTo>
                              <a:lnTo>
                                <a:pt x="19" y="9"/>
                              </a:lnTo>
                              <a:lnTo>
                                <a:pt x="13" y="13"/>
                              </a:lnTo>
                              <a:lnTo>
                                <a:pt x="13" y="19"/>
                              </a:lnTo>
                              <a:lnTo>
                                <a:pt x="8" y="15"/>
                              </a:lnTo>
                              <a:lnTo>
                                <a:pt x="1" y="17"/>
                              </a:lnTo>
                              <a:lnTo>
                                <a:pt x="4" y="11"/>
                              </a:lnTo>
                              <a:lnTo>
                                <a:pt x="0" y="5"/>
                              </a:lnTo>
                              <a:lnTo>
                                <a:pt x="7" y="6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506" name="Freeform 511"/>
                      <wps:cNvSpPr>
                        <a:spLocks/>
                      </wps:cNvSpPr>
                      <wps:spPr bwMode="auto">
                        <a:xfrm>
                          <a:off x="301619" y="171421"/>
                          <a:ext cx="22801" cy="23503"/>
                        </a:xfrm>
                        <a:custGeom>
                          <a:avLst/>
                          <a:gdLst>
                            <a:gd name="T0" fmla="*/ 7620 w 18"/>
                            <a:gd name="T1" fmla="*/ 7832 h 18"/>
                            <a:gd name="T2" fmla="*/ 8890 w 18"/>
                            <a:gd name="T3" fmla="*/ 0 h 18"/>
                            <a:gd name="T4" fmla="*/ 13970 w 18"/>
                            <a:gd name="T5" fmla="*/ 6526 h 18"/>
                            <a:gd name="T6" fmla="*/ 22860 w 18"/>
                            <a:gd name="T7" fmla="*/ 5221 h 18"/>
                            <a:gd name="T8" fmla="*/ 19050 w 18"/>
                            <a:gd name="T9" fmla="*/ 13053 h 18"/>
                            <a:gd name="T10" fmla="*/ 21590 w 18"/>
                            <a:gd name="T11" fmla="*/ 20884 h 18"/>
                            <a:gd name="T12" fmla="*/ 13970 w 18"/>
                            <a:gd name="T13" fmla="*/ 18274 h 18"/>
                            <a:gd name="T14" fmla="*/ 7620 w 18"/>
                            <a:gd name="T15" fmla="*/ 23495 h 18"/>
                            <a:gd name="T16" fmla="*/ 6350 w 18"/>
                            <a:gd name="T17" fmla="*/ 15663 h 18"/>
                            <a:gd name="T18" fmla="*/ 0 w 18"/>
                            <a:gd name="T19" fmla="*/ 10442 h 18"/>
                            <a:gd name="T20" fmla="*/ 7620 w 18"/>
                            <a:gd name="T21" fmla="*/ 7832 h 18"/>
                            <a:gd name="T22" fmla="*/ 0 60000 65536"/>
                            <a:gd name="T23" fmla="*/ 0 60000 65536"/>
                            <a:gd name="T24" fmla="*/ 0 60000 65536"/>
                            <a:gd name="T25" fmla="*/ 0 60000 65536"/>
                            <a:gd name="T26" fmla="*/ 0 60000 65536"/>
                            <a:gd name="T27" fmla="*/ 0 60000 65536"/>
                            <a:gd name="T28" fmla="*/ 0 60000 65536"/>
                            <a:gd name="T29" fmla="*/ 0 60000 65536"/>
                            <a:gd name="T30" fmla="*/ 0 60000 65536"/>
                            <a:gd name="T31" fmla="*/ 0 60000 65536"/>
                            <a:gd name="T32" fmla="*/ 0 60000 65536"/>
                          </a:gdLst>
                          <a:ahLst/>
                          <a:cxnLst>
                            <a:cxn ang="T22">
                              <a:pos x="T0" y="T1"/>
                            </a:cxn>
                            <a:cxn ang="T23">
                              <a:pos x="T2" y="T3"/>
                            </a:cxn>
                            <a:cxn ang="T24">
                              <a:pos x="T4" y="T5"/>
                            </a:cxn>
                            <a:cxn ang="T25">
                              <a:pos x="T6" y="T7"/>
                            </a:cxn>
                            <a:cxn ang="T26">
                              <a:pos x="T8" y="T9"/>
                            </a:cxn>
                            <a:cxn ang="T27">
                              <a:pos x="T10" y="T11"/>
                            </a:cxn>
                            <a:cxn ang="T28">
                              <a:pos x="T12" y="T13"/>
                            </a:cxn>
                            <a:cxn ang="T29">
                              <a:pos x="T14" y="T15"/>
                            </a:cxn>
                            <a:cxn ang="T30">
                              <a:pos x="T16" y="T17"/>
                            </a:cxn>
                            <a:cxn ang="T31">
                              <a:pos x="T18" y="T19"/>
                            </a:cxn>
                            <a:cxn ang="T32">
                              <a:pos x="T20" y="T21"/>
                            </a:cxn>
                          </a:cxnLst>
                          <a:rect l="0" t="0" r="r" b="b"/>
                          <a:pathLst>
                            <a:path w="18" h="18">
                              <a:moveTo>
                                <a:pt x="6" y="6"/>
                              </a:moveTo>
                              <a:lnTo>
                                <a:pt x="7" y="0"/>
                              </a:lnTo>
                              <a:lnTo>
                                <a:pt x="11" y="5"/>
                              </a:lnTo>
                              <a:lnTo>
                                <a:pt x="18" y="4"/>
                              </a:lnTo>
                              <a:lnTo>
                                <a:pt x="15" y="10"/>
                              </a:lnTo>
                              <a:lnTo>
                                <a:pt x="17" y="16"/>
                              </a:lnTo>
                              <a:lnTo>
                                <a:pt x="11" y="14"/>
                              </a:lnTo>
                              <a:lnTo>
                                <a:pt x="6" y="18"/>
                              </a:lnTo>
                              <a:lnTo>
                                <a:pt x="5" y="12"/>
                              </a:lnTo>
                              <a:lnTo>
                                <a:pt x="0" y="8"/>
                              </a:lnTo>
                              <a:lnTo>
                                <a:pt x="6" y="6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507" name="Freeform 512"/>
                      <wps:cNvSpPr>
                        <a:spLocks/>
                      </wps:cNvSpPr>
                      <wps:spPr bwMode="auto">
                        <a:xfrm>
                          <a:off x="426026" y="217127"/>
                          <a:ext cx="24802" cy="24803"/>
                        </a:xfrm>
                        <a:custGeom>
                          <a:avLst/>
                          <a:gdLst>
                            <a:gd name="T0" fmla="*/ 15641 w 19"/>
                            <a:gd name="T1" fmla="*/ 5214 h 19"/>
                            <a:gd name="T2" fmla="*/ 23462 w 19"/>
                            <a:gd name="T3" fmla="*/ 3910 h 19"/>
                            <a:gd name="T4" fmla="*/ 19551 w 19"/>
                            <a:gd name="T5" fmla="*/ 11731 h 19"/>
                            <a:gd name="T6" fmla="*/ 24765 w 19"/>
                            <a:gd name="T7" fmla="*/ 19551 h 19"/>
                            <a:gd name="T8" fmla="*/ 15641 w 19"/>
                            <a:gd name="T9" fmla="*/ 18248 h 19"/>
                            <a:gd name="T10" fmla="*/ 10427 w 19"/>
                            <a:gd name="T11" fmla="*/ 24765 h 19"/>
                            <a:gd name="T12" fmla="*/ 7821 w 19"/>
                            <a:gd name="T13" fmla="*/ 15641 h 19"/>
                            <a:gd name="T14" fmla="*/ 0 w 19"/>
                            <a:gd name="T15" fmla="*/ 11731 h 19"/>
                            <a:gd name="T16" fmla="*/ 7821 w 19"/>
                            <a:gd name="T17" fmla="*/ 7821 h 19"/>
                            <a:gd name="T18" fmla="*/ 9124 w 19"/>
                            <a:gd name="T19" fmla="*/ 0 h 19"/>
                            <a:gd name="T20" fmla="*/ 15641 w 19"/>
                            <a:gd name="T21" fmla="*/ 5214 h 19"/>
                            <a:gd name="T22" fmla="*/ 0 60000 65536"/>
                            <a:gd name="T23" fmla="*/ 0 60000 65536"/>
                            <a:gd name="T24" fmla="*/ 0 60000 65536"/>
                            <a:gd name="T25" fmla="*/ 0 60000 65536"/>
                            <a:gd name="T26" fmla="*/ 0 60000 65536"/>
                            <a:gd name="T27" fmla="*/ 0 60000 65536"/>
                            <a:gd name="T28" fmla="*/ 0 60000 65536"/>
                            <a:gd name="T29" fmla="*/ 0 60000 65536"/>
                            <a:gd name="T30" fmla="*/ 0 60000 65536"/>
                            <a:gd name="T31" fmla="*/ 0 60000 65536"/>
                            <a:gd name="T32" fmla="*/ 0 60000 65536"/>
                          </a:gdLst>
                          <a:ahLst/>
                          <a:cxnLst>
                            <a:cxn ang="T22">
                              <a:pos x="T0" y="T1"/>
                            </a:cxn>
                            <a:cxn ang="T23">
                              <a:pos x="T2" y="T3"/>
                            </a:cxn>
                            <a:cxn ang="T24">
                              <a:pos x="T4" y="T5"/>
                            </a:cxn>
                            <a:cxn ang="T25">
                              <a:pos x="T6" y="T7"/>
                            </a:cxn>
                            <a:cxn ang="T26">
                              <a:pos x="T8" y="T9"/>
                            </a:cxn>
                            <a:cxn ang="T27">
                              <a:pos x="T10" y="T11"/>
                            </a:cxn>
                            <a:cxn ang="T28">
                              <a:pos x="T12" y="T13"/>
                            </a:cxn>
                            <a:cxn ang="T29">
                              <a:pos x="T14" y="T15"/>
                            </a:cxn>
                            <a:cxn ang="T30">
                              <a:pos x="T16" y="T17"/>
                            </a:cxn>
                            <a:cxn ang="T31">
                              <a:pos x="T18" y="T19"/>
                            </a:cxn>
                            <a:cxn ang="T32">
                              <a:pos x="T20" y="T21"/>
                            </a:cxn>
                          </a:cxnLst>
                          <a:rect l="0" t="0" r="r" b="b"/>
                          <a:pathLst>
                            <a:path w="19" h="19">
                              <a:moveTo>
                                <a:pt x="12" y="4"/>
                              </a:moveTo>
                              <a:lnTo>
                                <a:pt x="18" y="3"/>
                              </a:lnTo>
                              <a:lnTo>
                                <a:pt x="15" y="9"/>
                              </a:lnTo>
                              <a:lnTo>
                                <a:pt x="19" y="15"/>
                              </a:lnTo>
                              <a:lnTo>
                                <a:pt x="12" y="14"/>
                              </a:lnTo>
                              <a:lnTo>
                                <a:pt x="8" y="19"/>
                              </a:lnTo>
                              <a:lnTo>
                                <a:pt x="6" y="12"/>
                              </a:lnTo>
                              <a:lnTo>
                                <a:pt x="0" y="9"/>
                              </a:lnTo>
                              <a:lnTo>
                                <a:pt x="6" y="6"/>
                              </a:lnTo>
                              <a:lnTo>
                                <a:pt x="7" y="0"/>
                              </a:lnTo>
                              <a:lnTo>
                                <a:pt x="12" y="4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508" name="Freeform 513"/>
                      <wps:cNvSpPr>
                        <a:spLocks/>
                      </wps:cNvSpPr>
                      <wps:spPr bwMode="auto">
                        <a:xfrm>
                          <a:off x="384824" y="181623"/>
                          <a:ext cx="24101" cy="23503"/>
                        </a:xfrm>
                        <a:custGeom>
                          <a:avLst/>
                          <a:gdLst>
                            <a:gd name="T0" fmla="*/ 10160 w 19"/>
                            <a:gd name="T1" fmla="*/ 5221 h 18"/>
                            <a:gd name="T2" fmla="*/ 17780 w 19"/>
                            <a:gd name="T3" fmla="*/ 0 h 18"/>
                            <a:gd name="T4" fmla="*/ 17780 w 19"/>
                            <a:gd name="T5" fmla="*/ 7832 h 18"/>
                            <a:gd name="T6" fmla="*/ 24130 w 19"/>
                            <a:gd name="T7" fmla="*/ 13053 h 18"/>
                            <a:gd name="T8" fmla="*/ 16510 w 19"/>
                            <a:gd name="T9" fmla="*/ 15663 h 18"/>
                            <a:gd name="T10" fmla="*/ 13970 w 19"/>
                            <a:gd name="T11" fmla="*/ 23495 h 18"/>
                            <a:gd name="T12" fmla="*/ 8890 w 19"/>
                            <a:gd name="T13" fmla="*/ 16969 h 18"/>
                            <a:gd name="T14" fmla="*/ 0 w 19"/>
                            <a:gd name="T15" fmla="*/ 16969 h 18"/>
                            <a:gd name="T16" fmla="*/ 5080 w 19"/>
                            <a:gd name="T17" fmla="*/ 10442 h 18"/>
                            <a:gd name="T18" fmla="*/ 2540 w 19"/>
                            <a:gd name="T19" fmla="*/ 2611 h 18"/>
                            <a:gd name="T20" fmla="*/ 10160 w 19"/>
                            <a:gd name="T21" fmla="*/ 5221 h 18"/>
                            <a:gd name="T22" fmla="*/ 0 60000 65536"/>
                            <a:gd name="T23" fmla="*/ 0 60000 65536"/>
                            <a:gd name="T24" fmla="*/ 0 60000 65536"/>
                            <a:gd name="T25" fmla="*/ 0 60000 65536"/>
                            <a:gd name="T26" fmla="*/ 0 60000 65536"/>
                            <a:gd name="T27" fmla="*/ 0 60000 65536"/>
                            <a:gd name="T28" fmla="*/ 0 60000 65536"/>
                            <a:gd name="T29" fmla="*/ 0 60000 65536"/>
                            <a:gd name="T30" fmla="*/ 0 60000 65536"/>
                            <a:gd name="T31" fmla="*/ 0 60000 65536"/>
                            <a:gd name="T32" fmla="*/ 0 60000 65536"/>
                          </a:gdLst>
                          <a:ahLst/>
                          <a:cxnLst>
                            <a:cxn ang="T22">
                              <a:pos x="T0" y="T1"/>
                            </a:cxn>
                            <a:cxn ang="T23">
                              <a:pos x="T2" y="T3"/>
                            </a:cxn>
                            <a:cxn ang="T24">
                              <a:pos x="T4" y="T5"/>
                            </a:cxn>
                            <a:cxn ang="T25">
                              <a:pos x="T6" y="T7"/>
                            </a:cxn>
                            <a:cxn ang="T26">
                              <a:pos x="T8" y="T9"/>
                            </a:cxn>
                            <a:cxn ang="T27">
                              <a:pos x="T10" y="T11"/>
                            </a:cxn>
                            <a:cxn ang="T28">
                              <a:pos x="T12" y="T13"/>
                            </a:cxn>
                            <a:cxn ang="T29">
                              <a:pos x="T14" y="T15"/>
                            </a:cxn>
                            <a:cxn ang="T30">
                              <a:pos x="T16" y="T17"/>
                            </a:cxn>
                            <a:cxn ang="T31">
                              <a:pos x="T18" y="T19"/>
                            </a:cxn>
                            <a:cxn ang="T32">
                              <a:pos x="T20" y="T21"/>
                            </a:cxn>
                          </a:cxnLst>
                          <a:rect l="0" t="0" r="r" b="b"/>
                          <a:pathLst>
                            <a:path w="19" h="18">
                              <a:moveTo>
                                <a:pt x="8" y="4"/>
                              </a:moveTo>
                              <a:lnTo>
                                <a:pt x="14" y="0"/>
                              </a:lnTo>
                              <a:lnTo>
                                <a:pt x="14" y="6"/>
                              </a:lnTo>
                              <a:lnTo>
                                <a:pt x="19" y="10"/>
                              </a:lnTo>
                              <a:lnTo>
                                <a:pt x="13" y="12"/>
                              </a:lnTo>
                              <a:lnTo>
                                <a:pt x="11" y="18"/>
                              </a:lnTo>
                              <a:lnTo>
                                <a:pt x="7" y="13"/>
                              </a:lnTo>
                              <a:lnTo>
                                <a:pt x="0" y="13"/>
                              </a:lnTo>
                              <a:lnTo>
                                <a:pt x="4" y="8"/>
                              </a:lnTo>
                              <a:lnTo>
                                <a:pt x="2" y="2"/>
                              </a:lnTo>
                              <a:lnTo>
                                <a:pt x="8" y="4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509" name="Freeform 514"/>
                      <wps:cNvSpPr>
                        <a:spLocks/>
                      </wps:cNvSpPr>
                      <wps:spPr bwMode="auto">
                        <a:xfrm>
                          <a:off x="407625" y="197425"/>
                          <a:ext cx="24802" cy="23503"/>
                        </a:xfrm>
                        <a:custGeom>
                          <a:avLst/>
                          <a:gdLst>
                            <a:gd name="T0" fmla="*/ 13034 w 19"/>
                            <a:gd name="T1" fmla="*/ 3916 h 18"/>
                            <a:gd name="T2" fmla="*/ 20855 w 19"/>
                            <a:gd name="T3" fmla="*/ 1305 h 18"/>
                            <a:gd name="T4" fmla="*/ 18248 w 19"/>
                            <a:gd name="T5" fmla="*/ 9137 h 18"/>
                            <a:gd name="T6" fmla="*/ 24765 w 19"/>
                            <a:gd name="T7" fmla="*/ 15663 h 18"/>
                            <a:gd name="T8" fmla="*/ 15641 w 19"/>
                            <a:gd name="T9" fmla="*/ 16969 h 18"/>
                            <a:gd name="T10" fmla="*/ 11731 w 19"/>
                            <a:gd name="T11" fmla="*/ 23495 h 18"/>
                            <a:gd name="T12" fmla="*/ 7821 w 19"/>
                            <a:gd name="T13" fmla="*/ 15663 h 18"/>
                            <a:gd name="T14" fmla="*/ 0 w 19"/>
                            <a:gd name="T15" fmla="*/ 14358 h 18"/>
                            <a:gd name="T16" fmla="*/ 6517 w 19"/>
                            <a:gd name="T17" fmla="*/ 9137 h 18"/>
                            <a:gd name="T18" fmla="*/ 5214 w 19"/>
                            <a:gd name="T19" fmla="*/ 0 h 18"/>
                            <a:gd name="T20" fmla="*/ 13034 w 19"/>
                            <a:gd name="T21" fmla="*/ 3916 h 18"/>
                            <a:gd name="T22" fmla="*/ 0 60000 65536"/>
                            <a:gd name="T23" fmla="*/ 0 60000 65536"/>
                            <a:gd name="T24" fmla="*/ 0 60000 65536"/>
                            <a:gd name="T25" fmla="*/ 0 60000 65536"/>
                            <a:gd name="T26" fmla="*/ 0 60000 65536"/>
                            <a:gd name="T27" fmla="*/ 0 60000 65536"/>
                            <a:gd name="T28" fmla="*/ 0 60000 65536"/>
                            <a:gd name="T29" fmla="*/ 0 60000 65536"/>
                            <a:gd name="T30" fmla="*/ 0 60000 65536"/>
                            <a:gd name="T31" fmla="*/ 0 60000 65536"/>
                            <a:gd name="T32" fmla="*/ 0 60000 65536"/>
                          </a:gdLst>
                          <a:ahLst/>
                          <a:cxnLst>
                            <a:cxn ang="T22">
                              <a:pos x="T0" y="T1"/>
                            </a:cxn>
                            <a:cxn ang="T23">
                              <a:pos x="T2" y="T3"/>
                            </a:cxn>
                            <a:cxn ang="T24">
                              <a:pos x="T4" y="T5"/>
                            </a:cxn>
                            <a:cxn ang="T25">
                              <a:pos x="T6" y="T7"/>
                            </a:cxn>
                            <a:cxn ang="T26">
                              <a:pos x="T8" y="T9"/>
                            </a:cxn>
                            <a:cxn ang="T27">
                              <a:pos x="T10" y="T11"/>
                            </a:cxn>
                            <a:cxn ang="T28">
                              <a:pos x="T12" y="T13"/>
                            </a:cxn>
                            <a:cxn ang="T29">
                              <a:pos x="T14" y="T15"/>
                            </a:cxn>
                            <a:cxn ang="T30">
                              <a:pos x="T16" y="T17"/>
                            </a:cxn>
                            <a:cxn ang="T31">
                              <a:pos x="T18" y="T19"/>
                            </a:cxn>
                            <a:cxn ang="T32">
                              <a:pos x="T20" y="T21"/>
                            </a:cxn>
                          </a:cxnLst>
                          <a:rect l="0" t="0" r="r" b="b"/>
                          <a:pathLst>
                            <a:path w="19" h="18">
                              <a:moveTo>
                                <a:pt x="10" y="3"/>
                              </a:moveTo>
                              <a:lnTo>
                                <a:pt x="16" y="1"/>
                              </a:lnTo>
                              <a:lnTo>
                                <a:pt x="14" y="7"/>
                              </a:lnTo>
                              <a:lnTo>
                                <a:pt x="19" y="12"/>
                              </a:lnTo>
                              <a:lnTo>
                                <a:pt x="12" y="13"/>
                              </a:lnTo>
                              <a:lnTo>
                                <a:pt x="9" y="18"/>
                              </a:lnTo>
                              <a:lnTo>
                                <a:pt x="6" y="12"/>
                              </a:lnTo>
                              <a:lnTo>
                                <a:pt x="0" y="11"/>
                              </a:lnTo>
                              <a:lnTo>
                                <a:pt x="5" y="7"/>
                              </a:lnTo>
                              <a:lnTo>
                                <a:pt x="4" y="0"/>
                              </a:lnTo>
                              <a:lnTo>
                                <a:pt x="10" y="3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510" name="Freeform 515"/>
                      <wps:cNvSpPr>
                        <a:spLocks/>
                      </wps:cNvSpPr>
                      <wps:spPr bwMode="auto">
                        <a:xfrm>
                          <a:off x="223514" y="351744"/>
                          <a:ext cx="23501" cy="24803"/>
                        </a:xfrm>
                        <a:custGeom>
                          <a:avLst/>
                          <a:gdLst>
                            <a:gd name="T0" fmla="*/ 7832 w 18"/>
                            <a:gd name="T1" fmla="*/ 18248 h 19"/>
                            <a:gd name="T2" fmla="*/ 0 w 18"/>
                            <a:gd name="T3" fmla="*/ 18248 h 19"/>
                            <a:gd name="T4" fmla="*/ 5221 w 18"/>
                            <a:gd name="T5" fmla="*/ 10427 h 19"/>
                            <a:gd name="T6" fmla="*/ 1305 w 18"/>
                            <a:gd name="T7" fmla="*/ 2607 h 19"/>
                            <a:gd name="T8" fmla="*/ 10442 w 18"/>
                            <a:gd name="T9" fmla="*/ 5214 h 19"/>
                            <a:gd name="T10" fmla="*/ 16969 w 18"/>
                            <a:gd name="T11" fmla="*/ 0 h 19"/>
                            <a:gd name="T12" fmla="*/ 16969 w 18"/>
                            <a:gd name="T13" fmla="*/ 9124 h 19"/>
                            <a:gd name="T14" fmla="*/ 23495 w 18"/>
                            <a:gd name="T15" fmla="*/ 13034 h 19"/>
                            <a:gd name="T16" fmla="*/ 15663 w 18"/>
                            <a:gd name="T17" fmla="*/ 16944 h 19"/>
                            <a:gd name="T18" fmla="*/ 13053 w 18"/>
                            <a:gd name="T19" fmla="*/ 24765 h 19"/>
                            <a:gd name="T20" fmla="*/ 7832 w 18"/>
                            <a:gd name="T21" fmla="*/ 18248 h 19"/>
                            <a:gd name="T22" fmla="*/ 0 60000 65536"/>
                            <a:gd name="T23" fmla="*/ 0 60000 65536"/>
                            <a:gd name="T24" fmla="*/ 0 60000 65536"/>
                            <a:gd name="T25" fmla="*/ 0 60000 65536"/>
                            <a:gd name="T26" fmla="*/ 0 60000 65536"/>
                            <a:gd name="T27" fmla="*/ 0 60000 65536"/>
                            <a:gd name="T28" fmla="*/ 0 60000 65536"/>
                            <a:gd name="T29" fmla="*/ 0 60000 65536"/>
                            <a:gd name="T30" fmla="*/ 0 60000 65536"/>
                            <a:gd name="T31" fmla="*/ 0 60000 65536"/>
                            <a:gd name="T32" fmla="*/ 0 60000 65536"/>
                          </a:gdLst>
                          <a:ahLst/>
                          <a:cxnLst>
                            <a:cxn ang="T22">
                              <a:pos x="T0" y="T1"/>
                            </a:cxn>
                            <a:cxn ang="T23">
                              <a:pos x="T2" y="T3"/>
                            </a:cxn>
                            <a:cxn ang="T24">
                              <a:pos x="T4" y="T5"/>
                            </a:cxn>
                            <a:cxn ang="T25">
                              <a:pos x="T6" y="T7"/>
                            </a:cxn>
                            <a:cxn ang="T26">
                              <a:pos x="T8" y="T9"/>
                            </a:cxn>
                            <a:cxn ang="T27">
                              <a:pos x="T10" y="T11"/>
                            </a:cxn>
                            <a:cxn ang="T28">
                              <a:pos x="T12" y="T13"/>
                            </a:cxn>
                            <a:cxn ang="T29">
                              <a:pos x="T14" y="T15"/>
                            </a:cxn>
                            <a:cxn ang="T30">
                              <a:pos x="T16" y="T17"/>
                            </a:cxn>
                            <a:cxn ang="T31">
                              <a:pos x="T18" y="T19"/>
                            </a:cxn>
                            <a:cxn ang="T32">
                              <a:pos x="T20" y="T21"/>
                            </a:cxn>
                          </a:cxnLst>
                          <a:rect l="0" t="0" r="r" b="b"/>
                          <a:pathLst>
                            <a:path w="18" h="19">
                              <a:moveTo>
                                <a:pt x="6" y="14"/>
                              </a:moveTo>
                              <a:lnTo>
                                <a:pt x="0" y="14"/>
                              </a:lnTo>
                              <a:lnTo>
                                <a:pt x="4" y="8"/>
                              </a:lnTo>
                              <a:lnTo>
                                <a:pt x="1" y="2"/>
                              </a:lnTo>
                              <a:lnTo>
                                <a:pt x="8" y="4"/>
                              </a:lnTo>
                              <a:lnTo>
                                <a:pt x="13" y="0"/>
                              </a:lnTo>
                              <a:lnTo>
                                <a:pt x="13" y="7"/>
                              </a:lnTo>
                              <a:lnTo>
                                <a:pt x="18" y="10"/>
                              </a:lnTo>
                              <a:lnTo>
                                <a:pt x="12" y="13"/>
                              </a:lnTo>
                              <a:lnTo>
                                <a:pt x="10" y="19"/>
                              </a:lnTo>
                              <a:lnTo>
                                <a:pt x="6" y="14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511" name="Freeform 516"/>
                      <wps:cNvSpPr>
                        <a:spLocks/>
                      </wps:cNvSpPr>
                      <wps:spPr bwMode="auto">
                        <a:xfrm>
                          <a:off x="259716" y="392449"/>
                          <a:ext cx="24702" cy="23503"/>
                        </a:xfrm>
                        <a:custGeom>
                          <a:avLst/>
                          <a:gdLst>
                            <a:gd name="T0" fmla="*/ 13034 w 19"/>
                            <a:gd name="T1" fmla="*/ 19579 h 18"/>
                            <a:gd name="T2" fmla="*/ 5214 w 19"/>
                            <a:gd name="T3" fmla="*/ 23495 h 18"/>
                            <a:gd name="T4" fmla="*/ 6517 w 19"/>
                            <a:gd name="T5" fmla="*/ 15663 h 18"/>
                            <a:gd name="T6" fmla="*/ 0 w 19"/>
                            <a:gd name="T7" fmla="*/ 9137 h 18"/>
                            <a:gd name="T8" fmla="*/ 9124 w 19"/>
                            <a:gd name="T9" fmla="*/ 7832 h 18"/>
                            <a:gd name="T10" fmla="*/ 11731 w 19"/>
                            <a:gd name="T11" fmla="*/ 0 h 18"/>
                            <a:gd name="T12" fmla="*/ 15641 w 19"/>
                            <a:gd name="T13" fmla="*/ 7832 h 18"/>
                            <a:gd name="T14" fmla="*/ 24765 w 19"/>
                            <a:gd name="T15" fmla="*/ 9137 h 18"/>
                            <a:gd name="T16" fmla="*/ 18248 w 19"/>
                            <a:gd name="T17" fmla="*/ 14358 h 18"/>
                            <a:gd name="T18" fmla="*/ 20855 w 19"/>
                            <a:gd name="T19" fmla="*/ 23495 h 18"/>
                            <a:gd name="T20" fmla="*/ 13034 w 19"/>
                            <a:gd name="T21" fmla="*/ 19579 h 18"/>
                            <a:gd name="T22" fmla="*/ 0 60000 65536"/>
                            <a:gd name="T23" fmla="*/ 0 60000 65536"/>
                            <a:gd name="T24" fmla="*/ 0 60000 65536"/>
                            <a:gd name="T25" fmla="*/ 0 60000 65536"/>
                            <a:gd name="T26" fmla="*/ 0 60000 65536"/>
                            <a:gd name="T27" fmla="*/ 0 60000 65536"/>
                            <a:gd name="T28" fmla="*/ 0 60000 65536"/>
                            <a:gd name="T29" fmla="*/ 0 60000 65536"/>
                            <a:gd name="T30" fmla="*/ 0 60000 65536"/>
                            <a:gd name="T31" fmla="*/ 0 60000 65536"/>
                            <a:gd name="T32" fmla="*/ 0 60000 65536"/>
                          </a:gdLst>
                          <a:ahLst/>
                          <a:cxnLst>
                            <a:cxn ang="T22">
                              <a:pos x="T0" y="T1"/>
                            </a:cxn>
                            <a:cxn ang="T23">
                              <a:pos x="T2" y="T3"/>
                            </a:cxn>
                            <a:cxn ang="T24">
                              <a:pos x="T4" y="T5"/>
                            </a:cxn>
                            <a:cxn ang="T25">
                              <a:pos x="T6" y="T7"/>
                            </a:cxn>
                            <a:cxn ang="T26">
                              <a:pos x="T8" y="T9"/>
                            </a:cxn>
                            <a:cxn ang="T27">
                              <a:pos x="T10" y="T11"/>
                            </a:cxn>
                            <a:cxn ang="T28">
                              <a:pos x="T12" y="T13"/>
                            </a:cxn>
                            <a:cxn ang="T29">
                              <a:pos x="T14" y="T15"/>
                            </a:cxn>
                            <a:cxn ang="T30">
                              <a:pos x="T16" y="T17"/>
                            </a:cxn>
                            <a:cxn ang="T31">
                              <a:pos x="T18" y="T19"/>
                            </a:cxn>
                            <a:cxn ang="T32">
                              <a:pos x="T20" y="T21"/>
                            </a:cxn>
                          </a:cxnLst>
                          <a:rect l="0" t="0" r="r" b="b"/>
                          <a:pathLst>
                            <a:path w="19" h="18">
                              <a:moveTo>
                                <a:pt x="10" y="15"/>
                              </a:moveTo>
                              <a:lnTo>
                                <a:pt x="4" y="18"/>
                              </a:lnTo>
                              <a:lnTo>
                                <a:pt x="5" y="12"/>
                              </a:lnTo>
                              <a:lnTo>
                                <a:pt x="0" y="7"/>
                              </a:lnTo>
                              <a:lnTo>
                                <a:pt x="7" y="6"/>
                              </a:lnTo>
                              <a:lnTo>
                                <a:pt x="9" y="0"/>
                              </a:lnTo>
                              <a:lnTo>
                                <a:pt x="12" y="6"/>
                              </a:lnTo>
                              <a:lnTo>
                                <a:pt x="19" y="7"/>
                              </a:lnTo>
                              <a:lnTo>
                                <a:pt x="14" y="11"/>
                              </a:lnTo>
                              <a:lnTo>
                                <a:pt x="16" y="18"/>
                              </a:lnTo>
                              <a:lnTo>
                                <a:pt x="10" y="15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512" name="Freeform 517"/>
                      <wps:cNvSpPr>
                        <a:spLocks/>
                      </wps:cNvSpPr>
                      <wps:spPr bwMode="auto">
                        <a:xfrm>
                          <a:off x="284418" y="407051"/>
                          <a:ext cx="23501" cy="24803"/>
                        </a:xfrm>
                        <a:custGeom>
                          <a:avLst/>
                          <a:gdLst>
                            <a:gd name="T0" fmla="*/ 14358 w 18"/>
                            <a:gd name="T1" fmla="*/ 18248 h 19"/>
                            <a:gd name="T2" fmla="*/ 7832 w 18"/>
                            <a:gd name="T3" fmla="*/ 24765 h 19"/>
                            <a:gd name="T4" fmla="*/ 7832 w 18"/>
                            <a:gd name="T5" fmla="*/ 15641 h 19"/>
                            <a:gd name="T6" fmla="*/ 0 w 18"/>
                            <a:gd name="T7" fmla="*/ 11731 h 19"/>
                            <a:gd name="T8" fmla="*/ 7832 w 18"/>
                            <a:gd name="T9" fmla="*/ 7821 h 19"/>
                            <a:gd name="T10" fmla="*/ 9137 w 18"/>
                            <a:gd name="T11" fmla="*/ 0 h 19"/>
                            <a:gd name="T12" fmla="*/ 15663 w 18"/>
                            <a:gd name="T13" fmla="*/ 6517 h 19"/>
                            <a:gd name="T14" fmla="*/ 23495 w 18"/>
                            <a:gd name="T15" fmla="*/ 5214 h 19"/>
                            <a:gd name="T16" fmla="*/ 19579 w 18"/>
                            <a:gd name="T17" fmla="*/ 11731 h 19"/>
                            <a:gd name="T18" fmla="*/ 23495 w 18"/>
                            <a:gd name="T19" fmla="*/ 19551 h 19"/>
                            <a:gd name="T20" fmla="*/ 14358 w 18"/>
                            <a:gd name="T21" fmla="*/ 18248 h 19"/>
                            <a:gd name="T22" fmla="*/ 0 60000 65536"/>
                            <a:gd name="T23" fmla="*/ 0 60000 65536"/>
                            <a:gd name="T24" fmla="*/ 0 60000 65536"/>
                            <a:gd name="T25" fmla="*/ 0 60000 65536"/>
                            <a:gd name="T26" fmla="*/ 0 60000 65536"/>
                            <a:gd name="T27" fmla="*/ 0 60000 65536"/>
                            <a:gd name="T28" fmla="*/ 0 60000 65536"/>
                            <a:gd name="T29" fmla="*/ 0 60000 65536"/>
                            <a:gd name="T30" fmla="*/ 0 60000 65536"/>
                            <a:gd name="T31" fmla="*/ 0 60000 65536"/>
                            <a:gd name="T32" fmla="*/ 0 60000 65536"/>
                          </a:gdLst>
                          <a:ahLst/>
                          <a:cxnLst>
                            <a:cxn ang="T22">
                              <a:pos x="T0" y="T1"/>
                            </a:cxn>
                            <a:cxn ang="T23">
                              <a:pos x="T2" y="T3"/>
                            </a:cxn>
                            <a:cxn ang="T24">
                              <a:pos x="T4" y="T5"/>
                            </a:cxn>
                            <a:cxn ang="T25">
                              <a:pos x="T6" y="T7"/>
                            </a:cxn>
                            <a:cxn ang="T26">
                              <a:pos x="T8" y="T9"/>
                            </a:cxn>
                            <a:cxn ang="T27">
                              <a:pos x="T10" y="T11"/>
                            </a:cxn>
                            <a:cxn ang="T28">
                              <a:pos x="T12" y="T13"/>
                            </a:cxn>
                            <a:cxn ang="T29">
                              <a:pos x="T14" y="T15"/>
                            </a:cxn>
                            <a:cxn ang="T30">
                              <a:pos x="T16" y="T17"/>
                            </a:cxn>
                            <a:cxn ang="T31">
                              <a:pos x="T18" y="T19"/>
                            </a:cxn>
                            <a:cxn ang="T32">
                              <a:pos x="T20" y="T21"/>
                            </a:cxn>
                          </a:cxnLst>
                          <a:rect l="0" t="0" r="r" b="b"/>
                          <a:pathLst>
                            <a:path w="18" h="19">
                              <a:moveTo>
                                <a:pt x="11" y="14"/>
                              </a:moveTo>
                              <a:lnTo>
                                <a:pt x="6" y="19"/>
                              </a:lnTo>
                              <a:lnTo>
                                <a:pt x="6" y="12"/>
                              </a:lnTo>
                              <a:lnTo>
                                <a:pt x="0" y="9"/>
                              </a:lnTo>
                              <a:lnTo>
                                <a:pt x="6" y="6"/>
                              </a:lnTo>
                              <a:lnTo>
                                <a:pt x="7" y="0"/>
                              </a:lnTo>
                              <a:lnTo>
                                <a:pt x="12" y="5"/>
                              </a:lnTo>
                              <a:lnTo>
                                <a:pt x="18" y="4"/>
                              </a:lnTo>
                              <a:lnTo>
                                <a:pt x="15" y="9"/>
                              </a:lnTo>
                              <a:lnTo>
                                <a:pt x="18" y="15"/>
                              </a:lnTo>
                              <a:lnTo>
                                <a:pt x="11" y="14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513" name="Freeform 518"/>
                      <wps:cNvSpPr>
                        <a:spLocks/>
                      </wps:cNvSpPr>
                      <wps:spPr bwMode="auto">
                        <a:xfrm>
                          <a:off x="311719" y="414652"/>
                          <a:ext cx="24802" cy="24803"/>
                        </a:xfrm>
                        <a:custGeom>
                          <a:avLst/>
                          <a:gdLst>
                            <a:gd name="T0" fmla="*/ 15641 w 19"/>
                            <a:gd name="T1" fmla="*/ 16944 h 19"/>
                            <a:gd name="T2" fmla="*/ 11731 w 19"/>
                            <a:gd name="T3" fmla="*/ 24765 h 19"/>
                            <a:gd name="T4" fmla="*/ 9124 w 19"/>
                            <a:gd name="T5" fmla="*/ 15641 h 19"/>
                            <a:gd name="T6" fmla="*/ 0 w 19"/>
                            <a:gd name="T7" fmla="*/ 14338 h 19"/>
                            <a:gd name="T8" fmla="*/ 7821 w 19"/>
                            <a:gd name="T9" fmla="*/ 9124 h 19"/>
                            <a:gd name="T10" fmla="*/ 6517 w 19"/>
                            <a:gd name="T11" fmla="*/ 0 h 19"/>
                            <a:gd name="T12" fmla="*/ 14338 w 19"/>
                            <a:gd name="T13" fmla="*/ 5214 h 19"/>
                            <a:gd name="T14" fmla="*/ 22158 w 19"/>
                            <a:gd name="T15" fmla="*/ 2607 h 19"/>
                            <a:gd name="T16" fmla="*/ 19551 w 19"/>
                            <a:gd name="T17" fmla="*/ 10427 h 19"/>
                            <a:gd name="T18" fmla="*/ 24765 w 19"/>
                            <a:gd name="T19" fmla="*/ 16944 h 19"/>
                            <a:gd name="T20" fmla="*/ 15641 w 19"/>
                            <a:gd name="T21" fmla="*/ 16944 h 19"/>
                            <a:gd name="T22" fmla="*/ 0 60000 65536"/>
                            <a:gd name="T23" fmla="*/ 0 60000 65536"/>
                            <a:gd name="T24" fmla="*/ 0 60000 65536"/>
                            <a:gd name="T25" fmla="*/ 0 60000 65536"/>
                            <a:gd name="T26" fmla="*/ 0 60000 65536"/>
                            <a:gd name="T27" fmla="*/ 0 60000 65536"/>
                            <a:gd name="T28" fmla="*/ 0 60000 65536"/>
                            <a:gd name="T29" fmla="*/ 0 60000 65536"/>
                            <a:gd name="T30" fmla="*/ 0 60000 65536"/>
                            <a:gd name="T31" fmla="*/ 0 60000 65536"/>
                            <a:gd name="T32" fmla="*/ 0 60000 65536"/>
                          </a:gdLst>
                          <a:ahLst/>
                          <a:cxnLst>
                            <a:cxn ang="T22">
                              <a:pos x="T0" y="T1"/>
                            </a:cxn>
                            <a:cxn ang="T23">
                              <a:pos x="T2" y="T3"/>
                            </a:cxn>
                            <a:cxn ang="T24">
                              <a:pos x="T4" y="T5"/>
                            </a:cxn>
                            <a:cxn ang="T25">
                              <a:pos x="T6" y="T7"/>
                            </a:cxn>
                            <a:cxn ang="T26">
                              <a:pos x="T8" y="T9"/>
                            </a:cxn>
                            <a:cxn ang="T27">
                              <a:pos x="T10" y="T11"/>
                            </a:cxn>
                            <a:cxn ang="T28">
                              <a:pos x="T12" y="T13"/>
                            </a:cxn>
                            <a:cxn ang="T29">
                              <a:pos x="T14" y="T15"/>
                            </a:cxn>
                            <a:cxn ang="T30">
                              <a:pos x="T16" y="T17"/>
                            </a:cxn>
                            <a:cxn ang="T31">
                              <a:pos x="T18" y="T19"/>
                            </a:cxn>
                            <a:cxn ang="T32">
                              <a:pos x="T20" y="T21"/>
                            </a:cxn>
                          </a:cxnLst>
                          <a:rect l="0" t="0" r="r" b="b"/>
                          <a:pathLst>
                            <a:path w="19" h="19">
                              <a:moveTo>
                                <a:pt x="12" y="13"/>
                              </a:moveTo>
                              <a:lnTo>
                                <a:pt x="9" y="19"/>
                              </a:lnTo>
                              <a:lnTo>
                                <a:pt x="7" y="12"/>
                              </a:lnTo>
                              <a:lnTo>
                                <a:pt x="0" y="11"/>
                              </a:lnTo>
                              <a:lnTo>
                                <a:pt x="6" y="7"/>
                              </a:lnTo>
                              <a:lnTo>
                                <a:pt x="5" y="0"/>
                              </a:lnTo>
                              <a:lnTo>
                                <a:pt x="11" y="4"/>
                              </a:lnTo>
                              <a:lnTo>
                                <a:pt x="17" y="2"/>
                              </a:lnTo>
                              <a:lnTo>
                                <a:pt x="15" y="8"/>
                              </a:lnTo>
                              <a:lnTo>
                                <a:pt x="19" y="13"/>
                              </a:lnTo>
                              <a:lnTo>
                                <a:pt x="12" y="13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514" name="Freeform 519"/>
                      <wps:cNvSpPr>
                        <a:spLocks/>
                      </wps:cNvSpPr>
                      <wps:spPr bwMode="auto">
                        <a:xfrm>
                          <a:off x="211413" y="327041"/>
                          <a:ext cx="24802" cy="23503"/>
                        </a:xfrm>
                        <a:custGeom>
                          <a:avLst/>
                          <a:gdLst>
                            <a:gd name="T0" fmla="*/ 7821 w 19"/>
                            <a:gd name="T1" fmla="*/ 15663 h 18"/>
                            <a:gd name="T2" fmla="*/ 0 w 19"/>
                            <a:gd name="T3" fmla="*/ 14358 h 18"/>
                            <a:gd name="T4" fmla="*/ 6517 w 19"/>
                            <a:gd name="T5" fmla="*/ 7832 h 18"/>
                            <a:gd name="T6" fmla="*/ 5214 w 19"/>
                            <a:gd name="T7" fmla="*/ 0 h 18"/>
                            <a:gd name="T8" fmla="*/ 11731 w 19"/>
                            <a:gd name="T9" fmla="*/ 3916 h 18"/>
                            <a:gd name="T10" fmla="*/ 19551 w 19"/>
                            <a:gd name="T11" fmla="*/ 0 h 18"/>
                            <a:gd name="T12" fmla="*/ 18248 w 19"/>
                            <a:gd name="T13" fmla="*/ 9137 h 18"/>
                            <a:gd name="T14" fmla="*/ 24765 w 19"/>
                            <a:gd name="T15" fmla="*/ 14358 h 18"/>
                            <a:gd name="T16" fmla="*/ 15641 w 19"/>
                            <a:gd name="T17" fmla="*/ 15663 h 18"/>
                            <a:gd name="T18" fmla="*/ 11731 w 19"/>
                            <a:gd name="T19" fmla="*/ 23495 h 18"/>
                            <a:gd name="T20" fmla="*/ 7821 w 19"/>
                            <a:gd name="T21" fmla="*/ 15663 h 18"/>
                            <a:gd name="T22" fmla="*/ 0 60000 65536"/>
                            <a:gd name="T23" fmla="*/ 0 60000 65536"/>
                            <a:gd name="T24" fmla="*/ 0 60000 65536"/>
                            <a:gd name="T25" fmla="*/ 0 60000 65536"/>
                            <a:gd name="T26" fmla="*/ 0 60000 65536"/>
                            <a:gd name="T27" fmla="*/ 0 60000 65536"/>
                            <a:gd name="T28" fmla="*/ 0 60000 65536"/>
                            <a:gd name="T29" fmla="*/ 0 60000 65536"/>
                            <a:gd name="T30" fmla="*/ 0 60000 65536"/>
                            <a:gd name="T31" fmla="*/ 0 60000 65536"/>
                            <a:gd name="T32" fmla="*/ 0 60000 65536"/>
                          </a:gdLst>
                          <a:ahLst/>
                          <a:cxnLst>
                            <a:cxn ang="T22">
                              <a:pos x="T0" y="T1"/>
                            </a:cxn>
                            <a:cxn ang="T23">
                              <a:pos x="T2" y="T3"/>
                            </a:cxn>
                            <a:cxn ang="T24">
                              <a:pos x="T4" y="T5"/>
                            </a:cxn>
                            <a:cxn ang="T25">
                              <a:pos x="T6" y="T7"/>
                            </a:cxn>
                            <a:cxn ang="T26">
                              <a:pos x="T8" y="T9"/>
                            </a:cxn>
                            <a:cxn ang="T27">
                              <a:pos x="T10" y="T11"/>
                            </a:cxn>
                            <a:cxn ang="T28">
                              <a:pos x="T12" y="T13"/>
                            </a:cxn>
                            <a:cxn ang="T29">
                              <a:pos x="T14" y="T15"/>
                            </a:cxn>
                            <a:cxn ang="T30">
                              <a:pos x="T16" y="T17"/>
                            </a:cxn>
                            <a:cxn ang="T31">
                              <a:pos x="T18" y="T19"/>
                            </a:cxn>
                            <a:cxn ang="T32">
                              <a:pos x="T20" y="T21"/>
                            </a:cxn>
                          </a:cxnLst>
                          <a:rect l="0" t="0" r="r" b="b"/>
                          <a:pathLst>
                            <a:path w="19" h="18">
                              <a:moveTo>
                                <a:pt x="6" y="12"/>
                              </a:moveTo>
                              <a:lnTo>
                                <a:pt x="0" y="11"/>
                              </a:lnTo>
                              <a:lnTo>
                                <a:pt x="5" y="6"/>
                              </a:lnTo>
                              <a:lnTo>
                                <a:pt x="4" y="0"/>
                              </a:lnTo>
                              <a:lnTo>
                                <a:pt x="9" y="3"/>
                              </a:lnTo>
                              <a:lnTo>
                                <a:pt x="15" y="0"/>
                              </a:lnTo>
                              <a:lnTo>
                                <a:pt x="14" y="7"/>
                              </a:lnTo>
                              <a:lnTo>
                                <a:pt x="19" y="11"/>
                              </a:lnTo>
                              <a:lnTo>
                                <a:pt x="12" y="12"/>
                              </a:lnTo>
                              <a:lnTo>
                                <a:pt x="9" y="18"/>
                              </a:lnTo>
                              <a:lnTo>
                                <a:pt x="6" y="12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515" name="Freeform 520"/>
                      <wps:cNvSpPr>
                        <a:spLocks/>
                      </wps:cNvSpPr>
                      <wps:spPr bwMode="auto">
                        <a:xfrm>
                          <a:off x="240015" y="374047"/>
                          <a:ext cx="23501" cy="24703"/>
                        </a:xfrm>
                        <a:custGeom>
                          <a:avLst/>
                          <a:gdLst>
                            <a:gd name="T0" fmla="*/ 9137 w 18"/>
                            <a:gd name="T1" fmla="*/ 19551 h 19"/>
                            <a:gd name="T2" fmla="*/ 1305 w 18"/>
                            <a:gd name="T3" fmla="*/ 20855 h 19"/>
                            <a:gd name="T4" fmla="*/ 3916 w 18"/>
                            <a:gd name="T5" fmla="*/ 13034 h 19"/>
                            <a:gd name="T6" fmla="*/ 0 w 18"/>
                            <a:gd name="T7" fmla="*/ 6517 h 19"/>
                            <a:gd name="T8" fmla="*/ 7832 w 18"/>
                            <a:gd name="T9" fmla="*/ 6517 h 19"/>
                            <a:gd name="T10" fmla="*/ 13053 w 18"/>
                            <a:gd name="T11" fmla="*/ 0 h 19"/>
                            <a:gd name="T12" fmla="*/ 15663 w 18"/>
                            <a:gd name="T13" fmla="*/ 7821 h 19"/>
                            <a:gd name="T14" fmla="*/ 23495 w 18"/>
                            <a:gd name="T15" fmla="*/ 11731 h 19"/>
                            <a:gd name="T16" fmla="*/ 16969 w 18"/>
                            <a:gd name="T17" fmla="*/ 15641 h 19"/>
                            <a:gd name="T18" fmla="*/ 15663 w 18"/>
                            <a:gd name="T19" fmla="*/ 24765 h 19"/>
                            <a:gd name="T20" fmla="*/ 9137 w 18"/>
                            <a:gd name="T21" fmla="*/ 19551 h 19"/>
                            <a:gd name="T22" fmla="*/ 0 60000 65536"/>
                            <a:gd name="T23" fmla="*/ 0 60000 65536"/>
                            <a:gd name="T24" fmla="*/ 0 60000 65536"/>
                            <a:gd name="T25" fmla="*/ 0 60000 65536"/>
                            <a:gd name="T26" fmla="*/ 0 60000 65536"/>
                            <a:gd name="T27" fmla="*/ 0 60000 65536"/>
                            <a:gd name="T28" fmla="*/ 0 60000 65536"/>
                            <a:gd name="T29" fmla="*/ 0 60000 65536"/>
                            <a:gd name="T30" fmla="*/ 0 60000 65536"/>
                            <a:gd name="T31" fmla="*/ 0 60000 65536"/>
                            <a:gd name="T32" fmla="*/ 0 60000 65536"/>
                          </a:gdLst>
                          <a:ahLst/>
                          <a:cxnLst>
                            <a:cxn ang="T22">
                              <a:pos x="T0" y="T1"/>
                            </a:cxn>
                            <a:cxn ang="T23">
                              <a:pos x="T2" y="T3"/>
                            </a:cxn>
                            <a:cxn ang="T24">
                              <a:pos x="T4" y="T5"/>
                            </a:cxn>
                            <a:cxn ang="T25">
                              <a:pos x="T6" y="T7"/>
                            </a:cxn>
                            <a:cxn ang="T26">
                              <a:pos x="T8" y="T9"/>
                            </a:cxn>
                            <a:cxn ang="T27">
                              <a:pos x="T10" y="T11"/>
                            </a:cxn>
                            <a:cxn ang="T28">
                              <a:pos x="T12" y="T13"/>
                            </a:cxn>
                            <a:cxn ang="T29">
                              <a:pos x="T14" y="T15"/>
                            </a:cxn>
                            <a:cxn ang="T30">
                              <a:pos x="T16" y="T17"/>
                            </a:cxn>
                            <a:cxn ang="T31">
                              <a:pos x="T18" y="T19"/>
                            </a:cxn>
                            <a:cxn ang="T32">
                              <a:pos x="T20" y="T21"/>
                            </a:cxn>
                          </a:cxnLst>
                          <a:rect l="0" t="0" r="r" b="b"/>
                          <a:pathLst>
                            <a:path w="18" h="19">
                              <a:moveTo>
                                <a:pt x="7" y="15"/>
                              </a:moveTo>
                              <a:lnTo>
                                <a:pt x="1" y="16"/>
                              </a:lnTo>
                              <a:lnTo>
                                <a:pt x="3" y="10"/>
                              </a:lnTo>
                              <a:lnTo>
                                <a:pt x="0" y="5"/>
                              </a:lnTo>
                              <a:lnTo>
                                <a:pt x="6" y="5"/>
                              </a:lnTo>
                              <a:lnTo>
                                <a:pt x="10" y="0"/>
                              </a:lnTo>
                              <a:lnTo>
                                <a:pt x="12" y="6"/>
                              </a:lnTo>
                              <a:lnTo>
                                <a:pt x="18" y="9"/>
                              </a:lnTo>
                              <a:lnTo>
                                <a:pt x="13" y="12"/>
                              </a:lnTo>
                              <a:lnTo>
                                <a:pt x="12" y="19"/>
                              </a:lnTo>
                              <a:lnTo>
                                <a:pt x="7" y="15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516" name="Freeform 521"/>
                      <wps:cNvSpPr>
                        <a:spLocks/>
                      </wps:cNvSpPr>
                      <wps:spPr bwMode="auto">
                        <a:xfrm>
                          <a:off x="218413" y="240630"/>
                          <a:ext cx="24802" cy="24803"/>
                        </a:xfrm>
                        <a:custGeom>
                          <a:avLst/>
                          <a:gdLst>
                            <a:gd name="T0" fmla="*/ 5214 w 19"/>
                            <a:gd name="T1" fmla="*/ 14338 h 19"/>
                            <a:gd name="T2" fmla="*/ 0 w 19"/>
                            <a:gd name="T3" fmla="*/ 7821 h 19"/>
                            <a:gd name="T4" fmla="*/ 7821 w 19"/>
                            <a:gd name="T5" fmla="*/ 7821 h 19"/>
                            <a:gd name="T6" fmla="*/ 13034 w 19"/>
                            <a:gd name="T7" fmla="*/ 0 h 19"/>
                            <a:gd name="T8" fmla="*/ 15641 w 19"/>
                            <a:gd name="T9" fmla="*/ 7821 h 19"/>
                            <a:gd name="T10" fmla="*/ 24765 w 19"/>
                            <a:gd name="T11" fmla="*/ 10427 h 19"/>
                            <a:gd name="T12" fmla="*/ 16944 w 19"/>
                            <a:gd name="T13" fmla="*/ 15641 h 19"/>
                            <a:gd name="T14" fmla="*/ 18248 w 19"/>
                            <a:gd name="T15" fmla="*/ 24765 h 19"/>
                            <a:gd name="T16" fmla="*/ 10427 w 19"/>
                            <a:gd name="T17" fmla="*/ 19551 h 19"/>
                            <a:gd name="T18" fmla="*/ 2607 w 19"/>
                            <a:gd name="T19" fmla="*/ 22158 h 19"/>
                            <a:gd name="T20" fmla="*/ 5214 w 19"/>
                            <a:gd name="T21" fmla="*/ 14338 h 19"/>
                            <a:gd name="T22" fmla="*/ 0 60000 65536"/>
                            <a:gd name="T23" fmla="*/ 0 60000 65536"/>
                            <a:gd name="T24" fmla="*/ 0 60000 65536"/>
                            <a:gd name="T25" fmla="*/ 0 60000 65536"/>
                            <a:gd name="T26" fmla="*/ 0 60000 65536"/>
                            <a:gd name="T27" fmla="*/ 0 60000 65536"/>
                            <a:gd name="T28" fmla="*/ 0 60000 65536"/>
                            <a:gd name="T29" fmla="*/ 0 60000 65536"/>
                            <a:gd name="T30" fmla="*/ 0 60000 65536"/>
                            <a:gd name="T31" fmla="*/ 0 60000 65536"/>
                            <a:gd name="T32" fmla="*/ 0 60000 65536"/>
                          </a:gdLst>
                          <a:ahLst/>
                          <a:cxnLst>
                            <a:cxn ang="T22">
                              <a:pos x="T0" y="T1"/>
                            </a:cxn>
                            <a:cxn ang="T23">
                              <a:pos x="T2" y="T3"/>
                            </a:cxn>
                            <a:cxn ang="T24">
                              <a:pos x="T4" y="T5"/>
                            </a:cxn>
                            <a:cxn ang="T25">
                              <a:pos x="T6" y="T7"/>
                            </a:cxn>
                            <a:cxn ang="T26">
                              <a:pos x="T8" y="T9"/>
                            </a:cxn>
                            <a:cxn ang="T27">
                              <a:pos x="T10" y="T11"/>
                            </a:cxn>
                            <a:cxn ang="T28">
                              <a:pos x="T12" y="T13"/>
                            </a:cxn>
                            <a:cxn ang="T29">
                              <a:pos x="T14" y="T15"/>
                            </a:cxn>
                            <a:cxn ang="T30">
                              <a:pos x="T16" y="T17"/>
                            </a:cxn>
                            <a:cxn ang="T31">
                              <a:pos x="T18" y="T19"/>
                            </a:cxn>
                            <a:cxn ang="T32">
                              <a:pos x="T20" y="T21"/>
                            </a:cxn>
                          </a:cxnLst>
                          <a:rect l="0" t="0" r="r" b="b"/>
                          <a:pathLst>
                            <a:path w="19" h="19">
                              <a:moveTo>
                                <a:pt x="4" y="11"/>
                              </a:moveTo>
                              <a:lnTo>
                                <a:pt x="0" y="6"/>
                              </a:lnTo>
                              <a:lnTo>
                                <a:pt x="6" y="6"/>
                              </a:lnTo>
                              <a:lnTo>
                                <a:pt x="10" y="0"/>
                              </a:lnTo>
                              <a:lnTo>
                                <a:pt x="12" y="6"/>
                              </a:lnTo>
                              <a:lnTo>
                                <a:pt x="19" y="8"/>
                              </a:lnTo>
                              <a:lnTo>
                                <a:pt x="13" y="12"/>
                              </a:lnTo>
                              <a:lnTo>
                                <a:pt x="14" y="19"/>
                              </a:lnTo>
                              <a:lnTo>
                                <a:pt x="8" y="15"/>
                              </a:lnTo>
                              <a:lnTo>
                                <a:pt x="2" y="17"/>
                              </a:lnTo>
                              <a:lnTo>
                                <a:pt x="4" y="11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517" name="Freeform 522"/>
                      <wps:cNvSpPr>
                        <a:spLocks/>
                      </wps:cNvSpPr>
                      <wps:spPr bwMode="auto">
                        <a:xfrm>
                          <a:off x="206313" y="297137"/>
                          <a:ext cx="23501" cy="24803"/>
                        </a:xfrm>
                        <a:custGeom>
                          <a:avLst/>
                          <a:gdLst>
                            <a:gd name="T0" fmla="*/ 7832 w 18"/>
                            <a:gd name="T1" fmla="*/ 16944 h 19"/>
                            <a:gd name="T2" fmla="*/ 0 w 18"/>
                            <a:gd name="T3" fmla="*/ 13034 h 19"/>
                            <a:gd name="T4" fmla="*/ 7832 w 18"/>
                            <a:gd name="T5" fmla="*/ 9124 h 19"/>
                            <a:gd name="T6" fmla="*/ 7832 w 18"/>
                            <a:gd name="T7" fmla="*/ 0 h 19"/>
                            <a:gd name="T8" fmla="*/ 14358 w 18"/>
                            <a:gd name="T9" fmla="*/ 6517 h 19"/>
                            <a:gd name="T10" fmla="*/ 23495 w 18"/>
                            <a:gd name="T11" fmla="*/ 3910 h 19"/>
                            <a:gd name="T12" fmla="*/ 19579 w 18"/>
                            <a:gd name="T13" fmla="*/ 11731 h 19"/>
                            <a:gd name="T14" fmla="*/ 23495 w 18"/>
                            <a:gd name="T15" fmla="*/ 19551 h 19"/>
                            <a:gd name="T16" fmla="*/ 15663 w 18"/>
                            <a:gd name="T17" fmla="*/ 18248 h 19"/>
                            <a:gd name="T18" fmla="*/ 9137 w 18"/>
                            <a:gd name="T19" fmla="*/ 24765 h 19"/>
                            <a:gd name="T20" fmla="*/ 7832 w 18"/>
                            <a:gd name="T21" fmla="*/ 16944 h 19"/>
                            <a:gd name="T22" fmla="*/ 0 60000 65536"/>
                            <a:gd name="T23" fmla="*/ 0 60000 65536"/>
                            <a:gd name="T24" fmla="*/ 0 60000 65536"/>
                            <a:gd name="T25" fmla="*/ 0 60000 65536"/>
                            <a:gd name="T26" fmla="*/ 0 60000 65536"/>
                            <a:gd name="T27" fmla="*/ 0 60000 65536"/>
                            <a:gd name="T28" fmla="*/ 0 60000 65536"/>
                            <a:gd name="T29" fmla="*/ 0 60000 65536"/>
                            <a:gd name="T30" fmla="*/ 0 60000 65536"/>
                            <a:gd name="T31" fmla="*/ 0 60000 65536"/>
                            <a:gd name="T32" fmla="*/ 0 60000 65536"/>
                          </a:gdLst>
                          <a:ahLst/>
                          <a:cxnLst>
                            <a:cxn ang="T22">
                              <a:pos x="T0" y="T1"/>
                            </a:cxn>
                            <a:cxn ang="T23">
                              <a:pos x="T2" y="T3"/>
                            </a:cxn>
                            <a:cxn ang="T24">
                              <a:pos x="T4" y="T5"/>
                            </a:cxn>
                            <a:cxn ang="T25">
                              <a:pos x="T6" y="T7"/>
                            </a:cxn>
                            <a:cxn ang="T26">
                              <a:pos x="T8" y="T9"/>
                            </a:cxn>
                            <a:cxn ang="T27">
                              <a:pos x="T10" y="T11"/>
                            </a:cxn>
                            <a:cxn ang="T28">
                              <a:pos x="T12" y="T13"/>
                            </a:cxn>
                            <a:cxn ang="T29">
                              <a:pos x="T14" y="T15"/>
                            </a:cxn>
                            <a:cxn ang="T30">
                              <a:pos x="T16" y="T17"/>
                            </a:cxn>
                            <a:cxn ang="T31">
                              <a:pos x="T18" y="T19"/>
                            </a:cxn>
                            <a:cxn ang="T32">
                              <a:pos x="T20" y="T21"/>
                            </a:cxn>
                          </a:cxnLst>
                          <a:rect l="0" t="0" r="r" b="b"/>
                          <a:pathLst>
                            <a:path w="18" h="19">
                              <a:moveTo>
                                <a:pt x="6" y="13"/>
                              </a:moveTo>
                              <a:lnTo>
                                <a:pt x="0" y="10"/>
                              </a:lnTo>
                              <a:lnTo>
                                <a:pt x="6" y="7"/>
                              </a:lnTo>
                              <a:lnTo>
                                <a:pt x="6" y="0"/>
                              </a:lnTo>
                              <a:lnTo>
                                <a:pt x="11" y="5"/>
                              </a:lnTo>
                              <a:lnTo>
                                <a:pt x="18" y="3"/>
                              </a:lnTo>
                              <a:lnTo>
                                <a:pt x="15" y="9"/>
                              </a:lnTo>
                              <a:lnTo>
                                <a:pt x="18" y="15"/>
                              </a:lnTo>
                              <a:lnTo>
                                <a:pt x="12" y="14"/>
                              </a:lnTo>
                              <a:lnTo>
                                <a:pt x="7" y="19"/>
                              </a:lnTo>
                              <a:lnTo>
                                <a:pt x="6" y="13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518" name="Freeform 523"/>
                      <wps:cNvSpPr>
                        <a:spLocks/>
                      </wps:cNvSpPr>
                      <wps:spPr bwMode="auto">
                        <a:xfrm>
                          <a:off x="208913" y="267933"/>
                          <a:ext cx="23501" cy="25403"/>
                        </a:xfrm>
                        <a:custGeom>
                          <a:avLst/>
                          <a:gdLst>
                            <a:gd name="T0" fmla="*/ 6526 w 18"/>
                            <a:gd name="T1" fmla="*/ 16042 h 19"/>
                            <a:gd name="T2" fmla="*/ 0 w 18"/>
                            <a:gd name="T3" fmla="*/ 10695 h 19"/>
                            <a:gd name="T4" fmla="*/ 7832 w 18"/>
                            <a:gd name="T5" fmla="*/ 8021 h 19"/>
                            <a:gd name="T6" fmla="*/ 10442 w 18"/>
                            <a:gd name="T7" fmla="*/ 0 h 19"/>
                            <a:gd name="T8" fmla="*/ 15663 w 18"/>
                            <a:gd name="T9" fmla="*/ 6684 h 19"/>
                            <a:gd name="T10" fmla="*/ 23495 w 18"/>
                            <a:gd name="T11" fmla="*/ 8021 h 19"/>
                            <a:gd name="T12" fmla="*/ 18274 w 18"/>
                            <a:gd name="T13" fmla="*/ 14705 h 19"/>
                            <a:gd name="T14" fmla="*/ 20884 w 18"/>
                            <a:gd name="T15" fmla="*/ 22726 h 19"/>
                            <a:gd name="T16" fmla="*/ 13053 w 18"/>
                            <a:gd name="T17" fmla="*/ 20053 h 19"/>
                            <a:gd name="T18" fmla="*/ 6526 w 18"/>
                            <a:gd name="T19" fmla="*/ 25400 h 19"/>
                            <a:gd name="T20" fmla="*/ 6526 w 18"/>
                            <a:gd name="T21" fmla="*/ 16042 h 19"/>
                            <a:gd name="T22" fmla="*/ 0 60000 65536"/>
                            <a:gd name="T23" fmla="*/ 0 60000 65536"/>
                            <a:gd name="T24" fmla="*/ 0 60000 65536"/>
                            <a:gd name="T25" fmla="*/ 0 60000 65536"/>
                            <a:gd name="T26" fmla="*/ 0 60000 65536"/>
                            <a:gd name="T27" fmla="*/ 0 60000 65536"/>
                            <a:gd name="T28" fmla="*/ 0 60000 65536"/>
                            <a:gd name="T29" fmla="*/ 0 60000 65536"/>
                            <a:gd name="T30" fmla="*/ 0 60000 65536"/>
                            <a:gd name="T31" fmla="*/ 0 60000 65536"/>
                            <a:gd name="T32" fmla="*/ 0 60000 65536"/>
                          </a:gdLst>
                          <a:ahLst/>
                          <a:cxnLst>
                            <a:cxn ang="T22">
                              <a:pos x="T0" y="T1"/>
                            </a:cxn>
                            <a:cxn ang="T23">
                              <a:pos x="T2" y="T3"/>
                            </a:cxn>
                            <a:cxn ang="T24">
                              <a:pos x="T4" y="T5"/>
                            </a:cxn>
                            <a:cxn ang="T25">
                              <a:pos x="T6" y="T7"/>
                            </a:cxn>
                            <a:cxn ang="T26">
                              <a:pos x="T8" y="T9"/>
                            </a:cxn>
                            <a:cxn ang="T27">
                              <a:pos x="T10" y="T11"/>
                            </a:cxn>
                            <a:cxn ang="T28">
                              <a:pos x="T12" y="T13"/>
                            </a:cxn>
                            <a:cxn ang="T29">
                              <a:pos x="T14" y="T15"/>
                            </a:cxn>
                            <a:cxn ang="T30">
                              <a:pos x="T16" y="T17"/>
                            </a:cxn>
                            <a:cxn ang="T31">
                              <a:pos x="T18" y="T19"/>
                            </a:cxn>
                            <a:cxn ang="T32">
                              <a:pos x="T20" y="T21"/>
                            </a:cxn>
                          </a:cxnLst>
                          <a:rect l="0" t="0" r="r" b="b"/>
                          <a:pathLst>
                            <a:path w="18" h="19">
                              <a:moveTo>
                                <a:pt x="5" y="12"/>
                              </a:moveTo>
                              <a:lnTo>
                                <a:pt x="0" y="8"/>
                              </a:lnTo>
                              <a:lnTo>
                                <a:pt x="6" y="6"/>
                              </a:lnTo>
                              <a:lnTo>
                                <a:pt x="8" y="0"/>
                              </a:lnTo>
                              <a:lnTo>
                                <a:pt x="12" y="5"/>
                              </a:lnTo>
                              <a:lnTo>
                                <a:pt x="18" y="6"/>
                              </a:lnTo>
                              <a:lnTo>
                                <a:pt x="14" y="11"/>
                              </a:lnTo>
                              <a:lnTo>
                                <a:pt x="16" y="17"/>
                              </a:lnTo>
                              <a:lnTo>
                                <a:pt x="10" y="15"/>
                              </a:lnTo>
                              <a:lnTo>
                                <a:pt x="5" y="19"/>
                              </a:lnTo>
                              <a:lnTo>
                                <a:pt x="5" y="12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519" name="Freeform 524"/>
                      <wps:cNvSpPr>
                        <a:spLocks/>
                      </wps:cNvSpPr>
                      <wps:spPr bwMode="auto">
                        <a:xfrm>
                          <a:off x="436227" y="351744"/>
                          <a:ext cx="24802" cy="24803"/>
                        </a:xfrm>
                        <a:custGeom>
                          <a:avLst/>
                          <a:gdLst>
                            <a:gd name="T0" fmla="*/ 15641 w 19"/>
                            <a:gd name="T1" fmla="*/ 18248 h 19"/>
                            <a:gd name="T2" fmla="*/ 24765 w 19"/>
                            <a:gd name="T3" fmla="*/ 18248 h 19"/>
                            <a:gd name="T4" fmla="*/ 19551 w 19"/>
                            <a:gd name="T5" fmla="*/ 10427 h 19"/>
                            <a:gd name="T6" fmla="*/ 22158 w 19"/>
                            <a:gd name="T7" fmla="*/ 2607 h 19"/>
                            <a:gd name="T8" fmla="*/ 14338 w 19"/>
                            <a:gd name="T9" fmla="*/ 5214 h 19"/>
                            <a:gd name="T10" fmla="*/ 7821 w 19"/>
                            <a:gd name="T11" fmla="*/ 0 h 19"/>
                            <a:gd name="T12" fmla="*/ 6517 w 19"/>
                            <a:gd name="T13" fmla="*/ 9124 h 19"/>
                            <a:gd name="T14" fmla="*/ 0 w 19"/>
                            <a:gd name="T15" fmla="*/ 13034 h 19"/>
                            <a:gd name="T16" fmla="*/ 7821 w 19"/>
                            <a:gd name="T17" fmla="*/ 15641 h 19"/>
                            <a:gd name="T18" fmla="*/ 10427 w 19"/>
                            <a:gd name="T19" fmla="*/ 24765 h 19"/>
                            <a:gd name="T20" fmla="*/ 15641 w 19"/>
                            <a:gd name="T21" fmla="*/ 18248 h 19"/>
                            <a:gd name="T22" fmla="*/ 0 60000 65536"/>
                            <a:gd name="T23" fmla="*/ 0 60000 65536"/>
                            <a:gd name="T24" fmla="*/ 0 60000 65536"/>
                            <a:gd name="T25" fmla="*/ 0 60000 65536"/>
                            <a:gd name="T26" fmla="*/ 0 60000 65536"/>
                            <a:gd name="T27" fmla="*/ 0 60000 65536"/>
                            <a:gd name="T28" fmla="*/ 0 60000 65536"/>
                            <a:gd name="T29" fmla="*/ 0 60000 65536"/>
                            <a:gd name="T30" fmla="*/ 0 60000 65536"/>
                            <a:gd name="T31" fmla="*/ 0 60000 65536"/>
                            <a:gd name="T32" fmla="*/ 0 60000 65536"/>
                          </a:gdLst>
                          <a:ahLst/>
                          <a:cxnLst>
                            <a:cxn ang="T22">
                              <a:pos x="T0" y="T1"/>
                            </a:cxn>
                            <a:cxn ang="T23">
                              <a:pos x="T2" y="T3"/>
                            </a:cxn>
                            <a:cxn ang="T24">
                              <a:pos x="T4" y="T5"/>
                            </a:cxn>
                            <a:cxn ang="T25">
                              <a:pos x="T6" y="T7"/>
                            </a:cxn>
                            <a:cxn ang="T26">
                              <a:pos x="T8" y="T9"/>
                            </a:cxn>
                            <a:cxn ang="T27">
                              <a:pos x="T10" y="T11"/>
                            </a:cxn>
                            <a:cxn ang="T28">
                              <a:pos x="T12" y="T13"/>
                            </a:cxn>
                            <a:cxn ang="T29">
                              <a:pos x="T14" y="T15"/>
                            </a:cxn>
                            <a:cxn ang="T30">
                              <a:pos x="T16" y="T17"/>
                            </a:cxn>
                            <a:cxn ang="T31">
                              <a:pos x="T18" y="T19"/>
                            </a:cxn>
                            <a:cxn ang="T32">
                              <a:pos x="T20" y="T21"/>
                            </a:cxn>
                          </a:cxnLst>
                          <a:rect l="0" t="0" r="r" b="b"/>
                          <a:pathLst>
                            <a:path w="19" h="19">
                              <a:moveTo>
                                <a:pt x="12" y="14"/>
                              </a:moveTo>
                              <a:lnTo>
                                <a:pt x="19" y="14"/>
                              </a:lnTo>
                              <a:lnTo>
                                <a:pt x="15" y="8"/>
                              </a:lnTo>
                              <a:lnTo>
                                <a:pt x="17" y="2"/>
                              </a:lnTo>
                              <a:lnTo>
                                <a:pt x="11" y="4"/>
                              </a:lnTo>
                              <a:lnTo>
                                <a:pt x="6" y="0"/>
                              </a:lnTo>
                              <a:lnTo>
                                <a:pt x="5" y="7"/>
                              </a:lnTo>
                              <a:lnTo>
                                <a:pt x="0" y="10"/>
                              </a:lnTo>
                              <a:lnTo>
                                <a:pt x="6" y="12"/>
                              </a:lnTo>
                              <a:lnTo>
                                <a:pt x="8" y="19"/>
                              </a:lnTo>
                              <a:lnTo>
                                <a:pt x="12" y="14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520" name="Freeform 525"/>
                      <wps:cNvSpPr>
                        <a:spLocks/>
                      </wps:cNvSpPr>
                      <wps:spPr bwMode="auto">
                        <a:xfrm>
                          <a:off x="398725" y="392449"/>
                          <a:ext cx="24802" cy="23503"/>
                        </a:xfrm>
                        <a:custGeom>
                          <a:avLst/>
                          <a:gdLst>
                            <a:gd name="T0" fmla="*/ 13034 w 19"/>
                            <a:gd name="T1" fmla="*/ 19579 h 18"/>
                            <a:gd name="T2" fmla="*/ 19551 w 19"/>
                            <a:gd name="T3" fmla="*/ 23495 h 18"/>
                            <a:gd name="T4" fmla="*/ 18248 w 19"/>
                            <a:gd name="T5" fmla="*/ 15663 h 18"/>
                            <a:gd name="T6" fmla="*/ 24765 w 19"/>
                            <a:gd name="T7" fmla="*/ 9137 h 18"/>
                            <a:gd name="T8" fmla="*/ 16944 w 19"/>
                            <a:gd name="T9" fmla="*/ 7832 h 18"/>
                            <a:gd name="T10" fmla="*/ 13034 w 19"/>
                            <a:gd name="T11" fmla="*/ 0 h 18"/>
                            <a:gd name="T12" fmla="*/ 9124 w 19"/>
                            <a:gd name="T13" fmla="*/ 7832 h 18"/>
                            <a:gd name="T14" fmla="*/ 0 w 19"/>
                            <a:gd name="T15" fmla="*/ 9137 h 18"/>
                            <a:gd name="T16" fmla="*/ 6517 w 19"/>
                            <a:gd name="T17" fmla="*/ 14358 h 18"/>
                            <a:gd name="T18" fmla="*/ 5214 w 19"/>
                            <a:gd name="T19" fmla="*/ 23495 h 18"/>
                            <a:gd name="T20" fmla="*/ 13034 w 19"/>
                            <a:gd name="T21" fmla="*/ 19579 h 18"/>
                            <a:gd name="T22" fmla="*/ 0 60000 65536"/>
                            <a:gd name="T23" fmla="*/ 0 60000 65536"/>
                            <a:gd name="T24" fmla="*/ 0 60000 65536"/>
                            <a:gd name="T25" fmla="*/ 0 60000 65536"/>
                            <a:gd name="T26" fmla="*/ 0 60000 65536"/>
                            <a:gd name="T27" fmla="*/ 0 60000 65536"/>
                            <a:gd name="T28" fmla="*/ 0 60000 65536"/>
                            <a:gd name="T29" fmla="*/ 0 60000 65536"/>
                            <a:gd name="T30" fmla="*/ 0 60000 65536"/>
                            <a:gd name="T31" fmla="*/ 0 60000 65536"/>
                            <a:gd name="T32" fmla="*/ 0 60000 65536"/>
                          </a:gdLst>
                          <a:ahLst/>
                          <a:cxnLst>
                            <a:cxn ang="T22">
                              <a:pos x="T0" y="T1"/>
                            </a:cxn>
                            <a:cxn ang="T23">
                              <a:pos x="T2" y="T3"/>
                            </a:cxn>
                            <a:cxn ang="T24">
                              <a:pos x="T4" y="T5"/>
                            </a:cxn>
                            <a:cxn ang="T25">
                              <a:pos x="T6" y="T7"/>
                            </a:cxn>
                            <a:cxn ang="T26">
                              <a:pos x="T8" y="T9"/>
                            </a:cxn>
                            <a:cxn ang="T27">
                              <a:pos x="T10" y="T11"/>
                            </a:cxn>
                            <a:cxn ang="T28">
                              <a:pos x="T12" y="T13"/>
                            </a:cxn>
                            <a:cxn ang="T29">
                              <a:pos x="T14" y="T15"/>
                            </a:cxn>
                            <a:cxn ang="T30">
                              <a:pos x="T16" y="T17"/>
                            </a:cxn>
                            <a:cxn ang="T31">
                              <a:pos x="T18" y="T19"/>
                            </a:cxn>
                            <a:cxn ang="T32">
                              <a:pos x="T20" y="T21"/>
                            </a:cxn>
                          </a:cxnLst>
                          <a:rect l="0" t="0" r="r" b="b"/>
                          <a:pathLst>
                            <a:path w="19" h="18">
                              <a:moveTo>
                                <a:pt x="10" y="15"/>
                              </a:moveTo>
                              <a:lnTo>
                                <a:pt x="15" y="18"/>
                              </a:lnTo>
                              <a:lnTo>
                                <a:pt x="14" y="12"/>
                              </a:lnTo>
                              <a:lnTo>
                                <a:pt x="19" y="7"/>
                              </a:lnTo>
                              <a:lnTo>
                                <a:pt x="13" y="6"/>
                              </a:lnTo>
                              <a:lnTo>
                                <a:pt x="10" y="0"/>
                              </a:lnTo>
                              <a:lnTo>
                                <a:pt x="7" y="6"/>
                              </a:lnTo>
                              <a:lnTo>
                                <a:pt x="0" y="7"/>
                              </a:lnTo>
                              <a:lnTo>
                                <a:pt x="5" y="11"/>
                              </a:lnTo>
                              <a:lnTo>
                                <a:pt x="4" y="18"/>
                              </a:lnTo>
                              <a:lnTo>
                                <a:pt x="10" y="15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521" name="Freeform 526"/>
                      <wps:cNvSpPr>
                        <a:spLocks/>
                      </wps:cNvSpPr>
                      <wps:spPr bwMode="auto">
                        <a:xfrm>
                          <a:off x="375223" y="407051"/>
                          <a:ext cx="23501" cy="23503"/>
                        </a:xfrm>
                        <a:custGeom>
                          <a:avLst/>
                          <a:gdLst>
                            <a:gd name="T0" fmla="*/ 9137 w 18"/>
                            <a:gd name="T1" fmla="*/ 18274 h 18"/>
                            <a:gd name="T2" fmla="*/ 15663 w 18"/>
                            <a:gd name="T3" fmla="*/ 23495 h 18"/>
                            <a:gd name="T4" fmla="*/ 15663 w 18"/>
                            <a:gd name="T5" fmla="*/ 15663 h 18"/>
                            <a:gd name="T6" fmla="*/ 23495 w 18"/>
                            <a:gd name="T7" fmla="*/ 11748 h 18"/>
                            <a:gd name="T8" fmla="*/ 15663 w 18"/>
                            <a:gd name="T9" fmla="*/ 7832 h 18"/>
                            <a:gd name="T10" fmla="*/ 14358 w 18"/>
                            <a:gd name="T11" fmla="*/ 0 h 18"/>
                            <a:gd name="T12" fmla="*/ 9137 w 18"/>
                            <a:gd name="T13" fmla="*/ 5221 h 18"/>
                            <a:gd name="T14" fmla="*/ 0 w 18"/>
                            <a:gd name="T15" fmla="*/ 5221 h 18"/>
                            <a:gd name="T16" fmla="*/ 3916 w 18"/>
                            <a:gd name="T17" fmla="*/ 11748 h 18"/>
                            <a:gd name="T18" fmla="*/ 1305 w 18"/>
                            <a:gd name="T19" fmla="*/ 19579 h 18"/>
                            <a:gd name="T20" fmla="*/ 9137 w 18"/>
                            <a:gd name="T21" fmla="*/ 18274 h 18"/>
                            <a:gd name="T22" fmla="*/ 0 60000 65536"/>
                            <a:gd name="T23" fmla="*/ 0 60000 65536"/>
                            <a:gd name="T24" fmla="*/ 0 60000 65536"/>
                            <a:gd name="T25" fmla="*/ 0 60000 65536"/>
                            <a:gd name="T26" fmla="*/ 0 60000 65536"/>
                            <a:gd name="T27" fmla="*/ 0 60000 65536"/>
                            <a:gd name="T28" fmla="*/ 0 60000 65536"/>
                            <a:gd name="T29" fmla="*/ 0 60000 65536"/>
                            <a:gd name="T30" fmla="*/ 0 60000 65536"/>
                            <a:gd name="T31" fmla="*/ 0 60000 65536"/>
                            <a:gd name="T32" fmla="*/ 0 60000 65536"/>
                          </a:gdLst>
                          <a:ahLst/>
                          <a:cxnLst>
                            <a:cxn ang="T22">
                              <a:pos x="T0" y="T1"/>
                            </a:cxn>
                            <a:cxn ang="T23">
                              <a:pos x="T2" y="T3"/>
                            </a:cxn>
                            <a:cxn ang="T24">
                              <a:pos x="T4" y="T5"/>
                            </a:cxn>
                            <a:cxn ang="T25">
                              <a:pos x="T6" y="T7"/>
                            </a:cxn>
                            <a:cxn ang="T26">
                              <a:pos x="T8" y="T9"/>
                            </a:cxn>
                            <a:cxn ang="T27">
                              <a:pos x="T10" y="T11"/>
                            </a:cxn>
                            <a:cxn ang="T28">
                              <a:pos x="T12" y="T13"/>
                            </a:cxn>
                            <a:cxn ang="T29">
                              <a:pos x="T14" y="T15"/>
                            </a:cxn>
                            <a:cxn ang="T30">
                              <a:pos x="T16" y="T17"/>
                            </a:cxn>
                            <a:cxn ang="T31">
                              <a:pos x="T18" y="T19"/>
                            </a:cxn>
                            <a:cxn ang="T32">
                              <a:pos x="T20" y="T21"/>
                            </a:cxn>
                          </a:cxnLst>
                          <a:rect l="0" t="0" r="r" b="b"/>
                          <a:pathLst>
                            <a:path w="18" h="18">
                              <a:moveTo>
                                <a:pt x="7" y="14"/>
                              </a:moveTo>
                              <a:lnTo>
                                <a:pt x="12" y="18"/>
                              </a:lnTo>
                              <a:lnTo>
                                <a:pt x="12" y="12"/>
                              </a:lnTo>
                              <a:lnTo>
                                <a:pt x="18" y="9"/>
                              </a:lnTo>
                              <a:lnTo>
                                <a:pt x="12" y="6"/>
                              </a:lnTo>
                              <a:lnTo>
                                <a:pt x="11" y="0"/>
                              </a:lnTo>
                              <a:lnTo>
                                <a:pt x="7" y="4"/>
                              </a:lnTo>
                              <a:lnTo>
                                <a:pt x="0" y="4"/>
                              </a:lnTo>
                              <a:lnTo>
                                <a:pt x="3" y="9"/>
                              </a:lnTo>
                              <a:lnTo>
                                <a:pt x="1" y="15"/>
                              </a:lnTo>
                              <a:lnTo>
                                <a:pt x="7" y="14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522" name="Freeform 527"/>
                      <wps:cNvSpPr>
                        <a:spLocks/>
                      </wps:cNvSpPr>
                      <wps:spPr bwMode="auto">
                        <a:xfrm>
                          <a:off x="346721" y="414652"/>
                          <a:ext cx="24702" cy="24803"/>
                        </a:xfrm>
                        <a:custGeom>
                          <a:avLst/>
                          <a:gdLst>
                            <a:gd name="T0" fmla="*/ 9124 w 19"/>
                            <a:gd name="T1" fmla="*/ 16944 h 19"/>
                            <a:gd name="T2" fmla="*/ 14338 w 19"/>
                            <a:gd name="T3" fmla="*/ 24765 h 19"/>
                            <a:gd name="T4" fmla="*/ 16944 w 19"/>
                            <a:gd name="T5" fmla="*/ 15641 h 19"/>
                            <a:gd name="T6" fmla="*/ 24765 w 19"/>
                            <a:gd name="T7" fmla="*/ 14338 h 19"/>
                            <a:gd name="T8" fmla="*/ 18248 w 19"/>
                            <a:gd name="T9" fmla="*/ 9124 h 19"/>
                            <a:gd name="T10" fmla="*/ 18248 w 19"/>
                            <a:gd name="T11" fmla="*/ 0 h 19"/>
                            <a:gd name="T12" fmla="*/ 11731 w 19"/>
                            <a:gd name="T13" fmla="*/ 5214 h 19"/>
                            <a:gd name="T14" fmla="*/ 2607 w 19"/>
                            <a:gd name="T15" fmla="*/ 1303 h 19"/>
                            <a:gd name="T16" fmla="*/ 5214 w 19"/>
                            <a:gd name="T17" fmla="*/ 10427 h 19"/>
                            <a:gd name="T18" fmla="*/ 0 w 19"/>
                            <a:gd name="T19" fmla="*/ 16944 h 19"/>
                            <a:gd name="T20" fmla="*/ 9124 w 19"/>
                            <a:gd name="T21" fmla="*/ 16944 h 19"/>
                            <a:gd name="T22" fmla="*/ 0 60000 65536"/>
                            <a:gd name="T23" fmla="*/ 0 60000 65536"/>
                            <a:gd name="T24" fmla="*/ 0 60000 65536"/>
                            <a:gd name="T25" fmla="*/ 0 60000 65536"/>
                            <a:gd name="T26" fmla="*/ 0 60000 65536"/>
                            <a:gd name="T27" fmla="*/ 0 60000 65536"/>
                            <a:gd name="T28" fmla="*/ 0 60000 65536"/>
                            <a:gd name="T29" fmla="*/ 0 60000 65536"/>
                            <a:gd name="T30" fmla="*/ 0 60000 65536"/>
                            <a:gd name="T31" fmla="*/ 0 60000 65536"/>
                            <a:gd name="T32" fmla="*/ 0 60000 65536"/>
                          </a:gdLst>
                          <a:ahLst/>
                          <a:cxnLst>
                            <a:cxn ang="T22">
                              <a:pos x="T0" y="T1"/>
                            </a:cxn>
                            <a:cxn ang="T23">
                              <a:pos x="T2" y="T3"/>
                            </a:cxn>
                            <a:cxn ang="T24">
                              <a:pos x="T4" y="T5"/>
                            </a:cxn>
                            <a:cxn ang="T25">
                              <a:pos x="T6" y="T7"/>
                            </a:cxn>
                            <a:cxn ang="T26">
                              <a:pos x="T8" y="T9"/>
                            </a:cxn>
                            <a:cxn ang="T27">
                              <a:pos x="T10" y="T11"/>
                            </a:cxn>
                            <a:cxn ang="T28">
                              <a:pos x="T12" y="T13"/>
                            </a:cxn>
                            <a:cxn ang="T29">
                              <a:pos x="T14" y="T15"/>
                            </a:cxn>
                            <a:cxn ang="T30">
                              <a:pos x="T16" y="T17"/>
                            </a:cxn>
                            <a:cxn ang="T31">
                              <a:pos x="T18" y="T19"/>
                            </a:cxn>
                            <a:cxn ang="T32">
                              <a:pos x="T20" y="T21"/>
                            </a:cxn>
                          </a:cxnLst>
                          <a:rect l="0" t="0" r="r" b="b"/>
                          <a:pathLst>
                            <a:path w="19" h="19">
                              <a:moveTo>
                                <a:pt x="7" y="13"/>
                              </a:moveTo>
                              <a:lnTo>
                                <a:pt x="11" y="19"/>
                              </a:lnTo>
                              <a:lnTo>
                                <a:pt x="13" y="12"/>
                              </a:lnTo>
                              <a:lnTo>
                                <a:pt x="19" y="11"/>
                              </a:lnTo>
                              <a:lnTo>
                                <a:pt x="14" y="7"/>
                              </a:lnTo>
                              <a:lnTo>
                                <a:pt x="14" y="0"/>
                              </a:lnTo>
                              <a:lnTo>
                                <a:pt x="9" y="4"/>
                              </a:lnTo>
                              <a:lnTo>
                                <a:pt x="2" y="1"/>
                              </a:lnTo>
                              <a:lnTo>
                                <a:pt x="4" y="8"/>
                              </a:lnTo>
                              <a:lnTo>
                                <a:pt x="0" y="13"/>
                              </a:lnTo>
                              <a:lnTo>
                                <a:pt x="7" y="13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523" name="Freeform 528"/>
                      <wps:cNvSpPr>
                        <a:spLocks/>
                      </wps:cNvSpPr>
                      <wps:spPr bwMode="auto">
                        <a:xfrm>
                          <a:off x="448328" y="327041"/>
                          <a:ext cx="24702" cy="23503"/>
                        </a:xfrm>
                        <a:custGeom>
                          <a:avLst/>
                          <a:gdLst>
                            <a:gd name="T0" fmla="*/ 15641 w 19"/>
                            <a:gd name="T1" fmla="*/ 15663 h 18"/>
                            <a:gd name="T2" fmla="*/ 24765 w 19"/>
                            <a:gd name="T3" fmla="*/ 14358 h 18"/>
                            <a:gd name="T4" fmla="*/ 18248 w 19"/>
                            <a:gd name="T5" fmla="*/ 7832 h 18"/>
                            <a:gd name="T6" fmla="*/ 19551 w 19"/>
                            <a:gd name="T7" fmla="*/ 0 h 18"/>
                            <a:gd name="T8" fmla="*/ 11731 w 19"/>
                            <a:gd name="T9" fmla="*/ 3916 h 18"/>
                            <a:gd name="T10" fmla="*/ 3910 w 19"/>
                            <a:gd name="T11" fmla="*/ 0 h 18"/>
                            <a:gd name="T12" fmla="*/ 5214 w 19"/>
                            <a:gd name="T13" fmla="*/ 9137 h 18"/>
                            <a:gd name="T14" fmla="*/ 0 w 19"/>
                            <a:gd name="T15" fmla="*/ 14358 h 18"/>
                            <a:gd name="T16" fmla="*/ 7821 w 19"/>
                            <a:gd name="T17" fmla="*/ 15663 h 18"/>
                            <a:gd name="T18" fmla="*/ 13034 w 19"/>
                            <a:gd name="T19" fmla="*/ 23495 h 18"/>
                            <a:gd name="T20" fmla="*/ 15641 w 19"/>
                            <a:gd name="T21" fmla="*/ 15663 h 18"/>
                            <a:gd name="T22" fmla="*/ 0 60000 65536"/>
                            <a:gd name="T23" fmla="*/ 0 60000 65536"/>
                            <a:gd name="T24" fmla="*/ 0 60000 65536"/>
                            <a:gd name="T25" fmla="*/ 0 60000 65536"/>
                            <a:gd name="T26" fmla="*/ 0 60000 65536"/>
                            <a:gd name="T27" fmla="*/ 0 60000 65536"/>
                            <a:gd name="T28" fmla="*/ 0 60000 65536"/>
                            <a:gd name="T29" fmla="*/ 0 60000 65536"/>
                            <a:gd name="T30" fmla="*/ 0 60000 65536"/>
                            <a:gd name="T31" fmla="*/ 0 60000 65536"/>
                            <a:gd name="T32" fmla="*/ 0 60000 65536"/>
                          </a:gdLst>
                          <a:ahLst/>
                          <a:cxnLst>
                            <a:cxn ang="T22">
                              <a:pos x="T0" y="T1"/>
                            </a:cxn>
                            <a:cxn ang="T23">
                              <a:pos x="T2" y="T3"/>
                            </a:cxn>
                            <a:cxn ang="T24">
                              <a:pos x="T4" y="T5"/>
                            </a:cxn>
                            <a:cxn ang="T25">
                              <a:pos x="T6" y="T7"/>
                            </a:cxn>
                            <a:cxn ang="T26">
                              <a:pos x="T8" y="T9"/>
                            </a:cxn>
                            <a:cxn ang="T27">
                              <a:pos x="T10" y="T11"/>
                            </a:cxn>
                            <a:cxn ang="T28">
                              <a:pos x="T12" y="T13"/>
                            </a:cxn>
                            <a:cxn ang="T29">
                              <a:pos x="T14" y="T15"/>
                            </a:cxn>
                            <a:cxn ang="T30">
                              <a:pos x="T16" y="T17"/>
                            </a:cxn>
                            <a:cxn ang="T31">
                              <a:pos x="T18" y="T19"/>
                            </a:cxn>
                            <a:cxn ang="T32">
                              <a:pos x="T20" y="T21"/>
                            </a:cxn>
                          </a:cxnLst>
                          <a:rect l="0" t="0" r="r" b="b"/>
                          <a:pathLst>
                            <a:path w="19" h="18">
                              <a:moveTo>
                                <a:pt x="12" y="12"/>
                              </a:moveTo>
                              <a:lnTo>
                                <a:pt x="19" y="11"/>
                              </a:lnTo>
                              <a:lnTo>
                                <a:pt x="14" y="6"/>
                              </a:lnTo>
                              <a:lnTo>
                                <a:pt x="15" y="0"/>
                              </a:lnTo>
                              <a:lnTo>
                                <a:pt x="9" y="3"/>
                              </a:lnTo>
                              <a:lnTo>
                                <a:pt x="3" y="0"/>
                              </a:lnTo>
                              <a:lnTo>
                                <a:pt x="4" y="7"/>
                              </a:lnTo>
                              <a:lnTo>
                                <a:pt x="0" y="11"/>
                              </a:lnTo>
                              <a:lnTo>
                                <a:pt x="6" y="12"/>
                              </a:lnTo>
                              <a:lnTo>
                                <a:pt x="10" y="18"/>
                              </a:lnTo>
                              <a:lnTo>
                                <a:pt x="12" y="12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524" name="Freeform 529"/>
                      <wps:cNvSpPr>
                        <a:spLocks/>
                      </wps:cNvSpPr>
                      <wps:spPr bwMode="auto">
                        <a:xfrm>
                          <a:off x="419726" y="374047"/>
                          <a:ext cx="24802" cy="24703"/>
                        </a:xfrm>
                        <a:custGeom>
                          <a:avLst/>
                          <a:gdLst>
                            <a:gd name="T0" fmla="*/ 14338 w 19"/>
                            <a:gd name="T1" fmla="*/ 19551 h 19"/>
                            <a:gd name="T2" fmla="*/ 22158 w 19"/>
                            <a:gd name="T3" fmla="*/ 20855 h 19"/>
                            <a:gd name="T4" fmla="*/ 19551 w 19"/>
                            <a:gd name="T5" fmla="*/ 13034 h 19"/>
                            <a:gd name="T6" fmla="*/ 24765 w 19"/>
                            <a:gd name="T7" fmla="*/ 6517 h 19"/>
                            <a:gd name="T8" fmla="*/ 15641 w 19"/>
                            <a:gd name="T9" fmla="*/ 6517 h 19"/>
                            <a:gd name="T10" fmla="*/ 10427 w 19"/>
                            <a:gd name="T11" fmla="*/ 0 h 19"/>
                            <a:gd name="T12" fmla="*/ 7821 w 19"/>
                            <a:gd name="T13" fmla="*/ 7821 h 19"/>
                            <a:gd name="T14" fmla="*/ 0 w 19"/>
                            <a:gd name="T15" fmla="*/ 11731 h 19"/>
                            <a:gd name="T16" fmla="*/ 7821 w 19"/>
                            <a:gd name="T17" fmla="*/ 15641 h 19"/>
                            <a:gd name="T18" fmla="*/ 7821 w 19"/>
                            <a:gd name="T19" fmla="*/ 24765 h 19"/>
                            <a:gd name="T20" fmla="*/ 14338 w 19"/>
                            <a:gd name="T21" fmla="*/ 19551 h 19"/>
                            <a:gd name="T22" fmla="*/ 0 60000 65536"/>
                            <a:gd name="T23" fmla="*/ 0 60000 65536"/>
                            <a:gd name="T24" fmla="*/ 0 60000 65536"/>
                            <a:gd name="T25" fmla="*/ 0 60000 65536"/>
                            <a:gd name="T26" fmla="*/ 0 60000 65536"/>
                            <a:gd name="T27" fmla="*/ 0 60000 65536"/>
                            <a:gd name="T28" fmla="*/ 0 60000 65536"/>
                            <a:gd name="T29" fmla="*/ 0 60000 65536"/>
                            <a:gd name="T30" fmla="*/ 0 60000 65536"/>
                            <a:gd name="T31" fmla="*/ 0 60000 65536"/>
                            <a:gd name="T32" fmla="*/ 0 60000 65536"/>
                          </a:gdLst>
                          <a:ahLst/>
                          <a:cxnLst>
                            <a:cxn ang="T22">
                              <a:pos x="T0" y="T1"/>
                            </a:cxn>
                            <a:cxn ang="T23">
                              <a:pos x="T2" y="T3"/>
                            </a:cxn>
                            <a:cxn ang="T24">
                              <a:pos x="T4" y="T5"/>
                            </a:cxn>
                            <a:cxn ang="T25">
                              <a:pos x="T6" y="T7"/>
                            </a:cxn>
                            <a:cxn ang="T26">
                              <a:pos x="T8" y="T9"/>
                            </a:cxn>
                            <a:cxn ang="T27">
                              <a:pos x="T10" y="T11"/>
                            </a:cxn>
                            <a:cxn ang="T28">
                              <a:pos x="T12" y="T13"/>
                            </a:cxn>
                            <a:cxn ang="T29">
                              <a:pos x="T14" y="T15"/>
                            </a:cxn>
                            <a:cxn ang="T30">
                              <a:pos x="T16" y="T17"/>
                            </a:cxn>
                            <a:cxn ang="T31">
                              <a:pos x="T18" y="T19"/>
                            </a:cxn>
                            <a:cxn ang="T32">
                              <a:pos x="T20" y="T21"/>
                            </a:cxn>
                          </a:cxnLst>
                          <a:rect l="0" t="0" r="r" b="b"/>
                          <a:pathLst>
                            <a:path w="19" h="19">
                              <a:moveTo>
                                <a:pt x="11" y="15"/>
                              </a:moveTo>
                              <a:lnTo>
                                <a:pt x="17" y="16"/>
                              </a:lnTo>
                              <a:lnTo>
                                <a:pt x="15" y="10"/>
                              </a:lnTo>
                              <a:lnTo>
                                <a:pt x="19" y="5"/>
                              </a:lnTo>
                              <a:lnTo>
                                <a:pt x="12" y="5"/>
                              </a:lnTo>
                              <a:lnTo>
                                <a:pt x="8" y="0"/>
                              </a:lnTo>
                              <a:lnTo>
                                <a:pt x="6" y="6"/>
                              </a:lnTo>
                              <a:lnTo>
                                <a:pt x="0" y="9"/>
                              </a:lnTo>
                              <a:lnTo>
                                <a:pt x="6" y="12"/>
                              </a:lnTo>
                              <a:lnTo>
                                <a:pt x="6" y="19"/>
                              </a:lnTo>
                              <a:lnTo>
                                <a:pt x="11" y="15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525" name="Freeform 530"/>
                      <wps:cNvSpPr>
                        <a:spLocks/>
                      </wps:cNvSpPr>
                      <wps:spPr bwMode="auto">
                        <a:xfrm>
                          <a:off x="441927" y="240630"/>
                          <a:ext cx="24101" cy="24803"/>
                        </a:xfrm>
                        <a:custGeom>
                          <a:avLst/>
                          <a:gdLst>
                            <a:gd name="T0" fmla="*/ 19050 w 19"/>
                            <a:gd name="T1" fmla="*/ 14338 h 19"/>
                            <a:gd name="T2" fmla="*/ 24130 w 19"/>
                            <a:gd name="T3" fmla="*/ 7821 h 19"/>
                            <a:gd name="T4" fmla="*/ 15240 w 19"/>
                            <a:gd name="T5" fmla="*/ 7821 h 19"/>
                            <a:gd name="T6" fmla="*/ 11430 w 19"/>
                            <a:gd name="T7" fmla="*/ 0 h 19"/>
                            <a:gd name="T8" fmla="*/ 7620 w 19"/>
                            <a:gd name="T9" fmla="*/ 7821 h 19"/>
                            <a:gd name="T10" fmla="*/ 0 w 19"/>
                            <a:gd name="T11" fmla="*/ 10427 h 19"/>
                            <a:gd name="T12" fmla="*/ 6350 w 19"/>
                            <a:gd name="T13" fmla="*/ 15641 h 19"/>
                            <a:gd name="T14" fmla="*/ 6350 w 19"/>
                            <a:gd name="T15" fmla="*/ 24765 h 19"/>
                            <a:gd name="T16" fmla="*/ 12700 w 19"/>
                            <a:gd name="T17" fmla="*/ 19551 h 19"/>
                            <a:gd name="T18" fmla="*/ 20320 w 19"/>
                            <a:gd name="T19" fmla="*/ 22158 h 19"/>
                            <a:gd name="T20" fmla="*/ 19050 w 19"/>
                            <a:gd name="T21" fmla="*/ 14338 h 19"/>
                            <a:gd name="T22" fmla="*/ 0 60000 65536"/>
                            <a:gd name="T23" fmla="*/ 0 60000 65536"/>
                            <a:gd name="T24" fmla="*/ 0 60000 65536"/>
                            <a:gd name="T25" fmla="*/ 0 60000 65536"/>
                            <a:gd name="T26" fmla="*/ 0 60000 65536"/>
                            <a:gd name="T27" fmla="*/ 0 60000 65536"/>
                            <a:gd name="T28" fmla="*/ 0 60000 65536"/>
                            <a:gd name="T29" fmla="*/ 0 60000 65536"/>
                            <a:gd name="T30" fmla="*/ 0 60000 65536"/>
                            <a:gd name="T31" fmla="*/ 0 60000 65536"/>
                            <a:gd name="T32" fmla="*/ 0 60000 65536"/>
                          </a:gdLst>
                          <a:ahLst/>
                          <a:cxnLst>
                            <a:cxn ang="T22">
                              <a:pos x="T0" y="T1"/>
                            </a:cxn>
                            <a:cxn ang="T23">
                              <a:pos x="T2" y="T3"/>
                            </a:cxn>
                            <a:cxn ang="T24">
                              <a:pos x="T4" y="T5"/>
                            </a:cxn>
                            <a:cxn ang="T25">
                              <a:pos x="T6" y="T7"/>
                            </a:cxn>
                            <a:cxn ang="T26">
                              <a:pos x="T8" y="T9"/>
                            </a:cxn>
                            <a:cxn ang="T27">
                              <a:pos x="T10" y="T11"/>
                            </a:cxn>
                            <a:cxn ang="T28">
                              <a:pos x="T12" y="T13"/>
                            </a:cxn>
                            <a:cxn ang="T29">
                              <a:pos x="T14" y="T15"/>
                            </a:cxn>
                            <a:cxn ang="T30">
                              <a:pos x="T16" y="T17"/>
                            </a:cxn>
                            <a:cxn ang="T31">
                              <a:pos x="T18" y="T19"/>
                            </a:cxn>
                            <a:cxn ang="T32">
                              <a:pos x="T20" y="T21"/>
                            </a:cxn>
                          </a:cxnLst>
                          <a:rect l="0" t="0" r="r" b="b"/>
                          <a:pathLst>
                            <a:path w="19" h="19">
                              <a:moveTo>
                                <a:pt x="15" y="11"/>
                              </a:moveTo>
                              <a:lnTo>
                                <a:pt x="19" y="6"/>
                              </a:lnTo>
                              <a:lnTo>
                                <a:pt x="12" y="6"/>
                              </a:lnTo>
                              <a:lnTo>
                                <a:pt x="9" y="0"/>
                              </a:lnTo>
                              <a:lnTo>
                                <a:pt x="6" y="6"/>
                              </a:lnTo>
                              <a:lnTo>
                                <a:pt x="0" y="8"/>
                              </a:lnTo>
                              <a:lnTo>
                                <a:pt x="5" y="12"/>
                              </a:lnTo>
                              <a:lnTo>
                                <a:pt x="5" y="19"/>
                              </a:lnTo>
                              <a:lnTo>
                                <a:pt x="10" y="15"/>
                              </a:lnTo>
                              <a:lnTo>
                                <a:pt x="16" y="17"/>
                              </a:lnTo>
                              <a:lnTo>
                                <a:pt x="15" y="11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526" name="Freeform 531"/>
                      <wps:cNvSpPr>
                        <a:spLocks/>
                      </wps:cNvSpPr>
                      <wps:spPr bwMode="auto">
                        <a:xfrm>
                          <a:off x="453328" y="297137"/>
                          <a:ext cx="24802" cy="24803"/>
                        </a:xfrm>
                        <a:custGeom>
                          <a:avLst/>
                          <a:gdLst>
                            <a:gd name="T0" fmla="*/ 16944 w 19"/>
                            <a:gd name="T1" fmla="*/ 16944 h 19"/>
                            <a:gd name="T2" fmla="*/ 24765 w 19"/>
                            <a:gd name="T3" fmla="*/ 13034 h 19"/>
                            <a:gd name="T4" fmla="*/ 16944 w 19"/>
                            <a:gd name="T5" fmla="*/ 9124 h 19"/>
                            <a:gd name="T6" fmla="*/ 15641 w 19"/>
                            <a:gd name="T7" fmla="*/ 0 h 19"/>
                            <a:gd name="T8" fmla="*/ 9124 w 19"/>
                            <a:gd name="T9" fmla="*/ 6517 h 19"/>
                            <a:gd name="T10" fmla="*/ 1303 w 19"/>
                            <a:gd name="T11" fmla="*/ 3910 h 19"/>
                            <a:gd name="T12" fmla="*/ 5214 w 19"/>
                            <a:gd name="T13" fmla="*/ 11731 h 19"/>
                            <a:gd name="T14" fmla="*/ 0 w 19"/>
                            <a:gd name="T15" fmla="*/ 19551 h 19"/>
                            <a:gd name="T16" fmla="*/ 9124 w 19"/>
                            <a:gd name="T17" fmla="*/ 18248 h 19"/>
                            <a:gd name="T18" fmla="*/ 14338 w 19"/>
                            <a:gd name="T19" fmla="*/ 24765 h 19"/>
                            <a:gd name="T20" fmla="*/ 16944 w 19"/>
                            <a:gd name="T21" fmla="*/ 16944 h 19"/>
                            <a:gd name="T22" fmla="*/ 0 60000 65536"/>
                            <a:gd name="T23" fmla="*/ 0 60000 65536"/>
                            <a:gd name="T24" fmla="*/ 0 60000 65536"/>
                            <a:gd name="T25" fmla="*/ 0 60000 65536"/>
                            <a:gd name="T26" fmla="*/ 0 60000 65536"/>
                            <a:gd name="T27" fmla="*/ 0 60000 65536"/>
                            <a:gd name="T28" fmla="*/ 0 60000 65536"/>
                            <a:gd name="T29" fmla="*/ 0 60000 65536"/>
                            <a:gd name="T30" fmla="*/ 0 60000 65536"/>
                            <a:gd name="T31" fmla="*/ 0 60000 65536"/>
                            <a:gd name="T32" fmla="*/ 0 60000 65536"/>
                          </a:gdLst>
                          <a:ahLst/>
                          <a:cxnLst>
                            <a:cxn ang="T22">
                              <a:pos x="T0" y="T1"/>
                            </a:cxn>
                            <a:cxn ang="T23">
                              <a:pos x="T2" y="T3"/>
                            </a:cxn>
                            <a:cxn ang="T24">
                              <a:pos x="T4" y="T5"/>
                            </a:cxn>
                            <a:cxn ang="T25">
                              <a:pos x="T6" y="T7"/>
                            </a:cxn>
                            <a:cxn ang="T26">
                              <a:pos x="T8" y="T9"/>
                            </a:cxn>
                            <a:cxn ang="T27">
                              <a:pos x="T10" y="T11"/>
                            </a:cxn>
                            <a:cxn ang="T28">
                              <a:pos x="T12" y="T13"/>
                            </a:cxn>
                            <a:cxn ang="T29">
                              <a:pos x="T14" y="T15"/>
                            </a:cxn>
                            <a:cxn ang="T30">
                              <a:pos x="T16" y="T17"/>
                            </a:cxn>
                            <a:cxn ang="T31">
                              <a:pos x="T18" y="T19"/>
                            </a:cxn>
                            <a:cxn ang="T32">
                              <a:pos x="T20" y="T21"/>
                            </a:cxn>
                          </a:cxnLst>
                          <a:rect l="0" t="0" r="r" b="b"/>
                          <a:pathLst>
                            <a:path w="19" h="19">
                              <a:moveTo>
                                <a:pt x="13" y="13"/>
                              </a:moveTo>
                              <a:lnTo>
                                <a:pt x="19" y="10"/>
                              </a:lnTo>
                              <a:lnTo>
                                <a:pt x="13" y="7"/>
                              </a:lnTo>
                              <a:lnTo>
                                <a:pt x="12" y="0"/>
                              </a:lnTo>
                              <a:lnTo>
                                <a:pt x="7" y="5"/>
                              </a:lnTo>
                              <a:lnTo>
                                <a:pt x="1" y="3"/>
                              </a:lnTo>
                              <a:lnTo>
                                <a:pt x="4" y="9"/>
                              </a:lnTo>
                              <a:lnTo>
                                <a:pt x="0" y="15"/>
                              </a:lnTo>
                              <a:lnTo>
                                <a:pt x="7" y="14"/>
                              </a:lnTo>
                              <a:lnTo>
                                <a:pt x="11" y="19"/>
                              </a:lnTo>
                              <a:lnTo>
                                <a:pt x="13" y="13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527" name="Freeform 532"/>
                      <wps:cNvSpPr>
                        <a:spLocks/>
                      </wps:cNvSpPr>
                      <wps:spPr bwMode="auto">
                        <a:xfrm>
                          <a:off x="450828" y="267933"/>
                          <a:ext cx="24802" cy="25403"/>
                        </a:xfrm>
                        <a:custGeom>
                          <a:avLst/>
                          <a:gdLst>
                            <a:gd name="T0" fmla="*/ 18248 w 19"/>
                            <a:gd name="T1" fmla="*/ 16042 h 19"/>
                            <a:gd name="T2" fmla="*/ 24765 w 19"/>
                            <a:gd name="T3" fmla="*/ 10695 h 19"/>
                            <a:gd name="T4" fmla="*/ 15641 w 19"/>
                            <a:gd name="T5" fmla="*/ 8021 h 19"/>
                            <a:gd name="T6" fmla="*/ 13034 w 19"/>
                            <a:gd name="T7" fmla="*/ 0 h 19"/>
                            <a:gd name="T8" fmla="*/ 9124 w 19"/>
                            <a:gd name="T9" fmla="*/ 6684 h 19"/>
                            <a:gd name="T10" fmla="*/ 0 w 19"/>
                            <a:gd name="T11" fmla="*/ 8021 h 19"/>
                            <a:gd name="T12" fmla="*/ 5214 w 19"/>
                            <a:gd name="T13" fmla="*/ 14705 h 19"/>
                            <a:gd name="T14" fmla="*/ 2607 w 19"/>
                            <a:gd name="T15" fmla="*/ 22726 h 19"/>
                            <a:gd name="T16" fmla="*/ 10427 w 19"/>
                            <a:gd name="T17" fmla="*/ 20053 h 19"/>
                            <a:gd name="T18" fmla="*/ 18248 w 19"/>
                            <a:gd name="T19" fmla="*/ 25400 h 19"/>
                            <a:gd name="T20" fmla="*/ 18248 w 19"/>
                            <a:gd name="T21" fmla="*/ 16042 h 19"/>
                            <a:gd name="T22" fmla="*/ 0 60000 65536"/>
                            <a:gd name="T23" fmla="*/ 0 60000 65536"/>
                            <a:gd name="T24" fmla="*/ 0 60000 65536"/>
                            <a:gd name="T25" fmla="*/ 0 60000 65536"/>
                            <a:gd name="T26" fmla="*/ 0 60000 65536"/>
                            <a:gd name="T27" fmla="*/ 0 60000 65536"/>
                            <a:gd name="T28" fmla="*/ 0 60000 65536"/>
                            <a:gd name="T29" fmla="*/ 0 60000 65536"/>
                            <a:gd name="T30" fmla="*/ 0 60000 65536"/>
                            <a:gd name="T31" fmla="*/ 0 60000 65536"/>
                            <a:gd name="T32" fmla="*/ 0 60000 65536"/>
                          </a:gdLst>
                          <a:ahLst/>
                          <a:cxnLst>
                            <a:cxn ang="T22">
                              <a:pos x="T0" y="T1"/>
                            </a:cxn>
                            <a:cxn ang="T23">
                              <a:pos x="T2" y="T3"/>
                            </a:cxn>
                            <a:cxn ang="T24">
                              <a:pos x="T4" y="T5"/>
                            </a:cxn>
                            <a:cxn ang="T25">
                              <a:pos x="T6" y="T7"/>
                            </a:cxn>
                            <a:cxn ang="T26">
                              <a:pos x="T8" y="T9"/>
                            </a:cxn>
                            <a:cxn ang="T27">
                              <a:pos x="T10" y="T11"/>
                            </a:cxn>
                            <a:cxn ang="T28">
                              <a:pos x="T12" y="T13"/>
                            </a:cxn>
                            <a:cxn ang="T29">
                              <a:pos x="T14" y="T15"/>
                            </a:cxn>
                            <a:cxn ang="T30">
                              <a:pos x="T16" y="T17"/>
                            </a:cxn>
                            <a:cxn ang="T31">
                              <a:pos x="T18" y="T19"/>
                            </a:cxn>
                            <a:cxn ang="T32">
                              <a:pos x="T20" y="T21"/>
                            </a:cxn>
                          </a:cxnLst>
                          <a:rect l="0" t="0" r="r" b="b"/>
                          <a:pathLst>
                            <a:path w="19" h="19">
                              <a:moveTo>
                                <a:pt x="14" y="12"/>
                              </a:moveTo>
                              <a:lnTo>
                                <a:pt x="19" y="8"/>
                              </a:lnTo>
                              <a:lnTo>
                                <a:pt x="12" y="6"/>
                              </a:lnTo>
                              <a:lnTo>
                                <a:pt x="10" y="0"/>
                              </a:lnTo>
                              <a:lnTo>
                                <a:pt x="7" y="5"/>
                              </a:lnTo>
                              <a:lnTo>
                                <a:pt x="0" y="6"/>
                              </a:lnTo>
                              <a:lnTo>
                                <a:pt x="4" y="11"/>
                              </a:lnTo>
                              <a:lnTo>
                                <a:pt x="2" y="17"/>
                              </a:lnTo>
                              <a:lnTo>
                                <a:pt x="8" y="15"/>
                              </a:lnTo>
                              <a:lnTo>
                                <a:pt x="14" y="19"/>
                              </a:lnTo>
                              <a:lnTo>
                                <a:pt x="14" y="12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528" name="Freeform 533"/>
                      <wps:cNvSpPr>
                        <a:spLocks/>
                      </wps:cNvSpPr>
                      <wps:spPr bwMode="auto">
                        <a:xfrm>
                          <a:off x="396224" y="502263"/>
                          <a:ext cx="174011" cy="176622"/>
                        </a:xfrm>
                        <a:custGeom>
                          <a:avLst/>
                          <a:gdLst>
                            <a:gd name="T0" fmla="*/ 6492 w 134"/>
                            <a:gd name="T1" fmla="*/ 171299 h 135"/>
                            <a:gd name="T2" fmla="*/ 0 w 134"/>
                            <a:gd name="T3" fmla="*/ 129455 h 135"/>
                            <a:gd name="T4" fmla="*/ 135037 w 134"/>
                            <a:gd name="T5" fmla="*/ 11769 h 135"/>
                            <a:gd name="T6" fmla="*/ 151917 w 134"/>
                            <a:gd name="T7" fmla="*/ 5231 h 135"/>
                            <a:gd name="T8" fmla="*/ 173990 w 134"/>
                            <a:gd name="T9" fmla="*/ 31383 h 135"/>
                            <a:gd name="T10" fmla="*/ 23372 w 134"/>
                            <a:gd name="T11" fmla="*/ 175222 h 135"/>
                            <a:gd name="T12" fmla="*/ 6492 w 134"/>
                            <a:gd name="T13" fmla="*/ 171299 h 135"/>
                            <a:gd name="T14" fmla="*/ 0 60000 65536"/>
                            <a:gd name="T15" fmla="*/ 0 60000 65536"/>
                            <a:gd name="T16" fmla="*/ 0 60000 65536"/>
                            <a:gd name="T17" fmla="*/ 0 60000 65536"/>
                            <a:gd name="T18" fmla="*/ 0 60000 65536"/>
                            <a:gd name="T19" fmla="*/ 0 60000 65536"/>
                            <a:gd name="T20" fmla="*/ 0 60000 65536"/>
                          </a:gdLst>
                          <a:ahLst/>
                          <a:cxnLst>
                            <a:cxn ang="T14">
                              <a:pos x="T0" y="T1"/>
                            </a:cxn>
                            <a:cxn ang="T15">
                              <a:pos x="T2" y="T3"/>
                            </a:cxn>
                            <a:cxn ang="T16">
                              <a:pos x="T4" y="T5"/>
                            </a:cxn>
                            <a:cxn ang="T17">
                              <a:pos x="T6" y="T7"/>
                            </a:cxn>
                            <a:cxn ang="T18">
                              <a:pos x="T8" y="T9"/>
                            </a:cxn>
                            <a:cxn ang="T19">
                              <a:pos x="T10" y="T11"/>
                            </a:cxn>
                            <a:cxn ang="T20">
                              <a:pos x="T12" y="T13"/>
                            </a:cxn>
                          </a:cxnLst>
                          <a:rect l="0" t="0" r="r" b="b"/>
                          <a:pathLst>
                            <a:path w="134" h="135">
                              <a:moveTo>
                                <a:pt x="5" y="131"/>
                              </a:moveTo>
                              <a:lnTo>
                                <a:pt x="0" y="99"/>
                              </a:lnTo>
                              <a:cubicBezTo>
                                <a:pt x="42" y="73"/>
                                <a:pt x="79" y="45"/>
                                <a:pt x="104" y="9"/>
                              </a:cubicBezTo>
                              <a:cubicBezTo>
                                <a:pt x="107" y="4"/>
                                <a:pt x="111" y="0"/>
                                <a:pt x="117" y="4"/>
                              </a:cubicBezTo>
                              <a:lnTo>
                                <a:pt x="134" y="24"/>
                              </a:lnTo>
                              <a:cubicBezTo>
                                <a:pt x="110" y="60"/>
                                <a:pt x="63" y="98"/>
                                <a:pt x="18" y="134"/>
                              </a:cubicBezTo>
                              <a:cubicBezTo>
                                <a:pt x="13" y="135"/>
                                <a:pt x="9" y="135"/>
                                <a:pt x="5" y="131"/>
                              </a:cubicBezTo>
                              <a:close/>
                            </a:path>
                          </a:pathLst>
                        </a:custGeom>
                        <a:solidFill>
                          <a:srgbClr val="24211D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529" name="Freeform 534"/>
                      <wps:cNvSpPr>
                        <a:spLocks/>
                      </wps:cNvSpPr>
                      <wps:spPr bwMode="auto">
                        <a:xfrm>
                          <a:off x="115507" y="502263"/>
                          <a:ext cx="171511" cy="179122"/>
                        </a:xfrm>
                        <a:custGeom>
                          <a:avLst/>
                          <a:gdLst>
                            <a:gd name="T0" fmla="*/ 166255 w 132"/>
                            <a:gd name="T1" fmla="*/ 167306 h 137"/>
                            <a:gd name="T2" fmla="*/ 171450 w 132"/>
                            <a:gd name="T3" fmla="*/ 130708 h 137"/>
                            <a:gd name="T4" fmla="*/ 38966 w 132"/>
                            <a:gd name="T5" fmla="*/ 10457 h 137"/>
                            <a:gd name="T6" fmla="*/ 19483 w 132"/>
                            <a:gd name="T7" fmla="*/ 5228 h 137"/>
                            <a:gd name="T8" fmla="*/ 0 w 132"/>
                            <a:gd name="T9" fmla="*/ 27449 h 137"/>
                            <a:gd name="T10" fmla="*/ 144174 w 132"/>
                            <a:gd name="T11" fmla="*/ 175149 h 137"/>
                            <a:gd name="T12" fmla="*/ 166255 w 132"/>
                            <a:gd name="T13" fmla="*/ 167306 h 137"/>
                            <a:gd name="T14" fmla="*/ 0 60000 65536"/>
                            <a:gd name="T15" fmla="*/ 0 60000 65536"/>
                            <a:gd name="T16" fmla="*/ 0 60000 65536"/>
                            <a:gd name="T17" fmla="*/ 0 60000 65536"/>
                            <a:gd name="T18" fmla="*/ 0 60000 65536"/>
                            <a:gd name="T19" fmla="*/ 0 60000 65536"/>
                            <a:gd name="T20" fmla="*/ 0 60000 65536"/>
                          </a:gdLst>
                          <a:ahLst/>
                          <a:cxnLst>
                            <a:cxn ang="T14">
                              <a:pos x="T0" y="T1"/>
                            </a:cxn>
                            <a:cxn ang="T15">
                              <a:pos x="T2" y="T3"/>
                            </a:cxn>
                            <a:cxn ang="T16">
                              <a:pos x="T4" y="T5"/>
                            </a:cxn>
                            <a:cxn ang="T17">
                              <a:pos x="T6" y="T7"/>
                            </a:cxn>
                            <a:cxn ang="T18">
                              <a:pos x="T8" y="T9"/>
                            </a:cxn>
                            <a:cxn ang="T19">
                              <a:pos x="T10" y="T11"/>
                            </a:cxn>
                            <a:cxn ang="T20">
                              <a:pos x="T12" y="T13"/>
                            </a:cxn>
                          </a:cxnLst>
                          <a:rect l="0" t="0" r="r" b="b"/>
                          <a:pathLst>
                            <a:path w="132" h="137">
                              <a:moveTo>
                                <a:pt x="128" y="128"/>
                              </a:moveTo>
                              <a:lnTo>
                                <a:pt x="132" y="100"/>
                              </a:lnTo>
                              <a:cubicBezTo>
                                <a:pt x="77" y="70"/>
                                <a:pt x="55" y="35"/>
                                <a:pt x="30" y="8"/>
                              </a:cubicBezTo>
                              <a:cubicBezTo>
                                <a:pt x="25" y="4"/>
                                <a:pt x="21" y="0"/>
                                <a:pt x="15" y="4"/>
                              </a:cubicBezTo>
                              <a:lnTo>
                                <a:pt x="0" y="21"/>
                              </a:lnTo>
                              <a:cubicBezTo>
                                <a:pt x="24" y="57"/>
                                <a:pt x="66" y="98"/>
                                <a:pt x="111" y="134"/>
                              </a:cubicBezTo>
                              <a:cubicBezTo>
                                <a:pt x="116" y="135"/>
                                <a:pt x="124" y="137"/>
                                <a:pt x="128" y="128"/>
                              </a:cubicBezTo>
                              <a:close/>
                            </a:path>
                          </a:pathLst>
                        </a:custGeom>
                        <a:solidFill>
                          <a:srgbClr val="24211D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530" name="Freeform 535"/>
                      <wps:cNvSpPr>
                        <a:spLocks/>
                      </wps:cNvSpPr>
                      <wps:spPr bwMode="auto">
                        <a:xfrm>
                          <a:off x="394924" y="478760"/>
                          <a:ext cx="284518" cy="200125"/>
                        </a:xfrm>
                        <a:custGeom>
                          <a:avLst/>
                          <a:gdLst>
                            <a:gd name="T0" fmla="*/ 15588 w 219"/>
                            <a:gd name="T1" fmla="*/ 162112 h 153"/>
                            <a:gd name="T2" fmla="*/ 249407 w 219"/>
                            <a:gd name="T3" fmla="*/ 0 h 153"/>
                            <a:gd name="T4" fmla="*/ 244211 w 219"/>
                            <a:gd name="T5" fmla="*/ 39221 h 153"/>
                            <a:gd name="T6" fmla="*/ 284480 w 219"/>
                            <a:gd name="T7" fmla="*/ 18303 h 153"/>
                            <a:gd name="T8" fmla="*/ 20784 w 219"/>
                            <a:gd name="T9" fmla="*/ 200025 h 153"/>
                            <a:gd name="T10" fmla="*/ 5196 w 219"/>
                            <a:gd name="T11" fmla="*/ 190874 h 153"/>
                            <a:gd name="T12" fmla="*/ 0 w 219"/>
                            <a:gd name="T13" fmla="*/ 154268 h 153"/>
                            <a:gd name="T14" fmla="*/ 15588 w 219"/>
                            <a:gd name="T15" fmla="*/ 162112 h 153"/>
                            <a:gd name="T16" fmla="*/ 0 60000 65536"/>
                            <a:gd name="T17" fmla="*/ 0 60000 65536"/>
                            <a:gd name="T18" fmla="*/ 0 60000 65536"/>
                            <a:gd name="T19" fmla="*/ 0 60000 65536"/>
                            <a:gd name="T20" fmla="*/ 0 60000 65536"/>
                            <a:gd name="T21" fmla="*/ 0 60000 65536"/>
                            <a:gd name="T22" fmla="*/ 0 60000 65536"/>
                            <a:gd name="T23" fmla="*/ 0 60000 65536"/>
                          </a:gdLst>
                          <a:ahLst/>
                          <a:cxnLst>
                            <a:cxn ang="T16">
                              <a:pos x="T0" y="T1"/>
                            </a:cxn>
                            <a:cxn ang="T17">
                              <a:pos x="T2" y="T3"/>
                            </a:cxn>
                            <a:cxn ang="T18">
                              <a:pos x="T4" y="T5"/>
                            </a:cxn>
                            <a:cxn ang="T19">
                              <a:pos x="T6" y="T7"/>
                            </a:cxn>
                            <a:cxn ang="T20">
                              <a:pos x="T8" y="T9"/>
                            </a:cxn>
                            <a:cxn ang="T21">
                              <a:pos x="T10" y="T11"/>
                            </a:cxn>
                            <a:cxn ang="T22">
                              <a:pos x="T12" y="T13"/>
                            </a:cxn>
                            <a:cxn ang="T23">
                              <a:pos x="T14" y="T15"/>
                            </a:cxn>
                          </a:cxnLst>
                          <a:rect l="0" t="0" r="r" b="b"/>
                          <a:pathLst>
                            <a:path w="219" h="153">
                              <a:moveTo>
                                <a:pt x="12" y="124"/>
                              </a:moveTo>
                              <a:cubicBezTo>
                                <a:pt x="101" y="104"/>
                                <a:pt x="151" y="60"/>
                                <a:pt x="192" y="0"/>
                              </a:cubicBezTo>
                              <a:lnTo>
                                <a:pt x="188" y="30"/>
                              </a:lnTo>
                              <a:lnTo>
                                <a:pt x="219" y="14"/>
                              </a:lnTo>
                              <a:cubicBezTo>
                                <a:pt x="169" y="92"/>
                                <a:pt x="103" y="135"/>
                                <a:pt x="16" y="153"/>
                              </a:cubicBezTo>
                              <a:cubicBezTo>
                                <a:pt x="11" y="153"/>
                                <a:pt x="6" y="151"/>
                                <a:pt x="4" y="146"/>
                              </a:cubicBezTo>
                              <a:lnTo>
                                <a:pt x="0" y="118"/>
                              </a:lnTo>
                              <a:cubicBezTo>
                                <a:pt x="3" y="125"/>
                                <a:pt x="8" y="124"/>
                                <a:pt x="12" y="124"/>
                              </a:cubicBez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531" name="Freeform 536"/>
                      <wps:cNvSpPr>
                        <a:spLocks noEditPoints="1"/>
                      </wps:cNvSpPr>
                      <wps:spPr bwMode="auto">
                        <a:xfrm>
                          <a:off x="392424" y="473759"/>
                          <a:ext cx="290818" cy="206326"/>
                        </a:xfrm>
                        <a:custGeom>
                          <a:avLst/>
                          <a:gdLst>
                            <a:gd name="T0" fmla="*/ 157100 w 224"/>
                            <a:gd name="T1" fmla="*/ 104494 h 158"/>
                            <a:gd name="T2" fmla="*/ 18177 w 224"/>
                            <a:gd name="T3" fmla="*/ 168496 h 158"/>
                            <a:gd name="T4" fmla="*/ 157100 w 224"/>
                            <a:gd name="T5" fmla="*/ 104494 h 158"/>
                            <a:gd name="T6" fmla="*/ 253178 w 224"/>
                            <a:gd name="T7" fmla="*/ 5225 h 158"/>
                            <a:gd name="T8" fmla="*/ 157100 w 224"/>
                            <a:gd name="T9" fmla="*/ 104494 h 158"/>
                            <a:gd name="T10" fmla="*/ 253178 w 224"/>
                            <a:gd name="T11" fmla="*/ 0 h 158"/>
                            <a:gd name="T12" fmla="*/ 251880 w 224"/>
                            <a:gd name="T13" fmla="*/ 5225 h 158"/>
                            <a:gd name="T14" fmla="*/ 253178 w 224"/>
                            <a:gd name="T15" fmla="*/ 5225 h 158"/>
                            <a:gd name="T16" fmla="*/ 245388 w 224"/>
                            <a:gd name="T17" fmla="*/ 44410 h 158"/>
                            <a:gd name="T18" fmla="*/ 253178 w 224"/>
                            <a:gd name="T19" fmla="*/ 5225 h 158"/>
                            <a:gd name="T20" fmla="*/ 245388 w 224"/>
                            <a:gd name="T21" fmla="*/ 47022 h 158"/>
                            <a:gd name="T22" fmla="*/ 246686 w 224"/>
                            <a:gd name="T23" fmla="*/ 44410 h 158"/>
                            <a:gd name="T24" fmla="*/ 245388 w 224"/>
                            <a:gd name="T25" fmla="*/ 43104 h 158"/>
                            <a:gd name="T26" fmla="*/ 286935 w 224"/>
                            <a:gd name="T27" fmla="*/ 24817 h 158"/>
                            <a:gd name="T28" fmla="*/ 245388 w 224"/>
                            <a:gd name="T29" fmla="*/ 43104 h 158"/>
                            <a:gd name="T30" fmla="*/ 290830 w 224"/>
                            <a:gd name="T31" fmla="*/ 20899 h 158"/>
                            <a:gd name="T32" fmla="*/ 286935 w 224"/>
                            <a:gd name="T33" fmla="*/ 23511 h 158"/>
                            <a:gd name="T34" fmla="*/ 288233 w 224"/>
                            <a:gd name="T35" fmla="*/ 24817 h 158"/>
                            <a:gd name="T36" fmla="*/ 172680 w 224"/>
                            <a:gd name="T37" fmla="*/ 142373 h 158"/>
                            <a:gd name="T38" fmla="*/ 288233 w 224"/>
                            <a:gd name="T39" fmla="*/ 24817 h 158"/>
                            <a:gd name="T40" fmla="*/ 23370 w 224"/>
                            <a:gd name="T41" fmla="*/ 206375 h 158"/>
                            <a:gd name="T42" fmla="*/ 172680 w 224"/>
                            <a:gd name="T43" fmla="*/ 142373 h 158"/>
                            <a:gd name="T44" fmla="*/ 23370 w 224"/>
                            <a:gd name="T45" fmla="*/ 206375 h 158"/>
                            <a:gd name="T46" fmla="*/ 23370 w 224"/>
                            <a:gd name="T47" fmla="*/ 206375 h 158"/>
                            <a:gd name="T48" fmla="*/ 23370 w 224"/>
                            <a:gd name="T49" fmla="*/ 206375 h 158"/>
                            <a:gd name="T50" fmla="*/ 23370 w 224"/>
                            <a:gd name="T51" fmla="*/ 206375 h 158"/>
                            <a:gd name="T52" fmla="*/ 23370 w 224"/>
                            <a:gd name="T53" fmla="*/ 203763 h 158"/>
                            <a:gd name="T54" fmla="*/ 23370 w 224"/>
                            <a:gd name="T55" fmla="*/ 206375 h 158"/>
                            <a:gd name="T56" fmla="*/ 23370 w 224"/>
                            <a:gd name="T57" fmla="*/ 206375 h 158"/>
                            <a:gd name="T58" fmla="*/ 23370 w 224"/>
                            <a:gd name="T59" fmla="*/ 206375 h 158"/>
                            <a:gd name="T60" fmla="*/ 20774 w 224"/>
                            <a:gd name="T61" fmla="*/ 206375 h 158"/>
                            <a:gd name="T62" fmla="*/ 23370 w 224"/>
                            <a:gd name="T63" fmla="*/ 203763 h 158"/>
                            <a:gd name="T64" fmla="*/ 20774 w 224"/>
                            <a:gd name="T65" fmla="*/ 206375 h 158"/>
                            <a:gd name="T66" fmla="*/ 18177 w 224"/>
                            <a:gd name="T67" fmla="*/ 203763 h 158"/>
                            <a:gd name="T68" fmla="*/ 20774 w 224"/>
                            <a:gd name="T69" fmla="*/ 206375 h 158"/>
                            <a:gd name="T70" fmla="*/ 7790 w 224"/>
                            <a:gd name="T71" fmla="*/ 195926 h 158"/>
                            <a:gd name="T72" fmla="*/ 18177 w 224"/>
                            <a:gd name="T73" fmla="*/ 203763 h 158"/>
                            <a:gd name="T74" fmla="*/ 7790 w 224"/>
                            <a:gd name="T75" fmla="*/ 195926 h 158"/>
                            <a:gd name="T76" fmla="*/ 7790 w 224"/>
                            <a:gd name="T77" fmla="*/ 195926 h 158"/>
                            <a:gd name="T78" fmla="*/ 7790 w 224"/>
                            <a:gd name="T79" fmla="*/ 195926 h 158"/>
                            <a:gd name="T80" fmla="*/ 3895 w 224"/>
                            <a:gd name="T81" fmla="*/ 158047 h 158"/>
                            <a:gd name="T82" fmla="*/ 7790 w 224"/>
                            <a:gd name="T83" fmla="*/ 195926 h 158"/>
                            <a:gd name="T84" fmla="*/ 0 w 224"/>
                            <a:gd name="T85" fmla="*/ 146291 h 158"/>
                            <a:gd name="T86" fmla="*/ 2597 w 224"/>
                            <a:gd name="T87" fmla="*/ 159353 h 158"/>
                            <a:gd name="T88" fmla="*/ 3895 w 224"/>
                            <a:gd name="T89" fmla="*/ 158047 h 158"/>
                            <a:gd name="T90" fmla="*/ 16879 w 224"/>
                            <a:gd name="T91" fmla="*/ 168496 h 158"/>
                            <a:gd name="T92" fmla="*/ 3895 w 224"/>
                            <a:gd name="T93" fmla="*/ 158047 h 158"/>
                            <a:gd name="T94" fmla="*/ 19475 w 224"/>
                            <a:gd name="T95" fmla="*/ 165884 h 158"/>
                            <a:gd name="T96" fmla="*/ 16879 w 224"/>
                            <a:gd name="T97" fmla="*/ 167190 h 158"/>
                            <a:gd name="T98" fmla="*/ 16879 w 224"/>
                            <a:gd name="T99" fmla="*/ 165884 h 158"/>
                            <a:gd name="T100" fmla="*/ 18177 w 224"/>
                            <a:gd name="T101" fmla="*/ 168496 h 158"/>
                            <a:gd name="T102" fmla="*/ 16879 w 224"/>
                            <a:gd name="T103" fmla="*/ 165884 h 158"/>
                            <a:gd name="T104" fmla="*/ 18177 w 224"/>
                            <a:gd name="T105" fmla="*/ 168496 h 158"/>
                            <a:gd name="T106" fmla="*/ 18177 w 224"/>
                            <a:gd name="T107" fmla="*/ 167190 h 158"/>
                            <a:gd name="T108" fmla="*/ 0 60000 65536"/>
                            <a:gd name="T109" fmla="*/ 0 60000 65536"/>
                            <a:gd name="T110" fmla="*/ 0 60000 65536"/>
                            <a:gd name="T111" fmla="*/ 0 60000 65536"/>
                            <a:gd name="T112" fmla="*/ 0 60000 65536"/>
                            <a:gd name="T113" fmla="*/ 0 60000 65536"/>
                            <a:gd name="T114" fmla="*/ 0 60000 65536"/>
                            <a:gd name="T115" fmla="*/ 0 60000 65536"/>
                            <a:gd name="T116" fmla="*/ 0 60000 65536"/>
                            <a:gd name="T117" fmla="*/ 0 60000 65536"/>
                            <a:gd name="T118" fmla="*/ 0 60000 65536"/>
                            <a:gd name="T119" fmla="*/ 0 60000 65536"/>
                            <a:gd name="T120" fmla="*/ 0 60000 65536"/>
                            <a:gd name="T121" fmla="*/ 0 60000 65536"/>
                            <a:gd name="T122" fmla="*/ 0 60000 65536"/>
                            <a:gd name="T123" fmla="*/ 0 60000 65536"/>
                            <a:gd name="T124" fmla="*/ 0 60000 65536"/>
                            <a:gd name="T125" fmla="*/ 0 60000 65536"/>
                            <a:gd name="T126" fmla="*/ 0 60000 65536"/>
                            <a:gd name="T127" fmla="*/ 0 60000 65536"/>
                            <a:gd name="T128" fmla="*/ 0 60000 65536"/>
                            <a:gd name="T129" fmla="*/ 0 60000 65536"/>
                            <a:gd name="T130" fmla="*/ 0 60000 65536"/>
                            <a:gd name="T131" fmla="*/ 0 60000 65536"/>
                            <a:gd name="T132" fmla="*/ 0 60000 65536"/>
                            <a:gd name="T133" fmla="*/ 0 60000 65536"/>
                            <a:gd name="T134" fmla="*/ 0 60000 65536"/>
                            <a:gd name="T135" fmla="*/ 0 60000 65536"/>
                            <a:gd name="T136" fmla="*/ 0 60000 65536"/>
                            <a:gd name="T137" fmla="*/ 0 60000 65536"/>
                            <a:gd name="T138" fmla="*/ 0 60000 65536"/>
                            <a:gd name="T139" fmla="*/ 0 60000 65536"/>
                            <a:gd name="T140" fmla="*/ 0 60000 65536"/>
                            <a:gd name="T141" fmla="*/ 0 60000 65536"/>
                            <a:gd name="T142" fmla="*/ 0 60000 65536"/>
                            <a:gd name="T143" fmla="*/ 0 60000 65536"/>
                            <a:gd name="T144" fmla="*/ 0 60000 65536"/>
                            <a:gd name="T145" fmla="*/ 0 60000 65536"/>
                            <a:gd name="T146" fmla="*/ 0 60000 65536"/>
                            <a:gd name="T147" fmla="*/ 0 60000 65536"/>
                            <a:gd name="T148" fmla="*/ 0 60000 65536"/>
                            <a:gd name="T149" fmla="*/ 0 60000 65536"/>
                            <a:gd name="T150" fmla="*/ 0 60000 65536"/>
                            <a:gd name="T151" fmla="*/ 0 60000 65536"/>
                            <a:gd name="T152" fmla="*/ 0 60000 65536"/>
                            <a:gd name="T153" fmla="*/ 0 60000 65536"/>
                            <a:gd name="T154" fmla="*/ 0 60000 65536"/>
                            <a:gd name="T155" fmla="*/ 0 60000 65536"/>
                            <a:gd name="T156" fmla="*/ 0 60000 65536"/>
                            <a:gd name="T157" fmla="*/ 0 60000 65536"/>
                            <a:gd name="T158" fmla="*/ 0 60000 65536"/>
                            <a:gd name="T159" fmla="*/ 0 60000 65536"/>
                            <a:gd name="T160" fmla="*/ 0 60000 65536"/>
                            <a:gd name="T161" fmla="*/ 0 60000 65536"/>
                          </a:gdLst>
                          <a:ahLst/>
                          <a:cxnLst>
                            <a:cxn ang="T108">
                              <a:pos x="T0" y="T1"/>
                            </a:cxn>
                            <a:cxn ang="T109">
                              <a:pos x="T2" y="T3"/>
                            </a:cxn>
                            <a:cxn ang="T110">
                              <a:pos x="T4" y="T5"/>
                            </a:cxn>
                            <a:cxn ang="T111">
                              <a:pos x="T6" y="T7"/>
                            </a:cxn>
                            <a:cxn ang="T112">
                              <a:pos x="T8" y="T9"/>
                            </a:cxn>
                            <a:cxn ang="T113">
                              <a:pos x="T10" y="T11"/>
                            </a:cxn>
                            <a:cxn ang="T114">
                              <a:pos x="T12" y="T13"/>
                            </a:cxn>
                            <a:cxn ang="T115">
                              <a:pos x="T14" y="T15"/>
                            </a:cxn>
                            <a:cxn ang="T116">
                              <a:pos x="T16" y="T17"/>
                            </a:cxn>
                            <a:cxn ang="T117">
                              <a:pos x="T18" y="T19"/>
                            </a:cxn>
                            <a:cxn ang="T118">
                              <a:pos x="T20" y="T21"/>
                            </a:cxn>
                            <a:cxn ang="T119">
                              <a:pos x="T22" y="T23"/>
                            </a:cxn>
                            <a:cxn ang="T120">
                              <a:pos x="T24" y="T25"/>
                            </a:cxn>
                            <a:cxn ang="T121">
                              <a:pos x="T26" y="T27"/>
                            </a:cxn>
                            <a:cxn ang="T122">
                              <a:pos x="T28" y="T29"/>
                            </a:cxn>
                            <a:cxn ang="T123">
                              <a:pos x="T30" y="T31"/>
                            </a:cxn>
                            <a:cxn ang="T124">
                              <a:pos x="T32" y="T33"/>
                            </a:cxn>
                            <a:cxn ang="T125">
                              <a:pos x="T34" y="T35"/>
                            </a:cxn>
                            <a:cxn ang="T126">
                              <a:pos x="T36" y="T37"/>
                            </a:cxn>
                            <a:cxn ang="T127">
                              <a:pos x="T38" y="T39"/>
                            </a:cxn>
                            <a:cxn ang="T128">
                              <a:pos x="T40" y="T41"/>
                            </a:cxn>
                            <a:cxn ang="T129">
                              <a:pos x="T42" y="T43"/>
                            </a:cxn>
                            <a:cxn ang="T130">
                              <a:pos x="T44" y="T45"/>
                            </a:cxn>
                            <a:cxn ang="T131">
                              <a:pos x="T46" y="T47"/>
                            </a:cxn>
                            <a:cxn ang="T132">
                              <a:pos x="T48" y="T49"/>
                            </a:cxn>
                            <a:cxn ang="T133">
                              <a:pos x="T50" y="T51"/>
                            </a:cxn>
                            <a:cxn ang="T134">
                              <a:pos x="T52" y="T53"/>
                            </a:cxn>
                            <a:cxn ang="T135">
                              <a:pos x="T54" y="T55"/>
                            </a:cxn>
                            <a:cxn ang="T136">
                              <a:pos x="T56" y="T57"/>
                            </a:cxn>
                            <a:cxn ang="T137">
                              <a:pos x="T58" y="T59"/>
                            </a:cxn>
                            <a:cxn ang="T138">
                              <a:pos x="T60" y="T61"/>
                            </a:cxn>
                            <a:cxn ang="T139">
                              <a:pos x="T62" y="T63"/>
                            </a:cxn>
                            <a:cxn ang="T140">
                              <a:pos x="T64" y="T65"/>
                            </a:cxn>
                            <a:cxn ang="T141">
                              <a:pos x="T66" y="T67"/>
                            </a:cxn>
                            <a:cxn ang="T142">
                              <a:pos x="T68" y="T69"/>
                            </a:cxn>
                            <a:cxn ang="T143">
                              <a:pos x="T70" y="T71"/>
                            </a:cxn>
                            <a:cxn ang="T144">
                              <a:pos x="T72" y="T73"/>
                            </a:cxn>
                            <a:cxn ang="T145">
                              <a:pos x="T74" y="T75"/>
                            </a:cxn>
                            <a:cxn ang="T146">
                              <a:pos x="T76" y="T77"/>
                            </a:cxn>
                            <a:cxn ang="T147">
                              <a:pos x="T78" y="T79"/>
                            </a:cxn>
                            <a:cxn ang="T148">
                              <a:pos x="T80" y="T81"/>
                            </a:cxn>
                            <a:cxn ang="T149">
                              <a:pos x="T82" y="T83"/>
                            </a:cxn>
                            <a:cxn ang="T150">
                              <a:pos x="T84" y="T85"/>
                            </a:cxn>
                            <a:cxn ang="T151">
                              <a:pos x="T86" y="T87"/>
                            </a:cxn>
                            <a:cxn ang="T152">
                              <a:pos x="T88" y="T89"/>
                            </a:cxn>
                            <a:cxn ang="T153">
                              <a:pos x="T90" y="T91"/>
                            </a:cxn>
                            <a:cxn ang="T154">
                              <a:pos x="T92" y="T93"/>
                            </a:cxn>
                            <a:cxn ang="T155">
                              <a:pos x="T94" y="T95"/>
                            </a:cxn>
                            <a:cxn ang="T156">
                              <a:pos x="T96" y="T97"/>
                            </a:cxn>
                            <a:cxn ang="T157">
                              <a:pos x="T98" y="T99"/>
                            </a:cxn>
                            <a:cxn ang="T158">
                              <a:pos x="T100" y="T101"/>
                            </a:cxn>
                            <a:cxn ang="T159">
                              <a:pos x="T102" y="T103"/>
                            </a:cxn>
                            <a:cxn ang="T160">
                              <a:pos x="T104" y="T105"/>
                            </a:cxn>
                            <a:cxn ang="T161">
                              <a:pos x="T106" y="T107"/>
                            </a:cxn>
                          </a:cxnLst>
                          <a:rect l="0" t="0" r="r" b="b"/>
                          <a:pathLst>
                            <a:path w="224" h="158">
                              <a:moveTo>
                                <a:pt x="14" y="127"/>
                              </a:moveTo>
                              <a:cubicBezTo>
                                <a:pt x="58" y="117"/>
                                <a:pt x="93" y="101"/>
                                <a:pt x="121" y="80"/>
                              </a:cubicBezTo>
                              <a:lnTo>
                                <a:pt x="122" y="82"/>
                              </a:lnTo>
                              <a:cubicBezTo>
                                <a:pt x="94" y="103"/>
                                <a:pt x="59" y="119"/>
                                <a:pt x="14" y="129"/>
                              </a:cubicBezTo>
                              <a:lnTo>
                                <a:pt x="14" y="127"/>
                              </a:lnTo>
                              <a:close/>
                              <a:moveTo>
                                <a:pt x="121" y="80"/>
                              </a:moveTo>
                              <a:cubicBezTo>
                                <a:pt x="150" y="59"/>
                                <a:pt x="173" y="33"/>
                                <a:pt x="193" y="3"/>
                              </a:cubicBezTo>
                              <a:lnTo>
                                <a:pt x="195" y="4"/>
                              </a:lnTo>
                              <a:cubicBezTo>
                                <a:pt x="174" y="35"/>
                                <a:pt x="151" y="61"/>
                                <a:pt x="122" y="82"/>
                              </a:cubicBezTo>
                              <a:lnTo>
                                <a:pt x="121" y="80"/>
                              </a:lnTo>
                              <a:close/>
                              <a:moveTo>
                                <a:pt x="193" y="3"/>
                              </a:moveTo>
                              <a:lnTo>
                                <a:pt x="195" y="0"/>
                              </a:lnTo>
                              <a:lnTo>
                                <a:pt x="195" y="4"/>
                              </a:lnTo>
                              <a:lnTo>
                                <a:pt x="194" y="4"/>
                              </a:lnTo>
                              <a:lnTo>
                                <a:pt x="193" y="3"/>
                              </a:lnTo>
                              <a:close/>
                              <a:moveTo>
                                <a:pt x="195" y="4"/>
                              </a:moveTo>
                              <a:lnTo>
                                <a:pt x="191" y="34"/>
                              </a:lnTo>
                              <a:lnTo>
                                <a:pt x="189" y="34"/>
                              </a:lnTo>
                              <a:lnTo>
                                <a:pt x="193" y="4"/>
                              </a:lnTo>
                              <a:lnTo>
                                <a:pt x="195" y="4"/>
                              </a:lnTo>
                              <a:close/>
                              <a:moveTo>
                                <a:pt x="190" y="35"/>
                              </a:moveTo>
                              <a:lnTo>
                                <a:pt x="189" y="36"/>
                              </a:lnTo>
                              <a:lnTo>
                                <a:pt x="189" y="34"/>
                              </a:lnTo>
                              <a:lnTo>
                                <a:pt x="190" y="34"/>
                              </a:lnTo>
                              <a:lnTo>
                                <a:pt x="190" y="35"/>
                              </a:lnTo>
                              <a:close/>
                              <a:moveTo>
                                <a:pt x="189" y="33"/>
                              </a:moveTo>
                              <a:lnTo>
                                <a:pt x="220" y="17"/>
                              </a:lnTo>
                              <a:lnTo>
                                <a:pt x="221" y="19"/>
                              </a:lnTo>
                              <a:lnTo>
                                <a:pt x="190" y="35"/>
                              </a:lnTo>
                              <a:lnTo>
                                <a:pt x="189" y="33"/>
                              </a:lnTo>
                              <a:close/>
                              <a:moveTo>
                                <a:pt x="220" y="17"/>
                              </a:moveTo>
                              <a:lnTo>
                                <a:pt x="224" y="16"/>
                              </a:lnTo>
                              <a:lnTo>
                                <a:pt x="222" y="19"/>
                              </a:lnTo>
                              <a:lnTo>
                                <a:pt x="221" y="18"/>
                              </a:lnTo>
                              <a:lnTo>
                                <a:pt x="220" y="17"/>
                              </a:lnTo>
                              <a:close/>
                              <a:moveTo>
                                <a:pt x="222" y="19"/>
                              </a:moveTo>
                              <a:cubicBezTo>
                                <a:pt x="197" y="58"/>
                                <a:pt x="168" y="88"/>
                                <a:pt x="134" y="111"/>
                              </a:cubicBezTo>
                              <a:lnTo>
                                <a:pt x="133" y="109"/>
                              </a:lnTo>
                              <a:cubicBezTo>
                                <a:pt x="166" y="87"/>
                                <a:pt x="195" y="57"/>
                                <a:pt x="220" y="18"/>
                              </a:cubicBezTo>
                              <a:lnTo>
                                <a:pt x="222" y="19"/>
                              </a:lnTo>
                              <a:close/>
                              <a:moveTo>
                                <a:pt x="134" y="111"/>
                              </a:moveTo>
                              <a:cubicBezTo>
                                <a:pt x="100" y="134"/>
                                <a:pt x="62" y="149"/>
                                <a:pt x="18" y="158"/>
                              </a:cubicBezTo>
                              <a:lnTo>
                                <a:pt x="18" y="156"/>
                              </a:lnTo>
                              <a:cubicBezTo>
                                <a:pt x="61" y="147"/>
                                <a:pt x="99" y="132"/>
                                <a:pt x="133" y="109"/>
                              </a:cubicBezTo>
                              <a:lnTo>
                                <a:pt x="134" y="111"/>
                              </a:lnTo>
                              <a:close/>
                              <a:moveTo>
                                <a:pt x="18" y="158"/>
                              </a:moveTo>
                              <a:lnTo>
                                <a:pt x="18" y="158"/>
                              </a:lnTo>
                              <a:lnTo>
                                <a:pt x="18" y="157"/>
                              </a:lnTo>
                              <a:lnTo>
                                <a:pt x="18" y="158"/>
                              </a:lnTo>
                              <a:close/>
                              <a:moveTo>
                                <a:pt x="18" y="158"/>
                              </a:moveTo>
                              <a:lnTo>
                                <a:pt x="18" y="158"/>
                              </a:lnTo>
                              <a:lnTo>
                                <a:pt x="18" y="156"/>
                              </a:lnTo>
                              <a:lnTo>
                                <a:pt x="18" y="158"/>
                              </a:lnTo>
                              <a:close/>
                              <a:moveTo>
                                <a:pt x="18" y="158"/>
                              </a:moveTo>
                              <a:lnTo>
                                <a:pt x="18" y="158"/>
                              </a:lnTo>
                              <a:lnTo>
                                <a:pt x="18" y="157"/>
                              </a:lnTo>
                              <a:lnTo>
                                <a:pt x="18" y="158"/>
                              </a:lnTo>
                              <a:close/>
                              <a:moveTo>
                                <a:pt x="18" y="158"/>
                              </a:moveTo>
                              <a:cubicBezTo>
                                <a:pt x="17" y="158"/>
                                <a:pt x="17" y="158"/>
                                <a:pt x="16" y="158"/>
                              </a:cubicBezTo>
                              <a:lnTo>
                                <a:pt x="16" y="156"/>
                              </a:lnTo>
                              <a:cubicBezTo>
                                <a:pt x="17" y="156"/>
                                <a:pt x="18" y="156"/>
                                <a:pt x="18" y="156"/>
                              </a:cubicBezTo>
                              <a:lnTo>
                                <a:pt x="18" y="158"/>
                              </a:lnTo>
                              <a:close/>
                              <a:moveTo>
                                <a:pt x="16" y="158"/>
                              </a:moveTo>
                              <a:cubicBezTo>
                                <a:pt x="15" y="158"/>
                                <a:pt x="14" y="158"/>
                                <a:pt x="14" y="157"/>
                              </a:cubicBezTo>
                              <a:lnTo>
                                <a:pt x="14" y="156"/>
                              </a:lnTo>
                              <a:cubicBezTo>
                                <a:pt x="15" y="156"/>
                                <a:pt x="15" y="156"/>
                                <a:pt x="16" y="156"/>
                              </a:cubicBezTo>
                              <a:lnTo>
                                <a:pt x="16" y="158"/>
                              </a:lnTo>
                              <a:close/>
                              <a:moveTo>
                                <a:pt x="14" y="157"/>
                              </a:moveTo>
                              <a:cubicBezTo>
                                <a:pt x="10" y="156"/>
                                <a:pt x="7" y="154"/>
                                <a:pt x="6" y="150"/>
                              </a:cubicBezTo>
                              <a:lnTo>
                                <a:pt x="7" y="149"/>
                              </a:lnTo>
                              <a:cubicBezTo>
                                <a:pt x="8" y="153"/>
                                <a:pt x="11" y="155"/>
                                <a:pt x="14" y="156"/>
                              </a:cubicBezTo>
                              <a:lnTo>
                                <a:pt x="14" y="157"/>
                              </a:lnTo>
                              <a:close/>
                              <a:moveTo>
                                <a:pt x="6" y="150"/>
                              </a:moveTo>
                              <a:lnTo>
                                <a:pt x="6" y="150"/>
                              </a:lnTo>
                              <a:close/>
                              <a:moveTo>
                                <a:pt x="6" y="150"/>
                              </a:moveTo>
                              <a:lnTo>
                                <a:pt x="1" y="122"/>
                              </a:lnTo>
                              <a:lnTo>
                                <a:pt x="3" y="121"/>
                              </a:lnTo>
                              <a:lnTo>
                                <a:pt x="7" y="150"/>
                              </a:lnTo>
                              <a:lnTo>
                                <a:pt x="6" y="150"/>
                              </a:lnTo>
                              <a:close/>
                              <a:moveTo>
                                <a:pt x="1" y="122"/>
                              </a:moveTo>
                              <a:lnTo>
                                <a:pt x="0" y="112"/>
                              </a:lnTo>
                              <a:lnTo>
                                <a:pt x="3" y="121"/>
                              </a:lnTo>
                              <a:lnTo>
                                <a:pt x="2" y="122"/>
                              </a:lnTo>
                              <a:lnTo>
                                <a:pt x="1" y="122"/>
                              </a:lnTo>
                              <a:close/>
                              <a:moveTo>
                                <a:pt x="3" y="121"/>
                              </a:moveTo>
                              <a:cubicBezTo>
                                <a:pt x="5" y="128"/>
                                <a:pt x="9" y="127"/>
                                <a:pt x="13" y="127"/>
                              </a:cubicBezTo>
                              <a:lnTo>
                                <a:pt x="13" y="129"/>
                              </a:lnTo>
                              <a:cubicBezTo>
                                <a:pt x="9" y="129"/>
                                <a:pt x="4" y="130"/>
                                <a:pt x="1" y="122"/>
                              </a:cubicBezTo>
                              <a:lnTo>
                                <a:pt x="3" y="121"/>
                              </a:lnTo>
                              <a:close/>
                              <a:moveTo>
                                <a:pt x="13" y="127"/>
                              </a:moveTo>
                              <a:lnTo>
                                <a:pt x="15" y="127"/>
                              </a:lnTo>
                              <a:lnTo>
                                <a:pt x="13" y="127"/>
                              </a:lnTo>
                              <a:lnTo>
                                <a:pt x="13" y="128"/>
                              </a:lnTo>
                              <a:lnTo>
                                <a:pt x="13" y="127"/>
                              </a:lnTo>
                              <a:close/>
                              <a:moveTo>
                                <a:pt x="13" y="127"/>
                              </a:moveTo>
                              <a:lnTo>
                                <a:pt x="14" y="127"/>
                              </a:lnTo>
                              <a:lnTo>
                                <a:pt x="14" y="129"/>
                              </a:lnTo>
                              <a:lnTo>
                                <a:pt x="13" y="129"/>
                              </a:lnTo>
                              <a:lnTo>
                                <a:pt x="13" y="127"/>
                              </a:lnTo>
                              <a:close/>
                              <a:moveTo>
                                <a:pt x="14" y="129"/>
                              </a:moveTo>
                              <a:lnTo>
                                <a:pt x="14" y="129"/>
                              </a:lnTo>
                              <a:lnTo>
                                <a:pt x="14" y="128"/>
                              </a:lnTo>
                              <a:lnTo>
                                <a:pt x="14" y="129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24211D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532" name="Freeform 537"/>
                      <wps:cNvSpPr>
                        <a:spLocks/>
                      </wps:cNvSpPr>
                      <wps:spPr bwMode="auto">
                        <a:xfrm>
                          <a:off x="3800" y="478760"/>
                          <a:ext cx="283217" cy="200125"/>
                        </a:xfrm>
                        <a:custGeom>
                          <a:avLst/>
                          <a:gdLst>
                            <a:gd name="T0" fmla="*/ 268920 w 218"/>
                            <a:gd name="T1" fmla="*/ 162112 h 153"/>
                            <a:gd name="T2" fmla="*/ 35076 w 218"/>
                            <a:gd name="T3" fmla="*/ 0 h 153"/>
                            <a:gd name="T4" fmla="*/ 40273 w 218"/>
                            <a:gd name="T5" fmla="*/ 39221 h 153"/>
                            <a:gd name="T6" fmla="*/ 0 w 218"/>
                            <a:gd name="T7" fmla="*/ 18303 h 153"/>
                            <a:gd name="T8" fmla="*/ 262424 w 218"/>
                            <a:gd name="T9" fmla="*/ 200025 h 153"/>
                            <a:gd name="T10" fmla="*/ 278013 w 218"/>
                            <a:gd name="T11" fmla="*/ 190874 h 153"/>
                            <a:gd name="T12" fmla="*/ 283210 w 218"/>
                            <a:gd name="T13" fmla="*/ 154268 h 153"/>
                            <a:gd name="T14" fmla="*/ 268920 w 218"/>
                            <a:gd name="T15" fmla="*/ 162112 h 153"/>
                            <a:gd name="T16" fmla="*/ 0 60000 65536"/>
                            <a:gd name="T17" fmla="*/ 0 60000 65536"/>
                            <a:gd name="T18" fmla="*/ 0 60000 65536"/>
                            <a:gd name="T19" fmla="*/ 0 60000 65536"/>
                            <a:gd name="T20" fmla="*/ 0 60000 65536"/>
                            <a:gd name="T21" fmla="*/ 0 60000 65536"/>
                            <a:gd name="T22" fmla="*/ 0 60000 65536"/>
                            <a:gd name="T23" fmla="*/ 0 60000 65536"/>
                          </a:gdLst>
                          <a:ahLst/>
                          <a:cxnLst>
                            <a:cxn ang="T16">
                              <a:pos x="T0" y="T1"/>
                            </a:cxn>
                            <a:cxn ang="T17">
                              <a:pos x="T2" y="T3"/>
                            </a:cxn>
                            <a:cxn ang="T18">
                              <a:pos x="T4" y="T5"/>
                            </a:cxn>
                            <a:cxn ang="T19">
                              <a:pos x="T6" y="T7"/>
                            </a:cxn>
                            <a:cxn ang="T20">
                              <a:pos x="T8" y="T9"/>
                            </a:cxn>
                            <a:cxn ang="T21">
                              <a:pos x="T10" y="T11"/>
                            </a:cxn>
                            <a:cxn ang="T22">
                              <a:pos x="T12" y="T13"/>
                            </a:cxn>
                            <a:cxn ang="T23">
                              <a:pos x="T14" y="T15"/>
                            </a:cxn>
                          </a:cxnLst>
                          <a:rect l="0" t="0" r="r" b="b"/>
                          <a:pathLst>
                            <a:path w="218" h="153">
                              <a:moveTo>
                                <a:pt x="207" y="124"/>
                              </a:moveTo>
                              <a:cubicBezTo>
                                <a:pt x="118" y="104"/>
                                <a:pt x="67" y="60"/>
                                <a:pt x="27" y="0"/>
                              </a:cubicBezTo>
                              <a:lnTo>
                                <a:pt x="31" y="30"/>
                              </a:lnTo>
                              <a:lnTo>
                                <a:pt x="0" y="14"/>
                              </a:lnTo>
                              <a:cubicBezTo>
                                <a:pt x="49" y="92"/>
                                <a:pt x="116" y="135"/>
                                <a:pt x="202" y="153"/>
                              </a:cubicBezTo>
                              <a:cubicBezTo>
                                <a:pt x="208" y="153"/>
                                <a:pt x="213" y="151"/>
                                <a:pt x="214" y="146"/>
                              </a:cubicBezTo>
                              <a:lnTo>
                                <a:pt x="218" y="118"/>
                              </a:lnTo>
                              <a:cubicBezTo>
                                <a:pt x="216" y="125"/>
                                <a:pt x="211" y="124"/>
                                <a:pt x="207" y="124"/>
                              </a:cubicBez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533" name="Freeform 538"/>
                      <wps:cNvSpPr>
                        <a:spLocks noEditPoints="1"/>
                      </wps:cNvSpPr>
                      <wps:spPr bwMode="auto">
                        <a:xfrm>
                          <a:off x="0" y="473759"/>
                          <a:ext cx="290818" cy="206326"/>
                        </a:xfrm>
                        <a:custGeom>
                          <a:avLst/>
                          <a:gdLst>
                            <a:gd name="T0" fmla="*/ 131133 w 224"/>
                            <a:gd name="T1" fmla="*/ 107106 h 158"/>
                            <a:gd name="T2" fmla="*/ 272653 w 224"/>
                            <a:gd name="T3" fmla="*/ 165884 h 158"/>
                            <a:gd name="T4" fmla="*/ 131133 w 224"/>
                            <a:gd name="T5" fmla="*/ 107106 h 158"/>
                            <a:gd name="T6" fmla="*/ 38950 w 224"/>
                            <a:gd name="T7" fmla="*/ 3919 h 158"/>
                            <a:gd name="T8" fmla="*/ 131133 w 224"/>
                            <a:gd name="T9" fmla="*/ 107106 h 158"/>
                            <a:gd name="T10" fmla="*/ 36354 w 224"/>
                            <a:gd name="T11" fmla="*/ 0 h 158"/>
                            <a:gd name="T12" fmla="*/ 38950 w 224"/>
                            <a:gd name="T13" fmla="*/ 5225 h 158"/>
                            <a:gd name="T14" fmla="*/ 40249 w 224"/>
                            <a:gd name="T15" fmla="*/ 5225 h 158"/>
                            <a:gd name="T16" fmla="*/ 42845 w 224"/>
                            <a:gd name="T17" fmla="*/ 44410 h 158"/>
                            <a:gd name="T18" fmla="*/ 40249 w 224"/>
                            <a:gd name="T19" fmla="*/ 5225 h 158"/>
                            <a:gd name="T20" fmla="*/ 45442 w 224"/>
                            <a:gd name="T21" fmla="*/ 47022 h 158"/>
                            <a:gd name="T22" fmla="*/ 44144 w 224"/>
                            <a:gd name="T23" fmla="*/ 44410 h 158"/>
                            <a:gd name="T24" fmla="*/ 2597 w 224"/>
                            <a:gd name="T25" fmla="*/ 24817 h 158"/>
                            <a:gd name="T26" fmla="*/ 44144 w 224"/>
                            <a:gd name="T27" fmla="*/ 43104 h 158"/>
                            <a:gd name="T28" fmla="*/ 2597 w 224"/>
                            <a:gd name="T29" fmla="*/ 24817 h 158"/>
                            <a:gd name="T30" fmla="*/ 3895 w 224"/>
                            <a:gd name="T31" fmla="*/ 22205 h 158"/>
                            <a:gd name="T32" fmla="*/ 2597 w 224"/>
                            <a:gd name="T33" fmla="*/ 24817 h 158"/>
                            <a:gd name="T34" fmla="*/ 118150 w 224"/>
                            <a:gd name="T35" fmla="*/ 142373 h 158"/>
                            <a:gd name="T36" fmla="*/ 2597 w 224"/>
                            <a:gd name="T37" fmla="*/ 24817 h 158"/>
                            <a:gd name="T38" fmla="*/ 118150 w 224"/>
                            <a:gd name="T39" fmla="*/ 142373 h 158"/>
                            <a:gd name="T40" fmla="*/ 266161 w 224"/>
                            <a:gd name="T41" fmla="*/ 206375 h 158"/>
                            <a:gd name="T42" fmla="*/ 118150 w 224"/>
                            <a:gd name="T43" fmla="*/ 142373 h 158"/>
                            <a:gd name="T44" fmla="*/ 266161 w 224"/>
                            <a:gd name="T45" fmla="*/ 206375 h 158"/>
                            <a:gd name="T46" fmla="*/ 266161 w 224"/>
                            <a:gd name="T47" fmla="*/ 205069 h 158"/>
                            <a:gd name="T48" fmla="*/ 266161 w 224"/>
                            <a:gd name="T49" fmla="*/ 203763 h 158"/>
                            <a:gd name="T50" fmla="*/ 266161 w 224"/>
                            <a:gd name="T51" fmla="*/ 206375 h 158"/>
                            <a:gd name="T52" fmla="*/ 266161 w 224"/>
                            <a:gd name="T53" fmla="*/ 203763 h 158"/>
                            <a:gd name="T54" fmla="*/ 266161 w 224"/>
                            <a:gd name="T55" fmla="*/ 206375 h 158"/>
                            <a:gd name="T56" fmla="*/ 266161 w 224"/>
                            <a:gd name="T57" fmla="*/ 205069 h 158"/>
                            <a:gd name="T58" fmla="*/ 266161 w 224"/>
                            <a:gd name="T59" fmla="*/ 203763 h 158"/>
                            <a:gd name="T60" fmla="*/ 270056 w 224"/>
                            <a:gd name="T61" fmla="*/ 206375 h 158"/>
                            <a:gd name="T62" fmla="*/ 266161 w 224"/>
                            <a:gd name="T63" fmla="*/ 203763 h 158"/>
                            <a:gd name="T64" fmla="*/ 271355 w 224"/>
                            <a:gd name="T65" fmla="*/ 203763 h 158"/>
                            <a:gd name="T66" fmla="*/ 270056 w 224"/>
                            <a:gd name="T67" fmla="*/ 206375 h 158"/>
                            <a:gd name="T68" fmla="*/ 271355 w 224"/>
                            <a:gd name="T69" fmla="*/ 203763 h 158"/>
                            <a:gd name="T70" fmla="*/ 283040 w 224"/>
                            <a:gd name="T71" fmla="*/ 195926 h 158"/>
                            <a:gd name="T72" fmla="*/ 271355 w 224"/>
                            <a:gd name="T73" fmla="*/ 203763 h 158"/>
                            <a:gd name="T74" fmla="*/ 283040 w 224"/>
                            <a:gd name="T75" fmla="*/ 195926 h 158"/>
                            <a:gd name="T76" fmla="*/ 281742 w 224"/>
                            <a:gd name="T77" fmla="*/ 195926 h 158"/>
                            <a:gd name="T78" fmla="*/ 280443 w 224"/>
                            <a:gd name="T79" fmla="*/ 195926 h 158"/>
                            <a:gd name="T80" fmla="*/ 288233 w 224"/>
                            <a:gd name="T81" fmla="*/ 159353 h 158"/>
                            <a:gd name="T82" fmla="*/ 280443 w 224"/>
                            <a:gd name="T83" fmla="*/ 195926 h 158"/>
                            <a:gd name="T84" fmla="*/ 290830 w 224"/>
                            <a:gd name="T85" fmla="*/ 146291 h 158"/>
                            <a:gd name="T86" fmla="*/ 286935 w 224"/>
                            <a:gd name="T87" fmla="*/ 159353 h 158"/>
                            <a:gd name="T88" fmla="*/ 288233 w 224"/>
                            <a:gd name="T89" fmla="*/ 159353 h 158"/>
                            <a:gd name="T90" fmla="*/ 272653 w 224"/>
                            <a:gd name="T91" fmla="*/ 165884 h 158"/>
                            <a:gd name="T92" fmla="*/ 288233 w 224"/>
                            <a:gd name="T93" fmla="*/ 159353 h 158"/>
                            <a:gd name="T94" fmla="*/ 272653 w 224"/>
                            <a:gd name="T95" fmla="*/ 168496 h 158"/>
                            <a:gd name="T96" fmla="*/ 272653 w 224"/>
                            <a:gd name="T97" fmla="*/ 165884 h 158"/>
                            <a:gd name="T98" fmla="*/ 272653 w 224"/>
                            <a:gd name="T99" fmla="*/ 168496 h 158"/>
                            <a:gd name="T100" fmla="*/ 271355 w 224"/>
                            <a:gd name="T101" fmla="*/ 168496 h 158"/>
                            <a:gd name="T102" fmla="*/ 272653 w 224"/>
                            <a:gd name="T103" fmla="*/ 168496 h 158"/>
                            <a:gd name="T104" fmla="*/ 0 60000 65536"/>
                            <a:gd name="T105" fmla="*/ 0 60000 65536"/>
                            <a:gd name="T106" fmla="*/ 0 60000 65536"/>
                            <a:gd name="T107" fmla="*/ 0 60000 65536"/>
                            <a:gd name="T108" fmla="*/ 0 60000 65536"/>
                            <a:gd name="T109" fmla="*/ 0 60000 65536"/>
                            <a:gd name="T110" fmla="*/ 0 60000 65536"/>
                            <a:gd name="T111" fmla="*/ 0 60000 65536"/>
                            <a:gd name="T112" fmla="*/ 0 60000 65536"/>
                            <a:gd name="T113" fmla="*/ 0 60000 65536"/>
                            <a:gd name="T114" fmla="*/ 0 60000 65536"/>
                            <a:gd name="T115" fmla="*/ 0 60000 65536"/>
                            <a:gd name="T116" fmla="*/ 0 60000 65536"/>
                            <a:gd name="T117" fmla="*/ 0 60000 65536"/>
                            <a:gd name="T118" fmla="*/ 0 60000 65536"/>
                            <a:gd name="T119" fmla="*/ 0 60000 65536"/>
                            <a:gd name="T120" fmla="*/ 0 60000 65536"/>
                            <a:gd name="T121" fmla="*/ 0 60000 65536"/>
                            <a:gd name="T122" fmla="*/ 0 60000 65536"/>
                            <a:gd name="T123" fmla="*/ 0 60000 65536"/>
                            <a:gd name="T124" fmla="*/ 0 60000 65536"/>
                            <a:gd name="T125" fmla="*/ 0 60000 65536"/>
                            <a:gd name="T126" fmla="*/ 0 60000 65536"/>
                            <a:gd name="T127" fmla="*/ 0 60000 65536"/>
                            <a:gd name="T128" fmla="*/ 0 60000 65536"/>
                            <a:gd name="T129" fmla="*/ 0 60000 65536"/>
                            <a:gd name="T130" fmla="*/ 0 60000 65536"/>
                            <a:gd name="T131" fmla="*/ 0 60000 65536"/>
                            <a:gd name="T132" fmla="*/ 0 60000 65536"/>
                            <a:gd name="T133" fmla="*/ 0 60000 65536"/>
                            <a:gd name="T134" fmla="*/ 0 60000 65536"/>
                            <a:gd name="T135" fmla="*/ 0 60000 65536"/>
                            <a:gd name="T136" fmla="*/ 0 60000 65536"/>
                            <a:gd name="T137" fmla="*/ 0 60000 65536"/>
                            <a:gd name="T138" fmla="*/ 0 60000 65536"/>
                            <a:gd name="T139" fmla="*/ 0 60000 65536"/>
                            <a:gd name="T140" fmla="*/ 0 60000 65536"/>
                            <a:gd name="T141" fmla="*/ 0 60000 65536"/>
                            <a:gd name="T142" fmla="*/ 0 60000 65536"/>
                            <a:gd name="T143" fmla="*/ 0 60000 65536"/>
                            <a:gd name="T144" fmla="*/ 0 60000 65536"/>
                            <a:gd name="T145" fmla="*/ 0 60000 65536"/>
                            <a:gd name="T146" fmla="*/ 0 60000 65536"/>
                            <a:gd name="T147" fmla="*/ 0 60000 65536"/>
                            <a:gd name="T148" fmla="*/ 0 60000 65536"/>
                            <a:gd name="T149" fmla="*/ 0 60000 65536"/>
                            <a:gd name="T150" fmla="*/ 0 60000 65536"/>
                            <a:gd name="T151" fmla="*/ 0 60000 65536"/>
                            <a:gd name="T152" fmla="*/ 0 60000 65536"/>
                            <a:gd name="T153" fmla="*/ 0 60000 65536"/>
                            <a:gd name="T154" fmla="*/ 0 60000 65536"/>
                            <a:gd name="T155" fmla="*/ 0 60000 65536"/>
                          </a:gdLst>
                          <a:ahLst/>
                          <a:cxnLst>
                            <a:cxn ang="T104">
                              <a:pos x="T0" y="T1"/>
                            </a:cxn>
                            <a:cxn ang="T105">
                              <a:pos x="T2" y="T3"/>
                            </a:cxn>
                            <a:cxn ang="T106">
                              <a:pos x="T4" y="T5"/>
                            </a:cxn>
                            <a:cxn ang="T107">
                              <a:pos x="T6" y="T7"/>
                            </a:cxn>
                            <a:cxn ang="T108">
                              <a:pos x="T8" y="T9"/>
                            </a:cxn>
                            <a:cxn ang="T109">
                              <a:pos x="T10" y="T11"/>
                            </a:cxn>
                            <a:cxn ang="T110">
                              <a:pos x="T12" y="T13"/>
                            </a:cxn>
                            <a:cxn ang="T111">
                              <a:pos x="T14" y="T15"/>
                            </a:cxn>
                            <a:cxn ang="T112">
                              <a:pos x="T16" y="T17"/>
                            </a:cxn>
                            <a:cxn ang="T113">
                              <a:pos x="T18" y="T19"/>
                            </a:cxn>
                            <a:cxn ang="T114">
                              <a:pos x="T20" y="T21"/>
                            </a:cxn>
                            <a:cxn ang="T115">
                              <a:pos x="T22" y="T23"/>
                            </a:cxn>
                            <a:cxn ang="T116">
                              <a:pos x="T24" y="T25"/>
                            </a:cxn>
                            <a:cxn ang="T117">
                              <a:pos x="T26" y="T27"/>
                            </a:cxn>
                            <a:cxn ang="T118">
                              <a:pos x="T28" y="T29"/>
                            </a:cxn>
                            <a:cxn ang="T119">
                              <a:pos x="T30" y="T31"/>
                            </a:cxn>
                            <a:cxn ang="T120">
                              <a:pos x="T32" y="T33"/>
                            </a:cxn>
                            <a:cxn ang="T121">
                              <a:pos x="T34" y="T35"/>
                            </a:cxn>
                            <a:cxn ang="T122">
                              <a:pos x="T36" y="T37"/>
                            </a:cxn>
                            <a:cxn ang="T123">
                              <a:pos x="T38" y="T39"/>
                            </a:cxn>
                            <a:cxn ang="T124">
                              <a:pos x="T40" y="T41"/>
                            </a:cxn>
                            <a:cxn ang="T125">
                              <a:pos x="T42" y="T43"/>
                            </a:cxn>
                            <a:cxn ang="T126">
                              <a:pos x="T44" y="T45"/>
                            </a:cxn>
                            <a:cxn ang="T127">
                              <a:pos x="T46" y="T47"/>
                            </a:cxn>
                            <a:cxn ang="T128">
                              <a:pos x="T48" y="T49"/>
                            </a:cxn>
                            <a:cxn ang="T129">
                              <a:pos x="T50" y="T51"/>
                            </a:cxn>
                            <a:cxn ang="T130">
                              <a:pos x="T52" y="T53"/>
                            </a:cxn>
                            <a:cxn ang="T131">
                              <a:pos x="T54" y="T55"/>
                            </a:cxn>
                            <a:cxn ang="T132">
                              <a:pos x="T56" y="T57"/>
                            </a:cxn>
                            <a:cxn ang="T133">
                              <a:pos x="T58" y="T59"/>
                            </a:cxn>
                            <a:cxn ang="T134">
                              <a:pos x="T60" y="T61"/>
                            </a:cxn>
                            <a:cxn ang="T135">
                              <a:pos x="T62" y="T63"/>
                            </a:cxn>
                            <a:cxn ang="T136">
                              <a:pos x="T64" y="T65"/>
                            </a:cxn>
                            <a:cxn ang="T137">
                              <a:pos x="T66" y="T67"/>
                            </a:cxn>
                            <a:cxn ang="T138">
                              <a:pos x="T68" y="T69"/>
                            </a:cxn>
                            <a:cxn ang="T139">
                              <a:pos x="T70" y="T71"/>
                            </a:cxn>
                            <a:cxn ang="T140">
                              <a:pos x="T72" y="T73"/>
                            </a:cxn>
                            <a:cxn ang="T141">
                              <a:pos x="T74" y="T75"/>
                            </a:cxn>
                            <a:cxn ang="T142">
                              <a:pos x="T76" y="T77"/>
                            </a:cxn>
                            <a:cxn ang="T143">
                              <a:pos x="T78" y="T79"/>
                            </a:cxn>
                            <a:cxn ang="T144">
                              <a:pos x="T80" y="T81"/>
                            </a:cxn>
                            <a:cxn ang="T145">
                              <a:pos x="T82" y="T83"/>
                            </a:cxn>
                            <a:cxn ang="T146">
                              <a:pos x="T84" y="T85"/>
                            </a:cxn>
                            <a:cxn ang="T147">
                              <a:pos x="T86" y="T87"/>
                            </a:cxn>
                            <a:cxn ang="T148">
                              <a:pos x="T88" y="T89"/>
                            </a:cxn>
                            <a:cxn ang="T149">
                              <a:pos x="T90" y="T91"/>
                            </a:cxn>
                            <a:cxn ang="T150">
                              <a:pos x="T92" y="T93"/>
                            </a:cxn>
                            <a:cxn ang="T151">
                              <a:pos x="T94" y="T95"/>
                            </a:cxn>
                            <a:cxn ang="T152">
                              <a:pos x="T96" y="T97"/>
                            </a:cxn>
                            <a:cxn ang="T153">
                              <a:pos x="T98" y="T99"/>
                            </a:cxn>
                            <a:cxn ang="T154">
                              <a:pos x="T100" y="T101"/>
                            </a:cxn>
                            <a:cxn ang="T155">
                              <a:pos x="T102" y="T103"/>
                            </a:cxn>
                          </a:cxnLst>
                          <a:rect l="0" t="0" r="r" b="b"/>
                          <a:pathLst>
                            <a:path w="224" h="158">
                              <a:moveTo>
                                <a:pt x="209" y="129"/>
                              </a:moveTo>
                              <a:cubicBezTo>
                                <a:pt x="165" y="119"/>
                                <a:pt x="130" y="103"/>
                                <a:pt x="101" y="82"/>
                              </a:cubicBezTo>
                              <a:lnTo>
                                <a:pt x="102" y="80"/>
                              </a:lnTo>
                              <a:cubicBezTo>
                                <a:pt x="131" y="101"/>
                                <a:pt x="166" y="117"/>
                                <a:pt x="210" y="127"/>
                              </a:cubicBezTo>
                              <a:lnTo>
                                <a:pt x="209" y="129"/>
                              </a:lnTo>
                              <a:close/>
                              <a:moveTo>
                                <a:pt x="101" y="82"/>
                              </a:moveTo>
                              <a:cubicBezTo>
                                <a:pt x="72" y="61"/>
                                <a:pt x="49" y="35"/>
                                <a:pt x="29" y="4"/>
                              </a:cubicBezTo>
                              <a:lnTo>
                                <a:pt x="30" y="3"/>
                              </a:lnTo>
                              <a:cubicBezTo>
                                <a:pt x="51" y="33"/>
                                <a:pt x="73" y="59"/>
                                <a:pt x="102" y="80"/>
                              </a:cubicBezTo>
                              <a:lnTo>
                                <a:pt x="101" y="82"/>
                              </a:lnTo>
                              <a:close/>
                              <a:moveTo>
                                <a:pt x="29" y="4"/>
                              </a:moveTo>
                              <a:lnTo>
                                <a:pt x="28" y="0"/>
                              </a:lnTo>
                              <a:lnTo>
                                <a:pt x="30" y="3"/>
                              </a:lnTo>
                              <a:lnTo>
                                <a:pt x="30" y="4"/>
                              </a:lnTo>
                              <a:lnTo>
                                <a:pt x="29" y="4"/>
                              </a:lnTo>
                              <a:close/>
                              <a:moveTo>
                                <a:pt x="31" y="4"/>
                              </a:moveTo>
                              <a:lnTo>
                                <a:pt x="34" y="34"/>
                              </a:lnTo>
                              <a:lnTo>
                                <a:pt x="33" y="34"/>
                              </a:lnTo>
                              <a:lnTo>
                                <a:pt x="29" y="4"/>
                              </a:lnTo>
                              <a:lnTo>
                                <a:pt x="31" y="4"/>
                              </a:lnTo>
                              <a:close/>
                              <a:moveTo>
                                <a:pt x="34" y="34"/>
                              </a:moveTo>
                              <a:lnTo>
                                <a:pt x="35" y="36"/>
                              </a:lnTo>
                              <a:lnTo>
                                <a:pt x="33" y="35"/>
                              </a:lnTo>
                              <a:lnTo>
                                <a:pt x="34" y="34"/>
                              </a:lnTo>
                              <a:close/>
                              <a:moveTo>
                                <a:pt x="33" y="35"/>
                              </a:moveTo>
                              <a:lnTo>
                                <a:pt x="2" y="19"/>
                              </a:lnTo>
                              <a:lnTo>
                                <a:pt x="3" y="17"/>
                              </a:lnTo>
                              <a:lnTo>
                                <a:pt x="34" y="33"/>
                              </a:lnTo>
                              <a:lnTo>
                                <a:pt x="33" y="35"/>
                              </a:lnTo>
                              <a:close/>
                              <a:moveTo>
                                <a:pt x="2" y="19"/>
                              </a:moveTo>
                              <a:lnTo>
                                <a:pt x="0" y="16"/>
                              </a:lnTo>
                              <a:lnTo>
                                <a:pt x="3" y="17"/>
                              </a:lnTo>
                              <a:lnTo>
                                <a:pt x="3" y="18"/>
                              </a:lnTo>
                              <a:lnTo>
                                <a:pt x="2" y="19"/>
                              </a:lnTo>
                              <a:close/>
                              <a:moveTo>
                                <a:pt x="3" y="18"/>
                              </a:moveTo>
                              <a:cubicBezTo>
                                <a:pt x="28" y="57"/>
                                <a:pt x="57" y="87"/>
                                <a:pt x="91" y="109"/>
                              </a:cubicBezTo>
                              <a:lnTo>
                                <a:pt x="90" y="111"/>
                              </a:lnTo>
                              <a:cubicBezTo>
                                <a:pt x="56" y="88"/>
                                <a:pt x="27" y="58"/>
                                <a:pt x="2" y="19"/>
                              </a:cubicBezTo>
                              <a:lnTo>
                                <a:pt x="3" y="18"/>
                              </a:lnTo>
                              <a:close/>
                              <a:moveTo>
                                <a:pt x="91" y="109"/>
                              </a:moveTo>
                              <a:cubicBezTo>
                                <a:pt x="124" y="132"/>
                                <a:pt x="162" y="147"/>
                                <a:pt x="205" y="156"/>
                              </a:cubicBezTo>
                              <a:lnTo>
                                <a:pt x="205" y="158"/>
                              </a:lnTo>
                              <a:cubicBezTo>
                                <a:pt x="162" y="149"/>
                                <a:pt x="123" y="134"/>
                                <a:pt x="90" y="111"/>
                              </a:cubicBezTo>
                              <a:lnTo>
                                <a:pt x="91" y="109"/>
                              </a:lnTo>
                              <a:close/>
                              <a:moveTo>
                                <a:pt x="205" y="158"/>
                              </a:moveTo>
                              <a:lnTo>
                                <a:pt x="205" y="158"/>
                              </a:lnTo>
                              <a:lnTo>
                                <a:pt x="205" y="157"/>
                              </a:lnTo>
                              <a:lnTo>
                                <a:pt x="205" y="158"/>
                              </a:lnTo>
                              <a:close/>
                              <a:moveTo>
                                <a:pt x="205" y="156"/>
                              </a:moveTo>
                              <a:lnTo>
                                <a:pt x="205" y="156"/>
                              </a:lnTo>
                              <a:lnTo>
                                <a:pt x="205" y="158"/>
                              </a:lnTo>
                              <a:lnTo>
                                <a:pt x="205" y="156"/>
                              </a:lnTo>
                              <a:close/>
                              <a:moveTo>
                                <a:pt x="205" y="158"/>
                              </a:moveTo>
                              <a:lnTo>
                                <a:pt x="205" y="158"/>
                              </a:lnTo>
                              <a:lnTo>
                                <a:pt x="205" y="157"/>
                              </a:lnTo>
                              <a:lnTo>
                                <a:pt x="205" y="158"/>
                              </a:lnTo>
                              <a:close/>
                              <a:moveTo>
                                <a:pt x="205" y="156"/>
                              </a:moveTo>
                              <a:cubicBezTo>
                                <a:pt x="206" y="156"/>
                                <a:pt x="207" y="156"/>
                                <a:pt x="207" y="156"/>
                              </a:cubicBezTo>
                              <a:lnTo>
                                <a:pt x="208" y="158"/>
                              </a:lnTo>
                              <a:cubicBezTo>
                                <a:pt x="207" y="158"/>
                                <a:pt x="206" y="158"/>
                                <a:pt x="205" y="158"/>
                              </a:cubicBezTo>
                              <a:lnTo>
                                <a:pt x="205" y="156"/>
                              </a:lnTo>
                              <a:close/>
                              <a:moveTo>
                                <a:pt x="207" y="156"/>
                              </a:moveTo>
                              <a:cubicBezTo>
                                <a:pt x="208" y="156"/>
                                <a:pt x="209" y="156"/>
                                <a:pt x="209" y="156"/>
                              </a:cubicBezTo>
                              <a:lnTo>
                                <a:pt x="210" y="157"/>
                              </a:lnTo>
                              <a:cubicBezTo>
                                <a:pt x="209" y="158"/>
                                <a:pt x="208" y="158"/>
                                <a:pt x="208" y="158"/>
                              </a:cubicBezTo>
                              <a:lnTo>
                                <a:pt x="207" y="156"/>
                              </a:lnTo>
                              <a:close/>
                              <a:moveTo>
                                <a:pt x="209" y="156"/>
                              </a:moveTo>
                              <a:cubicBezTo>
                                <a:pt x="213" y="155"/>
                                <a:pt x="215" y="153"/>
                                <a:pt x="216" y="149"/>
                              </a:cubicBezTo>
                              <a:lnTo>
                                <a:pt x="218" y="150"/>
                              </a:lnTo>
                              <a:cubicBezTo>
                                <a:pt x="217" y="154"/>
                                <a:pt x="214" y="156"/>
                                <a:pt x="210" y="157"/>
                              </a:cubicBezTo>
                              <a:lnTo>
                                <a:pt x="209" y="156"/>
                              </a:lnTo>
                              <a:close/>
                              <a:moveTo>
                                <a:pt x="218" y="150"/>
                              </a:moveTo>
                              <a:lnTo>
                                <a:pt x="218" y="150"/>
                              </a:lnTo>
                              <a:lnTo>
                                <a:pt x="217" y="150"/>
                              </a:lnTo>
                              <a:lnTo>
                                <a:pt x="218" y="150"/>
                              </a:lnTo>
                              <a:close/>
                              <a:moveTo>
                                <a:pt x="216" y="150"/>
                              </a:moveTo>
                              <a:lnTo>
                                <a:pt x="220" y="121"/>
                              </a:lnTo>
                              <a:lnTo>
                                <a:pt x="222" y="122"/>
                              </a:lnTo>
                              <a:lnTo>
                                <a:pt x="218" y="150"/>
                              </a:lnTo>
                              <a:lnTo>
                                <a:pt x="216" y="150"/>
                              </a:lnTo>
                              <a:close/>
                              <a:moveTo>
                                <a:pt x="221" y="121"/>
                              </a:moveTo>
                              <a:lnTo>
                                <a:pt x="224" y="112"/>
                              </a:lnTo>
                              <a:lnTo>
                                <a:pt x="222" y="122"/>
                              </a:lnTo>
                              <a:lnTo>
                                <a:pt x="221" y="122"/>
                              </a:lnTo>
                              <a:lnTo>
                                <a:pt x="221" y="121"/>
                              </a:lnTo>
                              <a:close/>
                              <a:moveTo>
                                <a:pt x="222" y="122"/>
                              </a:moveTo>
                              <a:cubicBezTo>
                                <a:pt x="219" y="130"/>
                                <a:pt x="215" y="129"/>
                                <a:pt x="210" y="129"/>
                              </a:cubicBezTo>
                              <a:lnTo>
                                <a:pt x="210" y="127"/>
                              </a:lnTo>
                              <a:cubicBezTo>
                                <a:pt x="214" y="127"/>
                                <a:pt x="218" y="128"/>
                                <a:pt x="221" y="121"/>
                              </a:cubicBezTo>
                              <a:lnTo>
                                <a:pt x="222" y="122"/>
                              </a:lnTo>
                              <a:close/>
                              <a:moveTo>
                                <a:pt x="210" y="129"/>
                              </a:moveTo>
                              <a:lnTo>
                                <a:pt x="210" y="129"/>
                              </a:lnTo>
                              <a:lnTo>
                                <a:pt x="210" y="127"/>
                              </a:lnTo>
                              <a:lnTo>
                                <a:pt x="210" y="129"/>
                              </a:lnTo>
                              <a:close/>
                              <a:moveTo>
                                <a:pt x="210" y="129"/>
                              </a:moveTo>
                              <a:lnTo>
                                <a:pt x="210" y="129"/>
                              </a:lnTo>
                              <a:lnTo>
                                <a:pt x="209" y="129"/>
                              </a:lnTo>
                              <a:lnTo>
                                <a:pt x="210" y="128"/>
                              </a:lnTo>
                              <a:lnTo>
                                <a:pt x="210" y="129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24211D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534" name="Freeform 539"/>
                      <wps:cNvSpPr>
                        <a:spLocks/>
                      </wps:cNvSpPr>
                      <wps:spPr bwMode="auto">
                        <a:xfrm>
                          <a:off x="107907" y="507363"/>
                          <a:ext cx="468629" cy="162620"/>
                        </a:xfrm>
                        <a:custGeom>
                          <a:avLst/>
                          <a:gdLst>
                            <a:gd name="T0" fmla="*/ 27261 w 361"/>
                            <a:gd name="T1" fmla="*/ 0 h 124"/>
                            <a:gd name="T2" fmla="*/ 35050 w 361"/>
                            <a:gd name="T3" fmla="*/ 18354 h 124"/>
                            <a:gd name="T4" fmla="*/ 432282 w 361"/>
                            <a:gd name="T5" fmla="*/ 15732 h 124"/>
                            <a:gd name="T6" fmla="*/ 440071 w 361"/>
                            <a:gd name="T7" fmla="*/ 0 h 124"/>
                            <a:gd name="T8" fmla="*/ 463437 w 361"/>
                            <a:gd name="T9" fmla="*/ 26219 h 124"/>
                            <a:gd name="T10" fmla="*/ 459543 w 361"/>
                            <a:gd name="T11" fmla="*/ 47195 h 124"/>
                            <a:gd name="T12" fmla="*/ 9087 w 361"/>
                            <a:gd name="T13" fmla="*/ 47195 h 124"/>
                            <a:gd name="T14" fmla="*/ 7789 w 361"/>
                            <a:gd name="T15" fmla="*/ 22286 h 124"/>
                            <a:gd name="T16" fmla="*/ 27261 w 361"/>
                            <a:gd name="T17" fmla="*/ 0 h 124"/>
                            <a:gd name="T18" fmla="*/ 0 60000 65536"/>
                            <a:gd name="T19" fmla="*/ 0 60000 65536"/>
                            <a:gd name="T20" fmla="*/ 0 60000 65536"/>
                            <a:gd name="T21" fmla="*/ 0 60000 65536"/>
                            <a:gd name="T22" fmla="*/ 0 60000 65536"/>
                            <a:gd name="T23" fmla="*/ 0 60000 65536"/>
                            <a:gd name="T24" fmla="*/ 0 60000 65536"/>
                            <a:gd name="T25" fmla="*/ 0 60000 65536"/>
                            <a:gd name="T26" fmla="*/ 0 60000 65536"/>
                          </a:gdLst>
                          <a:ahLst/>
                          <a:cxnLst>
                            <a:cxn ang="T18">
                              <a:pos x="T0" y="T1"/>
                            </a:cxn>
                            <a:cxn ang="T19">
                              <a:pos x="T2" y="T3"/>
                            </a:cxn>
                            <a:cxn ang="T20">
                              <a:pos x="T4" y="T5"/>
                            </a:cxn>
                            <a:cxn ang="T21">
                              <a:pos x="T6" y="T7"/>
                            </a:cxn>
                            <a:cxn ang="T22">
                              <a:pos x="T8" y="T9"/>
                            </a:cxn>
                            <a:cxn ang="T23">
                              <a:pos x="T10" y="T11"/>
                            </a:cxn>
                            <a:cxn ang="T24">
                              <a:pos x="T12" y="T13"/>
                            </a:cxn>
                            <a:cxn ang="T25">
                              <a:pos x="T14" y="T15"/>
                            </a:cxn>
                            <a:cxn ang="T26">
                              <a:pos x="T16" y="T17"/>
                            </a:cxn>
                          </a:cxnLst>
                          <a:rect l="0" t="0" r="r" b="b"/>
                          <a:pathLst>
                            <a:path w="361" h="124">
                              <a:moveTo>
                                <a:pt x="21" y="0"/>
                              </a:moveTo>
                              <a:cubicBezTo>
                                <a:pt x="18" y="4"/>
                                <a:pt x="20" y="8"/>
                                <a:pt x="27" y="14"/>
                              </a:cubicBezTo>
                              <a:cubicBezTo>
                                <a:pt x="133" y="89"/>
                                <a:pt x="237" y="88"/>
                                <a:pt x="333" y="12"/>
                              </a:cubicBezTo>
                              <a:cubicBezTo>
                                <a:pt x="340" y="8"/>
                                <a:pt x="342" y="3"/>
                                <a:pt x="339" y="0"/>
                              </a:cubicBezTo>
                              <a:lnTo>
                                <a:pt x="357" y="20"/>
                              </a:lnTo>
                              <a:cubicBezTo>
                                <a:pt x="361" y="24"/>
                                <a:pt x="360" y="30"/>
                                <a:pt x="354" y="36"/>
                              </a:cubicBezTo>
                              <a:cubicBezTo>
                                <a:pt x="258" y="122"/>
                                <a:pt x="109" y="124"/>
                                <a:pt x="7" y="36"/>
                              </a:cubicBezTo>
                              <a:cubicBezTo>
                                <a:pt x="1" y="30"/>
                                <a:pt x="0" y="23"/>
                                <a:pt x="6" y="17"/>
                              </a:cubicBezTo>
                              <a:lnTo>
                                <a:pt x="21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535" name="Freeform 540"/>
                      <wps:cNvSpPr>
                        <a:spLocks noEditPoints="1"/>
                      </wps:cNvSpPr>
                      <wps:spPr bwMode="auto">
                        <a:xfrm>
                          <a:off x="107907" y="344143"/>
                          <a:ext cx="467429" cy="316340"/>
                        </a:xfrm>
                        <a:custGeom>
                          <a:avLst/>
                          <a:gdLst>
                            <a:gd name="T0" fmla="*/ 24666 w 360"/>
                            <a:gd name="T1" fmla="*/ 172489 h 242"/>
                            <a:gd name="T2" fmla="*/ 27263 w 360"/>
                            <a:gd name="T3" fmla="*/ 171182 h 242"/>
                            <a:gd name="T4" fmla="*/ 24666 w 360"/>
                            <a:gd name="T5" fmla="*/ 172489 h 242"/>
                            <a:gd name="T6" fmla="*/ 33754 w 360"/>
                            <a:gd name="T7" fmla="*/ 181636 h 242"/>
                            <a:gd name="T8" fmla="*/ 33754 w 360"/>
                            <a:gd name="T9" fmla="*/ 181636 h 242"/>
                            <a:gd name="T10" fmla="*/ 33754 w 360"/>
                            <a:gd name="T11" fmla="*/ 181636 h 242"/>
                            <a:gd name="T12" fmla="*/ 35052 w 360"/>
                            <a:gd name="T13" fmla="*/ 180330 h 242"/>
                            <a:gd name="T14" fmla="*/ 33754 w 360"/>
                            <a:gd name="T15" fmla="*/ 181636 h 242"/>
                            <a:gd name="T16" fmla="*/ 150594 w 360"/>
                            <a:gd name="T17" fmla="*/ 239133 h 242"/>
                            <a:gd name="T18" fmla="*/ 93472 w 360"/>
                            <a:gd name="T19" fmla="*/ 215611 h 242"/>
                            <a:gd name="T20" fmla="*/ 432308 w 360"/>
                            <a:gd name="T21" fmla="*/ 180330 h 242"/>
                            <a:gd name="T22" fmla="*/ 431010 w 360"/>
                            <a:gd name="T23" fmla="*/ 179023 h 242"/>
                            <a:gd name="T24" fmla="*/ 432308 w 360"/>
                            <a:gd name="T25" fmla="*/ 179023 h 242"/>
                            <a:gd name="T26" fmla="*/ 436203 w 360"/>
                            <a:gd name="T27" fmla="*/ 173796 h 242"/>
                            <a:gd name="T28" fmla="*/ 431010 w 360"/>
                            <a:gd name="T29" fmla="*/ 179023 h 242"/>
                            <a:gd name="T30" fmla="*/ 442694 w 360"/>
                            <a:gd name="T31" fmla="*/ 169876 h 242"/>
                            <a:gd name="T32" fmla="*/ 440097 w 360"/>
                            <a:gd name="T33" fmla="*/ 168569 h 242"/>
                            <a:gd name="T34" fmla="*/ 442694 w 360"/>
                            <a:gd name="T35" fmla="*/ 169876 h 242"/>
                            <a:gd name="T36" fmla="*/ 438799 w 360"/>
                            <a:gd name="T37" fmla="*/ 164649 h 242"/>
                            <a:gd name="T38" fmla="*/ 440097 w 360"/>
                            <a:gd name="T39" fmla="*/ 164649 h 242"/>
                            <a:gd name="T40" fmla="*/ 441396 w 360"/>
                            <a:gd name="T41" fmla="*/ 162035 h 242"/>
                            <a:gd name="T42" fmla="*/ 441396 w 360"/>
                            <a:gd name="T43" fmla="*/ 162035 h 242"/>
                            <a:gd name="T44" fmla="*/ 438799 w 360"/>
                            <a:gd name="T45" fmla="*/ 164649 h 242"/>
                            <a:gd name="T46" fmla="*/ 462167 w 360"/>
                            <a:gd name="T47" fmla="*/ 189477 h 242"/>
                            <a:gd name="T48" fmla="*/ 462167 w 360"/>
                            <a:gd name="T49" fmla="*/ 189477 h 242"/>
                            <a:gd name="T50" fmla="*/ 462167 w 360"/>
                            <a:gd name="T51" fmla="*/ 189477 h 242"/>
                            <a:gd name="T52" fmla="*/ 463465 w 360"/>
                            <a:gd name="T53" fmla="*/ 188170 h 242"/>
                            <a:gd name="T54" fmla="*/ 463465 w 360"/>
                            <a:gd name="T55" fmla="*/ 189477 h 242"/>
                            <a:gd name="T56" fmla="*/ 467360 w 360"/>
                            <a:gd name="T57" fmla="*/ 198624 h 242"/>
                            <a:gd name="T58" fmla="*/ 463465 w 360"/>
                            <a:gd name="T59" fmla="*/ 188170 h 242"/>
                            <a:gd name="T60" fmla="*/ 458272 w 360"/>
                            <a:gd name="T61" fmla="*/ 209078 h 242"/>
                            <a:gd name="T62" fmla="*/ 460869 w 360"/>
                            <a:gd name="T63" fmla="*/ 210384 h 242"/>
                            <a:gd name="T64" fmla="*/ 459571 w 360"/>
                            <a:gd name="T65" fmla="*/ 210384 h 242"/>
                            <a:gd name="T66" fmla="*/ 459571 w 360"/>
                            <a:gd name="T67" fmla="*/ 211691 h 242"/>
                            <a:gd name="T68" fmla="*/ 460869 w 360"/>
                            <a:gd name="T69" fmla="*/ 210384 h 242"/>
                            <a:gd name="T70" fmla="*/ 459571 w 360"/>
                            <a:gd name="T71" fmla="*/ 211691 h 242"/>
                            <a:gd name="T72" fmla="*/ 459571 w 360"/>
                            <a:gd name="T73" fmla="*/ 211691 h 242"/>
                            <a:gd name="T74" fmla="*/ 458272 w 360"/>
                            <a:gd name="T75" fmla="*/ 209078 h 242"/>
                            <a:gd name="T76" fmla="*/ 403747 w 360"/>
                            <a:gd name="T77" fmla="*/ 252200 h 242"/>
                            <a:gd name="T78" fmla="*/ 459571 w 360"/>
                            <a:gd name="T79" fmla="*/ 211691 h 242"/>
                            <a:gd name="T80" fmla="*/ 340134 w 360"/>
                            <a:gd name="T81" fmla="*/ 278335 h 242"/>
                            <a:gd name="T82" fmla="*/ 341432 w 360"/>
                            <a:gd name="T83" fmla="*/ 280948 h 242"/>
                            <a:gd name="T84" fmla="*/ 340134 w 360"/>
                            <a:gd name="T85" fmla="*/ 278335 h 242"/>
                            <a:gd name="T86" fmla="*/ 7789 w 360"/>
                            <a:gd name="T87" fmla="*/ 211691 h 242"/>
                            <a:gd name="T88" fmla="*/ 7789 w 360"/>
                            <a:gd name="T89" fmla="*/ 211691 h 242"/>
                            <a:gd name="T90" fmla="*/ 9088 w 360"/>
                            <a:gd name="T91" fmla="*/ 209078 h 242"/>
                            <a:gd name="T92" fmla="*/ 7789 w 360"/>
                            <a:gd name="T93" fmla="*/ 211691 h 242"/>
                            <a:gd name="T94" fmla="*/ 9088 w 360"/>
                            <a:gd name="T95" fmla="*/ 210384 h 242"/>
                            <a:gd name="T96" fmla="*/ 5193 w 360"/>
                            <a:gd name="T97" fmla="*/ 207771 h 242"/>
                            <a:gd name="T98" fmla="*/ 7789 w 360"/>
                            <a:gd name="T99" fmla="*/ 211691 h 242"/>
                            <a:gd name="T100" fmla="*/ 5193 w 360"/>
                            <a:gd name="T101" fmla="*/ 203851 h 242"/>
                            <a:gd name="T102" fmla="*/ 2596 w 360"/>
                            <a:gd name="T103" fmla="*/ 203851 h 242"/>
                            <a:gd name="T104" fmla="*/ 5193 w 360"/>
                            <a:gd name="T105" fmla="*/ 203851 h 242"/>
                            <a:gd name="T106" fmla="*/ 9088 w 360"/>
                            <a:gd name="T107" fmla="*/ 185556 h 242"/>
                            <a:gd name="T108" fmla="*/ 9088 w 360"/>
                            <a:gd name="T109" fmla="*/ 185556 h 242"/>
                            <a:gd name="T110" fmla="*/ 28561 w 360"/>
                            <a:gd name="T111" fmla="*/ 164649 h 242"/>
                            <a:gd name="T112" fmla="*/ 25964 w 360"/>
                            <a:gd name="T113" fmla="*/ 162035 h 242"/>
                            <a:gd name="T114" fmla="*/ 27263 w 360"/>
                            <a:gd name="T115" fmla="*/ 163342 h 242"/>
                            <a:gd name="T116" fmla="*/ 0 60000 65536"/>
                            <a:gd name="T117" fmla="*/ 0 60000 65536"/>
                            <a:gd name="T118" fmla="*/ 0 60000 65536"/>
                            <a:gd name="T119" fmla="*/ 0 60000 65536"/>
                            <a:gd name="T120" fmla="*/ 0 60000 65536"/>
                            <a:gd name="T121" fmla="*/ 0 60000 65536"/>
                            <a:gd name="T122" fmla="*/ 0 60000 65536"/>
                            <a:gd name="T123" fmla="*/ 0 60000 65536"/>
                            <a:gd name="T124" fmla="*/ 0 60000 65536"/>
                            <a:gd name="T125" fmla="*/ 0 60000 65536"/>
                            <a:gd name="T126" fmla="*/ 0 60000 65536"/>
                            <a:gd name="T127" fmla="*/ 0 60000 65536"/>
                            <a:gd name="T128" fmla="*/ 0 60000 65536"/>
                            <a:gd name="T129" fmla="*/ 0 60000 65536"/>
                            <a:gd name="T130" fmla="*/ 0 60000 65536"/>
                            <a:gd name="T131" fmla="*/ 0 60000 65536"/>
                            <a:gd name="T132" fmla="*/ 0 60000 65536"/>
                            <a:gd name="T133" fmla="*/ 0 60000 65536"/>
                            <a:gd name="T134" fmla="*/ 0 60000 65536"/>
                            <a:gd name="T135" fmla="*/ 0 60000 65536"/>
                            <a:gd name="T136" fmla="*/ 0 60000 65536"/>
                            <a:gd name="T137" fmla="*/ 0 60000 65536"/>
                            <a:gd name="T138" fmla="*/ 0 60000 65536"/>
                            <a:gd name="T139" fmla="*/ 0 60000 65536"/>
                            <a:gd name="T140" fmla="*/ 0 60000 65536"/>
                            <a:gd name="T141" fmla="*/ 0 60000 65536"/>
                            <a:gd name="T142" fmla="*/ 0 60000 65536"/>
                            <a:gd name="T143" fmla="*/ 0 60000 65536"/>
                            <a:gd name="T144" fmla="*/ 0 60000 65536"/>
                            <a:gd name="T145" fmla="*/ 0 60000 65536"/>
                            <a:gd name="T146" fmla="*/ 0 60000 65536"/>
                            <a:gd name="T147" fmla="*/ 0 60000 65536"/>
                            <a:gd name="T148" fmla="*/ 0 60000 65536"/>
                            <a:gd name="T149" fmla="*/ 0 60000 65536"/>
                            <a:gd name="T150" fmla="*/ 0 60000 65536"/>
                            <a:gd name="T151" fmla="*/ 0 60000 65536"/>
                            <a:gd name="T152" fmla="*/ 0 60000 65536"/>
                            <a:gd name="T153" fmla="*/ 0 60000 65536"/>
                            <a:gd name="T154" fmla="*/ 0 60000 65536"/>
                            <a:gd name="T155" fmla="*/ 0 60000 65536"/>
                            <a:gd name="T156" fmla="*/ 0 60000 65536"/>
                            <a:gd name="T157" fmla="*/ 0 60000 65536"/>
                            <a:gd name="T158" fmla="*/ 0 60000 65536"/>
                            <a:gd name="T159" fmla="*/ 0 60000 65536"/>
                            <a:gd name="T160" fmla="*/ 0 60000 65536"/>
                            <a:gd name="T161" fmla="*/ 0 60000 65536"/>
                            <a:gd name="T162" fmla="*/ 0 60000 65536"/>
                            <a:gd name="T163" fmla="*/ 0 60000 65536"/>
                            <a:gd name="T164" fmla="*/ 0 60000 65536"/>
                            <a:gd name="T165" fmla="*/ 0 60000 65536"/>
                            <a:gd name="T166" fmla="*/ 0 60000 65536"/>
                            <a:gd name="T167" fmla="*/ 0 60000 65536"/>
                            <a:gd name="T168" fmla="*/ 0 60000 65536"/>
                            <a:gd name="T169" fmla="*/ 0 60000 65536"/>
                            <a:gd name="T170" fmla="*/ 0 60000 65536"/>
                            <a:gd name="T171" fmla="*/ 0 60000 65536"/>
                            <a:gd name="T172" fmla="*/ 0 60000 65536"/>
                            <a:gd name="T173" fmla="*/ 0 60000 65536"/>
                          </a:gdLst>
                          <a:ahLst/>
                          <a:cxnLst>
                            <a:cxn ang="T116">
                              <a:pos x="T0" y="T1"/>
                            </a:cxn>
                            <a:cxn ang="T117">
                              <a:pos x="T2" y="T3"/>
                            </a:cxn>
                            <a:cxn ang="T118">
                              <a:pos x="T4" y="T5"/>
                            </a:cxn>
                            <a:cxn ang="T119">
                              <a:pos x="T6" y="T7"/>
                            </a:cxn>
                            <a:cxn ang="T120">
                              <a:pos x="T8" y="T9"/>
                            </a:cxn>
                            <a:cxn ang="T121">
                              <a:pos x="T10" y="T11"/>
                            </a:cxn>
                            <a:cxn ang="T122">
                              <a:pos x="T12" y="T13"/>
                            </a:cxn>
                            <a:cxn ang="T123">
                              <a:pos x="T14" y="T15"/>
                            </a:cxn>
                            <a:cxn ang="T124">
                              <a:pos x="T16" y="T17"/>
                            </a:cxn>
                            <a:cxn ang="T125">
                              <a:pos x="T18" y="T19"/>
                            </a:cxn>
                            <a:cxn ang="T126">
                              <a:pos x="T20" y="T21"/>
                            </a:cxn>
                            <a:cxn ang="T127">
                              <a:pos x="T22" y="T23"/>
                            </a:cxn>
                            <a:cxn ang="T128">
                              <a:pos x="T24" y="T25"/>
                            </a:cxn>
                            <a:cxn ang="T129">
                              <a:pos x="T26" y="T27"/>
                            </a:cxn>
                            <a:cxn ang="T130">
                              <a:pos x="T28" y="T29"/>
                            </a:cxn>
                            <a:cxn ang="T131">
                              <a:pos x="T30" y="T31"/>
                            </a:cxn>
                            <a:cxn ang="T132">
                              <a:pos x="T32" y="T33"/>
                            </a:cxn>
                            <a:cxn ang="T133">
                              <a:pos x="T34" y="T35"/>
                            </a:cxn>
                            <a:cxn ang="T134">
                              <a:pos x="T36" y="T37"/>
                            </a:cxn>
                            <a:cxn ang="T135">
                              <a:pos x="T38" y="T39"/>
                            </a:cxn>
                            <a:cxn ang="T136">
                              <a:pos x="T40" y="T41"/>
                            </a:cxn>
                            <a:cxn ang="T137">
                              <a:pos x="T42" y="T43"/>
                            </a:cxn>
                            <a:cxn ang="T138">
                              <a:pos x="T44" y="T45"/>
                            </a:cxn>
                            <a:cxn ang="T139">
                              <a:pos x="T46" y="T47"/>
                            </a:cxn>
                            <a:cxn ang="T140">
                              <a:pos x="T48" y="T49"/>
                            </a:cxn>
                            <a:cxn ang="T141">
                              <a:pos x="T50" y="T51"/>
                            </a:cxn>
                            <a:cxn ang="T142">
                              <a:pos x="T52" y="T53"/>
                            </a:cxn>
                            <a:cxn ang="T143">
                              <a:pos x="T54" y="T55"/>
                            </a:cxn>
                            <a:cxn ang="T144">
                              <a:pos x="T56" y="T57"/>
                            </a:cxn>
                            <a:cxn ang="T145">
                              <a:pos x="T58" y="T59"/>
                            </a:cxn>
                            <a:cxn ang="T146">
                              <a:pos x="T60" y="T61"/>
                            </a:cxn>
                            <a:cxn ang="T147">
                              <a:pos x="T62" y="T63"/>
                            </a:cxn>
                            <a:cxn ang="T148">
                              <a:pos x="T64" y="T65"/>
                            </a:cxn>
                            <a:cxn ang="T149">
                              <a:pos x="T66" y="T67"/>
                            </a:cxn>
                            <a:cxn ang="T150">
                              <a:pos x="T68" y="T69"/>
                            </a:cxn>
                            <a:cxn ang="T151">
                              <a:pos x="T70" y="T71"/>
                            </a:cxn>
                            <a:cxn ang="T152">
                              <a:pos x="T72" y="T73"/>
                            </a:cxn>
                            <a:cxn ang="T153">
                              <a:pos x="T74" y="T75"/>
                            </a:cxn>
                            <a:cxn ang="T154">
                              <a:pos x="T76" y="T77"/>
                            </a:cxn>
                            <a:cxn ang="T155">
                              <a:pos x="T78" y="T79"/>
                            </a:cxn>
                            <a:cxn ang="T156">
                              <a:pos x="T80" y="T81"/>
                            </a:cxn>
                            <a:cxn ang="T157">
                              <a:pos x="T82" y="T83"/>
                            </a:cxn>
                            <a:cxn ang="T158">
                              <a:pos x="T84" y="T85"/>
                            </a:cxn>
                            <a:cxn ang="T159">
                              <a:pos x="T86" y="T87"/>
                            </a:cxn>
                            <a:cxn ang="T160">
                              <a:pos x="T88" y="T89"/>
                            </a:cxn>
                            <a:cxn ang="T161">
                              <a:pos x="T90" y="T91"/>
                            </a:cxn>
                            <a:cxn ang="T162">
                              <a:pos x="T92" y="T93"/>
                            </a:cxn>
                            <a:cxn ang="T163">
                              <a:pos x="T94" y="T95"/>
                            </a:cxn>
                            <a:cxn ang="T164">
                              <a:pos x="T96" y="T97"/>
                            </a:cxn>
                            <a:cxn ang="T165">
                              <a:pos x="T98" y="T99"/>
                            </a:cxn>
                            <a:cxn ang="T166">
                              <a:pos x="T100" y="T101"/>
                            </a:cxn>
                            <a:cxn ang="T167">
                              <a:pos x="T102" y="T103"/>
                            </a:cxn>
                            <a:cxn ang="T168">
                              <a:pos x="T104" y="T105"/>
                            </a:cxn>
                            <a:cxn ang="T169">
                              <a:pos x="T106" y="T107"/>
                            </a:cxn>
                            <a:cxn ang="T170">
                              <a:pos x="T108" y="T109"/>
                            </a:cxn>
                            <a:cxn ang="T171">
                              <a:pos x="T110" y="T111"/>
                            </a:cxn>
                            <a:cxn ang="T172">
                              <a:pos x="T112" y="T113"/>
                            </a:cxn>
                            <a:cxn ang="T173">
                              <a:pos x="T114" y="T115"/>
                            </a:cxn>
                          </a:cxnLst>
                          <a:rect l="0" t="0" r="r" b="b"/>
                          <a:pathLst>
                            <a:path w="360" h="242">
                              <a:moveTo>
                                <a:pt x="22" y="126"/>
                              </a:moveTo>
                              <a:cubicBezTo>
                                <a:pt x="20" y="127"/>
                                <a:pt x="20" y="129"/>
                                <a:pt x="21" y="131"/>
                              </a:cubicBezTo>
                              <a:lnTo>
                                <a:pt x="19" y="132"/>
                              </a:lnTo>
                              <a:cubicBezTo>
                                <a:pt x="18" y="129"/>
                                <a:pt x="18" y="127"/>
                                <a:pt x="20" y="124"/>
                              </a:cubicBezTo>
                              <a:lnTo>
                                <a:pt x="22" y="126"/>
                              </a:lnTo>
                              <a:close/>
                              <a:moveTo>
                                <a:pt x="21" y="131"/>
                              </a:moveTo>
                              <a:cubicBezTo>
                                <a:pt x="22" y="133"/>
                                <a:pt x="24" y="135"/>
                                <a:pt x="27" y="138"/>
                              </a:cubicBezTo>
                              <a:lnTo>
                                <a:pt x="26" y="139"/>
                              </a:lnTo>
                              <a:cubicBezTo>
                                <a:pt x="22" y="137"/>
                                <a:pt x="20" y="134"/>
                                <a:pt x="19" y="132"/>
                              </a:cubicBezTo>
                              <a:lnTo>
                                <a:pt x="21" y="131"/>
                              </a:lnTo>
                              <a:close/>
                              <a:moveTo>
                                <a:pt x="26" y="139"/>
                              </a:moveTo>
                              <a:lnTo>
                                <a:pt x="26" y="139"/>
                              </a:lnTo>
                              <a:lnTo>
                                <a:pt x="27" y="139"/>
                              </a:lnTo>
                              <a:lnTo>
                                <a:pt x="26" y="139"/>
                              </a:lnTo>
                              <a:close/>
                              <a:moveTo>
                                <a:pt x="27" y="138"/>
                              </a:moveTo>
                              <a:lnTo>
                                <a:pt x="27" y="138"/>
                              </a:lnTo>
                              <a:lnTo>
                                <a:pt x="26" y="139"/>
                              </a:lnTo>
                              <a:lnTo>
                                <a:pt x="27" y="138"/>
                              </a:lnTo>
                              <a:close/>
                              <a:moveTo>
                                <a:pt x="27" y="138"/>
                              </a:moveTo>
                              <a:cubicBezTo>
                                <a:pt x="42" y="148"/>
                                <a:pt x="57" y="157"/>
                                <a:pt x="72" y="165"/>
                              </a:cubicBezTo>
                              <a:lnTo>
                                <a:pt x="71" y="167"/>
                              </a:lnTo>
                              <a:cubicBezTo>
                                <a:pt x="56" y="159"/>
                                <a:pt x="41" y="150"/>
                                <a:pt x="26" y="139"/>
                              </a:cubicBezTo>
                              <a:lnTo>
                                <a:pt x="27" y="138"/>
                              </a:lnTo>
                              <a:close/>
                              <a:moveTo>
                                <a:pt x="72" y="165"/>
                              </a:moveTo>
                              <a:cubicBezTo>
                                <a:pt x="86" y="173"/>
                                <a:pt x="101" y="179"/>
                                <a:pt x="116" y="183"/>
                              </a:cubicBezTo>
                              <a:lnTo>
                                <a:pt x="115" y="185"/>
                              </a:lnTo>
                              <a:cubicBezTo>
                                <a:pt x="100" y="180"/>
                                <a:pt x="86" y="174"/>
                                <a:pt x="71" y="167"/>
                              </a:cubicBezTo>
                              <a:lnTo>
                                <a:pt x="72" y="165"/>
                              </a:lnTo>
                              <a:close/>
                              <a:moveTo>
                                <a:pt x="116" y="183"/>
                              </a:moveTo>
                              <a:cubicBezTo>
                                <a:pt x="190" y="206"/>
                                <a:pt x="263" y="191"/>
                                <a:pt x="332" y="137"/>
                              </a:cubicBezTo>
                              <a:lnTo>
                                <a:pt x="333" y="138"/>
                              </a:lnTo>
                              <a:cubicBezTo>
                                <a:pt x="264" y="192"/>
                                <a:pt x="190" y="208"/>
                                <a:pt x="115" y="185"/>
                              </a:cubicBezTo>
                              <a:lnTo>
                                <a:pt x="116" y="183"/>
                              </a:lnTo>
                              <a:close/>
                              <a:moveTo>
                                <a:pt x="332" y="137"/>
                              </a:moveTo>
                              <a:lnTo>
                                <a:pt x="332" y="137"/>
                              </a:lnTo>
                              <a:lnTo>
                                <a:pt x="333" y="137"/>
                              </a:lnTo>
                              <a:lnTo>
                                <a:pt x="332" y="137"/>
                              </a:lnTo>
                              <a:close/>
                              <a:moveTo>
                                <a:pt x="332" y="137"/>
                              </a:moveTo>
                              <a:cubicBezTo>
                                <a:pt x="334" y="135"/>
                                <a:pt x="335" y="134"/>
                                <a:pt x="336" y="133"/>
                              </a:cubicBezTo>
                              <a:lnTo>
                                <a:pt x="338" y="135"/>
                              </a:lnTo>
                              <a:cubicBezTo>
                                <a:pt x="336" y="136"/>
                                <a:pt x="335" y="137"/>
                                <a:pt x="333" y="138"/>
                              </a:cubicBezTo>
                              <a:lnTo>
                                <a:pt x="332" y="137"/>
                              </a:lnTo>
                              <a:close/>
                              <a:moveTo>
                                <a:pt x="336" y="133"/>
                              </a:moveTo>
                              <a:cubicBezTo>
                                <a:pt x="338" y="132"/>
                                <a:pt x="339" y="131"/>
                                <a:pt x="339" y="129"/>
                              </a:cubicBezTo>
                              <a:lnTo>
                                <a:pt x="341" y="130"/>
                              </a:lnTo>
                              <a:cubicBezTo>
                                <a:pt x="340" y="131"/>
                                <a:pt x="339" y="133"/>
                                <a:pt x="338" y="135"/>
                              </a:cubicBezTo>
                              <a:lnTo>
                                <a:pt x="336" y="133"/>
                              </a:lnTo>
                              <a:close/>
                              <a:moveTo>
                                <a:pt x="339" y="129"/>
                              </a:moveTo>
                              <a:cubicBezTo>
                                <a:pt x="339" y="128"/>
                                <a:pt x="339" y="127"/>
                                <a:pt x="339" y="126"/>
                              </a:cubicBezTo>
                              <a:lnTo>
                                <a:pt x="340" y="125"/>
                              </a:lnTo>
                              <a:cubicBezTo>
                                <a:pt x="341" y="127"/>
                                <a:pt x="341" y="128"/>
                                <a:pt x="341" y="130"/>
                              </a:cubicBezTo>
                              <a:lnTo>
                                <a:pt x="339" y="129"/>
                              </a:lnTo>
                              <a:close/>
                              <a:moveTo>
                                <a:pt x="339" y="126"/>
                              </a:moveTo>
                              <a:cubicBezTo>
                                <a:pt x="339" y="126"/>
                                <a:pt x="339" y="126"/>
                                <a:pt x="338" y="126"/>
                              </a:cubicBezTo>
                              <a:lnTo>
                                <a:pt x="340" y="124"/>
                              </a:lnTo>
                              <a:cubicBezTo>
                                <a:pt x="340" y="125"/>
                                <a:pt x="340" y="125"/>
                                <a:pt x="340" y="125"/>
                              </a:cubicBezTo>
                              <a:lnTo>
                                <a:pt x="339" y="126"/>
                              </a:lnTo>
                              <a:close/>
                              <a:moveTo>
                                <a:pt x="338" y="126"/>
                              </a:moveTo>
                              <a:lnTo>
                                <a:pt x="301" y="83"/>
                              </a:lnTo>
                              <a:lnTo>
                                <a:pt x="340" y="124"/>
                              </a:lnTo>
                              <a:lnTo>
                                <a:pt x="339" y="125"/>
                              </a:lnTo>
                              <a:lnTo>
                                <a:pt x="338" y="126"/>
                              </a:lnTo>
                              <a:close/>
                              <a:moveTo>
                                <a:pt x="340" y="124"/>
                              </a:moveTo>
                              <a:lnTo>
                                <a:pt x="357" y="144"/>
                              </a:lnTo>
                              <a:lnTo>
                                <a:pt x="356" y="145"/>
                              </a:lnTo>
                              <a:lnTo>
                                <a:pt x="338" y="126"/>
                              </a:lnTo>
                              <a:lnTo>
                                <a:pt x="340" y="124"/>
                              </a:lnTo>
                              <a:close/>
                              <a:moveTo>
                                <a:pt x="356" y="145"/>
                              </a:moveTo>
                              <a:lnTo>
                                <a:pt x="356" y="145"/>
                              </a:lnTo>
                              <a:lnTo>
                                <a:pt x="357" y="145"/>
                              </a:lnTo>
                              <a:lnTo>
                                <a:pt x="356" y="145"/>
                              </a:lnTo>
                              <a:close/>
                              <a:moveTo>
                                <a:pt x="357" y="144"/>
                              </a:moveTo>
                              <a:lnTo>
                                <a:pt x="357" y="144"/>
                              </a:lnTo>
                              <a:lnTo>
                                <a:pt x="356" y="145"/>
                              </a:lnTo>
                              <a:lnTo>
                                <a:pt x="357" y="144"/>
                              </a:lnTo>
                              <a:close/>
                              <a:moveTo>
                                <a:pt x="357" y="144"/>
                              </a:moveTo>
                              <a:lnTo>
                                <a:pt x="357" y="144"/>
                              </a:lnTo>
                              <a:lnTo>
                                <a:pt x="357" y="145"/>
                              </a:lnTo>
                              <a:lnTo>
                                <a:pt x="357" y="144"/>
                              </a:lnTo>
                              <a:close/>
                              <a:moveTo>
                                <a:pt x="357" y="144"/>
                              </a:moveTo>
                              <a:cubicBezTo>
                                <a:pt x="360" y="146"/>
                                <a:pt x="360" y="149"/>
                                <a:pt x="360" y="152"/>
                              </a:cubicBezTo>
                              <a:lnTo>
                                <a:pt x="358" y="152"/>
                              </a:lnTo>
                              <a:cubicBezTo>
                                <a:pt x="359" y="150"/>
                                <a:pt x="358" y="147"/>
                                <a:pt x="356" y="145"/>
                              </a:cubicBezTo>
                              <a:lnTo>
                                <a:pt x="357" y="144"/>
                              </a:lnTo>
                              <a:close/>
                              <a:moveTo>
                                <a:pt x="360" y="152"/>
                              </a:moveTo>
                              <a:cubicBezTo>
                                <a:pt x="360" y="155"/>
                                <a:pt x="358" y="158"/>
                                <a:pt x="355" y="161"/>
                              </a:cubicBezTo>
                              <a:lnTo>
                                <a:pt x="353" y="160"/>
                              </a:lnTo>
                              <a:cubicBezTo>
                                <a:pt x="356" y="157"/>
                                <a:pt x="358" y="155"/>
                                <a:pt x="358" y="152"/>
                              </a:cubicBezTo>
                              <a:lnTo>
                                <a:pt x="360" y="152"/>
                              </a:lnTo>
                              <a:close/>
                              <a:moveTo>
                                <a:pt x="355" y="161"/>
                              </a:moveTo>
                              <a:lnTo>
                                <a:pt x="355" y="161"/>
                              </a:lnTo>
                              <a:lnTo>
                                <a:pt x="354" y="161"/>
                              </a:lnTo>
                              <a:lnTo>
                                <a:pt x="355" y="161"/>
                              </a:lnTo>
                              <a:close/>
                              <a:moveTo>
                                <a:pt x="355" y="161"/>
                              </a:moveTo>
                              <a:lnTo>
                                <a:pt x="354" y="162"/>
                              </a:lnTo>
                              <a:lnTo>
                                <a:pt x="353" y="160"/>
                              </a:lnTo>
                              <a:lnTo>
                                <a:pt x="355" y="161"/>
                              </a:lnTo>
                              <a:close/>
                              <a:moveTo>
                                <a:pt x="354" y="162"/>
                              </a:moveTo>
                              <a:lnTo>
                                <a:pt x="354" y="162"/>
                              </a:lnTo>
                              <a:lnTo>
                                <a:pt x="354" y="161"/>
                              </a:lnTo>
                              <a:lnTo>
                                <a:pt x="354" y="162"/>
                              </a:lnTo>
                              <a:close/>
                              <a:moveTo>
                                <a:pt x="354" y="162"/>
                              </a:moveTo>
                              <a:lnTo>
                                <a:pt x="354" y="162"/>
                              </a:lnTo>
                              <a:lnTo>
                                <a:pt x="353" y="160"/>
                              </a:lnTo>
                              <a:lnTo>
                                <a:pt x="354" y="162"/>
                              </a:lnTo>
                              <a:close/>
                              <a:moveTo>
                                <a:pt x="354" y="162"/>
                              </a:moveTo>
                              <a:cubicBezTo>
                                <a:pt x="341" y="174"/>
                                <a:pt x="326" y="184"/>
                                <a:pt x="311" y="193"/>
                              </a:cubicBezTo>
                              <a:lnTo>
                                <a:pt x="310" y="192"/>
                              </a:lnTo>
                              <a:cubicBezTo>
                                <a:pt x="325" y="183"/>
                                <a:pt x="340" y="172"/>
                                <a:pt x="353" y="160"/>
                              </a:cubicBezTo>
                              <a:lnTo>
                                <a:pt x="354" y="162"/>
                              </a:lnTo>
                              <a:close/>
                              <a:moveTo>
                                <a:pt x="311" y="193"/>
                              </a:moveTo>
                              <a:cubicBezTo>
                                <a:pt x="296" y="202"/>
                                <a:pt x="280" y="209"/>
                                <a:pt x="263" y="215"/>
                              </a:cubicBezTo>
                              <a:lnTo>
                                <a:pt x="262" y="213"/>
                              </a:lnTo>
                              <a:cubicBezTo>
                                <a:pt x="279" y="207"/>
                                <a:pt x="295" y="200"/>
                                <a:pt x="310" y="192"/>
                              </a:cubicBezTo>
                              <a:lnTo>
                                <a:pt x="311" y="193"/>
                              </a:lnTo>
                              <a:close/>
                              <a:moveTo>
                                <a:pt x="263" y="215"/>
                              </a:moveTo>
                              <a:cubicBezTo>
                                <a:pt x="178" y="242"/>
                                <a:pt x="80" y="226"/>
                                <a:pt x="6" y="162"/>
                              </a:cubicBezTo>
                              <a:lnTo>
                                <a:pt x="7" y="160"/>
                              </a:lnTo>
                              <a:cubicBezTo>
                                <a:pt x="81" y="224"/>
                                <a:pt x="178" y="240"/>
                                <a:pt x="262" y="213"/>
                              </a:cubicBezTo>
                              <a:lnTo>
                                <a:pt x="263" y="215"/>
                              </a:lnTo>
                              <a:close/>
                              <a:moveTo>
                                <a:pt x="6" y="162"/>
                              </a:moveTo>
                              <a:lnTo>
                                <a:pt x="6" y="162"/>
                              </a:lnTo>
                              <a:lnTo>
                                <a:pt x="7" y="161"/>
                              </a:lnTo>
                              <a:lnTo>
                                <a:pt x="6" y="162"/>
                              </a:lnTo>
                              <a:close/>
                              <a:moveTo>
                                <a:pt x="6" y="162"/>
                              </a:moveTo>
                              <a:lnTo>
                                <a:pt x="6" y="162"/>
                              </a:lnTo>
                              <a:lnTo>
                                <a:pt x="7" y="160"/>
                              </a:lnTo>
                              <a:lnTo>
                                <a:pt x="6" y="162"/>
                              </a:lnTo>
                              <a:close/>
                              <a:moveTo>
                                <a:pt x="6" y="162"/>
                              </a:moveTo>
                              <a:lnTo>
                                <a:pt x="6" y="162"/>
                              </a:lnTo>
                              <a:lnTo>
                                <a:pt x="7" y="161"/>
                              </a:lnTo>
                              <a:lnTo>
                                <a:pt x="6" y="162"/>
                              </a:lnTo>
                              <a:close/>
                              <a:moveTo>
                                <a:pt x="6" y="162"/>
                              </a:moveTo>
                              <a:cubicBezTo>
                                <a:pt x="5" y="161"/>
                                <a:pt x="4" y="160"/>
                                <a:pt x="4" y="159"/>
                              </a:cubicBezTo>
                              <a:lnTo>
                                <a:pt x="5" y="158"/>
                              </a:lnTo>
                              <a:cubicBezTo>
                                <a:pt x="6" y="159"/>
                                <a:pt x="7" y="160"/>
                                <a:pt x="7" y="160"/>
                              </a:cubicBezTo>
                              <a:lnTo>
                                <a:pt x="6" y="162"/>
                              </a:lnTo>
                              <a:close/>
                              <a:moveTo>
                                <a:pt x="4" y="159"/>
                              </a:moveTo>
                              <a:cubicBezTo>
                                <a:pt x="3" y="158"/>
                                <a:pt x="3" y="157"/>
                                <a:pt x="2" y="156"/>
                              </a:cubicBezTo>
                              <a:lnTo>
                                <a:pt x="4" y="156"/>
                              </a:lnTo>
                              <a:cubicBezTo>
                                <a:pt x="4" y="156"/>
                                <a:pt x="5" y="157"/>
                                <a:pt x="5" y="158"/>
                              </a:cubicBezTo>
                              <a:lnTo>
                                <a:pt x="4" y="159"/>
                              </a:lnTo>
                              <a:close/>
                              <a:moveTo>
                                <a:pt x="2" y="156"/>
                              </a:moveTo>
                              <a:cubicBezTo>
                                <a:pt x="0" y="151"/>
                                <a:pt x="1" y="146"/>
                                <a:pt x="6" y="141"/>
                              </a:cubicBezTo>
                              <a:lnTo>
                                <a:pt x="7" y="142"/>
                              </a:lnTo>
                              <a:cubicBezTo>
                                <a:pt x="3" y="146"/>
                                <a:pt x="2" y="151"/>
                                <a:pt x="4" y="156"/>
                              </a:cubicBezTo>
                              <a:lnTo>
                                <a:pt x="2" y="156"/>
                              </a:lnTo>
                              <a:close/>
                              <a:moveTo>
                                <a:pt x="7" y="142"/>
                              </a:moveTo>
                              <a:lnTo>
                                <a:pt x="7" y="142"/>
                              </a:lnTo>
                              <a:lnTo>
                                <a:pt x="6" y="142"/>
                              </a:lnTo>
                              <a:lnTo>
                                <a:pt x="7" y="142"/>
                              </a:lnTo>
                              <a:close/>
                              <a:moveTo>
                                <a:pt x="6" y="141"/>
                              </a:moveTo>
                              <a:lnTo>
                                <a:pt x="20" y="124"/>
                              </a:lnTo>
                              <a:lnTo>
                                <a:pt x="22" y="126"/>
                              </a:lnTo>
                              <a:lnTo>
                                <a:pt x="7" y="142"/>
                              </a:lnTo>
                              <a:lnTo>
                                <a:pt x="6" y="141"/>
                              </a:lnTo>
                              <a:close/>
                              <a:moveTo>
                                <a:pt x="20" y="124"/>
                              </a:moveTo>
                              <a:lnTo>
                                <a:pt x="132" y="0"/>
                              </a:lnTo>
                              <a:lnTo>
                                <a:pt x="22" y="126"/>
                              </a:lnTo>
                              <a:lnTo>
                                <a:pt x="21" y="125"/>
                              </a:lnTo>
                              <a:lnTo>
                                <a:pt x="20" y="124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24211D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536" name="Freeform 541"/>
                      <wps:cNvSpPr>
                        <a:spLocks noEditPoints="1"/>
                      </wps:cNvSpPr>
                      <wps:spPr bwMode="auto">
                        <a:xfrm>
                          <a:off x="458428" y="593774"/>
                          <a:ext cx="100406" cy="65408"/>
                        </a:xfrm>
                        <a:custGeom>
                          <a:avLst/>
                          <a:gdLst>
                            <a:gd name="T0" fmla="*/ 84694 w 77"/>
                            <a:gd name="T1" fmla="*/ 18313 h 50"/>
                            <a:gd name="T2" fmla="*/ 93815 w 77"/>
                            <a:gd name="T3" fmla="*/ 18313 h 50"/>
                            <a:gd name="T4" fmla="*/ 91209 w 77"/>
                            <a:gd name="T5" fmla="*/ 19622 h 50"/>
                            <a:gd name="T6" fmla="*/ 100330 w 77"/>
                            <a:gd name="T7" fmla="*/ 19622 h 50"/>
                            <a:gd name="T8" fmla="*/ 84694 w 77"/>
                            <a:gd name="T9" fmla="*/ 5232 h 50"/>
                            <a:gd name="T10" fmla="*/ 88603 w 77"/>
                            <a:gd name="T11" fmla="*/ 13081 h 50"/>
                            <a:gd name="T12" fmla="*/ 84694 w 77"/>
                            <a:gd name="T13" fmla="*/ 0 h 50"/>
                            <a:gd name="T14" fmla="*/ 84694 w 77"/>
                            <a:gd name="T15" fmla="*/ 7849 h 50"/>
                            <a:gd name="T16" fmla="*/ 78179 w 77"/>
                            <a:gd name="T17" fmla="*/ 3924 h 50"/>
                            <a:gd name="T18" fmla="*/ 80785 w 77"/>
                            <a:gd name="T19" fmla="*/ 18313 h 50"/>
                            <a:gd name="T20" fmla="*/ 79482 w 77"/>
                            <a:gd name="T21" fmla="*/ 28778 h 50"/>
                            <a:gd name="T22" fmla="*/ 84694 w 77"/>
                            <a:gd name="T23" fmla="*/ 23546 h 50"/>
                            <a:gd name="T24" fmla="*/ 78179 w 77"/>
                            <a:gd name="T25" fmla="*/ 3924 h 50"/>
                            <a:gd name="T26" fmla="*/ 78179 w 77"/>
                            <a:gd name="T27" fmla="*/ 17005 h 50"/>
                            <a:gd name="T28" fmla="*/ 76876 w 77"/>
                            <a:gd name="T29" fmla="*/ 23546 h 50"/>
                            <a:gd name="T30" fmla="*/ 78179 w 77"/>
                            <a:gd name="T31" fmla="*/ 28778 h 50"/>
                            <a:gd name="T32" fmla="*/ 78179 w 77"/>
                            <a:gd name="T33" fmla="*/ 28778 h 50"/>
                            <a:gd name="T34" fmla="*/ 74270 w 77"/>
                            <a:gd name="T35" fmla="*/ 23546 h 50"/>
                            <a:gd name="T36" fmla="*/ 75573 w 77"/>
                            <a:gd name="T37" fmla="*/ 34011 h 50"/>
                            <a:gd name="T38" fmla="*/ 71664 w 77"/>
                            <a:gd name="T39" fmla="*/ 18313 h 50"/>
                            <a:gd name="T40" fmla="*/ 71664 w 77"/>
                            <a:gd name="T41" fmla="*/ 14389 h 50"/>
                            <a:gd name="T42" fmla="*/ 76876 w 77"/>
                            <a:gd name="T43" fmla="*/ 11773 h 50"/>
                            <a:gd name="T44" fmla="*/ 70361 w 77"/>
                            <a:gd name="T45" fmla="*/ 7849 h 50"/>
                            <a:gd name="T46" fmla="*/ 70361 w 77"/>
                            <a:gd name="T47" fmla="*/ 17005 h 50"/>
                            <a:gd name="T48" fmla="*/ 66452 w 77"/>
                            <a:gd name="T49" fmla="*/ 19622 h 50"/>
                            <a:gd name="T50" fmla="*/ 70361 w 77"/>
                            <a:gd name="T51" fmla="*/ 7849 h 50"/>
                            <a:gd name="T52" fmla="*/ 65149 w 77"/>
                            <a:gd name="T53" fmla="*/ 26162 h 50"/>
                            <a:gd name="T54" fmla="*/ 65149 w 77"/>
                            <a:gd name="T55" fmla="*/ 41859 h 50"/>
                            <a:gd name="T56" fmla="*/ 65149 w 77"/>
                            <a:gd name="T57" fmla="*/ 23546 h 50"/>
                            <a:gd name="T58" fmla="*/ 63846 w 77"/>
                            <a:gd name="T59" fmla="*/ 13081 h 50"/>
                            <a:gd name="T60" fmla="*/ 65149 w 77"/>
                            <a:gd name="T61" fmla="*/ 26162 h 50"/>
                            <a:gd name="T62" fmla="*/ 63846 w 77"/>
                            <a:gd name="T63" fmla="*/ 19622 h 50"/>
                            <a:gd name="T64" fmla="*/ 62543 w 77"/>
                            <a:gd name="T65" fmla="*/ 43167 h 50"/>
                            <a:gd name="T66" fmla="*/ 62543 w 77"/>
                            <a:gd name="T67" fmla="*/ 30086 h 50"/>
                            <a:gd name="T68" fmla="*/ 62543 w 77"/>
                            <a:gd name="T69" fmla="*/ 36627 h 50"/>
                            <a:gd name="T70" fmla="*/ 57331 w 77"/>
                            <a:gd name="T71" fmla="*/ 26162 h 50"/>
                            <a:gd name="T72" fmla="*/ 58634 w 77"/>
                            <a:gd name="T73" fmla="*/ 22238 h 50"/>
                            <a:gd name="T74" fmla="*/ 57331 w 77"/>
                            <a:gd name="T75" fmla="*/ 15697 h 50"/>
                            <a:gd name="T76" fmla="*/ 56028 w 77"/>
                            <a:gd name="T77" fmla="*/ 23546 h 50"/>
                            <a:gd name="T78" fmla="*/ 56028 w 77"/>
                            <a:gd name="T79" fmla="*/ 36627 h 50"/>
                            <a:gd name="T80" fmla="*/ 53422 w 77"/>
                            <a:gd name="T81" fmla="*/ 18313 h 50"/>
                            <a:gd name="T82" fmla="*/ 54725 w 77"/>
                            <a:gd name="T83" fmla="*/ 47092 h 50"/>
                            <a:gd name="T84" fmla="*/ 50816 w 77"/>
                            <a:gd name="T85" fmla="*/ 26162 h 50"/>
                            <a:gd name="T86" fmla="*/ 40393 w 77"/>
                            <a:gd name="T87" fmla="*/ 24854 h 50"/>
                            <a:gd name="T88" fmla="*/ 40393 w 77"/>
                            <a:gd name="T89" fmla="*/ 31394 h 50"/>
                            <a:gd name="T90" fmla="*/ 23454 w 77"/>
                            <a:gd name="T91" fmla="*/ 58864 h 50"/>
                            <a:gd name="T92" fmla="*/ 23454 w 77"/>
                            <a:gd name="T93" fmla="*/ 41859 h 50"/>
                            <a:gd name="T94" fmla="*/ 23454 w 77"/>
                            <a:gd name="T95" fmla="*/ 49708 h 50"/>
                            <a:gd name="T96" fmla="*/ 27363 w 77"/>
                            <a:gd name="T97" fmla="*/ 52324 h 50"/>
                            <a:gd name="T98" fmla="*/ 28666 w 77"/>
                            <a:gd name="T99" fmla="*/ 58864 h 50"/>
                            <a:gd name="T100" fmla="*/ 20848 w 77"/>
                            <a:gd name="T101" fmla="*/ 41859 h 50"/>
                            <a:gd name="T102" fmla="*/ 19545 w 77"/>
                            <a:gd name="T103" fmla="*/ 54940 h 50"/>
                            <a:gd name="T104" fmla="*/ 16939 w 77"/>
                            <a:gd name="T105" fmla="*/ 62789 h 50"/>
                            <a:gd name="T106" fmla="*/ 9121 w 77"/>
                            <a:gd name="T107" fmla="*/ 49708 h 50"/>
                            <a:gd name="T108" fmla="*/ 16939 w 77"/>
                            <a:gd name="T109" fmla="*/ 62789 h 50"/>
                            <a:gd name="T110" fmla="*/ 9121 w 77"/>
                            <a:gd name="T111" fmla="*/ 65405 h 50"/>
                            <a:gd name="T112" fmla="*/ 11727 w 77"/>
                            <a:gd name="T113" fmla="*/ 58864 h 50"/>
                            <a:gd name="T114" fmla="*/ 16939 w 77"/>
                            <a:gd name="T115" fmla="*/ 49708 h 50"/>
                            <a:gd name="T116" fmla="*/ 6515 w 77"/>
                            <a:gd name="T117" fmla="*/ 48400 h 50"/>
                            <a:gd name="T118" fmla="*/ 3909 w 77"/>
                            <a:gd name="T119" fmla="*/ 61481 h 50"/>
                            <a:gd name="T120" fmla="*/ 7818 w 77"/>
                            <a:gd name="T121" fmla="*/ 44475 h 50"/>
                            <a:gd name="T122" fmla="*/ 0 60000 65536"/>
                            <a:gd name="T123" fmla="*/ 0 60000 65536"/>
                            <a:gd name="T124" fmla="*/ 0 60000 65536"/>
                            <a:gd name="T125" fmla="*/ 0 60000 65536"/>
                            <a:gd name="T126" fmla="*/ 0 60000 65536"/>
                            <a:gd name="T127" fmla="*/ 0 60000 65536"/>
                            <a:gd name="T128" fmla="*/ 0 60000 65536"/>
                            <a:gd name="T129" fmla="*/ 0 60000 65536"/>
                            <a:gd name="T130" fmla="*/ 0 60000 65536"/>
                            <a:gd name="T131" fmla="*/ 0 60000 65536"/>
                            <a:gd name="T132" fmla="*/ 0 60000 65536"/>
                            <a:gd name="T133" fmla="*/ 0 60000 65536"/>
                            <a:gd name="T134" fmla="*/ 0 60000 65536"/>
                            <a:gd name="T135" fmla="*/ 0 60000 65536"/>
                            <a:gd name="T136" fmla="*/ 0 60000 65536"/>
                            <a:gd name="T137" fmla="*/ 0 60000 65536"/>
                            <a:gd name="T138" fmla="*/ 0 60000 65536"/>
                            <a:gd name="T139" fmla="*/ 0 60000 65536"/>
                            <a:gd name="T140" fmla="*/ 0 60000 65536"/>
                            <a:gd name="T141" fmla="*/ 0 60000 65536"/>
                            <a:gd name="T142" fmla="*/ 0 60000 65536"/>
                            <a:gd name="T143" fmla="*/ 0 60000 65536"/>
                            <a:gd name="T144" fmla="*/ 0 60000 65536"/>
                            <a:gd name="T145" fmla="*/ 0 60000 65536"/>
                            <a:gd name="T146" fmla="*/ 0 60000 65536"/>
                            <a:gd name="T147" fmla="*/ 0 60000 65536"/>
                            <a:gd name="T148" fmla="*/ 0 60000 65536"/>
                            <a:gd name="T149" fmla="*/ 0 60000 65536"/>
                            <a:gd name="T150" fmla="*/ 0 60000 65536"/>
                            <a:gd name="T151" fmla="*/ 0 60000 65536"/>
                            <a:gd name="T152" fmla="*/ 0 60000 65536"/>
                            <a:gd name="T153" fmla="*/ 0 60000 65536"/>
                            <a:gd name="T154" fmla="*/ 0 60000 65536"/>
                            <a:gd name="T155" fmla="*/ 0 60000 65536"/>
                            <a:gd name="T156" fmla="*/ 0 60000 65536"/>
                            <a:gd name="T157" fmla="*/ 0 60000 65536"/>
                            <a:gd name="T158" fmla="*/ 0 60000 65536"/>
                            <a:gd name="T159" fmla="*/ 0 60000 65536"/>
                            <a:gd name="T160" fmla="*/ 0 60000 65536"/>
                            <a:gd name="T161" fmla="*/ 0 60000 65536"/>
                            <a:gd name="T162" fmla="*/ 0 60000 65536"/>
                            <a:gd name="T163" fmla="*/ 0 60000 65536"/>
                            <a:gd name="T164" fmla="*/ 0 60000 65536"/>
                            <a:gd name="T165" fmla="*/ 0 60000 65536"/>
                            <a:gd name="T166" fmla="*/ 0 60000 65536"/>
                            <a:gd name="T167" fmla="*/ 0 60000 65536"/>
                            <a:gd name="T168" fmla="*/ 0 60000 65536"/>
                            <a:gd name="T169" fmla="*/ 0 60000 65536"/>
                            <a:gd name="T170" fmla="*/ 0 60000 65536"/>
                            <a:gd name="T171" fmla="*/ 0 60000 65536"/>
                            <a:gd name="T172" fmla="*/ 0 60000 65536"/>
                            <a:gd name="T173" fmla="*/ 0 60000 65536"/>
                            <a:gd name="T174" fmla="*/ 0 60000 65536"/>
                            <a:gd name="T175" fmla="*/ 0 60000 65536"/>
                            <a:gd name="T176" fmla="*/ 0 60000 65536"/>
                            <a:gd name="T177" fmla="*/ 0 60000 65536"/>
                            <a:gd name="T178" fmla="*/ 0 60000 65536"/>
                            <a:gd name="T179" fmla="*/ 0 60000 65536"/>
                            <a:gd name="T180" fmla="*/ 0 60000 65536"/>
                            <a:gd name="T181" fmla="*/ 0 60000 65536"/>
                            <a:gd name="T182" fmla="*/ 0 60000 65536"/>
                          </a:gdLst>
                          <a:ahLst/>
                          <a:cxnLst>
                            <a:cxn ang="T122">
                              <a:pos x="T0" y="T1"/>
                            </a:cxn>
                            <a:cxn ang="T123">
                              <a:pos x="T2" y="T3"/>
                            </a:cxn>
                            <a:cxn ang="T124">
                              <a:pos x="T4" y="T5"/>
                            </a:cxn>
                            <a:cxn ang="T125">
                              <a:pos x="T6" y="T7"/>
                            </a:cxn>
                            <a:cxn ang="T126">
                              <a:pos x="T8" y="T9"/>
                            </a:cxn>
                            <a:cxn ang="T127">
                              <a:pos x="T10" y="T11"/>
                            </a:cxn>
                            <a:cxn ang="T128">
                              <a:pos x="T12" y="T13"/>
                            </a:cxn>
                            <a:cxn ang="T129">
                              <a:pos x="T14" y="T15"/>
                            </a:cxn>
                            <a:cxn ang="T130">
                              <a:pos x="T16" y="T17"/>
                            </a:cxn>
                            <a:cxn ang="T131">
                              <a:pos x="T18" y="T19"/>
                            </a:cxn>
                            <a:cxn ang="T132">
                              <a:pos x="T20" y="T21"/>
                            </a:cxn>
                            <a:cxn ang="T133">
                              <a:pos x="T22" y="T23"/>
                            </a:cxn>
                            <a:cxn ang="T134">
                              <a:pos x="T24" y="T25"/>
                            </a:cxn>
                            <a:cxn ang="T135">
                              <a:pos x="T26" y="T27"/>
                            </a:cxn>
                            <a:cxn ang="T136">
                              <a:pos x="T28" y="T29"/>
                            </a:cxn>
                            <a:cxn ang="T137">
                              <a:pos x="T30" y="T31"/>
                            </a:cxn>
                            <a:cxn ang="T138">
                              <a:pos x="T32" y="T33"/>
                            </a:cxn>
                            <a:cxn ang="T139">
                              <a:pos x="T34" y="T35"/>
                            </a:cxn>
                            <a:cxn ang="T140">
                              <a:pos x="T36" y="T37"/>
                            </a:cxn>
                            <a:cxn ang="T141">
                              <a:pos x="T38" y="T39"/>
                            </a:cxn>
                            <a:cxn ang="T142">
                              <a:pos x="T40" y="T41"/>
                            </a:cxn>
                            <a:cxn ang="T143">
                              <a:pos x="T42" y="T43"/>
                            </a:cxn>
                            <a:cxn ang="T144">
                              <a:pos x="T44" y="T45"/>
                            </a:cxn>
                            <a:cxn ang="T145">
                              <a:pos x="T46" y="T47"/>
                            </a:cxn>
                            <a:cxn ang="T146">
                              <a:pos x="T48" y="T49"/>
                            </a:cxn>
                            <a:cxn ang="T147">
                              <a:pos x="T50" y="T51"/>
                            </a:cxn>
                            <a:cxn ang="T148">
                              <a:pos x="T52" y="T53"/>
                            </a:cxn>
                            <a:cxn ang="T149">
                              <a:pos x="T54" y="T55"/>
                            </a:cxn>
                            <a:cxn ang="T150">
                              <a:pos x="T56" y="T57"/>
                            </a:cxn>
                            <a:cxn ang="T151">
                              <a:pos x="T58" y="T59"/>
                            </a:cxn>
                            <a:cxn ang="T152">
                              <a:pos x="T60" y="T61"/>
                            </a:cxn>
                            <a:cxn ang="T153">
                              <a:pos x="T62" y="T63"/>
                            </a:cxn>
                            <a:cxn ang="T154">
                              <a:pos x="T64" y="T65"/>
                            </a:cxn>
                            <a:cxn ang="T155">
                              <a:pos x="T66" y="T67"/>
                            </a:cxn>
                            <a:cxn ang="T156">
                              <a:pos x="T68" y="T69"/>
                            </a:cxn>
                            <a:cxn ang="T157">
                              <a:pos x="T70" y="T71"/>
                            </a:cxn>
                            <a:cxn ang="T158">
                              <a:pos x="T72" y="T73"/>
                            </a:cxn>
                            <a:cxn ang="T159">
                              <a:pos x="T74" y="T75"/>
                            </a:cxn>
                            <a:cxn ang="T160">
                              <a:pos x="T76" y="T77"/>
                            </a:cxn>
                            <a:cxn ang="T161">
                              <a:pos x="T78" y="T79"/>
                            </a:cxn>
                            <a:cxn ang="T162">
                              <a:pos x="T80" y="T81"/>
                            </a:cxn>
                            <a:cxn ang="T163">
                              <a:pos x="T82" y="T83"/>
                            </a:cxn>
                            <a:cxn ang="T164">
                              <a:pos x="T84" y="T85"/>
                            </a:cxn>
                            <a:cxn ang="T165">
                              <a:pos x="T86" y="T87"/>
                            </a:cxn>
                            <a:cxn ang="T166">
                              <a:pos x="T88" y="T89"/>
                            </a:cxn>
                            <a:cxn ang="T167">
                              <a:pos x="T90" y="T91"/>
                            </a:cxn>
                            <a:cxn ang="T168">
                              <a:pos x="T92" y="T93"/>
                            </a:cxn>
                            <a:cxn ang="T169">
                              <a:pos x="T94" y="T95"/>
                            </a:cxn>
                            <a:cxn ang="T170">
                              <a:pos x="T96" y="T97"/>
                            </a:cxn>
                            <a:cxn ang="T171">
                              <a:pos x="T98" y="T99"/>
                            </a:cxn>
                            <a:cxn ang="T172">
                              <a:pos x="T100" y="T101"/>
                            </a:cxn>
                            <a:cxn ang="T173">
                              <a:pos x="T102" y="T103"/>
                            </a:cxn>
                            <a:cxn ang="T174">
                              <a:pos x="T104" y="T105"/>
                            </a:cxn>
                            <a:cxn ang="T175">
                              <a:pos x="T106" y="T107"/>
                            </a:cxn>
                            <a:cxn ang="T176">
                              <a:pos x="T108" y="T109"/>
                            </a:cxn>
                            <a:cxn ang="T177">
                              <a:pos x="T110" y="T111"/>
                            </a:cxn>
                            <a:cxn ang="T178">
                              <a:pos x="T112" y="T113"/>
                            </a:cxn>
                            <a:cxn ang="T179">
                              <a:pos x="T114" y="T115"/>
                            </a:cxn>
                            <a:cxn ang="T180">
                              <a:pos x="T116" y="T117"/>
                            </a:cxn>
                            <a:cxn ang="T181">
                              <a:pos x="T118" y="T119"/>
                            </a:cxn>
                            <a:cxn ang="T182">
                              <a:pos x="T120" y="T121"/>
                            </a:cxn>
                          </a:cxnLst>
                          <a:rect l="0" t="0" r="r" b="b"/>
                          <a:pathLst>
                            <a:path w="77" h="50">
                              <a:moveTo>
                                <a:pt x="65" y="24"/>
                              </a:moveTo>
                              <a:lnTo>
                                <a:pt x="65" y="18"/>
                              </a:lnTo>
                              <a:cubicBezTo>
                                <a:pt x="66" y="20"/>
                                <a:pt x="66" y="21"/>
                                <a:pt x="66" y="22"/>
                              </a:cubicBezTo>
                              <a:cubicBezTo>
                                <a:pt x="65" y="23"/>
                                <a:pt x="65" y="23"/>
                                <a:pt x="65" y="24"/>
                              </a:cubicBezTo>
                              <a:close/>
                              <a:moveTo>
                                <a:pt x="65" y="14"/>
                              </a:moveTo>
                              <a:cubicBezTo>
                                <a:pt x="65" y="14"/>
                                <a:pt x="65" y="14"/>
                                <a:pt x="66" y="15"/>
                              </a:cubicBezTo>
                              <a:cubicBezTo>
                                <a:pt x="67" y="15"/>
                                <a:pt x="68" y="15"/>
                                <a:pt x="69" y="14"/>
                              </a:cubicBezTo>
                              <a:cubicBezTo>
                                <a:pt x="69" y="14"/>
                                <a:pt x="70" y="13"/>
                                <a:pt x="70" y="13"/>
                              </a:cubicBezTo>
                              <a:cubicBezTo>
                                <a:pt x="70" y="13"/>
                                <a:pt x="70" y="12"/>
                                <a:pt x="71" y="12"/>
                              </a:cubicBezTo>
                              <a:lnTo>
                                <a:pt x="72" y="14"/>
                              </a:lnTo>
                              <a:cubicBezTo>
                                <a:pt x="72" y="14"/>
                                <a:pt x="72" y="15"/>
                                <a:pt x="72" y="15"/>
                              </a:cubicBezTo>
                              <a:cubicBezTo>
                                <a:pt x="72" y="15"/>
                                <a:pt x="72" y="15"/>
                                <a:pt x="72" y="16"/>
                              </a:cubicBezTo>
                              <a:cubicBezTo>
                                <a:pt x="71" y="16"/>
                                <a:pt x="71" y="16"/>
                                <a:pt x="71" y="16"/>
                              </a:cubicBezTo>
                              <a:cubicBezTo>
                                <a:pt x="71" y="16"/>
                                <a:pt x="70" y="15"/>
                                <a:pt x="70" y="15"/>
                              </a:cubicBezTo>
                              <a:lnTo>
                                <a:pt x="66" y="17"/>
                              </a:lnTo>
                              <a:cubicBezTo>
                                <a:pt x="67" y="19"/>
                                <a:pt x="68" y="19"/>
                                <a:pt x="70" y="20"/>
                              </a:cubicBezTo>
                              <a:cubicBezTo>
                                <a:pt x="71" y="20"/>
                                <a:pt x="72" y="20"/>
                                <a:pt x="74" y="19"/>
                              </a:cubicBezTo>
                              <a:cubicBezTo>
                                <a:pt x="75" y="18"/>
                                <a:pt x="76" y="16"/>
                                <a:pt x="77" y="15"/>
                              </a:cubicBezTo>
                              <a:cubicBezTo>
                                <a:pt x="77" y="14"/>
                                <a:pt x="76" y="13"/>
                                <a:pt x="75" y="11"/>
                              </a:cubicBezTo>
                              <a:lnTo>
                                <a:pt x="70" y="2"/>
                              </a:lnTo>
                              <a:cubicBezTo>
                                <a:pt x="69" y="1"/>
                                <a:pt x="68" y="0"/>
                                <a:pt x="67" y="0"/>
                              </a:cubicBezTo>
                              <a:cubicBezTo>
                                <a:pt x="66" y="0"/>
                                <a:pt x="65" y="0"/>
                                <a:pt x="65" y="0"/>
                              </a:cubicBezTo>
                              <a:lnTo>
                                <a:pt x="65" y="4"/>
                              </a:lnTo>
                              <a:cubicBezTo>
                                <a:pt x="65" y="4"/>
                                <a:pt x="65" y="4"/>
                                <a:pt x="65" y="4"/>
                              </a:cubicBezTo>
                              <a:cubicBezTo>
                                <a:pt x="65" y="4"/>
                                <a:pt x="66" y="4"/>
                                <a:pt x="66" y="4"/>
                              </a:cubicBezTo>
                              <a:lnTo>
                                <a:pt x="69" y="9"/>
                              </a:lnTo>
                              <a:cubicBezTo>
                                <a:pt x="69" y="9"/>
                                <a:pt x="69" y="9"/>
                                <a:pt x="69" y="10"/>
                              </a:cubicBezTo>
                              <a:cubicBezTo>
                                <a:pt x="69" y="10"/>
                                <a:pt x="69" y="10"/>
                                <a:pt x="68" y="10"/>
                              </a:cubicBezTo>
                              <a:cubicBezTo>
                                <a:pt x="68" y="10"/>
                                <a:pt x="68" y="10"/>
                                <a:pt x="68" y="10"/>
                              </a:cubicBezTo>
                              <a:cubicBezTo>
                                <a:pt x="67" y="10"/>
                                <a:pt x="67" y="10"/>
                                <a:pt x="67" y="10"/>
                              </a:cubicBezTo>
                              <a:lnTo>
                                <a:pt x="65" y="6"/>
                              </a:lnTo>
                              <a:lnTo>
                                <a:pt x="65" y="14"/>
                              </a:lnTo>
                              <a:close/>
                              <a:moveTo>
                                <a:pt x="65" y="0"/>
                              </a:moveTo>
                              <a:lnTo>
                                <a:pt x="65" y="4"/>
                              </a:lnTo>
                              <a:cubicBezTo>
                                <a:pt x="65" y="4"/>
                                <a:pt x="64" y="4"/>
                                <a:pt x="64" y="4"/>
                              </a:cubicBezTo>
                              <a:cubicBezTo>
                                <a:pt x="64" y="4"/>
                                <a:pt x="64" y="4"/>
                                <a:pt x="64" y="5"/>
                              </a:cubicBezTo>
                              <a:cubicBezTo>
                                <a:pt x="64" y="5"/>
                                <a:pt x="64" y="5"/>
                                <a:pt x="64" y="5"/>
                              </a:cubicBezTo>
                              <a:lnTo>
                                <a:pt x="65" y="6"/>
                              </a:lnTo>
                              <a:lnTo>
                                <a:pt x="65" y="14"/>
                              </a:lnTo>
                              <a:cubicBezTo>
                                <a:pt x="64" y="14"/>
                                <a:pt x="64" y="13"/>
                                <a:pt x="63" y="12"/>
                              </a:cubicBezTo>
                              <a:lnTo>
                                <a:pt x="61" y="8"/>
                              </a:lnTo>
                              <a:cubicBezTo>
                                <a:pt x="61" y="8"/>
                                <a:pt x="60" y="8"/>
                                <a:pt x="60" y="8"/>
                              </a:cubicBezTo>
                              <a:lnTo>
                                <a:pt x="60" y="3"/>
                              </a:lnTo>
                              <a:cubicBezTo>
                                <a:pt x="61" y="2"/>
                                <a:pt x="62" y="1"/>
                                <a:pt x="62" y="1"/>
                              </a:cubicBezTo>
                              <a:cubicBezTo>
                                <a:pt x="63" y="0"/>
                                <a:pt x="64" y="0"/>
                                <a:pt x="65" y="0"/>
                              </a:cubicBezTo>
                              <a:close/>
                              <a:moveTo>
                                <a:pt x="65" y="18"/>
                              </a:moveTo>
                              <a:lnTo>
                                <a:pt x="64" y="17"/>
                              </a:lnTo>
                              <a:cubicBezTo>
                                <a:pt x="63" y="15"/>
                                <a:pt x="63" y="15"/>
                                <a:pt x="62" y="14"/>
                              </a:cubicBezTo>
                              <a:cubicBezTo>
                                <a:pt x="61" y="14"/>
                                <a:pt x="61" y="14"/>
                                <a:pt x="60" y="14"/>
                              </a:cubicBezTo>
                              <a:lnTo>
                                <a:pt x="60" y="20"/>
                              </a:lnTo>
                              <a:lnTo>
                                <a:pt x="61" y="21"/>
                              </a:lnTo>
                              <a:cubicBezTo>
                                <a:pt x="61" y="21"/>
                                <a:pt x="61" y="21"/>
                                <a:pt x="61" y="22"/>
                              </a:cubicBezTo>
                              <a:cubicBezTo>
                                <a:pt x="61" y="22"/>
                                <a:pt x="61" y="22"/>
                                <a:pt x="61" y="22"/>
                              </a:cubicBezTo>
                              <a:cubicBezTo>
                                <a:pt x="61" y="22"/>
                                <a:pt x="60" y="22"/>
                                <a:pt x="60" y="22"/>
                              </a:cubicBezTo>
                              <a:lnTo>
                                <a:pt x="60" y="26"/>
                              </a:lnTo>
                              <a:cubicBezTo>
                                <a:pt x="61" y="26"/>
                                <a:pt x="62" y="26"/>
                                <a:pt x="63" y="26"/>
                              </a:cubicBezTo>
                              <a:cubicBezTo>
                                <a:pt x="64" y="25"/>
                                <a:pt x="64" y="24"/>
                                <a:pt x="65" y="24"/>
                              </a:cubicBezTo>
                              <a:lnTo>
                                <a:pt x="65" y="18"/>
                              </a:lnTo>
                              <a:close/>
                              <a:moveTo>
                                <a:pt x="60" y="13"/>
                              </a:moveTo>
                              <a:cubicBezTo>
                                <a:pt x="60" y="13"/>
                                <a:pt x="61" y="12"/>
                                <a:pt x="61" y="12"/>
                              </a:cubicBezTo>
                              <a:cubicBezTo>
                                <a:pt x="61" y="12"/>
                                <a:pt x="61" y="11"/>
                                <a:pt x="60" y="11"/>
                              </a:cubicBezTo>
                              <a:lnTo>
                                <a:pt x="60" y="13"/>
                              </a:lnTo>
                              <a:close/>
                              <a:moveTo>
                                <a:pt x="60" y="3"/>
                              </a:moveTo>
                              <a:lnTo>
                                <a:pt x="60" y="8"/>
                              </a:lnTo>
                              <a:cubicBezTo>
                                <a:pt x="60" y="7"/>
                                <a:pt x="59" y="5"/>
                                <a:pt x="60" y="4"/>
                              </a:cubicBezTo>
                              <a:cubicBezTo>
                                <a:pt x="60" y="4"/>
                                <a:pt x="60" y="3"/>
                                <a:pt x="60" y="3"/>
                              </a:cubicBezTo>
                              <a:close/>
                              <a:moveTo>
                                <a:pt x="60" y="11"/>
                              </a:moveTo>
                              <a:lnTo>
                                <a:pt x="60" y="13"/>
                              </a:lnTo>
                              <a:cubicBezTo>
                                <a:pt x="60" y="13"/>
                                <a:pt x="60" y="14"/>
                                <a:pt x="60" y="14"/>
                              </a:cubicBezTo>
                              <a:cubicBezTo>
                                <a:pt x="60" y="14"/>
                                <a:pt x="60" y="14"/>
                                <a:pt x="60" y="14"/>
                              </a:cubicBezTo>
                              <a:lnTo>
                                <a:pt x="60" y="20"/>
                              </a:lnTo>
                              <a:lnTo>
                                <a:pt x="59" y="18"/>
                              </a:lnTo>
                              <a:cubicBezTo>
                                <a:pt x="59" y="18"/>
                                <a:pt x="59" y="18"/>
                                <a:pt x="59" y="18"/>
                              </a:cubicBezTo>
                              <a:lnTo>
                                <a:pt x="59" y="9"/>
                              </a:lnTo>
                              <a:cubicBezTo>
                                <a:pt x="59" y="9"/>
                                <a:pt x="59" y="9"/>
                                <a:pt x="60" y="9"/>
                              </a:cubicBezTo>
                              <a:lnTo>
                                <a:pt x="60" y="10"/>
                              </a:lnTo>
                              <a:cubicBezTo>
                                <a:pt x="60" y="10"/>
                                <a:pt x="60" y="11"/>
                                <a:pt x="60" y="11"/>
                              </a:cubicBezTo>
                              <a:close/>
                              <a:moveTo>
                                <a:pt x="60" y="22"/>
                              </a:moveTo>
                              <a:lnTo>
                                <a:pt x="60" y="26"/>
                              </a:lnTo>
                              <a:cubicBezTo>
                                <a:pt x="60" y="26"/>
                                <a:pt x="60" y="26"/>
                                <a:pt x="59" y="26"/>
                              </a:cubicBezTo>
                              <a:lnTo>
                                <a:pt x="59" y="22"/>
                              </a:lnTo>
                              <a:cubicBezTo>
                                <a:pt x="59" y="22"/>
                                <a:pt x="60" y="22"/>
                                <a:pt x="60" y="22"/>
                              </a:cubicBezTo>
                              <a:cubicBezTo>
                                <a:pt x="60" y="23"/>
                                <a:pt x="60" y="23"/>
                                <a:pt x="60" y="22"/>
                              </a:cubicBezTo>
                              <a:close/>
                              <a:moveTo>
                                <a:pt x="59" y="9"/>
                              </a:moveTo>
                              <a:lnTo>
                                <a:pt x="59" y="18"/>
                              </a:lnTo>
                              <a:cubicBezTo>
                                <a:pt x="59" y="17"/>
                                <a:pt x="59" y="17"/>
                                <a:pt x="59" y="17"/>
                              </a:cubicBezTo>
                              <a:cubicBezTo>
                                <a:pt x="58" y="17"/>
                                <a:pt x="58" y="17"/>
                                <a:pt x="58" y="17"/>
                              </a:cubicBezTo>
                              <a:cubicBezTo>
                                <a:pt x="57" y="17"/>
                                <a:pt x="57" y="18"/>
                                <a:pt x="57" y="18"/>
                              </a:cubicBezTo>
                              <a:cubicBezTo>
                                <a:pt x="57" y="18"/>
                                <a:pt x="57" y="18"/>
                                <a:pt x="57" y="19"/>
                              </a:cubicBezTo>
                              <a:lnTo>
                                <a:pt x="59" y="22"/>
                              </a:lnTo>
                              <a:cubicBezTo>
                                <a:pt x="59" y="22"/>
                                <a:pt x="59" y="22"/>
                                <a:pt x="59" y="22"/>
                              </a:cubicBezTo>
                              <a:lnTo>
                                <a:pt x="59" y="26"/>
                              </a:lnTo>
                              <a:cubicBezTo>
                                <a:pt x="59" y="26"/>
                                <a:pt x="59" y="26"/>
                                <a:pt x="58" y="26"/>
                              </a:cubicBezTo>
                              <a:cubicBezTo>
                                <a:pt x="57" y="26"/>
                                <a:pt x="56" y="25"/>
                                <a:pt x="55" y="24"/>
                              </a:cubicBezTo>
                              <a:lnTo>
                                <a:pt x="54" y="22"/>
                              </a:lnTo>
                              <a:cubicBezTo>
                                <a:pt x="54" y="22"/>
                                <a:pt x="54" y="22"/>
                                <a:pt x="54" y="22"/>
                              </a:cubicBezTo>
                              <a:lnTo>
                                <a:pt x="54" y="13"/>
                              </a:lnTo>
                              <a:lnTo>
                                <a:pt x="55" y="14"/>
                              </a:lnTo>
                              <a:cubicBezTo>
                                <a:pt x="55" y="14"/>
                                <a:pt x="55" y="14"/>
                                <a:pt x="55" y="14"/>
                              </a:cubicBezTo>
                              <a:cubicBezTo>
                                <a:pt x="56" y="14"/>
                                <a:pt x="56" y="14"/>
                                <a:pt x="56" y="14"/>
                              </a:cubicBezTo>
                              <a:cubicBezTo>
                                <a:pt x="56" y="14"/>
                                <a:pt x="57" y="14"/>
                                <a:pt x="57" y="14"/>
                              </a:cubicBezTo>
                              <a:cubicBezTo>
                                <a:pt x="57" y="13"/>
                                <a:pt x="57" y="13"/>
                                <a:pt x="56" y="13"/>
                              </a:cubicBezTo>
                              <a:lnTo>
                                <a:pt x="55" y="11"/>
                              </a:lnTo>
                              <a:cubicBezTo>
                                <a:pt x="55" y="11"/>
                                <a:pt x="55" y="10"/>
                                <a:pt x="55" y="10"/>
                              </a:cubicBezTo>
                              <a:cubicBezTo>
                                <a:pt x="54" y="10"/>
                                <a:pt x="54" y="10"/>
                                <a:pt x="54" y="10"/>
                              </a:cubicBezTo>
                              <a:lnTo>
                                <a:pt x="54" y="6"/>
                              </a:lnTo>
                              <a:cubicBezTo>
                                <a:pt x="55" y="6"/>
                                <a:pt x="56" y="6"/>
                                <a:pt x="56" y="6"/>
                              </a:cubicBezTo>
                              <a:cubicBezTo>
                                <a:pt x="57" y="7"/>
                                <a:pt x="58" y="7"/>
                                <a:pt x="59" y="9"/>
                              </a:cubicBezTo>
                              <a:close/>
                              <a:moveTo>
                                <a:pt x="54" y="29"/>
                              </a:moveTo>
                              <a:cubicBezTo>
                                <a:pt x="54" y="29"/>
                                <a:pt x="54" y="29"/>
                                <a:pt x="54" y="29"/>
                              </a:cubicBezTo>
                              <a:cubicBezTo>
                                <a:pt x="55" y="27"/>
                                <a:pt x="55" y="26"/>
                                <a:pt x="54" y="25"/>
                              </a:cubicBezTo>
                              <a:lnTo>
                                <a:pt x="54" y="29"/>
                              </a:lnTo>
                              <a:close/>
                              <a:moveTo>
                                <a:pt x="54" y="6"/>
                              </a:moveTo>
                              <a:lnTo>
                                <a:pt x="54" y="10"/>
                              </a:lnTo>
                              <a:cubicBezTo>
                                <a:pt x="54" y="10"/>
                                <a:pt x="54" y="10"/>
                                <a:pt x="54" y="10"/>
                              </a:cubicBezTo>
                              <a:cubicBezTo>
                                <a:pt x="54" y="10"/>
                                <a:pt x="53" y="11"/>
                                <a:pt x="53" y="11"/>
                              </a:cubicBezTo>
                              <a:cubicBezTo>
                                <a:pt x="53" y="11"/>
                                <a:pt x="53" y="12"/>
                                <a:pt x="54" y="12"/>
                              </a:cubicBezTo>
                              <a:lnTo>
                                <a:pt x="54" y="13"/>
                              </a:lnTo>
                              <a:lnTo>
                                <a:pt x="54" y="22"/>
                              </a:lnTo>
                              <a:cubicBezTo>
                                <a:pt x="53" y="21"/>
                                <a:pt x="53" y="20"/>
                                <a:pt x="53" y="19"/>
                              </a:cubicBezTo>
                              <a:cubicBezTo>
                                <a:pt x="53" y="19"/>
                                <a:pt x="53" y="18"/>
                                <a:pt x="54" y="17"/>
                              </a:cubicBezTo>
                              <a:cubicBezTo>
                                <a:pt x="53" y="17"/>
                                <a:pt x="53" y="17"/>
                                <a:pt x="52" y="17"/>
                              </a:cubicBezTo>
                              <a:cubicBezTo>
                                <a:pt x="51" y="17"/>
                                <a:pt x="51" y="16"/>
                                <a:pt x="51" y="15"/>
                              </a:cubicBezTo>
                              <a:lnTo>
                                <a:pt x="50" y="15"/>
                              </a:lnTo>
                              <a:cubicBezTo>
                                <a:pt x="50" y="14"/>
                                <a:pt x="50" y="14"/>
                                <a:pt x="50" y="14"/>
                              </a:cubicBezTo>
                              <a:lnTo>
                                <a:pt x="50" y="9"/>
                              </a:lnTo>
                              <a:cubicBezTo>
                                <a:pt x="50" y="9"/>
                                <a:pt x="51" y="8"/>
                                <a:pt x="52" y="7"/>
                              </a:cubicBezTo>
                              <a:cubicBezTo>
                                <a:pt x="53" y="7"/>
                                <a:pt x="53" y="7"/>
                                <a:pt x="54" y="6"/>
                              </a:cubicBezTo>
                              <a:close/>
                              <a:moveTo>
                                <a:pt x="54" y="25"/>
                              </a:moveTo>
                              <a:cubicBezTo>
                                <a:pt x="54" y="25"/>
                                <a:pt x="54" y="24"/>
                                <a:pt x="54" y="24"/>
                              </a:cubicBezTo>
                              <a:lnTo>
                                <a:pt x="53" y="23"/>
                              </a:lnTo>
                              <a:cubicBezTo>
                                <a:pt x="52" y="22"/>
                                <a:pt x="52" y="21"/>
                                <a:pt x="51" y="20"/>
                              </a:cubicBezTo>
                              <a:cubicBezTo>
                                <a:pt x="51" y="20"/>
                                <a:pt x="50" y="20"/>
                                <a:pt x="50" y="20"/>
                              </a:cubicBezTo>
                              <a:lnTo>
                                <a:pt x="50" y="26"/>
                              </a:lnTo>
                              <a:lnTo>
                                <a:pt x="50" y="27"/>
                              </a:lnTo>
                              <a:cubicBezTo>
                                <a:pt x="50" y="27"/>
                                <a:pt x="50" y="28"/>
                                <a:pt x="50" y="28"/>
                              </a:cubicBezTo>
                              <a:cubicBezTo>
                                <a:pt x="50" y="28"/>
                                <a:pt x="50" y="28"/>
                                <a:pt x="50" y="28"/>
                              </a:cubicBezTo>
                              <a:lnTo>
                                <a:pt x="50" y="32"/>
                              </a:lnTo>
                              <a:cubicBezTo>
                                <a:pt x="50" y="32"/>
                                <a:pt x="51" y="32"/>
                                <a:pt x="51" y="32"/>
                              </a:cubicBezTo>
                              <a:cubicBezTo>
                                <a:pt x="53" y="31"/>
                                <a:pt x="53" y="30"/>
                                <a:pt x="54" y="29"/>
                              </a:cubicBezTo>
                              <a:lnTo>
                                <a:pt x="54" y="25"/>
                              </a:lnTo>
                              <a:close/>
                              <a:moveTo>
                                <a:pt x="50" y="19"/>
                              </a:moveTo>
                              <a:cubicBezTo>
                                <a:pt x="50" y="19"/>
                                <a:pt x="50" y="19"/>
                                <a:pt x="50" y="18"/>
                              </a:cubicBezTo>
                              <a:cubicBezTo>
                                <a:pt x="50" y="18"/>
                                <a:pt x="50" y="17"/>
                                <a:pt x="50" y="16"/>
                              </a:cubicBezTo>
                              <a:lnTo>
                                <a:pt x="50" y="19"/>
                              </a:lnTo>
                              <a:close/>
                              <a:moveTo>
                                <a:pt x="50" y="9"/>
                              </a:moveTo>
                              <a:lnTo>
                                <a:pt x="50" y="14"/>
                              </a:lnTo>
                              <a:cubicBezTo>
                                <a:pt x="49" y="12"/>
                                <a:pt x="49" y="11"/>
                                <a:pt x="49" y="10"/>
                              </a:cubicBezTo>
                              <a:cubicBezTo>
                                <a:pt x="49" y="10"/>
                                <a:pt x="49" y="10"/>
                                <a:pt x="50" y="9"/>
                              </a:cubicBezTo>
                              <a:close/>
                              <a:moveTo>
                                <a:pt x="50" y="16"/>
                              </a:moveTo>
                              <a:lnTo>
                                <a:pt x="50" y="19"/>
                              </a:lnTo>
                              <a:cubicBezTo>
                                <a:pt x="49" y="19"/>
                                <a:pt x="49" y="20"/>
                                <a:pt x="49" y="20"/>
                              </a:cubicBezTo>
                              <a:cubicBezTo>
                                <a:pt x="49" y="20"/>
                                <a:pt x="49" y="20"/>
                                <a:pt x="50" y="20"/>
                              </a:cubicBezTo>
                              <a:lnTo>
                                <a:pt x="50" y="26"/>
                              </a:lnTo>
                              <a:lnTo>
                                <a:pt x="48" y="24"/>
                              </a:lnTo>
                              <a:cubicBezTo>
                                <a:pt x="48" y="24"/>
                                <a:pt x="48" y="23"/>
                                <a:pt x="48" y="23"/>
                              </a:cubicBezTo>
                              <a:lnTo>
                                <a:pt x="48" y="14"/>
                              </a:lnTo>
                              <a:cubicBezTo>
                                <a:pt x="49" y="14"/>
                                <a:pt x="49" y="15"/>
                                <a:pt x="49" y="15"/>
                              </a:cubicBezTo>
                              <a:lnTo>
                                <a:pt x="49" y="16"/>
                              </a:lnTo>
                              <a:cubicBezTo>
                                <a:pt x="50" y="16"/>
                                <a:pt x="50" y="16"/>
                                <a:pt x="50" y="16"/>
                              </a:cubicBezTo>
                              <a:close/>
                              <a:moveTo>
                                <a:pt x="50" y="28"/>
                              </a:moveTo>
                              <a:lnTo>
                                <a:pt x="50" y="32"/>
                              </a:lnTo>
                              <a:cubicBezTo>
                                <a:pt x="49" y="32"/>
                                <a:pt x="49" y="32"/>
                                <a:pt x="48" y="33"/>
                              </a:cubicBezTo>
                              <a:lnTo>
                                <a:pt x="48" y="28"/>
                              </a:lnTo>
                              <a:cubicBezTo>
                                <a:pt x="48" y="28"/>
                                <a:pt x="49" y="28"/>
                                <a:pt x="49" y="29"/>
                              </a:cubicBezTo>
                              <a:cubicBezTo>
                                <a:pt x="49" y="29"/>
                                <a:pt x="49" y="29"/>
                                <a:pt x="50" y="28"/>
                              </a:cubicBezTo>
                              <a:close/>
                              <a:moveTo>
                                <a:pt x="48" y="14"/>
                              </a:moveTo>
                              <a:lnTo>
                                <a:pt x="48" y="23"/>
                              </a:lnTo>
                              <a:cubicBezTo>
                                <a:pt x="48" y="23"/>
                                <a:pt x="48" y="23"/>
                                <a:pt x="48" y="23"/>
                              </a:cubicBezTo>
                              <a:cubicBezTo>
                                <a:pt x="48" y="23"/>
                                <a:pt x="47" y="23"/>
                                <a:pt x="47" y="23"/>
                              </a:cubicBezTo>
                              <a:cubicBezTo>
                                <a:pt x="47" y="23"/>
                                <a:pt x="46" y="23"/>
                                <a:pt x="46" y="24"/>
                              </a:cubicBezTo>
                              <a:cubicBezTo>
                                <a:pt x="46" y="24"/>
                                <a:pt x="46" y="24"/>
                                <a:pt x="47" y="25"/>
                              </a:cubicBezTo>
                              <a:lnTo>
                                <a:pt x="48" y="28"/>
                              </a:lnTo>
                              <a:cubicBezTo>
                                <a:pt x="48" y="28"/>
                                <a:pt x="48" y="28"/>
                                <a:pt x="48" y="28"/>
                              </a:cubicBezTo>
                              <a:lnTo>
                                <a:pt x="48" y="33"/>
                              </a:lnTo>
                              <a:cubicBezTo>
                                <a:pt x="48" y="33"/>
                                <a:pt x="47" y="32"/>
                                <a:pt x="47" y="32"/>
                              </a:cubicBezTo>
                              <a:cubicBezTo>
                                <a:pt x="46" y="32"/>
                                <a:pt x="45" y="31"/>
                                <a:pt x="44" y="30"/>
                              </a:cubicBezTo>
                              <a:lnTo>
                                <a:pt x="44" y="20"/>
                              </a:lnTo>
                              <a:cubicBezTo>
                                <a:pt x="44" y="20"/>
                                <a:pt x="44" y="20"/>
                                <a:pt x="45" y="20"/>
                              </a:cubicBezTo>
                              <a:cubicBezTo>
                                <a:pt x="45" y="20"/>
                                <a:pt x="45" y="20"/>
                                <a:pt x="45" y="20"/>
                              </a:cubicBezTo>
                              <a:cubicBezTo>
                                <a:pt x="46" y="20"/>
                                <a:pt x="46" y="20"/>
                                <a:pt x="46" y="19"/>
                              </a:cubicBezTo>
                              <a:cubicBezTo>
                                <a:pt x="46" y="19"/>
                                <a:pt x="46" y="19"/>
                                <a:pt x="46" y="18"/>
                              </a:cubicBezTo>
                              <a:lnTo>
                                <a:pt x="45" y="17"/>
                              </a:lnTo>
                              <a:cubicBezTo>
                                <a:pt x="45" y="16"/>
                                <a:pt x="45" y="16"/>
                                <a:pt x="44" y="16"/>
                              </a:cubicBezTo>
                              <a:lnTo>
                                <a:pt x="44" y="12"/>
                              </a:lnTo>
                              <a:cubicBezTo>
                                <a:pt x="45" y="12"/>
                                <a:pt x="45" y="12"/>
                                <a:pt x="46" y="12"/>
                              </a:cubicBezTo>
                              <a:cubicBezTo>
                                <a:pt x="47" y="12"/>
                                <a:pt x="48" y="13"/>
                                <a:pt x="48" y="14"/>
                              </a:cubicBezTo>
                              <a:close/>
                              <a:moveTo>
                                <a:pt x="44" y="12"/>
                              </a:moveTo>
                              <a:lnTo>
                                <a:pt x="44" y="16"/>
                              </a:lnTo>
                              <a:cubicBezTo>
                                <a:pt x="44" y="16"/>
                                <a:pt x="44" y="16"/>
                                <a:pt x="44" y="16"/>
                              </a:cubicBezTo>
                              <a:cubicBezTo>
                                <a:pt x="44" y="16"/>
                                <a:pt x="44" y="16"/>
                                <a:pt x="43" y="16"/>
                              </a:cubicBezTo>
                              <a:cubicBezTo>
                                <a:pt x="43" y="16"/>
                                <a:pt x="43" y="16"/>
                                <a:pt x="43" y="17"/>
                              </a:cubicBezTo>
                              <a:cubicBezTo>
                                <a:pt x="43" y="17"/>
                                <a:pt x="43" y="17"/>
                                <a:pt x="43" y="18"/>
                              </a:cubicBezTo>
                              <a:lnTo>
                                <a:pt x="44" y="19"/>
                              </a:lnTo>
                              <a:cubicBezTo>
                                <a:pt x="44" y="20"/>
                                <a:pt x="44" y="20"/>
                                <a:pt x="44" y="20"/>
                              </a:cubicBezTo>
                              <a:lnTo>
                                <a:pt x="44" y="30"/>
                              </a:lnTo>
                              <a:cubicBezTo>
                                <a:pt x="44" y="30"/>
                                <a:pt x="44" y="30"/>
                                <a:pt x="44" y="29"/>
                              </a:cubicBezTo>
                              <a:lnTo>
                                <a:pt x="43" y="28"/>
                              </a:lnTo>
                              <a:cubicBezTo>
                                <a:pt x="43" y="27"/>
                                <a:pt x="42" y="26"/>
                                <a:pt x="42" y="25"/>
                              </a:cubicBezTo>
                              <a:cubicBezTo>
                                <a:pt x="42" y="24"/>
                                <a:pt x="42" y="24"/>
                                <a:pt x="43" y="23"/>
                              </a:cubicBezTo>
                              <a:cubicBezTo>
                                <a:pt x="42" y="23"/>
                                <a:pt x="42" y="23"/>
                                <a:pt x="41" y="23"/>
                              </a:cubicBezTo>
                              <a:cubicBezTo>
                                <a:pt x="41" y="22"/>
                                <a:pt x="41" y="22"/>
                                <a:pt x="41" y="22"/>
                              </a:cubicBezTo>
                              <a:lnTo>
                                <a:pt x="41" y="14"/>
                              </a:lnTo>
                              <a:cubicBezTo>
                                <a:pt x="41" y="13"/>
                                <a:pt x="41" y="13"/>
                                <a:pt x="42" y="13"/>
                              </a:cubicBezTo>
                              <a:cubicBezTo>
                                <a:pt x="43" y="12"/>
                                <a:pt x="44" y="12"/>
                                <a:pt x="44" y="12"/>
                              </a:cubicBezTo>
                              <a:close/>
                              <a:moveTo>
                                <a:pt x="41" y="37"/>
                              </a:moveTo>
                              <a:lnTo>
                                <a:pt x="41" y="31"/>
                              </a:lnTo>
                              <a:lnTo>
                                <a:pt x="42" y="36"/>
                              </a:lnTo>
                              <a:lnTo>
                                <a:pt x="41" y="37"/>
                              </a:lnTo>
                              <a:close/>
                              <a:moveTo>
                                <a:pt x="41" y="14"/>
                              </a:moveTo>
                              <a:lnTo>
                                <a:pt x="41" y="22"/>
                              </a:lnTo>
                              <a:cubicBezTo>
                                <a:pt x="40" y="22"/>
                                <a:pt x="40" y="21"/>
                                <a:pt x="40" y="21"/>
                              </a:cubicBezTo>
                              <a:lnTo>
                                <a:pt x="39" y="20"/>
                              </a:lnTo>
                              <a:cubicBezTo>
                                <a:pt x="38" y="18"/>
                                <a:pt x="38" y="17"/>
                                <a:pt x="39" y="16"/>
                              </a:cubicBezTo>
                              <a:cubicBezTo>
                                <a:pt x="39" y="15"/>
                                <a:pt x="40" y="14"/>
                                <a:pt x="41" y="14"/>
                              </a:cubicBezTo>
                              <a:close/>
                              <a:moveTo>
                                <a:pt x="41" y="31"/>
                              </a:moveTo>
                              <a:lnTo>
                                <a:pt x="34" y="17"/>
                              </a:lnTo>
                              <a:lnTo>
                                <a:pt x="31" y="19"/>
                              </a:lnTo>
                              <a:cubicBezTo>
                                <a:pt x="31" y="19"/>
                                <a:pt x="30" y="20"/>
                                <a:pt x="30" y="21"/>
                              </a:cubicBezTo>
                              <a:cubicBezTo>
                                <a:pt x="29" y="21"/>
                                <a:pt x="29" y="22"/>
                                <a:pt x="28" y="22"/>
                              </a:cubicBezTo>
                              <a:lnTo>
                                <a:pt x="29" y="25"/>
                              </a:lnTo>
                              <a:lnTo>
                                <a:pt x="31" y="24"/>
                              </a:lnTo>
                              <a:cubicBezTo>
                                <a:pt x="31" y="24"/>
                                <a:pt x="31" y="24"/>
                                <a:pt x="31" y="24"/>
                              </a:cubicBezTo>
                              <a:cubicBezTo>
                                <a:pt x="31" y="24"/>
                                <a:pt x="32" y="24"/>
                                <a:pt x="32" y="24"/>
                              </a:cubicBezTo>
                              <a:lnTo>
                                <a:pt x="38" y="38"/>
                              </a:lnTo>
                              <a:lnTo>
                                <a:pt x="41" y="37"/>
                              </a:lnTo>
                              <a:lnTo>
                                <a:pt x="41" y="31"/>
                              </a:lnTo>
                              <a:close/>
                              <a:moveTo>
                                <a:pt x="18" y="45"/>
                              </a:moveTo>
                              <a:lnTo>
                                <a:pt x="18" y="35"/>
                              </a:lnTo>
                              <a:lnTo>
                                <a:pt x="19" y="34"/>
                              </a:lnTo>
                              <a:lnTo>
                                <a:pt x="18" y="33"/>
                              </a:lnTo>
                              <a:cubicBezTo>
                                <a:pt x="18" y="32"/>
                                <a:pt x="18" y="32"/>
                                <a:pt x="18" y="32"/>
                              </a:cubicBezTo>
                              <a:cubicBezTo>
                                <a:pt x="18" y="32"/>
                                <a:pt x="18" y="32"/>
                                <a:pt x="18" y="32"/>
                              </a:cubicBezTo>
                              <a:lnTo>
                                <a:pt x="18" y="28"/>
                              </a:lnTo>
                              <a:cubicBezTo>
                                <a:pt x="18" y="28"/>
                                <a:pt x="19" y="28"/>
                                <a:pt x="20" y="29"/>
                              </a:cubicBezTo>
                              <a:cubicBezTo>
                                <a:pt x="21" y="29"/>
                                <a:pt x="22" y="30"/>
                                <a:pt x="23" y="32"/>
                              </a:cubicBezTo>
                              <a:lnTo>
                                <a:pt x="24" y="36"/>
                              </a:lnTo>
                              <a:lnTo>
                                <a:pt x="18" y="38"/>
                              </a:lnTo>
                              <a:lnTo>
                                <a:pt x="19" y="41"/>
                              </a:lnTo>
                              <a:cubicBezTo>
                                <a:pt x="19" y="42"/>
                                <a:pt x="20" y="42"/>
                                <a:pt x="20" y="42"/>
                              </a:cubicBezTo>
                              <a:cubicBezTo>
                                <a:pt x="20" y="42"/>
                                <a:pt x="20" y="42"/>
                                <a:pt x="21" y="42"/>
                              </a:cubicBezTo>
                              <a:cubicBezTo>
                                <a:pt x="21" y="42"/>
                                <a:pt x="21" y="42"/>
                                <a:pt x="21" y="41"/>
                              </a:cubicBezTo>
                              <a:cubicBezTo>
                                <a:pt x="21" y="41"/>
                                <a:pt x="21" y="41"/>
                                <a:pt x="21" y="40"/>
                              </a:cubicBezTo>
                              <a:lnTo>
                                <a:pt x="20" y="39"/>
                              </a:lnTo>
                              <a:lnTo>
                                <a:pt x="25" y="37"/>
                              </a:lnTo>
                              <a:lnTo>
                                <a:pt x="25" y="38"/>
                              </a:lnTo>
                              <a:cubicBezTo>
                                <a:pt x="26" y="40"/>
                                <a:pt x="26" y="41"/>
                                <a:pt x="25" y="42"/>
                              </a:cubicBezTo>
                              <a:cubicBezTo>
                                <a:pt x="25" y="43"/>
                                <a:pt x="23" y="44"/>
                                <a:pt x="22" y="45"/>
                              </a:cubicBezTo>
                              <a:cubicBezTo>
                                <a:pt x="20" y="46"/>
                                <a:pt x="19" y="46"/>
                                <a:pt x="18" y="45"/>
                              </a:cubicBezTo>
                              <a:close/>
                              <a:moveTo>
                                <a:pt x="18" y="28"/>
                              </a:moveTo>
                              <a:lnTo>
                                <a:pt x="18" y="32"/>
                              </a:lnTo>
                              <a:cubicBezTo>
                                <a:pt x="17" y="32"/>
                                <a:pt x="17" y="32"/>
                                <a:pt x="17" y="32"/>
                              </a:cubicBezTo>
                              <a:cubicBezTo>
                                <a:pt x="16" y="32"/>
                                <a:pt x="16" y="32"/>
                                <a:pt x="16" y="32"/>
                              </a:cubicBezTo>
                              <a:cubicBezTo>
                                <a:pt x="16" y="33"/>
                                <a:pt x="16" y="33"/>
                                <a:pt x="16" y="33"/>
                              </a:cubicBezTo>
                              <a:lnTo>
                                <a:pt x="17" y="35"/>
                              </a:lnTo>
                              <a:lnTo>
                                <a:pt x="18" y="35"/>
                              </a:lnTo>
                              <a:lnTo>
                                <a:pt x="18" y="45"/>
                              </a:lnTo>
                              <a:cubicBezTo>
                                <a:pt x="16" y="45"/>
                                <a:pt x="16" y="44"/>
                                <a:pt x="15" y="42"/>
                              </a:cubicBezTo>
                              <a:lnTo>
                                <a:pt x="13" y="38"/>
                              </a:lnTo>
                              <a:lnTo>
                                <a:pt x="13" y="30"/>
                              </a:lnTo>
                              <a:cubicBezTo>
                                <a:pt x="14" y="30"/>
                                <a:pt x="15" y="29"/>
                                <a:pt x="16" y="29"/>
                              </a:cubicBezTo>
                              <a:cubicBezTo>
                                <a:pt x="16" y="29"/>
                                <a:pt x="17" y="28"/>
                                <a:pt x="18" y="28"/>
                              </a:cubicBezTo>
                              <a:close/>
                              <a:moveTo>
                                <a:pt x="13" y="48"/>
                              </a:moveTo>
                              <a:lnTo>
                                <a:pt x="15" y="48"/>
                              </a:lnTo>
                              <a:lnTo>
                                <a:pt x="13" y="43"/>
                              </a:lnTo>
                              <a:lnTo>
                                <a:pt x="13" y="48"/>
                              </a:lnTo>
                              <a:close/>
                              <a:moveTo>
                                <a:pt x="9" y="43"/>
                              </a:moveTo>
                              <a:lnTo>
                                <a:pt x="7" y="38"/>
                              </a:lnTo>
                              <a:cubicBezTo>
                                <a:pt x="7" y="38"/>
                                <a:pt x="7" y="38"/>
                                <a:pt x="7" y="38"/>
                              </a:cubicBezTo>
                              <a:lnTo>
                                <a:pt x="7" y="28"/>
                              </a:lnTo>
                              <a:lnTo>
                                <a:pt x="8" y="28"/>
                              </a:lnTo>
                              <a:lnTo>
                                <a:pt x="13" y="43"/>
                              </a:lnTo>
                              <a:lnTo>
                                <a:pt x="13" y="48"/>
                              </a:lnTo>
                              <a:lnTo>
                                <a:pt x="11" y="49"/>
                              </a:lnTo>
                              <a:lnTo>
                                <a:pt x="10" y="47"/>
                              </a:lnTo>
                              <a:cubicBezTo>
                                <a:pt x="10" y="48"/>
                                <a:pt x="10" y="48"/>
                                <a:pt x="9" y="49"/>
                              </a:cubicBezTo>
                              <a:cubicBezTo>
                                <a:pt x="9" y="49"/>
                                <a:pt x="8" y="50"/>
                                <a:pt x="8" y="50"/>
                              </a:cubicBezTo>
                              <a:cubicBezTo>
                                <a:pt x="7" y="50"/>
                                <a:pt x="7" y="50"/>
                                <a:pt x="7" y="50"/>
                              </a:cubicBezTo>
                              <a:lnTo>
                                <a:pt x="7" y="44"/>
                              </a:lnTo>
                              <a:lnTo>
                                <a:pt x="7" y="45"/>
                              </a:lnTo>
                              <a:cubicBezTo>
                                <a:pt x="7" y="46"/>
                                <a:pt x="8" y="46"/>
                                <a:pt x="8" y="46"/>
                              </a:cubicBezTo>
                              <a:cubicBezTo>
                                <a:pt x="8" y="46"/>
                                <a:pt x="8" y="46"/>
                                <a:pt x="9" y="46"/>
                              </a:cubicBezTo>
                              <a:cubicBezTo>
                                <a:pt x="9" y="46"/>
                                <a:pt x="9" y="46"/>
                                <a:pt x="9" y="45"/>
                              </a:cubicBezTo>
                              <a:cubicBezTo>
                                <a:pt x="9" y="45"/>
                                <a:pt x="9" y="44"/>
                                <a:pt x="9" y="43"/>
                              </a:cubicBezTo>
                              <a:close/>
                              <a:moveTo>
                                <a:pt x="13" y="30"/>
                              </a:moveTo>
                              <a:cubicBezTo>
                                <a:pt x="13" y="31"/>
                                <a:pt x="13" y="31"/>
                                <a:pt x="12" y="31"/>
                              </a:cubicBezTo>
                              <a:cubicBezTo>
                                <a:pt x="12" y="33"/>
                                <a:pt x="12" y="34"/>
                                <a:pt x="12" y="36"/>
                              </a:cubicBezTo>
                              <a:lnTo>
                                <a:pt x="13" y="38"/>
                              </a:lnTo>
                              <a:lnTo>
                                <a:pt x="13" y="30"/>
                              </a:lnTo>
                              <a:close/>
                              <a:moveTo>
                                <a:pt x="7" y="38"/>
                              </a:moveTo>
                              <a:cubicBezTo>
                                <a:pt x="7" y="37"/>
                                <a:pt x="6" y="37"/>
                                <a:pt x="6" y="36"/>
                              </a:cubicBezTo>
                              <a:cubicBezTo>
                                <a:pt x="6" y="36"/>
                                <a:pt x="6" y="36"/>
                                <a:pt x="5" y="36"/>
                              </a:cubicBezTo>
                              <a:cubicBezTo>
                                <a:pt x="5" y="36"/>
                                <a:pt x="5" y="36"/>
                                <a:pt x="5" y="37"/>
                              </a:cubicBezTo>
                              <a:cubicBezTo>
                                <a:pt x="5" y="37"/>
                                <a:pt x="5" y="37"/>
                                <a:pt x="5" y="38"/>
                              </a:cubicBezTo>
                              <a:lnTo>
                                <a:pt x="7" y="44"/>
                              </a:lnTo>
                              <a:lnTo>
                                <a:pt x="7" y="50"/>
                              </a:lnTo>
                              <a:cubicBezTo>
                                <a:pt x="6" y="50"/>
                                <a:pt x="5" y="50"/>
                                <a:pt x="5" y="50"/>
                              </a:cubicBezTo>
                              <a:cubicBezTo>
                                <a:pt x="4" y="49"/>
                                <a:pt x="4" y="48"/>
                                <a:pt x="3" y="47"/>
                              </a:cubicBezTo>
                              <a:lnTo>
                                <a:pt x="0" y="38"/>
                              </a:lnTo>
                              <a:cubicBezTo>
                                <a:pt x="0" y="37"/>
                                <a:pt x="0" y="36"/>
                                <a:pt x="0" y="35"/>
                              </a:cubicBezTo>
                              <a:cubicBezTo>
                                <a:pt x="1" y="34"/>
                                <a:pt x="1" y="34"/>
                                <a:pt x="2" y="34"/>
                              </a:cubicBezTo>
                              <a:cubicBezTo>
                                <a:pt x="3" y="33"/>
                                <a:pt x="4" y="33"/>
                                <a:pt x="4" y="33"/>
                              </a:cubicBezTo>
                              <a:cubicBezTo>
                                <a:pt x="5" y="34"/>
                                <a:pt x="5" y="34"/>
                                <a:pt x="6" y="34"/>
                              </a:cubicBezTo>
                              <a:lnTo>
                                <a:pt x="4" y="29"/>
                              </a:lnTo>
                              <a:lnTo>
                                <a:pt x="7" y="28"/>
                              </a:lnTo>
                              <a:lnTo>
                                <a:pt x="7" y="38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24211D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537" name="Freeform 542"/>
                      <wps:cNvSpPr>
                        <a:spLocks noEditPoints="1"/>
                      </wps:cNvSpPr>
                      <wps:spPr bwMode="auto">
                        <a:xfrm>
                          <a:off x="125708" y="534067"/>
                          <a:ext cx="434327" cy="99012"/>
                        </a:xfrm>
                        <a:custGeom>
                          <a:avLst/>
                          <a:gdLst>
                            <a:gd name="T0" fmla="*/ 434340 w 334"/>
                            <a:gd name="T1" fmla="*/ 18248 h 76"/>
                            <a:gd name="T2" fmla="*/ 409632 w 334"/>
                            <a:gd name="T3" fmla="*/ 23462 h 76"/>
                            <a:gd name="T4" fmla="*/ 405731 w 334"/>
                            <a:gd name="T5" fmla="*/ 31282 h 76"/>
                            <a:gd name="T6" fmla="*/ 401830 w 334"/>
                            <a:gd name="T7" fmla="*/ 22158 h 76"/>
                            <a:gd name="T8" fmla="*/ 396628 w 334"/>
                            <a:gd name="T9" fmla="*/ 20855 h 76"/>
                            <a:gd name="T10" fmla="*/ 397928 w 334"/>
                            <a:gd name="T11" fmla="*/ 37799 h 76"/>
                            <a:gd name="T12" fmla="*/ 394027 w 334"/>
                            <a:gd name="T13" fmla="*/ 28675 h 76"/>
                            <a:gd name="T14" fmla="*/ 390126 w 334"/>
                            <a:gd name="T15" fmla="*/ 31282 h 76"/>
                            <a:gd name="T16" fmla="*/ 383624 w 334"/>
                            <a:gd name="T17" fmla="*/ 24765 h 76"/>
                            <a:gd name="T18" fmla="*/ 383624 w 334"/>
                            <a:gd name="T19" fmla="*/ 53440 h 76"/>
                            <a:gd name="T20" fmla="*/ 383624 w 334"/>
                            <a:gd name="T21" fmla="*/ 56047 h 76"/>
                            <a:gd name="T22" fmla="*/ 375821 w 334"/>
                            <a:gd name="T23" fmla="*/ 37799 h 76"/>
                            <a:gd name="T24" fmla="*/ 370619 w 334"/>
                            <a:gd name="T25" fmla="*/ 49530 h 76"/>
                            <a:gd name="T26" fmla="*/ 365418 w 334"/>
                            <a:gd name="T27" fmla="*/ 39103 h 76"/>
                            <a:gd name="T28" fmla="*/ 360216 w 334"/>
                            <a:gd name="T29" fmla="*/ 46923 h 76"/>
                            <a:gd name="T30" fmla="*/ 358916 w 334"/>
                            <a:gd name="T31" fmla="*/ 37799 h 76"/>
                            <a:gd name="T32" fmla="*/ 355014 w 334"/>
                            <a:gd name="T33" fmla="*/ 57351 h 76"/>
                            <a:gd name="T34" fmla="*/ 357615 w 334"/>
                            <a:gd name="T35" fmla="*/ 41709 h 76"/>
                            <a:gd name="T36" fmla="*/ 335508 w 334"/>
                            <a:gd name="T37" fmla="*/ 72992 h 76"/>
                            <a:gd name="T38" fmla="*/ 329006 w 334"/>
                            <a:gd name="T39" fmla="*/ 56047 h 76"/>
                            <a:gd name="T40" fmla="*/ 323804 w 334"/>
                            <a:gd name="T41" fmla="*/ 74295 h 76"/>
                            <a:gd name="T42" fmla="*/ 318603 w 334"/>
                            <a:gd name="T43" fmla="*/ 76902 h 76"/>
                            <a:gd name="T44" fmla="*/ 310800 w 334"/>
                            <a:gd name="T45" fmla="*/ 62564 h 76"/>
                            <a:gd name="T46" fmla="*/ 301697 w 334"/>
                            <a:gd name="T47" fmla="*/ 88633 h 76"/>
                            <a:gd name="T48" fmla="*/ 289993 w 334"/>
                            <a:gd name="T49" fmla="*/ 86026 h 76"/>
                            <a:gd name="T50" fmla="*/ 274388 w 334"/>
                            <a:gd name="T51" fmla="*/ 78205 h 76"/>
                            <a:gd name="T52" fmla="*/ 258783 w 334"/>
                            <a:gd name="T53" fmla="*/ 96453 h 76"/>
                            <a:gd name="T54" fmla="*/ 241878 w 334"/>
                            <a:gd name="T55" fmla="*/ 71688 h 76"/>
                            <a:gd name="T56" fmla="*/ 234075 w 334"/>
                            <a:gd name="T57" fmla="*/ 88633 h 76"/>
                            <a:gd name="T58" fmla="*/ 232775 w 334"/>
                            <a:gd name="T59" fmla="*/ 93846 h 76"/>
                            <a:gd name="T60" fmla="*/ 222372 w 334"/>
                            <a:gd name="T61" fmla="*/ 74295 h 76"/>
                            <a:gd name="T62" fmla="*/ 217170 w 334"/>
                            <a:gd name="T63" fmla="*/ 88633 h 76"/>
                            <a:gd name="T64" fmla="*/ 182059 w 334"/>
                            <a:gd name="T65" fmla="*/ 97757 h 76"/>
                            <a:gd name="T66" fmla="*/ 184660 w 334"/>
                            <a:gd name="T67" fmla="*/ 97757 h 76"/>
                            <a:gd name="T68" fmla="*/ 191162 w 334"/>
                            <a:gd name="T69" fmla="*/ 99060 h 76"/>
                            <a:gd name="T70" fmla="*/ 182059 w 334"/>
                            <a:gd name="T71" fmla="*/ 70385 h 76"/>
                            <a:gd name="T72" fmla="*/ 171655 w 334"/>
                            <a:gd name="T73" fmla="*/ 91239 h 76"/>
                            <a:gd name="T74" fmla="*/ 158651 w 334"/>
                            <a:gd name="T75" fmla="*/ 71688 h 76"/>
                            <a:gd name="T76" fmla="*/ 158651 w 334"/>
                            <a:gd name="T77" fmla="*/ 93846 h 76"/>
                            <a:gd name="T78" fmla="*/ 127441 w 334"/>
                            <a:gd name="T79" fmla="*/ 87329 h 76"/>
                            <a:gd name="T80" fmla="*/ 119639 w 334"/>
                            <a:gd name="T81" fmla="*/ 66474 h 76"/>
                            <a:gd name="T82" fmla="*/ 106634 w 334"/>
                            <a:gd name="T83" fmla="*/ 75598 h 76"/>
                            <a:gd name="T84" fmla="*/ 118338 w 334"/>
                            <a:gd name="T85" fmla="*/ 56047 h 76"/>
                            <a:gd name="T86" fmla="*/ 98832 w 334"/>
                            <a:gd name="T87" fmla="*/ 49530 h 76"/>
                            <a:gd name="T88" fmla="*/ 89729 w 334"/>
                            <a:gd name="T89" fmla="*/ 69081 h 76"/>
                            <a:gd name="T90" fmla="*/ 76725 w 334"/>
                            <a:gd name="T91" fmla="*/ 53440 h 76"/>
                            <a:gd name="T92" fmla="*/ 76725 w 334"/>
                            <a:gd name="T93" fmla="*/ 39103 h 76"/>
                            <a:gd name="T94" fmla="*/ 76725 w 334"/>
                            <a:gd name="T95" fmla="*/ 46923 h 76"/>
                            <a:gd name="T96" fmla="*/ 71523 w 334"/>
                            <a:gd name="T97" fmla="*/ 58654 h 76"/>
                            <a:gd name="T98" fmla="*/ 70223 w 334"/>
                            <a:gd name="T99" fmla="*/ 28675 h 76"/>
                            <a:gd name="T100" fmla="*/ 66321 w 334"/>
                            <a:gd name="T101" fmla="*/ 48227 h 76"/>
                            <a:gd name="T102" fmla="*/ 65021 w 334"/>
                            <a:gd name="T103" fmla="*/ 32586 h 76"/>
                            <a:gd name="T104" fmla="*/ 66321 w 334"/>
                            <a:gd name="T105" fmla="*/ 32586 h 76"/>
                            <a:gd name="T106" fmla="*/ 46815 w 334"/>
                            <a:gd name="T107" fmla="*/ 39103 h 76"/>
                            <a:gd name="T108" fmla="*/ 46815 w 334"/>
                            <a:gd name="T109" fmla="*/ 22158 h 76"/>
                            <a:gd name="T110" fmla="*/ 46815 w 334"/>
                            <a:gd name="T111" fmla="*/ 52137 h 76"/>
                            <a:gd name="T112" fmla="*/ 41613 w 334"/>
                            <a:gd name="T113" fmla="*/ 19551 h 76"/>
                            <a:gd name="T114" fmla="*/ 18206 w 334"/>
                            <a:gd name="T115" fmla="*/ 1303 h 76"/>
                            <a:gd name="T116" fmla="*/ 18206 w 334"/>
                            <a:gd name="T117" fmla="*/ 35192 h 76"/>
                            <a:gd name="T118" fmla="*/ 28609 w 334"/>
                            <a:gd name="T119" fmla="*/ 41709 h 76"/>
                            <a:gd name="T120" fmla="*/ 11704 w 334"/>
                            <a:gd name="T121" fmla="*/ 15641 h 76"/>
                            <a:gd name="T122" fmla="*/ 0 60000 65536"/>
                            <a:gd name="T123" fmla="*/ 0 60000 65536"/>
                            <a:gd name="T124" fmla="*/ 0 60000 65536"/>
                            <a:gd name="T125" fmla="*/ 0 60000 65536"/>
                            <a:gd name="T126" fmla="*/ 0 60000 65536"/>
                            <a:gd name="T127" fmla="*/ 0 60000 65536"/>
                            <a:gd name="T128" fmla="*/ 0 60000 65536"/>
                            <a:gd name="T129" fmla="*/ 0 60000 65536"/>
                            <a:gd name="T130" fmla="*/ 0 60000 65536"/>
                            <a:gd name="T131" fmla="*/ 0 60000 65536"/>
                            <a:gd name="T132" fmla="*/ 0 60000 65536"/>
                            <a:gd name="T133" fmla="*/ 0 60000 65536"/>
                            <a:gd name="T134" fmla="*/ 0 60000 65536"/>
                            <a:gd name="T135" fmla="*/ 0 60000 65536"/>
                            <a:gd name="T136" fmla="*/ 0 60000 65536"/>
                            <a:gd name="T137" fmla="*/ 0 60000 65536"/>
                            <a:gd name="T138" fmla="*/ 0 60000 65536"/>
                            <a:gd name="T139" fmla="*/ 0 60000 65536"/>
                            <a:gd name="T140" fmla="*/ 0 60000 65536"/>
                            <a:gd name="T141" fmla="*/ 0 60000 65536"/>
                            <a:gd name="T142" fmla="*/ 0 60000 65536"/>
                            <a:gd name="T143" fmla="*/ 0 60000 65536"/>
                            <a:gd name="T144" fmla="*/ 0 60000 65536"/>
                            <a:gd name="T145" fmla="*/ 0 60000 65536"/>
                            <a:gd name="T146" fmla="*/ 0 60000 65536"/>
                            <a:gd name="T147" fmla="*/ 0 60000 65536"/>
                            <a:gd name="T148" fmla="*/ 0 60000 65536"/>
                            <a:gd name="T149" fmla="*/ 0 60000 65536"/>
                            <a:gd name="T150" fmla="*/ 0 60000 65536"/>
                            <a:gd name="T151" fmla="*/ 0 60000 65536"/>
                            <a:gd name="T152" fmla="*/ 0 60000 65536"/>
                            <a:gd name="T153" fmla="*/ 0 60000 65536"/>
                            <a:gd name="T154" fmla="*/ 0 60000 65536"/>
                            <a:gd name="T155" fmla="*/ 0 60000 65536"/>
                            <a:gd name="T156" fmla="*/ 0 60000 65536"/>
                            <a:gd name="T157" fmla="*/ 0 60000 65536"/>
                            <a:gd name="T158" fmla="*/ 0 60000 65536"/>
                            <a:gd name="T159" fmla="*/ 0 60000 65536"/>
                            <a:gd name="T160" fmla="*/ 0 60000 65536"/>
                            <a:gd name="T161" fmla="*/ 0 60000 65536"/>
                            <a:gd name="T162" fmla="*/ 0 60000 65536"/>
                            <a:gd name="T163" fmla="*/ 0 60000 65536"/>
                            <a:gd name="T164" fmla="*/ 0 60000 65536"/>
                            <a:gd name="T165" fmla="*/ 0 60000 65536"/>
                            <a:gd name="T166" fmla="*/ 0 60000 65536"/>
                            <a:gd name="T167" fmla="*/ 0 60000 65536"/>
                            <a:gd name="T168" fmla="*/ 0 60000 65536"/>
                            <a:gd name="T169" fmla="*/ 0 60000 65536"/>
                            <a:gd name="T170" fmla="*/ 0 60000 65536"/>
                            <a:gd name="T171" fmla="*/ 0 60000 65536"/>
                            <a:gd name="T172" fmla="*/ 0 60000 65536"/>
                            <a:gd name="T173" fmla="*/ 0 60000 65536"/>
                            <a:gd name="T174" fmla="*/ 0 60000 65536"/>
                            <a:gd name="T175" fmla="*/ 0 60000 65536"/>
                            <a:gd name="T176" fmla="*/ 0 60000 65536"/>
                            <a:gd name="T177" fmla="*/ 0 60000 65536"/>
                            <a:gd name="T178" fmla="*/ 0 60000 65536"/>
                            <a:gd name="T179" fmla="*/ 0 60000 65536"/>
                            <a:gd name="T180" fmla="*/ 0 60000 65536"/>
                            <a:gd name="T181" fmla="*/ 0 60000 65536"/>
                            <a:gd name="T182" fmla="*/ 0 60000 65536"/>
                          </a:gdLst>
                          <a:ahLst/>
                          <a:cxnLst>
                            <a:cxn ang="T122">
                              <a:pos x="T0" y="T1"/>
                            </a:cxn>
                            <a:cxn ang="T123">
                              <a:pos x="T2" y="T3"/>
                            </a:cxn>
                            <a:cxn ang="T124">
                              <a:pos x="T4" y="T5"/>
                            </a:cxn>
                            <a:cxn ang="T125">
                              <a:pos x="T6" y="T7"/>
                            </a:cxn>
                            <a:cxn ang="T126">
                              <a:pos x="T8" y="T9"/>
                            </a:cxn>
                            <a:cxn ang="T127">
                              <a:pos x="T10" y="T11"/>
                            </a:cxn>
                            <a:cxn ang="T128">
                              <a:pos x="T12" y="T13"/>
                            </a:cxn>
                            <a:cxn ang="T129">
                              <a:pos x="T14" y="T15"/>
                            </a:cxn>
                            <a:cxn ang="T130">
                              <a:pos x="T16" y="T17"/>
                            </a:cxn>
                            <a:cxn ang="T131">
                              <a:pos x="T18" y="T19"/>
                            </a:cxn>
                            <a:cxn ang="T132">
                              <a:pos x="T20" y="T21"/>
                            </a:cxn>
                            <a:cxn ang="T133">
                              <a:pos x="T22" y="T23"/>
                            </a:cxn>
                            <a:cxn ang="T134">
                              <a:pos x="T24" y="T25"/>
                            </a:cxn>
                            <a:cxn ang="T135">
                              <a:pos x="T26" y="T27"/>
                            </a:cxn>
                            <a:cxn ang="T136">
                              <a:pos x="T28" y="T29"/>
                            </a:cxn>
                            <a:cxn ang="T137">
                              <a:pos x="T30" y="T31"/>
                            </a:cxn>
                            <a:cxn ang="T138">
                              <a:pos x="T32" y="T33"/>
                            </a:cxn>
                            <a:cxn ang="T139">
                              <a:pos x="T34" y="T35"/>
                            </a:cxn>
                            <a:cxn ang="T140">
                              <a:pos x="T36" y="T37"/>
                            </a:cxn>
                            <a:cxn ang="T141">
                              <a:pos x="T38" y="T39"/>
                            </a:cxn>
                            <a:cxn ang="T142">
                              <a:pos x="T40" y="T41"/>
                            </a:cxn>
                            <a:cxn ang="T143">
                              <a:pos x="T42" y="T43"/>
                            </a:cxn>
                            <a:cxn ang="T144">
                              <a:pos x="T44" y="T45"/>
                            </a:cxn>
                            <a:cxn ang="T145">
                              <a:pos x="T46" y="T47"/>
                            </a:cxn>
                            <a:cxn ang="T146">
                              <a:pos x="T48" y="T49"/>
                            </a:cxn>
                            <a:cxn ang="T147">
                              <a:pos x="T50" y="T51"/>
                            </a:cxn>
                            <a:cxn ang="T148">
                              <a:pos x="T52" y="T53"/>
                            </a:cxn>
                            <a:cxn ang="T149">
                              <a:pos x="T54" y="T55"/>
                            </a:cxn>
                            <a:cxn ang="T150">
                              <a:pos x="T56" y="T57"/>
                            </a:cxn>
                            <a:cxn ang="T151">
                              <a:pos x="T58" y="T59"/>
                            </a:cxn>
                            <a:cxn ang="T152">
                              <a:pos x="T60" y="T61"/>
                            </a:cxn>
                            <a:cxn ang="T153">
                              <a:pos x="T62" y="T63"/>
                            </a:cxn>
                            <a:cxn ang="T154">
                              <a:pos x="T64" y="T65"/>
                            </a:cxn>
                            <a:cxn ang="T155">
                              <a:pos x="T66" y="T67"/>
                            </a:cxn>
                            <a:cxn ang="T156">
                              <a:pos x="T68" y="T69"/>
                            </a:cxn>
                            <a:cxn ang="T157">
                              <a:pos x="T70" y="T71"/>
                            </a:cxn>
                            <a:cxn ang="T158">
                              <a:pos x="T72" y="T73"/>
                            </a:cxn>
                            <a:cxn ang="T159">
                              <a:pos x="T74" y="T75"/>
                            </a:cxn>
                            <a:cxn ang="T160">
                              <a:pos x="T76" y="T77"/>
                            </a:cxn>
                            <a:cxn ang="T161">
                              <a:pos x="T78" y="T79"/>
                            </a:cxn>
                            <a:cxn ang="T162">
                              <a:pos x="T80" y="T81"/>
                            </a:cxn>
                            <a:cxn ang="T163">
                              <a:pos x="T82" y="T83"/>
                            </a:cxn>
                            <a:cxn ang="T164">
                              <a:pos x="T84" y="T85"/>
                            </a:cxn>
                            <a:cxn ang="T165">
                              <a:pos x="T86" y="T87"/>
                            </a:cxn>
                            <a:cxn ang="T166">
                              <a:pos x="T88" y="T89"/>
                            </a:cxn>
                            <a:cxn ang="T167">
                              <a:pos x="T90" y="T91"/>
                            </a:cxn>
                            <a:cxn ang="T168">
                              <a:pos x="T92" y="T93"/>
                            </a:cxn>
                            <a:cxn ang="T169">
                              <a:pos x="T94" y="T95"/>
                            </a:cxn>
                            <a:cxn ang="T170">
                              <a:pos x="T96" y="T97"/>
                            </a:cxn>
                            <a:cxn ang="T171">
                              <a:pos x="T98" y="T99"/>
                            </a:cxn>
                            <a:cxn ang="T172">
                              <a:pos x="T100" y="T101"/>
                            </a:cxn>
                            <a:cxn ang="T173">
                              <a:pos x="T102" y="T103"/>
                            </a:cxn>
                            <a:cxn ang="T174">
                              <a:pos x="T104" y="T105"/>
                            </a:cxn>
                            <a:cxn ang="T175">
                              <a:pos x="T106" y="T107"/>
                            </a:cxn>
                            <a:cxn ang="T176">
                              <a:pos x="T108" y="T109"/>
                            </a:cxn>
                            <a:cxn ang="T177">
                              <a:pos x="T110" y="T111"/>
                            </a:cxn>
                            <a:cxn ang="T178">
                              <a:pos x="T112" y="T113"/>
                            </a:cxn>
                            <a:cxn ang="T179">
                              <a:pos x="T114" y="T115"/>
                            </a:cxn>
                            <a:cxn ang="T180">
                              <a:pos x="T116" y="T117"/>
                            </a:cxn>
                            <a:cxn ang="T181">
                              <a:pos x="T118" y="T119"/>
                            </a:cxn>
                            <a:cxn ang="T182">
                              <a:pos x="T120" y="T121"/>
                            </a:cxn>
                          </a:cxnLst>
                          <a:rect l="0" t="0" r="r" b="b"/>
                          <a:pathLst>
                            <a:path w="334" h="76">
                              <a:moveTo>
                                <a:pt x="315" y="30"/>
                              </a:moveTo>
                              <a:lnTo>
                                <a:pt x="315" y="21"/>
                              </a:lnTo>
                              <a:lnTo>
                                <a:pt x="316" y="21"/>
                              </a:lnTo>
                              <a:cubicBezTo>
                                <a:pt x="316" y="21"/>
                                <a:pt x="316" y="21"/>
                                <a:pt x="317" y="22"/>
                              </a:cubicBezTo>
                              <a:cubicBezTo>
                                <a:pt x="318" y="23"/>
                                <a:pt x="318" y="25"/>
                                <a:pt x="318" y="26"/>
                              </a:cubicBezTo>
                              <a:cubicBezTo>
                                <a:pt x="317" y="28"/>
                                <a:pt x="317" y="29"/>
                                <a:pt x="315" y="30"/>
                              </a:cubicBezTo>
                              <a:close/>
                              <a:moveTo>
                                <a:pt x="315" y="18"/>
                              </a:moveTo>
                              <a:lnTo>
                                <a:pt x="321" y="25"/>
                              </a:lnTo>
                              <a:lnTo>
                                <a:pt x="325" y="22"/>
                              </a:lnTo>
                              <a:lnTo>
                                <a:pt x="315" y="10"/>
                              </a:lnTo>
                              <a:lnTo>
                                <a:pt x="315" y="18"/>
                              </a:lnTo>
                              <a:close/>
                              <a:moveTo>
                                <a:pt x="315" y="8"/>
                              </a:moveTo>
                              <a:lnTo>
                                <a:pt x="327" y="21"/>
                              </a:lnTo>
                              <a:lnTo>
                                <a:pt x="334" y="14"/>
                              </a:lnTo>
                              <a:lnTo>
                                <a:pt x="332" y="11"/>
                              </a:lnTo>
                              <a:lnTo>
                                <a:pt x="328" y="15"/>
                              </a:lnTo>
                              <a:lnTo>
                                <a:pt x="317" y="2"/>
                              </a:lnTo>
                              <a:lnTo>
                                <a:pt x="315" y="3"/>
                              </a:lnTo>
                              <a:lnTo>
                                <a:pt x="315" y="8"/>
                              </a:lnTo>
                              <a:close/>
                              <a:moveTo>
                                <a:pt x="315" y="3"/>
                              </a:moveTo>
                              <a:lnTo>
                                <a:pt x="315" y="8"/>
                              </a:lnTo>
                              <a:lnTo>
                                <a:pt x="313" y="5"/>
                              </a:lnTo>
                              <a:lnTo>
                                <a:pt x="315" y="3"/>
                              </a:lnTo>
                              <a:close/>
                              <a:moveTo>
                                <a:pt x="315" y="10"/>
                              </a:moveTo>
                              <a:lnTo>
                                <a:pt x="312" y="6"/>
                              </a:lnTo>
                              <a:lnTo>
                                <a:pt x="309" y="8"/>
                              </a:lnTo>
                              <a:lnTo>
                                <a:pt x="309" y="9"/>
                              </a:lnTo>
                              <a:lnTo>
                                <a:pt x="315" y="18"/>
                              </a:lnTo>
                              <a:lnTo>
                                <a:pt x="315" y="10"/>
                              </a:lnTo>
                              <a:close/>
                              <a:moveTo>
                                <a:pt x="315" y="21"/>
                              </a:moveTo>
                              <a:lnTo>
                                <a:pt x="315" y="30"/>
                              </a:lnTo>
                              <a:cubicBezTo>
                                <a:pt x="315" y="30"/>
                                <a:pt x="315" y="30"/>
                                <a:pt x="315" y="30"/>
                              </a:cubicBezTo>
                              <a:cubicBezTo>
                                <a:pt x="313" y="31"/>
                                <a:pt x="312" y="32"/>
                                <a:pt x="310" y="32"/>
                              </a:cubicBezTo>
                              <a:cubicBezTo>
                                <a:pt x="310" y="32"/>
                                <a:pt x="309" y="31"/>
                                <a:pt x="309" y="31"/>
                              </a:cubicBezTo>
                              <a:lnTo>
                                <a:pt x="309" y="25"/>
                              </a:lnTo>
                              <a:lnTo>
                                <a:pt x="310" y="26"/>
                              </a:lnTo>
                              <a:cubicBezTo>
                                <a:pt x="311" y="27"/>
                                <a:pt x="311" y="27"/>
                                <a:pt x="311" y="27"/>
                              </a:cubicBezTo>
                              <a:cubicBezTo>
                                <a:pt x="312" y="28"/>
                                <a:pt x="312" y="27"/>
                                <a:pt x="313" y="27"/>
                              </a:cubicBezTo>
                              <a:cubicBezTo>
                                <a:pt x="313" y="27"/>
                                <a:pt x="313" y="27"/>
                                <a:pt x="313" y="26"/>
                              </a:cubicBezTo>
                              <a:cubicBezTo>
                                <a:pt x="313" y="26"/>
                                <a:pt x="313" y="25"/>
                                <a:pt x="313" y="25"/>
                              </a:cubicBezTo>
                              <a:cubicBezTo>
                                <a:pt x="313" y="25"/>
                                <a:pt x="312" y="24"/>
                                <a:pt x="312" y="24"/>
                              </a:cubicBezTo>
                              <a:cubicBezTo>
                                <a:pt x="311" y="24"/>
                                <a:pt x="311" y="24"/>
                                <a:pt x="310" y="24"/>
                              </a:cubicBezTo>
                              <a:cubicBezTo>
                                <a:pt x="310" y="24"/>
                                <a:pt x="309" y="24"/>
                                <a:pt x="309" y="24"/>
                              </a:cubicBezTo>
                              <a:cubicBezTo>
                                <a:pt x="309" y="24"/>
                                <a:pt x="309" y="24"/>
                                <a:pt x="309" y="24"/>
                              </a:cubicBezTo>
                              <a:lnTo>
                                <a:pt x="309" y="19"/>
                              </a:lnTo>
                              <a:cubicBezTo>
                                <a:pt x="309" y="19"/>
                                <a:pt x="309" y="19"/>
                                <a:pt x="309" y="19"/>
                              </a:cubicBezTo>
                              <a:cubicBezTo>
                                <a:pt x="309" y="19"/>
                                <a:pt x="309" y="19"/>
                                <a:pt x="309" y="19"/>
                              </a:cubicBezTo>
                              <a:cubicBezTo>
                                <a:pt x="309" y="19"/>
                                <a:pt x="310" y="19"/>
                                <a:pt x="310" y="19"/>
                              </a:cubicBezTo>
                              <a:cubicBezTo>
                                <a:pt x="312" y="19"/>
                                <a:pt x="314" y="19"/>
                                <a:pt x="314" y="20"/>
                              </a:cubicBezTo>
                              <a:cubicBezTo>
                                <a:pt x="315" y="20"/>
                                <a:pt x="315" y="20"/>
                                <a:pt x="315" y="21"/>
                              </a:cubicBezTo>
                              <a:close/>
                              <a:moveTo>
                                <a:pt x="309" y="35"/>
                              </a:moveTo>
                              <a:lnTo>
                                <a:pt x="309" y="34"/>
                              </a:lnTo>
                              <a:lnTo>
                                <a:pt x="309" y="35"/>
                              </a:lnTo>
                              <a:close/>
                              <a:moveTo>
                                <a:pt x="309" y="17"/>
                              </a:moveTo>
                              <a:lnTo>
                                <a:pt x="309" y="12"/>
                              </a:lnTo>
                              <a:cubicBezTo>
                                <a:pt x="309" y="12"/>
                                <a:pt x="310" y="13"/>
                                <a:pt x="311" y="14"/>
                              </a:cubicBezTo>
                              <a:lnTo>
                                <a:pt x="311" y="15"/>
                              </a:lnTo>
                              <a:lnTo>
                                <a:pt x="309" y="17"/>
                              </a:lnTo>
                              <a:close/>
                              <a:moveTo>
                                <a:pt x="309" y="8"/>
                              </a:moveTo>
                              <a:lnTo>
                                <a:pt x="309" y="9"/>
                              </a:lnTo>
                              <a:lnTo>
                                <a:pt x="308" y="9"/>
                              </a:lnTo>
                              <a:lnTo>
                                <a:pt x="309" y="8"/>
                              </a:lnTo>
                              <a:close/>
                              <a:moveTo>
                                <a:pt x="309" y="12"/>
                              </a:moveTo>
                              <a:lnTo>
                                <a:pt x="309" y="17"/>
                              </a:lnTo>
                              <a:lnTo>
                                <a:pt x="308" y="18"/>
                              </a:lnTo>
                              <a:lnTo>
                                <a:pt x="307" y="16"/>
                              </a:lnTo>
                              <a:cubicBezTo>
                                <a:pt x="307" y="16"/>
                                <a:pt x="306" y="16"/>
                                <a:pt x="306" y="15"/>
                              </a:cubicBezTo>
                              <a:cubicBezTo>
                                <a:pt x="305" y="15"/>
                                <a:pt x="305" y="15"/>
                                <a:pt x="305" y="16"/>
                              </a:cubicBezTo>
                              <a:cubicBezTo>
                                <a:pt x="305" y="16"/>
                                <a:pt x="304" y="16"/>
                                <a:pt x="304" y="16"/>
                              </a:cubicBezTo>
                              <a:lnTo>
                                <a:pt x="304" y="12"/>
                              </a:lnTo>
                              <a:cubicBezTo>
                                <a:pt x="305" y="11"/>
                                <a:pt x="306" y="11"/>
                                <a:pt x="307" y="11"/>
                              </a:cubicBezTo>
                              <a:cubicBezTo>
                                <a:pt x="308" y="11"/>
                                <a:pt x="308" y="11"/>
                                <a:pt x="309" y="12"/>
                              </a:cubicBezTo>
                              <a:close/>
                              <a:moveTo>
                                <a:pt x="309" y="19"/>
                              </a:moveTo>
                              <a:cubicBezTo>
                                <a:pt x="306" y="19"/>
                                <a:pt x="305" y="18"/>
                                <a:pt x="304" y="18"/>
                              </a:cubicBezTo>
                              <a:cubicBezTo>
                                <a:pt x="304" y="18"/>
                                <a:pt x="304" y="18"/>
                                <a:pt x="304" y="17"/>
                              </a:cubicBezTo>
                              <a:lnTo>
                                <a:pt x="304" y="23"/>
                              </a:lnTo>
                              <a:cubicBezTo>
                                <a:pt x="304" y="23"/>
                                <a:pt x="305" y="23"/>
                                <a:pt x="305" y="23"/>
                              </a:cubicBezTo>
                              <a:cubicBezTo>
                                <a:pt x="305" y="23"/>
                                <a:pt x="307" y="23"/>
                                <a:pt x="309" y="24"/>
                              </a:cubicBezTo>
                              <a:lnTo>
                                <a:pt x="309" y="19"/>
                              </a:lnTo>
                              <a:close/>
                              <a:moveTo>
                                <a:pt x="309" y="25"/>
                              </a:moveTo>
                              <a:lnTo>
                                <a:pt x="309" y="31"/>
                              </a:lnTo>
                              <a:cubicBezTo>
                                <a:pt x="308" y="31"/>
                                <a:pt x="307" y="30"/>
                                <a:pt x="306" y="29"/>
                              </a:cubicBezTo>
                              <a:lnTo>
                                <a:pt x="305" y="28"/>
                              </a:lnTo>
                              <a:lnTo>
                                <a:pt x="309" y="25"/>
                              </a:lnTo>
                              <a:close/>
                              <a:moveTo>
                                <a:pt x="309" y="34"/>
                              </a:moveTo>
                              <a:lnTo>
                                <a:pt x="304" y="29"/>
                              </a:lnTo>
                              <a:lnTo>
                                <a:pt x="304" y="36"/>
                              </a:lnTo>
                              <a:lnTo>
                                <a:pt x="305" y="37"/>
                              </a:lnTo>
                              <a:lnTo>
                                <a:pt x="309" y="35"/>
                              </a:lnTo>
                              <a:lnTo>
                                <a:pt x="309" y="34"/>
                              </a:lnTo>
                              <a:close/>
                              <a:moveTo>
                                <a:pt x="304" y="12"/>
                              </a:moveTo>
                              <a:lnTo>
                                <a:pt x="304" y="16"/>
                              </a:lnTo>
                              <a:cubicBezTo>
                                <a:pt x="304" y="16"/>
                                <a:pt x="304" y="16"/>
                                <a:pt x="304" y="17"/>
                              </a:cubicBezTo>
                              <a:cubicBezTo>
                                <a:pt x="304" y="17"/>
                                <a:pt x="304" y="17"/>
                                <a:pt x="304" y="17"/>
                              </a:cubicBezTo>
                              <a:lnTo>
                                <a:pt x="304" y="23"/>
                              </a:lnTo>
                              <a:cubicBezTo>
                                <a:pt x="304" y="23"/>
                                <a:pt x="303" y="23"/>
                                <a:pt x="303" y="22"/>
                              </a:cubicBezTo>
                              <a:cubicBezTo>
                                <a:pt x="302" y="22"/>
                                <a:pt x="301" y="21"/>
                                <a:pt x="301" y="21"/>
                              </a:cubicBezTo>
                              <a:cubicBezTo>
                                <a:pt x="300" y="20"/>
                                <a:pt x="300" y="19"/>
                                <a:pt x="300" y="18"/>
                              </a:cubicBezTo>
                              <a:lnTo>
                                <a:pt x="300" y="17"/>
                              </a:lnTo>
                              <a:cubicBezTo>
                                <a:pt x="300" y="16"/>
                                <a:pt x="300" y="16"/>
                                <a:pt x="300" y="16"/>
                              </a:cubicBezTo>
                              <a:cubicBezTo>
                                <a:pt x="300" y="15"/>
                                <a:pt x="301" y="14"/>
                                <a:pt x="303" y="13"/>
                              </a:cubicBezTo>
                              <a:cubicBezTo>
                                <a:pt x="303" y="12"/>
                                <a:pt x="304" y="12"/>
                                <a:pt x="304" y="12"/>
                              </a:cubicBezTo>
                              <a:close/>
                              <a:moveTo>
                                <a:pt x="304" y="29"/>
                              </a:moveTo>
                              <a:lnTo>
                                <a:pt x="304" y="36"/>
                              </a:lnTo>
                              <a:lnTo>
                                <a:pt x="302" y="34"/>
                              </a:lnTo>
                              <a:lnTo>
                                <a:pt x="300" y="35"/>
                              </a:lnTo>
                              <a:lnTo>
                                <a:pt x="300" y="31"/>
                              </a:lnTo>
                              <a:lnTo>
                                <a:pt x="300" y="24"/>
                              </a:lnTo>
                              <a:lnTo>
                                <a:pt x="304" y="29"/>
                              </a:lnTo>
                              <a:close/>
                              <a:moveTo>
                                <a:pt x="300" y="40"/>
                              </a:moveTo>
                              <a:lnTo>
                                <a:pt x="301" y="39"/>
                              </a:lnTo>
                              <a:lnTo>
                                <a:pt x="300" y="36"/>
                              </a:lnTo>
                              <a:lnTo>
                                <a:pt x="300" y="40"/>
                              </a:lnTo>
                              <a:close/>
                              <a:moveTo>
                                <a:pt x="300" y="17"/>
                              </a:moveTo>
                              <a:lnTo>
                                <a:pt x="300" y="18"/>
                              </a:lnTo>
                              <a:cubicBezTo>
                                <a:pt x="300" y="18"/>
                                <a:pt x="300" y="17"/>
                                <a:pt x="300" y="17"/>
                              </a:cubicBezTo>
                              <a:close/>
                              <a:moveTo>
                                <a:pt x="300" y="24"/>
                              </a:moveTo>
                              <a:lnTo>
                                <a:pt x="300" y="31"/>
                              </a:lnTo>
                              <a:lnTo>
                                <a:pt x="296" y="26"/>
                              </a:lnTo>
                              <a:cubicBezTo>
                                <a:pt x="296" y="26"/>
                                <a:pt x="295" y="25"/>
                                <a:pt x="295" y="25"/>
                              </a:cubicBezTo>
                              <a:cubicBezTo>
                                <a:pt x="295" y="25"/>
                                <a:pt x="295" y="25"/>
                                <a:pt x="295" y="25"/>
                              </a:cubicBezTo>
                              <a:lnTo>
                                <a:pt x="295" y="19"/>
                              </a:lnTo>
                              <a:lnTo>
                                <a:pt x="300" y="24"/>
                              </a:lnTo>
                              <a:close/>
                              <a:moveTo>
                                <a:pt x="300" y="31"/>
                              </a:moveTo>
                              <a:lnTo>
                                <a:pt x="298" y="32"/>
                              </a:lnTo>
                              <a:lnTo>
                                <a:pt x="295" y="26"/>
                              </a:lnTo>
                              <a:cubicBezTo>
                                <a:pt x="295" y="26"/>
                                <a:pt x="295" y="26"/>
                                <a:pt x="295" y="25"/>
                              </a:cubicBezTo>
                              <a:lnTo>
                                <a:pt x="295" y="36"/>
                              </a:lnTo>
                              <a:lnTo>
                                <a:pt x="297" y="42"/>
                              </a:lnTo>
                              <a:lnTo>
                                <a:pt x="300" y="40"/>
                              </a:lnTo>
                              <a:lnTo>
                                <a:pt x="300" y="36"/>
                              </a:lnTo>
                              <a:lnTo>
                                <a:pt x="300" y="35"/>
                              </a:lnTo>
                              <a:lnTo>
                                <a:pt x="300" y="31"/>
                              </a:lnTo>
                              <a:close/>
                              <a:moveTo>
                                <a:pt x="295" y="43"/>
                              </a:moveTo>
                              <a:lnTo>
                                <a:pt x="295" y="41"/>
                              </a:lnTo>
                              <a:cubicBezTo>
                                <a:pt x="295" y="41"/>
                                <a:pt x="295" y="41"/>
                                <a:pt x="295" y="42"/>
                              </a:cubicBezTo>
                              <a:cubicBezTo>
                                <a:pt x="295" y="42"/>
                                <a:pt x="296" y="42"/>
                                <a:pt x="296" y="42"/>
                              </a:cubicBezTo>
                              <a:lnTo>
                                <a:pt x="295" y="43"/>
                              </a:lnTo>
                              <a:close/>
                              <a:moveTo>
                                <a:pt x="295" y="19"/>
                              </a:moveTo>
                              <a:lnTo>
                                <a:pt x="295" y="25"/>
                              </a:lnTo>
                              <a:cubicBezTo>
                                <a:pt x="295" y="24"/>
                                <a:pt x="294" y="24"/>
                                <a:pt x="294" y="23"/>
                              </a:cubicBezTo>
                              <a:cubicBezTo>
                                <a:pt x="294" y="24"/>
                                <a:pt x="294" y="24"/>
                                <a:pt x="294" y="25"/>
                              </a:cubicBezTo>
                              <a:cubicBezTo>
                                <a:pt x="295" y="25"/>
                                <a:pt x="295" y="25"/>
                                <a:pt x="295" y="25"/>
                              </a:cubicBezTo>
                              <a:lnTo>
                                <a:pt x="295" y="36"/>
                              </a:lnTo>
                              <a:lnTo>
                                <a:pt x="293" y="30"/>
                              </a:lnTo>
                              <a:lnTo>
                                <a:pt x="293" y="20"/>
                              </a:lnTo>
                              <a:lnTo>
                                <a:pt x="295" y="19"/>
                              </a:lnTo>
                              <a:close/>
                              <a:moveTo>
                                <a:pt x="295" y="41"/>
                              </a:moveTo>
                              <a:lnTo>
                                <a:pt x="295" y="43"/>
                              </a:lnTo>
                              <a:lnTo>
                                <a:pt x="293" y="44"/>
                              </a:lnTo>
                              <a:lnTo>
                                <a:pt x="293" y="37"/>
                              </a:lnTo>
                              <a:lnTo>
                                <a:pt x="295" y="40"/>
                              </a:lnTo>
                              <a:cubicBezTo>
                                <a:pt x="295" y="41"/>
                                <a:pt x="295" y="41"/>
                                <a:pt x="295" y="41"/>
                              </a:cubicBezTo>
                              <a:close/>
                              <a:moveTo>
                                <a:pt x="293" y="20"/>
                              </a:moveTo>
                              <a:lnTo>
                                <a:pt x="293" y="30"/>
                              </a:lnTo>
                              <a:lnTo>
                                <a:pt x="289" y="22"/>
                              </a:lnTo>
                              <a:lnTo>
                                <a:pt x="293" y="20"/>
                              </a:lnTo>
                              <a:close/>
                              <a:moveTo>
                                <a:pt x="293" y="37"/>
                              </a:moveTo>
                              <a:lnTo>
                                <a:pt x="292" y="36"/>
                              </a:lnTo>
                              <a:cubicBezTo>
                                <a:pt x="292" y="35"/>
                                <a:pt x="291" y="35"/>
                                <a:pt x="291" y="34"/>
                              </a:cubicBezTo>
                              <a:cubicBezTo>
                                <a:pt x="290" y="34"/>
                                <a:pt x="289" y="34"/>
                                <a:pt x="288" y="34"/>
                              </a:cubicBezTo>
                              <a:cubicBezTo>
                                <a:pt x="289" y="33"/>
                                <a:pt x="289" y="32"/>
                                <a:pt x="289" y="32"/>
                              </a:cubicBezTo>
                              <a:cubicBezTo>
                                <a:pt x="289" y="31"/>
                                <a:pt x="289" y="30"/>
                                <a:pt x="289" y="29"/>
                              </a:cubicBezTo>
                              <a:lnTo>
                                <a:pt x="288" y="28"/>
                              </a:lnTo>
                              <a:cubicBezTo>
                                <a:pt x="288" y="27"/>
                                <a:pt x="287" y="26"/>
                                <a:pt x="285" y="26"/>
                              </a:cubicBezTo>
                              <a:cubicBezTo>
                                <a:pt x="284" y="25"/>
                                <a:pt x="283" y="25"/>
                                <a:pt x="282" y="26"/>
                              </a:cubicBezTo>
                              <a:lnTo>
                                <a:pt x="282" y="30"/>
                              </a:lnTo>
                              <a:cubicBezTo>
                                <a:pt x="282" y="30"/>
                                <a:pt x="283" y="30"/>
                                <a:pt x="283" y="30"/>
                              </a:cubicBezTo>
                              <a:cubicBezTo>
                                <a:pt x="284" y="30"/>
                                <a:pt x="284" y="30"/>
                                <a:pt x="284" y="31"/>
                              </a:cubicBezTo>
                              <a:lnTo>
                                <a:pt x="285" y="32"/>
                              </a:lnTo>
                              <a:cubicBezTo>
                                <a:pt x="285" y="32"/>
                                <a:pt x="285" y="33"/>
                                <a:pt x="285" y="33"/>
                              </a:cubicBezTo>
                              <a:cubicBezTo>
                                <a:pt x="285" y="34"/>
                                <a:pt x="284" y="34"/>
                                <a:pt x="283" y="35"/>
                              </a:cubicBezTo>
                              <a:lnTo>
                                <a:pt x="282" y="31"/>
                              </a:lnTo>
                              <a:lnTo>
                                <a:pt x="282" y="41"/>
                              </a:lnTo>
                              <a:lnTo>
                                <a:pt x="285" y="48"/>
                              </a:lnTo>
                              <a:lnTo>
                                <a:pt x="289" y="46"/>
                              </a:lnTo>
                              <a:lnTo>
                                <a:pt x="285" y="38"/>
                              </a:lnTo>
                              <a:cubicBezTo>
                                <a:pt x="286" y="37"/>
                                <a:pt x="287" y="37"/>
                                <a:pt x="287" y="37"/>
                              </a:cubicBezTo>
                              <a:cubicBezTo>
                                <a:pt x="288" y="37"/>
                                <a:pt x="288" y="38"/>
                                <a:pt x="289" y="39"/>
                              </a:cubicBezTo>
                              <a:lnTo>
                                <a:pt x="290" y="42"/>
                              </a:lnTo>
                              <a:cubicBezTo>
                                <a:pt x="291" y="43"/>
                                <a:pt x="291" y="43"/>
                                <a:pt x="291" y="44"/>
                              </a:cubicBezTo>
                              <a:cubicBezTo>
                                <a:pt x="291" y="44"/>
                                <a:pt x="292" y="44"/>
                                <a:pt x="292" y="44"/>
                              </a:cubicBezTo>
                              <a:lnTo>
                                <a:pt x="293" y="44"/>
                              </a:lnTo>
                              <a:lnTo>
                                <a:pt x="293" y="37"/>
                              </a:lnTo>
                              <a:close/>
                              <a:moveTo>
                                <a:pt x="282" y="49"/>
                              </a:moveTo>
                              <a:lnTo>
                                <a:pt x="282" y="45"/>
                              </a:lnTo>
                              <a:cubicBezTo>
                                <a:pt x="282" y="46"/>
                                <a:pt x="282" y="47"/>
                                <a:pt x="282" y="48"/>
                              </a:cubicBezTo>
                              <a:lnTo>
                                <a:pt x="282" y="49"/>
                              </a:lnTo>
                              <a:close/>
                              <a:moveTo>
                                <a:pt x="282" y="26"/>
                              </a:moveTo>
                              <a:lnTo>
                                <a:pt x="282" y="30"/>
                              </a:lnTo>
                              <a:cubicBezTo>
                                <a:pt x="281" y="30"/>
                                <a:pt x="281" y="30"/>
                                <a:pt x="281" y="30"/>
                              </a:cubicBezTo>
                              <a:lnTo>
                                <a:pt x="282" y="31"/>
                              </a:lnTo>
                              <a:lnTo>
                                <a:pt x="282" y="41"/>
                              </a:lnTo>
                              <a:lnTo>
                                <a:pt x="276" y="31"/>
                              </a:lnTo>
                              <a:lnTo>
                                <a:pt x="276" y="29"/>
                              </a:lnTo>
                              <a:lnTo>
                                <a:pt x="281" y="26"/>
                              </a:lnTo>
                              <a:cubicBezTo>
                                <a:pt x="281" y="26"/>
                                <a:pt x="281" y="26"/>
                                <a:pt x="282" y="26"/>
                              </a:cubicBezTo>
                              <a:close/>
                              <a:moveTo>
                                <a:pt x="282" y="45"/>
                              </a:moveTo>
                              <a:cubicBezTo>
                                <a:pt x="281" y="45"/>
                                <a:pt x="281" y="44"/>
                                <a:pt x="281" y="44"/>
                              </a:cubicBezTo>
                              <a:lnTo>
                                <a:pt x="281" y="43"/>
                              </a:lnTo>
                              <a:cubicBezTo>
                                <a:pt x="280" y="42"/>
                                <a:pt x="280" y="41"/>
                                <a:pt x="279" y="41"/>
                              </a:cubicBezTo>
                              <a:cubicBezTo>
                                <a:pt x="278" y="40"/>
                                <a:pt x="277" y="40"/>
                                <a:pt x="276" y="40"/>
                              </a:cubicBezTo>
                              <a:cubicBezTo>
                                <a:pt x="277" y="39"/>
                                <a:pt x="277" y="39"/>
                                <a:pt x="277" y="38"/>
                              </a:cubicBezTo>
                              <a:cubicBezTo>
                                <a:pt x="278" y="37"/>
                                <a:pt x="277" y="36"/>
                                <a:pt x="277" y="36"/>
                              </a:cubicBezTo>
                              <a:lnTo>
                                <a:pt x="276" y="34"/>
                              </a:lnTo>
                              <a:cubicBezTo>
                                <a:pt x="276" y="34"/>
                                <a:pt x="276" y="34"/>
                                <a:pt x="276" y="34"/>
                              </a:cubicBezTo>
                              <a:lnTo>
                                <a:pt x="276" y="45"/>
                              </a:lnTo>
                              <a:lnTo>
                                <a:pt x="277" y="46"/>
                              </a:lnTo>
                              <a:cubicBezTo>
                                <a:pt x="277" y="47"/>
                                <a:pt x="277" y="47"/>
                                <a:pt x="277" y="48"/>
                              </a:cubicBezTo>
                              <a:cubicBezTo>
                                <a:pt x="277" y="48"/>
                                <a:pt x="277" y="48"/>
                                <a:pt x="276" y="48"/>
                              </a:cubicBezTo>
                              <a:lnTo>
                                <a:pt x="276" y="52"/>
                              </a:lnTo>
                              <a:lnTo>
                                <a:pt x="278" y="52"/>
                              </a:lnTo>
                              <a:cubicBezTo>
                                <a:pt x="280" y="51"/>
                                <a:pt x="281" y="50"/>
                                <a:pt x="282" y="49"/>
                              </a:cubicBezTo>
                              <a:lnTo>
                                <a:pt x="282" y="45"/>
                              </a:lnTo>
                              <a:close/>
                              <a:moveTo>
                                <a:pt x="276" y="29"/>
                              </a:moveTo>
                              <a:lnTo>
                                <a:pt x="276" y="31"/>
                              </a:lnTo>
                              <a:lnTo>
                                <a:pt x="275" y="29"/>
                              </a:lnTo>
                              <a:lnTo>
                                <a:pt x="276" y="29"/>
                              </a:lnTo>
                              <a:close/>
                              <a:moveTo>
                                <a:pt x="276" y="34"/>
                              </a:moveTo>
                              <a:lnTo>
                                <a:pt x="276" y="45"/>
                              </a:lnTo>
                              <a:cubicBezTo>
                                <a:pt x="276" y="44"/>
                                <a:pt x="276" y="43"/>
                                <a:pt x="275" y="43"/>
                              </a:cubicBezTo>
                              <a:lnTo>
                                <a:pt x="275" y="32"/>
                              </a:lnTo>
                              <a:cubicBezTo>
                                <a:pt x="276" y="33"/>
                                <a:pt x="276" y="33"/>
                                <a:pt x="276" y="34"/>
                              </a:cubicBezTo>
                              <a:close/>
                              <a:moveTo>
                                <a:pt x="276" y="48"/>
                              </a:moveTo>
                              <a:lnTo>
                                <a:pt x="276" y="52"/>
                              </a:lnTo>
                              <a:lnTo>
                                <a:pt x="275" y="53"/>
                              </a:lnTo>
                              <a:lnTo>
                                <a:pt x="275" y="48"/>
                              </a:lnTo>
                              <a:lnTo>
                                <a:pt x="275" y="49"/>
                              </a:lnTo>
                              <a:cubicBezTo>
                                <a:pt x="276" y="49"/>
                                <a:pt x="276" y="48"/>
                                <a:pt x="276" y="48"/>
                              </a:cubicBezTo>
                              <a:close/>
                              <a:moveTo>
                                <a:pt x="275" y="32"/>
                              </a:moveTo>
                              <a:lnTo>
                                <a:pt x="275" y="43"/>
                              </a:lnTo>
                              <a:cubicBezTo>
                                <a:pt x="275" y="43"/>
                                <a:pt x="274" y="43"/>
                                <a:pt x="273" y="44"/>
                              </a:cubicBezTo>
                              <a:lnTo>
                                <a:pt x="275" y="48"/>
                              </a:lnTo>
                              <a:lnTo>
                                <a:pt x="275" y="53"/>
                              </a:lnTo>
                              <a:lnTo>
                                <a:pt x="272" y="54"/>
                              </a:lnTo>
                              <a:lnTo>
                                <a:pt x="271" y="52"/>
                              </a:lnTo>
                              <a:lnTo>
                                <a:pt x="271" y="40"/>
                              </a:lnTo>
                              <a:lnTo>
                                <a:pt x="272" y="41"/>
                              </a:lnTo>
                              <a:cubicBezTo>
                                <a:pt x="272" y="40"/>
                                <a:pt x="273" y="40"/>
                                <a:pt x="273" y="39"/>
                              </a:cubicBezTo>
                              <a:cubicBezTo>
                                <a:pt x="273" y="39"/>
                                <a:pt x="273" y="38"/>
                                <a:pt x="273" y="38"/>
                              </a:cubicBezTo>
                              <a:lnTo>
                                <a:pt x="273" y="37"/>
                              </a:lnTo>
                              <a:cubicBezTo>
                                <a:pt x="272" y="36"/>
                                <a:pt x="272" y="36"/>
                                <a:pt x="272" y="36"/>
                              </a:cubicBezTo>
                              <a:lnTo>
                                <a:pt x="271" y="36"/>
                              </a:lnTo>
                              <a:lnTo>
                                <a:pt x="271" y="32"/>
                              </a:lnTo>
                              <a:cubicBezTo>
                                <a:pt x="272" y="32"/>
                                <a:pt x="273" y="32"/>
                                <a:pt x="274" y="32"/>
                              </a:cubicBezTo>
                              <a:cubicBezTo>
                                <a:pt x="274" y="32"/>
                                <a:pt x="275" y="32"/>
                                <a:pt x="275" y="32"/>
                              </a:cubicBezTo>
                              <a:close/>
                              <a:moveTo>
                                <a:pt x="271" y="32"/>
                              </a:moveTo>
                              <a:lnTo>
                                <a:pt x="271" y="36"/>
                              </a:lnTo>
                              <a:cubicBezTo>
                                <a:pt x="271" y="36"/>
                                <a:pt x="270" y="36"/>
                                <a:pt x="270" y="36"/>
                              </a:cubicBezTo>
                              <a:lnTo>
                                <a:pt x="271" y="40"/>
                              </a:lnTo>
                              <a:lnTo>
                                <a:pt x="271" y="52"/>
                              </a:lnTo>
                              <a:lnTo>
                                <a:pt x="264" y="35"/>
                              </a:lnTo>
                              <a:lnTo>
                                <a:pt x="270" y="32"/>
                              </a:lnTo>
                              <a:cubicBezTo>
                                <a:pt x="270" y="32"/>
                                <a:pt x="271" y="32"/>
                                <a:pt x="271" y="32"/>
                              </a:cubicBezTo>
                              <a:close/>
                              <a:moveTo>
                                <a:pt x="255" y="61"/>
                              </a:moveTo>
                              <a:lnTo>
                                <a:pt x="255" y="54"/>
                              </a:lnTo>
                              <a:lnTo>
                                <a:pt x="255" y="55"/>
                              </a:lnTo>
                              <a:cubicBezTo>
                                <a:pt x="256" y="56"/>
                                <a:pt x="256" y="56"/>
                                <a:pt x="256" y="57"/>
                              </a:cubicBezTo>
                              <a:cubicBezTo>
                                <a:pt x="257" y="57"/>
                                <a:pt x="257" y="57"/>
                                <a:pt x="257" y="57"/>
                              </a:cubicBezTo>
                              <a:cubicBezTo>
                                <a:pt x="258" y="57"/>
                                <a:pt x="258" y="56"/>
                                <a:pt x="258" y="56"/>
                              </a:cubicBezTo>
                              <a:cubicBezTo>
                                <a:pt x="258" y="56"/>
                                <a:pt x="258" y="55"/>
                                <a:pt x="258" y="54"/>
                              </a:cubicBezTo>
                              <a:lnTo>
                                <a:pt x="255" y="46"/>
                              </a:lnTo>
                              <a:lnTo>
                                <a:pt x="255" y="39"/>
                              </a:lnTo>
                              <a:cubicBezTo>
                                <a:pt x="256" y="40"/>
                                <a:pt x="256" y="40"/>
                                <a:pt x="257" y="40"/>
                              </a:cubicBezTo>
                              <a:cubicBezTo>
                                <a:pt x="258" y="41"/>
                                <a:pt x="259" y="42"/>
                                <a:pt x="260" y="44"/>
                              </a:cubicBezTo>
                              <a:lnTo>
                                <a:pt x="262" y="52"/>
                              </a:lnTo>
                              <a:cubicBezTo>
                                <a:pt x="263" y="54"/>
                                <a:pt x="263" y="56"/>
                                <a:pt x="263" y="57"/>
                              </a:cubicBezTo>
                              <a:cubicBezTo>
                                <a:pt x="262" y="59"/>
                                <a:pt x="261" y="60"/>
                                <a:pt x="259" y="60"/>
                              </a:cubicBezTo>
                              <a:cubicBezTo>
                                <a:pt x="257" y="61"/>
                                <a:pt x="256" y="61"/>
                                <a:pt x="255" y="61"/>
                              </a:cubicBezTo>
                              <a:close/>
                              <a:moveTo>
                                <a:pt x="255" y="39"/>
                              </a:moveTo>
                              <a:lnTo>
                                <a:pt x="255" y="46"/>
                              </a:lnTo>
                              <a:lnTo>
                                <a:pt x="255" y="45"/>
                              </a:lnTo>
                              <a:cubicBezTo>
                                <a:pt x="255" y="44"/>
                                <a:pt x="254" y="44"/>
                                <a:pt x="254" y="44"/>
                              </a:cubicBezTo>
                              <a:cubicBezTo>
                                <a:pt x="254" y="43"/>
                                <a:pt x="253" y="43"/>
                                <a:pt x="253" y="43"/>
                              </a:cubicBezTo>
                              <a:cubicBezTo>
                                <a:pt x="252" y="44"/>
                                <a:pt x="252" y="44"/>
                                <a:pt x="252" y="44"/>
                              </a:cubicBezTo>
                              <a:cubicBezTo>
                                <a:pt x="252" y="45"/>
                                <a:pt x="252" y="45"/>
                                <a:pt x="252" y="46"/>
                              </a:cubicBezTo>
                              <a:lnTo>
                                <a:pt x="255" y="54"/>
                              </a:lnTo>
                              <a:lnTo>
                                <a:pt x="255" y="61"/>
                              </a:lnTo>
                              <a:cubicBezTo>
                                <a:pt x="255" y="61"/>
                                <a:pt x="254" y="60"/>
                                <a:pt x="254" y="60"/>
                              </a:cubicBezTo>
                              <a:cubicBezTo>
                                <a:pt x="252" y="60"/>
                                <a:pt x="251" y="58"/>
                                <a:pt x="251" y="56"/>
                              </a:cubicBezTo>
                              <a:lnTo>
                                <a:pt x="248" y="50"/>
                              </a:lnTo>
                              <a:lnTo>
                                <a:pt x="248" y="42"/>
                              </a:lnTo>
                              <a:cubicBezTo>
                                <a:pt x="249" y="41"/>
                                <a:pt x="250" y="40"/>
                                <a:pt x="252" y="40"/>
                              </a:cubicBezTo>
                              <a:cubicBezTo>
                                <a:pt x="253" y="39"/>
                                <a:pt x="254" y="39"/>
                                <a:pt x="255" y="39"/>
                              </a:cubicBezTo>
                              <a:close/>
                              <a:moveTo>
                                <a:pt x="248" y="63"/>
                              </a:moveTo>
                              <a:cubicBezTo>
                                <a:pt x="249" y="63"/>
                                <a:pt x="249" y="62"/>
                                <a:pt x="249" y="62"/>
                              </a:cubicBezTo>
                              <a:cubicBezTo>
                                <a:pt x="249" y="62"/>
                                <a:pt x="250" y="61"/>
                                <a:pt x="250" y="60"/>
                              </a:cubicBezTo>
                              <a:cubicBezTo>
                                <a:pt x="250" y="59"/>
                                <a:pt x="250" y="58"/>
                                <a:pt x="249" y="57"/>
                              </a:cubicBezTo>
                              <a:lnTo>
                                <a:pt x="248" y="55"/>
                              </a:lnTo>
                              <a:lnTo>
                                <a:pt x="248" y="63"/>
                              </a:lnTo>
                              <a:close/>
                              <a:moveTo>
                                <a:pt x="248" y="42"/>
                              </a:moveTo>
                              <a:lnTo>
                                <a:pt x="248" y="50"/>
                              </a:lnTo>
                              <a:lnTo>
                                <a:pt x="248" y="48"/>
                              </a:lnTo>
                              <a:cubicBezTo>
                                <a:pt x="247" y="46"/>
                                <a:pt x="247" y="44"/>
                                <a:pt x="248" y="43"/>
                              </a:cubicBezTo>
                              <a:cubicBezTo>
                                <a:pt x="248" y="43"/>
                                <a:pt x="248" y="42"/>
                                <a:pt x="248" y="42"/>
                              </a:cubicBezTo>
                              <a:close/>
                              <a:moveTo>
                                <a:pt x="248" y="55"/>
                              </a:moveTo>
                              <a:lnTo>
                                <a:pt x="246" y="48"/>
                              </a:lnTo>
                              <a:cubicBezTo>
                                <a:pt x="246" y="46"/>
                                <a:pt x="245" y="45"/>
                                <a:pt x="244" y="44"/>
                              </a:cubicBezTo>
                              <a:cubicBezTo>
                                <a:pt x="243" y="44"/>
                                <a:pt x="243" y="44"/>
                                <a:pt x="242" y="44"/>
                              </a:cubicBezTo>
                              <a:lnTo>
                                <a:pt x="242" y="49"/>
                              </a:lnTo>
                              <a:cubicBezTo>
                                <a:pt x="242" y="49"/>
                                <a:pt x="242" y="49"/>
                                <a:pt x="242" y="50"/>
                              </a:cubicBezTo>
                              <a:lnTo>
                                <a:pt x="245" y="59"/>
                              </a:lnTo>
                              <a:cubicBezTo>
                                <a:pt x="245" y="60"/>
                                <a:pt x="245" y="60"/>
                                <a:pt x="245" y="60"/>
                              </a:cubicBezTo>
                              <a:cubicBezTo>
                                <a:pt x="245" y="61"/>
                                <a:pt x="244" y="61"/>
                                <a:pt x="243" y="61"/>
                              </a:cubicBezTo>
                              <a:lnTo>
                                <a:pt x="243" y="62"/>
                              </a:lnTo>
                              <a:lnTo>
                                <a:pt x="242" y="59"/>
                              </a:lnTo>
                              <a:lnTo>
                                <a:pt x="242" y="66"/>
                              </a:lnTo>
                              <a:lnTo>
                                <a:pt x="243" y="65"/>
                              </a:lnTo>
                              <a:lnTo>
                                <a:pt x="244" y="65"/>
                              </a:lnTo>
                              <a:cubicBezTo>
                                <a:pt x="246" y="64"/>
                                <a:pt x="247" y="64"/>
                                <a:pt x="247" y="64"/>
                              </a:cubicBezTo>
                              <a:cubicBezTo>
                                <a:pt x="248" y="63"/>
                                <a:pt x="248" y="63"/>
                                <a:pt x="248" y="63"/>
                              </a:cubicBezTo>
                              <a:lnTo>
                                <a:pt x="248" y="55"/>
                              </a:lnTo>
                              <a:close/>
                              <a:moveTo>
                                <a:pt x="242" y="44"/>
                              </a:moveTo>
                              <a:lnTo>
                                <a:pt x="242" y="49"/>
                              </a:lnTo>
                              <a:cubicBezTo>
                                <a:pt x="242" y="49"/>
                                <a:pt x="241" y="48"/>
                                <a:pt x="241" y="48"/>
                              </a:cubicBezTo>
                              <a:cubicBezTo>
                                <a:pt x="241" y="48"/>
                                <a:pt x="240" y="48"/>
                                <a:pt x="239" y="48"/>
                              </a:cubicBezTo>
                              <a:lnTo>
                                <a:pt x="242" y="59"/>
                              </a:lnTo>
                              <a:lnTo>
                                <a:pt x="242" y="66"/>
                              </a:lnTo>
                              <a:lnTo>
                                <a:pt x="239" y="66"/>
                              </a:lnTo>
                              <a:lnTo>
                                <a:pt x="233" y="46"/>
                              </a:lnTo>
                              <a:lnTo>
                                <a:pt x="239" y="45"/>
                              </a:lnTo>
                              <a:cubicBezTo>
                                <a:pt x="240" y="44"/>
                                <a:pt x="241" y="44"/>
                                <a:pt x="242" y="44"/>
                              </a:cubicBezTo>
                              <a:close/>
                              <a:moveTo>
                                <a:pt x="223" y="66"/>
                              </a:moveTo>
                              <a:lnTo>
                                <a:pt x="223" y="62"/>
                              </a:lnTo>
                              <a:lnTo>
                                <a:pt x="225" y="62"/>
                              </a:lnTo>
                              <a:lnTo>
                                <a:pt x="223" y="57"/>
                              </a:lnTo>
                              <a:lnTo>
                                <a:pt x="223" y="49"/>
                              </a:lnTo>
                              <a:lnTo>
                                <a:pt x="224" y="49"/>
                              </a:lnTo>
                              <a:lnTo>
                                <a:pt x="232" y="68"/>
                              </a:lnTo>
                              <a:lnTo>
                                <a:pt x="227" y="69"/>
                              </a:lnTo>
                              <a:lnTo>
                                <a:pt x="226" y="66"/>
                              </a:lnTo>
                              <a:lnTo>
                                <a:pt x="223" y="66"/>
                              </a:lnTo>
                              <a:close/>
                              <a:moveTo>
                                <a:pt x="223" y="49"/>
                              </a:moveTo>
                              <a:lnTo>
                                <a:pt x="223" y="57"/>
                              </a:lnTo>
                              <a:lnTo>
                                <a:pt x="223" y="56"/>
                              </a:lnTo>
                              <a:cubicBezTo>
                                <a:pt x="223" y="56"/>
                                <a:pt x="222" y="55"/>
                                <a:pt x="222" y="55"/>
                              </a:cubicBezTo>
                              <a:cubicBezTo>
                                <a:pt x="222" y="54"/>
                                <a:pt x="222" y="54"/>
                                <a:pt x="222" y="53"/>
                              </a:cubicBezTo>
                              <a:cubicBezTo>
                                <a:pt x="222" y="53"/>
                                <a:pt x="222" y="54"/>
                                <a:pt x="222" y="54"/>
                              </a:cubicBezTo>
                              <a:cubicBezTo>
                                <a:pt x="222" y="55"/>
                                <a:pt x="222" y="56"/>
                                <a:pt x="222" y="56"/>
                              </a:cubicBezTo>
                              <a:lnTo>
                                <a:pt x="222" y="63"/>
                              </a:lnTo>
                              <a:lnTo>
                                <a:pt x="223" y="62"/>
                              </a:lnTo>
                              <a:lnTo>
                                <a:pt x="223" y="66"/>
                              </a:lnTo>
                              <a:lnTo>
                                <a:pt x="223" y="70"/>
                              </a:lnTo>
                              <a:lnTo>
                                <a:pt x="218" y="71"/>
                              </a:lnTo>
                              <a:lnTo>
                                <a:pt x="218" y="50"/>
                              </a:lnTo>
                              <a:lnTo>
                                <a:pt x="223" y="49"/>
                              </a:lnTo>
                              <a:close/>
                              <a:moveTo>
                                <a:pt x="203" y="74"/>
                              </a:moveTo>
                              <a:lnTo>
                                <a:pt x="203" y="70"/>
                              </a:lnTo>
                              <a:lnTo>
                                <a:pt x="204" y="74"/>
                              </a:lnTo>
                              <a:lnTo>
                                <a:pt x="203" y="74"/>
                              </a:lnTo>
                              <a:close/>
                              <a:moveTo>
                                <a:pt x="203" y="54"/>
                              </a:moveTo>
                              <a:lnTo>
                                <a:pt x="209" y="73"/>
                              </a:lnTo>
                              <a:lnTo>
                                <a:pt x="215" y="72"/>
                              </a:lnTo>
                              <a:lnTo>
                                <a:pt x="215" y="51"/>
                              </a:lnTo>
                              <a:lnTo>
                                <a:pt x="210" y="52"/>
                              </a:lnTo>
                              <a:lnTo>
                                <a:pt x="211" y="60"/>
                              </a:lnTo>
                              <a:cubicBezTo>
                                <a:pt x="211" y="60"/>
                                <a:pt x="211" y="61"/>
                                <a:pt x="211" y="61"/>
                              </a:cubicBezTo>
                              <a:cubicBezTo>
                                <a:pt x="211" y="64"/>
                                <a:pt x="211" y="66"/>
                                <a:pt x="211" y="67"/>
                              </a:cubicBezTo>
                              <a:cubicBezTo>
                                <a:pt x="211" y="66"/>
                                <a:pt x="210" y="64"/>
                                <a:pt x="210" y="63"/>
                              </a:cubicBezTo>
                              <a:cubicBezTo>
                                <a:pt x="210" y="62"/>
                                <a:pt x="210" y="61"/>
                                <a:pt x="210" y="60"/>
                              </a:cubicBezTo>
                              <a:lnTo>
                                <a:pt x="208" y="52"/>
                              </a:lnTo>
                              <a:lnTo>
                                <a:pt x="203" y="53"/>
                              </a:lnTo>
                              <a:lnTo>
                                <a:pt x="203" y="54"/>
                              </a:lnTo>
                              <a:close/>
                              <a:moveTo>
                                <a:pt x="203" y="53"/>
                              </a:moveTo>
                              <a:lnTo>
                                <a:pt x="203" y="54"/>
                              </a:lnTo>
                              <a:lnTo>
                                <a:pt x="203" y="53"/>
                              </a:lnTo>
                              <a:close/>
                              <a:moveTo>
                                <a:pt x="203" y="70"/>
                              </a:moveTo>
                              <a:lnTo>
                                <a:pt x="201" y="53"/>
                              </a:lnTo>
                              <a:lnTo>
                                <a:pt x="197" y="54"/>
                              </a:lnTo>
                              <a:lnTo>
                                <a:pt x="199" y="74"/>
                              </a:lnTo>
                              <a:lnTo>
                                <a:pt x="203" y="74"/>
                              </a:lnTo>
                              <a:lnTo>
                                <a:pt x="203" y="70"/>
                              </a:lnTo>
                              <a:close/>
                              <a:moveTo>
                                <a:pt x="186" y="76"/>
                              </a:moveTo>
                              <a:lnTo>
                                <a:pt x="186" y="70"/>
                              </a:lnTo>
                              <a:lnTo>
                                <a:pt x="188" y="76"/>
                              </a:lnTo>
                              <a:lnTo>
                                <a:pt x="186" y="76"/>
                              </a:lnTo>
                              <a:close/>
                              <a:moveTo>
                                <a:pt x="186" y="59"/>
                              </a:moveTo>
                              <a:lnTo>
                                <a:pt x="189" y="59"/>
                              </a:lnTo>
                              <a:lnTo>
                                <a:pt x="190" y="75"/>
                              </a:lnTo>
                              <a:lnTo>
                                <a:pt x="195" y="75"/>
                              </a:lnTo>
                              <a:lnTo>
                                <a:pt x="193" y="58"/>
                              </a:lnTo>
                              <a:lnTo>
                                <a:pt x="196" y="58"/>
                              </a:lnTo>
                              <a:lnTo>
                                <a:pt x="196" y="54"/>
                              </a:lnTo>
                              <a:lnTo>
                                <a:pt x="186" y="55"/>
                              </a:lnTo>
                              <a:lnTo>
                                <a:pt x="186" y="59"/>
                              </a:lnTo>
                              <a:close/>
                              <a:moveTo>
                                <a:pt x="186" y="55"/>
                              </a:moveTo>
                              <a:lnTo>
                                <a:pt x="186" y="59"/>
                              </a:lnTo>
                              <a:lnTo>
                                <a:pt x="185" y="55"/>
                              </a:lnTo>
                              <a:lnTo>
                                <a:pt x="186" y="55"/>
                              </a:lnTo>
                              <a:close/>
                              <a:moveTo>
                                <a:pt x="186" y="70"/>
                              </a:moveTo>
                              <a:lnTo>
                                <a:pt x="183" y="55"/>
                              </a:lnTo>
                              <a:lnTo>
                                <a:pt x="180" y="55"/>
                              </a:lnTo>
                              <a:lnTo>
                                <a:pt x="180" y="60"/>
                              </a:lnTo>
                              <a:cubicBezTo>
                                <a:pt x="180" y="60"/>
                                <a:pt x="180" y="60"/>
                                <a:pt x="180" y="61"/>
                              </a:cubicBezTo>
                              <a:cubicBezTo>
                                <a:pt x="181" y="61"/>
                                <a:pt x="181" y="62"/>
                                <a:pt x="181" y="62"/>
                              </a:cubicBezTo>
                              <a:lnTo>
                                <a:pt x="181" y="68"/>
                              </a:lnTo>
                              <a:lnTo>
                                <a:pt x="180" y="68"/>
                              </a:lnTo>
                              <a:lnTo>
                                <a:pt x="180" y="72"/>
                              </a:lnTo>
                              <a:lnTo>
                                <a:pt x="182" y="72"/>
                              </a:lnTo>
                              <a:lnTo>
                                <a:pt x="183" y="76"/>
                              </a:lnTo>
                              <a:lnTo>
                                <a:pt x="186" y="76"/>
                              </a:lnTo>
                              <a:lnTo>
                                <a:pt x="186" y="70"/>
                              </a:lnTo>
                              <a:close/>
                              <a:moveTo>
                                <a:pt x="180" y="55"/>
                              </a:moveTo>
                              <a:lnTo>
                                <a:pt x="180" y="60"/>
                              </a:lnTo>
                              <a:cubicBezTo>
                                <a:pt x="180" y="59"/>
                                <a:pt x="180" y="59"/>
                                <a:pt x="180" y="58"/>
                              </a:cubicBezTo>
                              <a:cubicBezTo>
                                <a:pt x="180" y="59"/>
                                <a:pt x="180" y="60"/>
                                <a:pt x="180" y="60"/>
                              </a:cubicBezTo>
                              <a:cubicBezTo>
                                <a:pt x="180" y="61"/>
                                <a:pt x="180" y="61"/>
                                <a:pt x="180" y="62"/>
                              </a:cubicBezTo>
                              <a:lnTo>
                                <a:pt x="179" y="68"/>
                              </a:lnTo>
                              <a:lnTo>
                                <a:pt x="180" y="68"/>
                              </a:lnTo>
                              <a:lnTo>
                                <a:pt x="180" y="72"/>
                              </a:lnTo>
                              <a:lnTo>
                                <a:pt x="179" y="72"/>
                              </a:lnTo>
                              <a:lnTo>
                                <a:pt x="178" y="76"/>
                              </a:lnTo>
                              <a:lnTo>
                                <a:pt x="174" y="76"/>
                              </a:lnTo>
                              <a:lnTo>
                                <a:pt x="177" y="55"/>
                              </a:lnTo>
                              <a:lnTo>
                                <a:pt x="180" y="55"/>
                              </a:lnTo>
                              <a:close/>
                              <a:moveTo>
                                <a:pt x="166" y="67"/>
                              </a:moveTo>
                              <a:lnTo>
                                <a:pt x="166" y="64"/>
                              </a:lnTo>
                              <a:cubicBezTo>
                                <a:pt x="166" y="64"/>
                                <a:pt x="167" y="64"/>
                                <a:pt x="167" y="63"/>
                              </a:cubicBezTo>
                              <a:cubicBezTo>
                                <a:pt x="167" y="63"/>
                                <a:pt x="167" y="63"/>
                                <a:pt x="167" y="62"/>
                              </a:cubicBezTo>
                              <a:lnTo>
                                <a:pt x="167" y="61"/>
                              </a:lnTo>
                              <a:cubicBezTo>
                                <a:pt x="167" y="60"/>
                                <a:pt x="167" y="60"/>
                                <a:pt x="167" y="59"/>
                              </a:cubicBezTo>
                              <a:cubicBezTo>
                                <a:pt x="167" y="59"/>
                                <a:pt x="166" y="59"/>
                                <a:pt x="166" y="59"/>
                              </a:cubicBezTo>
                              <a:lnTo>
                                <a:pt x="166" y="55"/>
                              </a:lnTo>
                              <a:lnTo>
                                <a:pt x="167" y="55"/>
                              </a:lnTo>
                              <a:cubicBezTo>
                                <a:pt x="168" y="55"/>
                                <a:pt x="170" y="56"/>
                                <a:pt x="171" y="57"/>
                              </a:cubicBezTo>
                              <a:cubicBezTo>
                                <a:pt x="172" y="57"/>
                                <a:pt x="172" y="59"/>
                                <a:pt x="172" y="60"/>
                              </a:cubicBezTo>
                              <a:lnTo>
                                <a:pt x="172" y="61"/>
                              </a:lnTo>
                              <a:cubicBezTo>
                                <a:pt x="172" y="62"/>
                                <a:pt x="172" y="63"/>
                                <a:pt x="171" y="64"/>
                              </a:cubicBezTo>
                              <a:cubicBezTo>
                                <a:pt x="171" y="64"/>
                                <a:pt x="170" y="65"/>
                                <a:pt x="169" y="65"/>
                              </a:cubicBezTo>
                              <a:cubicBezTo>
                                <a:pt x="170" y="66"/>
                                <a:pt x="171" y="66"/>
                                <a:pt x="171" y="67"/>
                              </a:cubicBezTo>
                              <a:cubicBezTo>
                                <a:pt x="172" y="67"/>
                                <a:pt x="172" y="68"/>
                                <a:pt x="172" y="69"/>
                              </a:cubicBezTo>
                              <a:lnTo>
                                <a:pt x="172" y="74"/>
                              </a:lnTo>
                              <a:cubicBezTo>
                                <a:pt x="172" y="75"/>
                                <a:pt x="172" y="75"/>
                                <a:pt x="172" y="75"/>
                              </a:cubicBezTo>
                              <a:cubicBezTo>
                                <a:pt x="172" y="76"/>
                                <a:pt x="172" y="76"/>
                                <a:pt x="172" y="76"/>
                              </a:cubicBezTo>
                              <a:lnTo>
                                <a:pt x="168" y="76"/>
                              </a:lnTo>
                              <a:cubicBezTo>
                                <a:pt x="167" y="76"/>
                                <a:pt x="167" y="76"/>
                                <a:pt x="167" y="75"/>
                              </a:cubicBezTo>
                              <a:cubicBezTo>
                                <a:pt x="167" y="75"/>
                                <a:pt x="167" y="75"/>
                                <a:pt x="167" y="74"/>
                              </a:cubicBezTo>
                              <a:lnTo>
                                <a:pt x="167" y="70"/>
                              </a:lnTo>
                              <a:cubicBezTo>
                                <a:pt x="167" y="69"/>
                                <a:pt x="167" y="68"/>
                                <a:pt x="167" y="68"/>
                              </a:cubicBezTo>
                              <a:cubicBezTo>
                                <a:pt x="167" y="68"/>
                                <a:pt x="166" y="67"/>
                                <a:pt x="166" y="67"/>
                              </a:cubicBezTo>
                              <a:close/>
                              <a:moveTo>
                                <a:pt x="166" y="55"/>
                              </a:moveTo>
                              <a:lnTo>
                                <a:pt x="166" y="59"/>
                              </a:lnTo>
                              <a:cubicBezTo>
                                <a:pt x="166" y="59"/>
                                <a:pt x="165" y="59"/>
                                <a:pt x="165" y="59"/>
                              </a:cubicBezTo>
                              <a:lnTo>
                                <a:pt x="165" y="64"/>
                              </a:lnTo>
                              <a:cubicBezTo>
                                <a:pt x="165" y="64"/>
                                <a:pt x="166" y="64"/>
                                <a:pt x="166" y="64"/>
                              </a:cubicBezTo>
                              <a:lnTo>
                                <a:pt x="166" y="67"/>
                              </a:lnTo>
                              <a:cubicBezTo>
                                <a:pt x="166" y="67"/>
                                <a:pt x="165" y="67"/>
                                <a:pt x="165" y="67"/>
                              </a:cubicBezTo>
                              <a:lnTo>
                                <a:pt x="165" y="76"/>
                              </a:lnTo>
                              <a:lnTo>
                                <a:pt x="160" y="76"/>
                              </a:lnTo>
                              <a:lnTo>
                                <a:pt x="160" y="55"/>
                              </a:lnTo>
                              <a:lnTo>
                                <a:pt x="166" y="55"/>
                              </a:lnTo>
                              <a:close/>
                              <a:moveTo>
                                <a:pt x="140" y="75"/>
                              </a:moveTo>
                              <a:lnTo>
                                <a:pt x="140" y="71"/>
                              </a:lnTo>
                              <a:cubicBezTo>
                                <a:pt x="140" y="71"/>
                                <a:pt x="140" y="71"/>
                                <a:pt x="140" y="71"/>
                              </a:cubicBezTo>
                              <a:cubicBezTo>
                                <a:pt x="141" y="70"/>
                                <a:pt x="141" y="70"/>
                                <a:pt x="141" y="69"/>
                              </a:cubicBezTo>
                              <a:lnTo>
                                <a:pt x="142" y="59"/>
                              </a:lnTo>
                              <a:cubicBezTo>
                                <a:pt x="142" y="59"/>
                                <a:pt x="142" y="58"/>
                                <a:pt x="142" y="58"/>
                              </a:cubicBezTo>
                              <a:cubicBezTo>
                                <a:pt x="141" y="58"/>
                                <a:pt x="141" y="57"/>
                                <a:pt x="140" y="57"/>
                              </a:cubicBezTo>
                              <a:lnTo>
                                <a:pt x="140" y="54"/>
                              </a:lnTo>
                              <a:lnTo>
                                <a:pt x="141" y="54"/>
                              </a:lnTo>
                              <a:cubicBezTo>
                                <a:pt x="143" y="54"/>
                                <a:pt x="145" y="55"/>
                                <a:pt x="146" y="55"/>
                              </a:cubicBezTo>
                              <a:cubicBezTo>
                                <a:pt x="146" y="56"/>
                                <a:pt x="147" y="58"/>
                                <a:pt x="147" y="60"/>
                              </a:cubicBezTo>
                              <a:lnTo>
                                <a:pt x="146" y="70"/>
                              </a:lnTo>
                              <a:cubicBezTo>
                                <a:pt x="146" y="71"/>
                                <a:pt x="145" y="72"/>
                                <a:pt x="145" y="72"/>
                              </a:cubicBezTo>
                              <a:cubicBezTo>
                                <a:pt x="145" y="73"/>
                                <a:pt x="144" y="73"/>
                                <a:pt x="144" y="74"/>
                              </a:cubicBezTo>
                              <a:cubicBezTo>
                                <a:pt x="143" y="74"/>
                                <a:pt x="142" y="74"/>
                                <a:pt x="142" y="75"/>
                              </a:cubicBezTo>
                              <a:cubicBezTo>
                                <a:pt x="141" y="75"/>
                                <a:pt x="141" y="75"/>
                                <a:pt x="140" y="75"/>
                              </a:cubicBezTo>
                              <a:close/>
                              <a:moveTo>
                                <a:pt x="147" y="76"/>
                              </a:moveTo>
                              <a:lnTo>
                                <a:pt x="149" y="55"/>
                              </a:lnTo>
                              <a:lnTo>
                                <a:pt x="159" y="55"/>
                              </a:lnTo>
                              <a:lnTo>
                                <a:pt x="159" y="59"/>
                              </a:lnTo>
                              <a:lnTo>
                                <a:pt x="153" y="59"/>
                              </a:lnTo>
                              <a:lnTo>
                                <a:pt x="153" y="63"/>
                              </a:lnTo>
                              <a:lnTo>
                                <a:pt x="158" y="63"/>
                              </a:lnTo>
                              <a:lnTo>
                                <a:pt x="158" y="67"/>
                              </a:lnTo>
                              <a:lnTo>
                                <a:pt x="153" y="67"/>
                              </a:lnTo>
                              <a:lnTo>
                                <a:pt x="152" y="72"/>
                              </a:lnTo>
                              <a:lnTo>
                                <a:pt x="158" y="72"/>
                              </a:lnTo>
                              <a:lnTo>
                                <a:pt x="158" y="76"/>
                              </a:lnTo>
                              <a:lnTo>
                                <a:pt x="147" y="76"/>
                              </a:lnTo>
                              <a:close/>
                              <a:moveTo>
                                <a:pt x="140" y="54"/>
                              </a:moveTo>
                              <a:lnTo>
                                <a:pt x="140" y="57"/>
                              </a:lnTo>
                              <a:lnTo>
                                <a:pt x="139" y="57"/>
                              </a:lnTo>
                              <a:lnTo>
                                <a:pt x="138" y="71"/>
                              </a:lnTo>
                              <a:lnTo>
                                <a:pt x="139" y="71"/>
                              </a:lnTo>
                              <a:cubicBezTo>
                                <a:pt x="139" y="71"/>
                                <a:pt x="140" y="71"/>
                                <a:pt x="140" y="71"/>
                              </a:cubicBezTo>
                              <a:lnTo>
                                <a:pt x="140" y="75"/>
                              </a:lnTo>
                              <a:cubicBezTo>
                                <a:pt x="139" y="75"/>
                                <a:pt x="139" y="75"/>
                                <a:pt x="138" y="75"/>
                              </a:cubicBezTo>
                              <a:lnTo>
                                <a:pt x="137" y="74"/>
                              </a:lnTo>
                              <a:lnTo>
                                <a:pt x="134" y="74"/>
                              </a:lnTo>
                              <a:lnTo>
                                <a:pt x="134" y="68"/>
                              </a:lnTo>
                              <a:lnTo>
                                <a:pt x="135" y="53"/>
                              </a:lnTo>
                              <a:lnTo>
                                <a:pt x="140" y="54"/>
                              </a:lnTo>
                              <a:close/>
                              <a:moveTo>
                                <a:pt x="134" y="57"/>
                              </a:moveTo>
                              <a:lnTo>
                                <a:pt x="134" y="53"/>
                              </a:lnTo>
                              <a:lnTo>
                                <a:pt x="134" y="57"/>
                              </a:lnTo>
                              <a:close/>
                              <a:moveTo>
                                <a:pt x="134" y="53"/>
                              </a:moveTo>
                              <a:lnTo>
                                <a:pt x="134" y="57"/>
                              </a:lnTo>
                              <a:lnTo>
                                <a:pt x="128" y="56"/>
                              </a:lnTo>
                              <a:lnTo>
                                <a:pt x="127" y="60"/>
                              </a:lnTo>
                              <a:lnTo>
                                <a:pt x="132" y="61"/>
                              </a:lnTo>
                              <a:lnTo>
                                <a:pt x="132" y="65"/>
                              </a:lnTo>
                              <a:lnTo>
                                <a:pt x="127" y="64"/>
                              </a:lnTo>
                              <a:lnTo>
                                <a:pt x="126" y="69"/>
                              </a:lnTo>
                              <a:lnTo>
                                <a:pt x="132" y="70"/>
                              </a:lnTo>
                              <a:lnTo>
                                <a:pt x="131" y="74"/>
                              </a:lnTo>
                              <a:lnTo>
                                <a:pt x="122" y="72"/>
                              </a:lnTo>
                              <a:lnTo>
                                <a:pt x="122" y="65"/>
                              </a:lnTo>
                              <a:lnTo>
                                <a:pt x="124" y="52"/>
                              </a:lnTo>
                              <a:lnTo>
                                <a:pt x="134" y="53"/>
                              </a:lnTo>
                              <a:close/>
                              <a:moveTo>
                                <a:pt x="134" y="68"/>
                              </a:moveTo>
                              <a:lnTo>
                                <a:pt x="133" y="74"/>
                              </a:lnTo>
                              <a:lnTo>
                                <a:pt x="134" y="74"/>
                              </a:lnTo>
                              <a:lnTo>
                                <a:pt x="134" y="68"/>
                              </a:lnTo>
                              <a:close/>
                              <a:moveTo>
                                <a:pt x="122" y="55"/>
                              </a:moveTo>
                              <a:lnTo>
                                <a:pt x="122" y="55"/>
                              </a:lnTo>
                              <a:lnTo>
                                <a:pt x="123" y="51"/>
                              </a:lnTo>
                              <a:lnTo>
                                <a:pt x="122" y="51"/>
                              </a:lnTo>
                              <a:lnTo>
                                <a:pt x="122" y="55"/>
                              </a:lnTo>
                              <a:close/>
                              <a:moveTo>
                                <a:pt x="122" y="51"/>
                              </a:moveTo>
                              <a:lnTo>
                                <a:pt x="122" y="55"/>
                              </a:lnTo>
                              <a:lnTo>
                                <a:pt x="117" y="54"/>
                              </a:lnTo>
                              <a:lnTo>
                                <a:pt x="116" y="58"/>
                              </a:lnTo>
                              <a:lnTo>
                                <a:pt x="121" y="59"/>
                              </a:lnTo>
                              <a:lnTo>
                                <a:pt x="120" y="63"/>
                              </a:lnTo>
                              <a:lnTo>
                                <a:pt x="115" y="62"/>
                              </a:lnTo>
                              <a:lnTo>
                                <a:pt x="114" y="71"/>
                              </a:lnTo>
                              <a:lnTo>
                                <a:pt x="109" y="70"/>
                              </a:lnTo>
                              <a:lnTo>
                                <a:pt x="113" y="50"/>
                              </a:lnTo>
                              <a:lnTo>
                                <a:pt x="122" y="51"/>
                              </a:lnTo>
                              <a:close/>
                              <a:moveTo>
                                <a:pt x="122" y="65"/>
                              </a:moveTo>
                              <a:lnTo>
                                <a:pt x="121" y="72"/>
                              </a:lnTo>
                              <a:lnTo>
                                <a:pt x="122" y="72"/>
                              </a:lnTo>
                              <a:lnTo>
                                <a:pt x="122" y="65"/>
                              </a:lnTo>
                              <a:close/>
                              <a:moveTo>
                                <a:pt x="98" y="67"/>
                              </a:moveTo>
                              <a:lnTo>
                                <a:pt x="98" y="59"/>
                              </a:lnTo>
                              <a:lnTo>
                                <a:pt x="99" y="53"/>
                              </a:lnTo>
                              <a:cubicBezTo>
                                <a:pt x="99" y="52"/>
                                <a:pt x="99" y="52"/>
                                <a:pt x="99" y="51"/>
                              </a:cubicBezTo>
                              <a:cubicBezTo>
                                <a:pt x="99" y="51"/>
                                <a:pt x="100" y="50"/>
                                <a:pt x="100" y="49"/>
                              </a:cubicBezTo>
                              <a:cubicBezTo>
                                <a:pt x="99" y="50"/>
                                <a:pt x="99" y="50"/>
                                <a:pt x="99" y="51"/>
                              </a:cubicBezTo>
                              <a:cubicBezTo>
                                <a:pt x="99" y="51"/>
                                <a:pt x="99" y="52"/>
                                <a:pt x="98" y="53"/>
                              </a:cubicBezTo>
                              <a:lnTo>
                                <a:pt x="98" y="54"/>
                              </a:lnTo>
                              <a:lnTo>
                                <a:pt x="98" y="45"/>
                              </a:lnTo>
                              <a:lnTo>
                                <a:pt x="104" y="47"/>
                              </a:lnTo>
                              <a:lnTo>
                                <a:pt x="102" y="68"/>
                              </a:lnTo>
                              <a:lnTo>
                                <a:pt x="98" y="67"/>
                              </a:lnTo>
                              <a:close/>
                              <a:moveTo>
                                <a:pt x="98" y="45"/>
                              </a:moveTo>
                              <a:lnTo>
                                <a:pt x="98" y="54"/>
                              </a:lnTo>
                              <a:lnTo>
                                <a:pt x="96" y="59"/>
                              </a:lnTo>
                              <a:lnTo>
                                <a:pt x="98" y="59"/>
                              </a:lnTo>
                              <a:lnTo>
                                <a:pt x="98" y="67"/>
                              </a:lnTo>
                              <a:lnTo>
                                <a:pt x="97" y="67"/>
                              </a:lnTo>
                              <a:lnTo>
                                <a:pt x="98" y="63"/>
                              </a:lnTo>
                              <a:lnTo>
                                <a:pt x="94" y="62"/>
                              </a:lnTo>
                              <a:lnTo>
                                <a:pt x="93" y="66"/>
                              </a:lnTo>
                              <a:lnTo>
                                <a:pt x="91" y="65"/>
                              </a:lnTo>
                              <a:lnTo>
                                <a:pt x="91" y="60"/>
                              </a:lnTo>
                              <a:lnTo>
                                <a:pt x="98" y="45"/>
                              </a:lnTo>
                              <a:close/>
                              <a:moveTo>
                                <a:pt x="91" y="51"/>
                              </a:moveTo>
                              <a:lnTo>
                                <a:pt x="92" y="51"/>
                              </a:lnTo>
                              <a:lnTo>
                                <a:pt x="92" y="50"/>
                              </a:lnTo>
                              <a:cubicBezTo>
                                <a:pt x="93" y="48"/>
                                <a:pt x="93" y="46"/>
                                <a:pt x="92" y="45"/>
                              </a:cubicBezTo>
                              <a:cubicBezTo>
                                <a:pt x="92" y="44"/>
                                <a:pt x="91" y="43"/>
                                <a:pt x="91" y="43"/>
                              </a:cubicBezTo>
                              <a:lnTo>
                                <a:pt x="91" y="51"/>
                              </a:lnTo>
                              <a:close/>
                              <a:moveTo>
                                <a:pt x="91" y="43"/>
                              </a:moveTo>
                              <a:lnTo>
                                <a:pt x="91" y="51"/>
                              </a:lnTo>
                              <a:lnTo>
                                <a:pt x="87" y="50"/>
                              </a:lnTo>
                              <a:lnTo>
                                <a:pt x="88" y="48"/>
                              </a:lnTo>
                              <a:cubicBezTo>
                                <a:pt x="88" y="47"/>
                                <a:pt x="88" y="46"/>
                                <a:pt x="88" y="46"/>
                              </a:cubicBezTo>
                              <a:cubicBezTo>
                                <a:pt x="88" y="46"/>
                                <a:pt x="88" y="45"/>
                                <a:pt x="87" y="45"/>
                              </a:cubicBezTo>
                              <a:cubicBezTo>
                                <a:pt x="87" y="45"/>
                                <a:pt x="86" y="45"/>
                                <a:pt x="86" y="45"/>
                              </a:cubicBezTo>
                              <a:cubicBezTo>
                                <a:pt x="85" y="46"/>
                                <a:pt x="85" y="46"/>
                                <a:pt x="85" y="47"/>
                              </a:cubicBezTo>
                              <a:lnTo>
                                <a:pt x="82" y="56"/>
                              </a:lnTo>
                              <a:cubicBezTo>
                                <a:pt x="82" y="57"/>
                                <a:pt x="82" y="57"/>
                                <a:pt x="82" y="58"/>
                              </a:cubicBezTo>
                              <a:cubicBezTo>
                                <a:pt x="82" y="58"/>
                                <a:pt x="82" y="58"/>
                                <a:pt x="83" y="59"/>
                              </a:cubicBezTo>
                              <a:cubicBezTo>
                                <a:pt x="83" y="59"/>
                                <a:pt x="84" y="59"/>
                                <a:pt x="84" y="59"/>
                              </a:cubicBezTo>
                              <a:cubicBezTo>
                                <a:pt x="84" y="58"/>
                                <a:pt x="84" y="58"/>
                                <a:pt x="85" y="57"/>
                              </a:cubicBezTo>
                              <a:lnTo>
                                <a:pt x="86" y="54"/>
                              </a:lnTo>
                              <a:lnTo>
                                <a:pt x="90" y="56"/>
                              </a:lnTo>
                              <a:lnTo>
                                <a:pt x="89" y="58"/>
                              </a:lnTo>
                              <a:cubicBezTo>
                                <a:pt x="89" y="60"/>
                                <a:pt x="88" y="61"/>
                                <a:pt x="86" y="62"/>
                              </a:cubicBezTo>
                              <a:cubicBezTo>
                                <a:pt x="85" y="63"/>
                                <a:pt x="84" y="63"/>
                                <a:pt x="82" y="62"/>
                              </a:cubicBezTo>
                              <a:cubicBezTo>
                                <a:pt x="80" y="62"/>
                                <a:pt x="80" y="61"/>
                                <a:pt x="79" y="61"/>
                              </a:cubicBezTo>
                              <a:lnTo>
                                <a:pt x="79" y="50"/>
                              </a:lnTo>
                              <a:lnTo>
                                <a:pt x="80" y="46"/>
                              </a:lnTo>
                              <a:cubicBezTo>
                                <a:pt x="81" y="44"/>
                                <a:pt x="82" y="43"/>
                                <a:pt x="83" y="42"/>
                              </a:cubicBezTo>
                              <a:cubicBezTo>
                                <a:pt x="85" y="41"/>
                                <a:pt x="86" y="41"/>
                                <a:pt x="88" y="42"/>
                              </a:cubicBezTo>
                              <a:cubicBezTo>
                                <a:pt x="89" y="42"/>
                                <a:pt x="90" y="42"/>
                                <a:pt x="91" y="43"/>
                              </a:cubicBezTo>
                              <a:close/>
                              <a:moveTo>
                                <a:pt x="91" y="60"/>
                              </a:moveTo>
                              <a:lnTo>
                                <a:pt x="88" y="64"/>
                              </a:lnTo>
                              <a:lnTo>
                                <a:pt x="91" y="65"/>
                              </a:lnTo>
                              <a:lnTo>
                                <a:pt x="91" y="60"/>
                              </a:lnTo>
                              <a:close/>
                              <a:moveTo>
                                <a:pt x="79" y="45"/>
                              </a:moveTo>
                              <a:lnTo>
                                <a:pt x="81" y="39"/>
                              </a:lnTo>
                              <a:lnTo>
                                <a:pt x="79" y="39"/>
                              </a:lnTo>
                              <a:lnTo>
                                <a:pt x="79" y="45"/>
                              </a:lnTo>
                              <a:close/>
                              <a:moveTo>
                                <a:pt x="79" y="39"/>
                              </a:moveTo>
                              <a:lnTo>
                                <a:pt x="79" y="45"/>
                              </a:lnTo>
                              <a:lnTo>
                                <a:pt x="74" y="59"/>
                              </a:lnTo>
                              <a:lnTo>
                                <a:pt x="70" y="58"/>
                              </a:lnTo>
                              <a:lnTo>
                                <a:pt x="70" y="55"/>
                              </a:lnTo>
                              <a:lnTo>
                                <a:pt x="76" y="38"/>
                              </a:lnTo>
                              <a:lnTo>
                                <a:pt x="79" y="39"/>
                              </a:lnTo>
                              <a:close/>
                              <a:moveTo>
                                <a:pt x="79" y="50"/>
                              </a:moveTo>
                              <a:lnTo>
                                <a:pt x="78" y="54"/>
                              </a:lnTo>
                              <a:cubicBezTo>
                                <a:pt x="77" y="56"/>
                                <a:pt x="77" y="58"/>
                                <a:pt x="78" y="59"/>
                              </a:cubicBezTo>
                              <a:cubicBezTo>
                                <a:pt x="78" y="60"/>
                                <a:pt x="78" y="60"/>
                                <a:pt x="79" y="61"/>
                              </a:cubicBezTo>
                              <a:lnTo>
                                <a:pt x="79" y="50"/>
                              </a:lnTo>
                              <a:close/>
                              <a:moveTo>
                                <a:pt x="70" y="38"/>
                              </a:moveTo>
                              <a:lnTo>
                                <a:pt x="70" y="35"/>
                              </a:lnTo>
                              <a:lnTo>
                                <a:pt x="71" y="35"/>
                              </a:lnTo>
                              <a:lnTo>
                                <a:pt x="70" y="38"/>
                              </a:lnTo>
                              <a:close/>
                              <a:moveTo>
                                <a:pt x="70" y="35"/>
                              </a:moveTo>
                              <a:lnTo>
                                <a:pt x="70" y="38"/>
                              </a:lnTo>
                              <a:lnTo>
                                <a:pt x="65" y="51"/>
                              </a:lnTo>
                              <a:lnTo>
                                <a:pt x="69" y="53"/>
                              </a:lnTo>
                              <a:lnTo>
                                <a:pt x="68" y="57"/>
                              </a:lnTo>
                              <a:lnTo>
                                <a:pt x="59" y="53"/>
                              </a:lnTo>
                              <a:lnTo>
                                <a:pt x="59" y="52"/>
                              </a:lnTo>
                              <a:lnTo>
                                <a:pt x="67" y="34"/>
                              </a:lnTo>
                              <a:lnTo>
                                <a:pt x="70" y="35"/>
                              </a:lnTo>
                              <a:close/>
                              <a:moveTo>
                                <a:pt x="70" y="55"/>
                              </a:moveTo>
                              <a:lnTo>
                                <a:pt x="69" y="57"/>
                              </a:lnTo>
                              <a:lnTo>
                                <a:pt x="70" y="58"/>
                              </a:lnTo>
                              <a:lnTo>
                                <a:pt x="70" y="55"/>
                              </a:lnTo>
                              <a:close/>
                              <a:moveTo>
                                <a:pt x="59" y="48"/>
                              </a:moveTo>
                              <a:cubicBezTo>
                                <a:pt x="59" y="47"/>
                                <a:pt x="59" y="47"/>
                                <a:pt x="59" y="47"/>
                              </a:cubicBezTo>
                              <a:lnTo>
                                <a:pt x="60" y="46"/>
                              </a:lnTo>
                              <a:cubicBezTo>
                                <a:pt x="60" y="45"/>
                                <a:pt x="61" y="44"/>
                                <a:pt x="60" y="43"/>
                              </a:cubicBezTo>
                              <a:cubicBezTo>
                                <a:pt x="60" y="42"/>
                                <a:pt x="60" y="42"/>
                                <a:pt x="59" y="41"/>
                              </a:cubicBezTo>
                              <a:lnTo>
                                <a:pt x="59" y="48"/>
                              </a:lnTo>
                              <a:close/>
                              <a:moveTo>
                                <a:pt x="59" y="41"/>
                              </a:moveTo>
                              <a:cubicBezTo>
                                <a:pt x="60" y="41"/>
                                <a:pt x="61" y="41"/>
                                <a:pt x="61" y="40"/>
                              </a:cubicBezTo>
                              <a:cubicBezTo>
                                <a:pt x="62" y="40"/>
                                <a:pt x="63" y="39"/>
                                <a:pt x="63" y="38"/>
                              </a:cubicBezTo>
                              <a:lnTo>
                                <a:pt x="64" y="37"/>
                              </a:lnTo>
                              <a:cubicBezTo>
                                <a:pt x="64" y="35"/>
                                <a:pt x="64" y="34"/>
                                <a:pt x="64" y="33"/>
                              </a:cubicBezTo>
                              <a:cubicBezTo>
                                <a:pt x="63" y="32"/>
                                <a:pt x="62" y="31"/>
                                <a:pt x="60" y="31"/>
                              </a:cubicBezTo>
                              <a:lnTo>
                                <a:pt x="59" y="30"/>
                              </a:lnTo>
                              <a:lnTo>
                                <a:pt x="59" y="34"/>
                              </a:lnTo>
                              <a:cubicBezTo>
                                <a:pt x="59" y="34"/>
                                <a:pt x="59" y="34"/>
                                <a:pt x="59" y="34"/>
                              </a:cubicBezTo>
                              <a:cubicBezTo>
                                <a:pt x="59" y="35"/>
                                <a:pt x="59" y="35"/>
                                <a:pt x="59" y="36"/>
                              </a:cubicBezTo>
                              <a:lnTo>
                                <a:pt x="59" y="41"/>
                              </a:lnTo>
                              <a:close/>
                              <a:moveTo>
                                <a:pt x="59" y="30"/>
                              </a:moveTo>
                              <a:lnTo>
                                <a:pt x="59" y="34"/>
                              </a:lnTo>
                              <a:cubicBezTo>
                                <a:pt x="59" y="34"/>
                                <a:pt x="58" y="34"/>
                                <a:pt x="58" y="33"/>
                              </a:cubicBezTo>
                              <a:lnTo>
                                <a:pt x="58" y="29"/>
                              </a:lnTo>
                              <a:lnTo>
                                <a:pt x="59" y="30"/>
                              </a:lnTo>
                              <a:close/>
                              <a:moveTo>
                                <a:pt x="59" y="36"/>
                              </a:moveTo>
                              <a:lnTo>
                                <a:pt x="59" y="41"/>
                              </a:lnTo>
                              <a:cubicBezTo>
                                <a:pt x="59" y="41"/>
                                <a:pt x="59" y="41"/>
                                <a:pt x="59" y="41"/>
                              </a:cubicBezTo>
                              <a:lnTo>
                                <a:pt x="59" y="48"/>
                              </a:lnTo>
                              <a:cubicBezTo>
                                <a:pt x="59" y="48"/>
                                <a:pt x="58" y="49"/>
                                <a:pt x="58" y="50"/>
                              </a:cubicBezTo>
                              <a:lnTo>
                                <a:pt x="58" y="38"/>
                              </a:lnTo>
                              <a:cubicBezTo>
                                <a:pt x="58" y="38"/>
                                <a:pt x="58" y="37"/>
                                <a:pt x="59" y="37"/>
                              </a:cubicBezTo>
                              <a:lnTo>
                                <a:pt x="59" y="36"/>
                              </a:lnTo>
                              <a:close/>
                              <a:moveTo>
                                <a:pt x="59" y="52"/>
                              </a:moveTo>
                              <a:lnTo>
                                <a:pt x="59" y="53"/>
                              </a:lnTo>
                              <a:lnTo>
                                <a:pt x="59" y="52"/>
                              </a:lnTo>
                              <a:close/>
                              <a:moveTo>
                                <a:pt x="58" y="29"/>
                              </a:moveTo>
                              <a:lnTo>
                                <a:pt x="58" y="33"/>
                              </a:lnTo>
                              <a:lnTo>
                                <a:pt x="56" y="38"/>
                              </a:lnTo>
                              <a:cubicBezTo>
                                <a:pt x="56" y="38"/>
                                <a:pt x="57" y="38"/>
                                <a:pt x="58" y="38"/>
                              </a:cubicBezTo>
                              <a:lnTo>
                                <a:pt x="58" y="50"/>
                              </a:lnTo>
                              <a:cubicBezTo>
                                <a:pt x="57" y="50"/>
                                <a:pt x="57" y="50"/>
                                <a:pt x="56" y="50"/>
                              </a:cubicBezTo>
                              <a:cubicBezTo>
                                <a:pt x="55" y="50"/>
                                <a:pt x="54" y="50"/>
                                <a:pt x="53" y="50"/>
                              </a:cubicBezTo>
                              <a:lnTo>
                                <a:pt x="53" y="46"/>
                              </a:lnTo>
                              <a:cubicBezTo>
                                <a:pt x="53" y="46"/>
                                <a:pt x="54" y="46"/>
                                <a:pt x="54" y="46"/>
                              </a:cubicBezTo>
                              <a:cubicBezTo>
                                <a:pt x="54" y="46"/>
                                <a:pt x="55" y="46"/>
                                <a:pt x="55" y="45"/>
                              </a:cubicBezTo>
                              <a:lnTo>
                                <a:pt x="56" y="44"/>
                              </a:lnTo>
                              <a:cubicBezTo>
                                <a:pt x="56" y="43"/>
                                <a:pt x="56" y="42"/>
                                <a:pt x="56" y="42"/>
                              </a:cubicBezTo>
                              <a:cubicBezTo>
                                <a:pt x="56" y="41"/>
                                <a:pt x="55" y="41"/>
                                <a:pt x="54" y="40"/>
                              </a:cubicBezTo>
                              <a:lnTo>
                                <a:pt x="53" y="43"/>
                              </a:lnTo>
                              <a:lnTo>
                                <a:pt x="53" y="32"/>
                              </a:lnTo>
                              <a:lnTo>
                                <a:pt x="55" y="28"/>
                              </a:lnTo>
                              <a:lnTo>
                                <a:pt x="58" y="29"/>
                              </a:lnTo>
                              <a:close/>
                              <a:moveTo>
                                <a:pt x="53" y="29"/>
                              </a:moveTo>
                              <a:lnTo>
                                <a:pt x="54" y="27"/>
                              </a:lnTo>
                              <a:lnTo>
                                <a:pt x="53" y="27"/>
                              </a:lnTo>
                              <a:lnTo>
                                <a:pt x="53" y="29"/>
                              </a:lnTo>
                              <a:close/>
                              <a:moveTo>
                                <a:pt x="53" y="22"/>
                              </a:moveTo>
                              <a:lnTo>
                                <a:pt x="53" y="21"/>
                              </a:lnTo>
                              <a:lnTo>
                                <a:pt x="54" y="22"/>
                              </a:lnTo>
                              <a:lnTo>
                                <a:pt x="53" y="22"/>
                              </a:lnTo>
                              <a:close/>
                              <a:moveTo>
                                <a:pt x="53" y="21"/>
                              </a:moveTo>
                              <a:lnTo>
                                <a:pt x="53" y="22"/>
                              </a:lnTo>
                              <a:lnTo>
                                <a:pt x="51" y="23"/>
                              </a:lnTo>
                              <a:lnTo>
                                <a:pt x="51" y="21"/>
                              </a:lnTo>
                              <a:lnTo>
                                <a:pt x="51" y="20"/>
                              </a:lnTo>
                              <a:lnTo>
                                <a:pt x="53" y="21"/>
                              </a:lnTo>
                              <a:close/>
                              <a:moveTo>
                                <a:pt x="53" y="27"/>
                              </a:moveTo>
                              <a:lnTo>
                                <a:pt x="53" y="29"/>
                              </a:lnTo>
                              <a:lnTo>
                                <a:pt x="51" y="33"/>
                              </a:lnTo>
                              <a:lnTo>
                                <a:pt x="51" y="25"/>
                              </a:lnTo>
                              <a:lnTo>
                                <a:pt x="53" y="27"/>
                              </a:lnTo>
                              <a:close/>
                              <a:moveTo>
                                <a:pt x="53" y="32"/>
                              </a:moveTo>
                              <a:lnTo>
                                <a:pt x="51" y="37"/>
                              </a:lnTo>
                              <a:lnTo>
                                <a:pt x="51" y="49"/>
                              </a:lnTo>
                              <a:cubicBezTo>
                                <a:pt x="52" y="50"/>
                                <a:pt x="52" y="50"/>
                                <a:pt x="53" y="50"/>
                              </a:cubicBezTo>
                              <a:lnTo>
                                <a:pt x="53" y="46"/>
                              </a:lnTo>
                              <a:cubicBezTo>
                                <a:pt x="53" y="46"/>
                                <a:pt x="52" y="46"/>
                                <a:pt x="52" y="46"/>
                              </a:cubicBezTo>
                              <a:lnTo>
                                <a:pt x="53" y="43"/>
                              </a:lnTo>
                              <a:lnTo>
                                <a:pt x="53" y="32"/>
                              </a:lnTo>
                              <a:close/>
                              <a:moveTo>
                                <a:pt x="51" y="21"/>
                              </a:moveTo>
                              <a:lnTo>
                                <a:pt x="51" y="23"/>
                              </a:lnTo>
                              <a:lnTo>
                                <a:pt x="49" y="23"/>
                              </a:lnTo>
                              <a:lnTo>
                                <a:pt x="47" y="22"/>
                              </a:lnTo>
                              <a:lnTo>
                                <a:pt x="51" y="21"/>
                              </a:lnTo>
                              <a:close/>
                              <a:moveTo>
                                <a:pt x="51" y="25"/>
                              </a:moveTo>
                              <a:lnTo>
                                <a:pt x="50" y="25"/>
                              </a:lnTo>
                              <a:lnTo>
                                <a:pt x="42" y="39"/>
                              </a:lnTo>
                              <a:cubicBezTo>
                                <a:pt x="42" y="39"/>
                                <a:pt x="42" y="40"/>
                                <a:pt x="41" y="40"/>
                              </a:cubicBezTo>
                              <a:cubicBezTo>
                                <a:pt x="41" y="40"/>
                                <a:pt x="41" y="40"/>
                                <a:pt x="40" y="40"/>
                              </a:cubicBezTo>
                              <a:cubicBezTo>
                                <a:pt x="40" y="39"/>
                                <a:pt x="40" y="39"/>
                                <a:pt x="40" y="39"/>
                              </a:cubicBezTo>
                              <a:cubicBezTo>
                                <a:pt x="39" y="38"/>
                                <a:pt x="40" y="38"/>
                                <a:pt x="40" y="37"/>
                              </a:cubicBezTo>
                              <a:lnTo>
                                <a:pt x="47" y="24"/>
                              </a:lnTo>
                              <a:lnTo>
                                <a:pt x="43" y="21"/>
                              </a:lnTo>
                              <a:lnTo>
                                <a:pt x="38" y="31"/>
                              </a:lnTo>
                              <a:lnTo>
                                <a:pt x="38" y="43"/>
                              </a:lnTo>
                              <a:cubicBezTo>
                                <a:pt x="38" y="43"/>
                                <a:pt x="38" y="43"/>
                                <a:pt x="39" y="43"/>
                              </a:cubicBezTo>
                              <a:cubicBezTo>
                                <a:pt x="40" y="44"/>
                                <a:pt x="42" y="44"/>
                                <a:pt x="43" y="44"/>
                              </a:cubicBezTo>
                              <a:cubicBezTo>
                                <a:pt x="45" y="43"/>
                                <a:pt x="46" y="42"/>
                                <a:pt x="47" y="40"/>
                              </a:cubicBezTo>
                              <a:lnTo>
                                <a:pt x="51" y="33"/>
                              </a:lnTo>
                              <a:lnTo>
                                <a:pt x="51" y="25"/>
                              </a:lnTo>
                              <a:close/>
                              <a:moveTo>
                                <a:pt x="51" y="37"/>
                              </a:moveTo>
                              <a:lnTo>
                                <a:pt x="51" y="49"/>
                              </a:lnTo>
                              <a:lnTo>
                                <a:pt x="46" y="47"/>
                              </a:lnTo>
                              <a:lnTo>
                                <a:pt x="51" y="37"/>
                              </a:lnTo>
                              <a:close/>
                              <a:moveTo>
                                <a:pt x="38" y="28"/>
                              </a:moveTo>
                              <a:lnTo>
                                <a:pt x="38" y="18"/>
                              </a:lnTo>
                              <a:cubicBezTo>
                                <a:pt x="40" y="19"/>
                                <a:pt x="41" y="20"/>
                                <a:pt x="41" y="21"/>
                              </a:cubicBezTo>
                              <a:cubicBezTo>
                                <a:pt x="41" y="23"/>
                                <a:pt x="41" y="24"/>
                                <a:pt x="40" y="25"/>
                              </a:cubicBezTo>
                              <a:lnTo>
                                <a:pt x="39" y="27"/>
                              </a:lnTo>
                              <a:cubicBezTo>
                                <a:pt x="39" y="28"/>
                                <a:pt x="38" y="28"/>
                                <a:pt x="38" y="28"/>
                              </a:cubicBezTo>
                              <a:close/>
                              <a:moveTo>
                                <a:pt x="38" y="18"/>
                              </a:moveTo>
                              <a:lnTo>
                                <a:pt x="38" y="28"/>
                              </a:lnTo>
                              <a:cubicBezTo>
                                <a:pt x="37" y="29"/>
                                <a:pt x="37" y="30"/>
                                <a:pt x="36" y="30"/>
                              </a:cubicBezTo>
                              <a:cubicBezTo>
                                <a:pt x="36" y="30"/>
                                <a:pt x="36" y="30"/>
                                <a:pt x="36" y="30"/>
                              </a:cubicBezTo>
                              <a:lnTo>
                                <a:pt x="36" y="24"/>
                              </a:lnTo>
                              <a:lnTo>
                                <a:pt x="36" y="23"/>
                              </a:lnTo>
                              <a:cubicBezTo>
                                <a:pt x="36" y="23"/>
                                <a:pt x="36" y="22"/>
                                <a:pt x="36" y="22"/>
                              </a:cubicBezTo>
                              <a:cubicBezTo>
                                <a:pt x="36" y="21"/>
                                <a:pt x="36" y="21"/>
                                <a:pt x="36" y="21"/>
                              </a:cubicBezTo>
                              <a:lnTo>
                                <a:pt x="36" y="17"/>
                              </a:lnTo>
                              <a:lnTo>
                                <a:pt x="38" y="18"/>
                              </a:lnTo>
                              <a:cubicBezTo>
                                <a:pt x="38" y="18"/>
                                <a:pt x="38" y="18"/>
                                <a:pt x="38" y="18"/>
                              </a:cubicBezTo>
                              <a:close/>
                              <a:moveTo>
                                <a:pt x="38" y="31"/>
                              </a:moveTo>
                              <a:lnTo>
                                <a:pt x="38" y="43"/>
                              </a:lnTo>
                              <a:cubicBezTo>
                                <a:pt x="37" y="42"/>
                                <a:pt x="36" y="41"/>
                                <a:pt x="36" y="40"/>
                              </a:cubicBezTo>
                              <a:lnTo>
                                <a:pt x="36" y="36"/>
                              </a:lnTo>
                              <a:cubicBezTo>
                                <a:pt x="36" y="35"/>
                                <a:pt x="36" y="35"/>
                                <a:pt x="36" y="34"/>
                              </a:cubicBezTo>
                              <a:lnTo>
                                <a:pt x="38" y="31"/>
                              </a:lnTo>
                              <a:close/>
                              <a:moveTo>
                                <a:pt x="36" y="17"/>
                              </a:moveTo>
                              <a:lnTo>
                                <a:pt x="36" y="21"/>
                              </a:lnTo>
                              <a:cubicBezTo>
                                <a:pt x="35" y="21"/>
                                <a:pt x="35" y="21"/>
                                <a:pt x="35" y="20"/>
                              </a:cubicBezTo>
                              <a:lnTo>
                                <a:pt x="34" y="20"/>
                              </a:lnTo>
                              <a:lnTo>
                                <a:pt x="34" y="21"/>
                              </a:lnTo>
                              <a:lnTo>
                                <a:pt x="34" y="16"/>
                              </a:lnTo>
                              <a:lnTo>
                                <a:pt x="36" y="17"/>
                              </a:lnTo>
                              <a:close/>
                              <a:moveTo>
                                <a:pt x="36" y="24"/>
                              </a:moveTo>
                              <a:lnTo>
                                <a:pt x="36" y="30"/>
                              </a:lnTo>
                              <a:cubicBezTo>
                                <a:pt x="35" y="30"/>
                                <a:pt x="35" y="30"/>
                                <a:pt x="34" y="30"/>
                              </a:cubicBezTo>
                              <a:lnTo>
                                <a:pt x="34" y="25"/>
                              </a:lnTo>
                              <a:cubicBezTo>
                                <a:pt x="34" y="25"/>
                                <a:pt x="35" y="25"/>
                                <a:pt x="35" y="24"/>
                              </a:cubicBezTo>
                              <a:lnTo>
                                <a:pt x="36" y="24"/>
                              </a:lnTo>
                              <a:close/>
                              <a:moveTo>
                                <a:pt x="36" y="36"/>
                              </a:moveTo>
                              <a:lnTo>
                                <a:pt x="36" y="40"/>
                              </a:lnTo>
                              <a:cubicBezTo>
                                <a:pt x="36" y="40"/>
                                <a:pt x="35" y="40"/>
                                <a:pt x="35" y="39"/>
                              </a:cubicBezTo>
                              <a:cubicBezTo>
                                <a:pt x="35" y="38"/>
                                <a:pt x="35" y="37"/>
                                <a:pt x="36" y="36"/>
                              </a:cubicBezTo>
                              <a:close/>
                              <a:moveTo>
                                <a:pt x="34" y="16"/>
                              </a:moveTo>
                              <a:lnTo>
                                <a:pt x="34" y="21"/>
                              </a:lnTo>
                              <a:lnTo>
                                <a:pt x="32" y="25"/>
                              </a:lnTo>
                              <a:cubicBezTo>
                                <a:pt x="32" y="25"/>
                                <a:pt x="32" y="25"/>
                                <a:pt x="32" y="25"/>
                              </a:cubicBezTo>
                              <a:cubicBezTo>
                                <a:pt x="32" y="25"/>
                                <a:pt x="32" y="25"/>
                                <a:pt x="32" y="25"/>
                              </a:cubicBezTo>
                              <a:cubicBezTo>
                                <a:pt x="33" y="25"/>
                                <a:pt x="34" y="25"/>
                                <a:pt x="34" y="25"/>
                              </a:cubicBezTo>
                              <a:lnTo>
                                <a:pt x="34" y="30"/>
                              </a:lnTo>
                              <a:cubicBezTo>
                                <a:pt x="33" y="30"/>
                                <a:pt x="33" y="30"/>
                                <a:pt x="32" y="29"/>
                              </a:cubicBezTo>
                              <a:lnTo>
                                <a:pt x="30" y="28"/>
                              </a:lnTo>
                              <a:lnTo>
                                <a:pt x="26" y="33"/>
                              </a:lnTo>
                              <a:lnTo>
                                <a:pt x="26" y="24"/>
                              </a:lnTo>
                              <a:lnTo>
                                <a:pt x="32" y="15"/>
                              </a:lnTo>
                              <a:lnTo>
                                <a:pt x="34" y="16"/>
                              </a:lnTo>
                              <a:close/>
                              <a:moveTo>
                                <a:pt x="26" y="15"/>
                              </a:moveTo>
                              <a:lnTo>
                                <a:pt x="29" y="17"/>
                              </a:lnTo>
                              <a:lnTo>
                                <a:pt x="31" y="14"/>
                              </a:lnTo>
                              <a:lnTo>
                                <a:pt x="26" y="11"/>
                              </a:lnTo>
                              <a:lnTo>
                                <a:pt x="26" y="15"/>
                              </a:lnTo>
                              <a:close/>
                              <a:moveTo>
                                <a:pt x="14" y="11"/>
                              </a:moveTo>
                              <a:cubicBezTo>
                                <a:pt x="14" y="11"/>
                                <a:pt x="14" y="10"/>
                                <a:pt x="15" y="10"/>
                              </a:cubicBezTo>
                              <a:lnTo>
                                <a:pt x="15" y="9"/>
                              </a:lnTo>
                              <a:cubicBezTo>
                                <a:pt x="16" y="8"/>
                                <a:pt x="16" y="8"/>
                                <a:pt x="16" y="8"/>
                              </a:cubicBezTo>
                              <a:cubicBezTo>
                                <a:pt x="16" y="7"/>
                                <a:pt x="15" y="7"/>
                                <a:pt x="14" y="6"/>
                              </a:cubicBezTo>
                              <a:lnTo>
                                <a:pt x="14" y="7"/>
                              </a:lnTo>
                              <a:lnTo>
                                <a:pt x="14" y="1"/>
                              </a:lnTo>
                              <a:lnTo>
                                <a:pt x="18" y="4"/>
                              </a:lnTo>
                              <a:cubicBezTo>
                                <a:pt x="20" y="6"/>
                                <a:pt x="20" y="7"/>
                                <a:pt x="21" y="8"/>
                              </a:cubicBezTo>
                              <a:cubicBezTo>
                                <a:pt x="21" y="9"/>
                                <a:pt x="20" y="10"/>
                                <a:pt x="19" y="11"/>
                              </a:cubicBezTo>
                              <a:lnTo>
                                <a:pt x="19" y="12"/>
                              </a:lnTo>
                              <a:cubicBezTo>
                                <a:pt x="18" y="13"/>
                                <a:pt x="17" y="14"/>
                                <a:pt x="17" y="14"/>
                              </a:cubicBezTo>
                              <a:cubicBezTo>
                                <a:pt x="16" y="14"/>
                                <a:pt x="15" y="14"/>
                                <a:pt x="14" y="14"/>
                              </a:cubicBezTo>
                              <a:cubicBezTo>
                                <a:pt x="15" y="15"/>
                                <a:pt x="15" y="15"/>
                                <a:pt x="15" y="16"/>
                              </a:cubicBezTo>
                              <a:cubicBezTo>
                                <a:pt x="15" y="17"/>
                                <a:pt x="14" y="18"/>
                                <a:pt x="14" y="18"/>
                              </a:cubicBezTo>
                              <a:lnTo>
                                <a:pt x="14" y="19"/>
                              </a:lnTo>
                              <a:lnTo>
                                <a:pt x="14" y="11"/>
                              </a:lnTo>
                              <a:close/>
                              <a:moveTo>
                                <a:pt x="26" y="11"/>
                              </a:moveTo>
                              <a:lnTo>
                                <a:pt x="22" y="8"/>
                              </a:lnTo>
                              <a:lnTo>
                                <a:pt x="14" y="22"/>
                              </a:lnTo>
                              <a:lnTo>
                                <a:pt x="14" y="27"/>
                              </a:lnTo>
                              <a:lnTo>
                                <a:pt x="20" y="31"/>
                              </a:lnTo>
                              <a:lnTo>
                                <a:pt x="22" y="28"/>
                              </a:lnTo>
                              <a:lnTo>
                                <a:pt x="17" y="25"/>
                              </a:lnTo>
                              <a:lnTo>
                                <a:pt x="20" y="21"/>
                              </a:lnTo>
                              <a:lnTo>
                                <a:pt x="24" y="23"/>
                              </a:lnTo>
                              <a:lnTo>
                                <a:pt x="26" y="20"/>
                              </a:lnTo>
                              <a:lnTo>
                                <a:pt x="22" y="17"/>
                              </a:lnTo>
                              <a:lnTo>
                                <a:pt x="24" y="14"/>
                              </a:lnTo>
                              <a:lnTo>
                                <a:pt x="26" y="15"/>
                              </a:lnTo>
                              <a:lnTo>
                                <a:pt x="26" y="11"/>
                              </a:lnTo>
                              <a:close/>
                              <a:moveTo>
                                <a:pt x="26" y="24"/>
                              </a:moveTo>
                              <a:lnTo>
                                <a:pt x="26" y="33"/>
                              </a:lnTo>
                              <a:lnTo>
                                <a:pt x="26" y="35"/>
                              </a:lnTo>
                              <a:lnTo>
                                <a:pt x="22" y="32"/>
                              </a:lnTo>
                              <a:lnTo>
                                <a:pt x="26" y="24"/>
                              </a:lnTo>
                              <a:close/>
                              <a:moveTo>
                                <a:pt x="11" y="10"/>
                              </a:moveTo>
                              <a:cubicBezTo>
                                <a:pt x="12" y="10"/>
                                <a:pt x="13" y="11"/>
                                <a:pt x="13" y="11"/>
                              </a:cubicBezTo>
                              <a:cubicBezTo>
                                <a:pt x="13" y="11"/>
                                <a:pt x="13" y="11"/>
                                <a:pt x="14" y="11"/>
                              </a:cubicBezTo>
                              <a:lnTo>
                                <a:pt x="14" y="19"/>
                              </a:lnTo>
                              <a:lnTo>
                                <a:pt x="11" y="22"/>
                              </a:lnTo>
                              <a:cubicBezTo>
                                <a:pt x="10" y="23"/>
                                <a:pt x="10" y="23"/>
                                <a:pt x="10" y="23"/>
                              </a:cubicBezTo>
                              <a:cubicBezTo>
                                <a:pt x="10" y="24"/>
                                <a:pt x="10" y="24"/>
                                <a:pt x="9" y="24"/>
                              </a:cubicBezTo>
                              <a:lnTo>
                                <a:pt x="6" y="21"/>
                              </a:lnTo>
                              <a:cubicBezTo>
                                <a:pt x="6" y="21"/>
                                <a:pt x="6" y="21"/>
                                <a:pt x="6" y="20"/>
                              </a:cubicBezTo>
                              <a:cubicBezTo>
                                <a:pt x="6" y="20"/>
                                <a:pt x="7" y="20"/>
                                <a:pt x="7" y="19"/>
                              </a:cubicBezTo>
                              <a:lnTo>
                                <a:pt x="10" y="16"/>
                              </a:lnTo>
                              <a:cubicBezTo>
                                <a:pt x="10" y="15"/>
                                <a:pt x="11" y="14"/>
                                <a:pt x="11" y="14"/>
                              </a:cubicBezTo>
                              <a:cubicBezTo>
                                <a:pt x="10" y="13"/>
                                <a:pt x="10" y="13"/>
                                <a:pt x="9" y="12"/>
                              </a:cubicBezTo>
                              <a:lnTo>
                                <a:pt x="3" y="19"/>
                              </a:lnTo>
                              <a:lnTo>
                                <a:pt x="0" y="16"/>
                              </a:lnTo>
                              <a:lnTo>
                                <a:pt x="13" y="0"/>
                              </a:lnTo>
                              <a:lnTo>
                                <a:pt x="14" y="1"/>
                              </a:lnTo>
                              <a:lnTo>
                                <a:pt x="14" y="7"/>
                              </a:lnTo>
                              <a:lnTo>
                                <a:pt x="11" y="10"/>
                              </a:lnTo>
                              <a:close/>
                              <a:moveTo>
                                <a:pt x="14" y="22"/>
                              </a:moveTo>
                              <a:lnTo>
                                <a:pt x="11" y="25"/>
                              </a:lnTo>
                              <a:lnTo>
                                <a:pt x="14" y="27"/>
                              </a:lnTo>
                              <a:lnTo>
                                <a:pt x="14" y="22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24211D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538" name="Freeform 543"/>
                      <wps:cNvSpPr>
                        <a:spLocks noEditPoints="1"/>
                      </wps:cNvSpPr>
                      <wps:spPr bwMode="auto">
                        <a:xfrm>
                          <a:off x="66004" y="544168"/>
                          <a:ext cx="188612" cy="122015"/>
                        </a:xfrm>
                        <a:custGeom>
                          <a:avLst/>
                          <a:gdLst>
                            <a:gd name="T0" fmla="*/ 179490 w 145"/>
                            <a:gd name="T1" fmla="*/ 104877 h 93"/>
                            <a:gd name="T2" fmla="*/ 183392 w 145"/>
                            <a:gd name="T3" fmla="*/ 121920 h 93"/>
                            <a:gd name="T4" fmla="*/ 179490 w 145"/>
                            <a:gd name="T5" fmla="*/ 117987 h 93"/>
                            <a:gd name="T6" fmla="*/ 176889 w 145"/>
                            <a:gd name="T7" fmla="*/ 99634 h 93"/>
                            <a:gd name="T8" fmla="*/ 172987 w 145"/>
                            <a:gd name="T9" fmla="*/ 103566 h 93"/>
                            <a:gd name="T10" fmla="*/ 165183 w 145"/>
                            <a:gd name="T11" fmla="*/ 95701 h 93"/>
                            <a:gd name="T12" fmla="*/ 172987 w 145"/>
                            <a:gd name="T13" fmla="*/ 119298 h 93"/>
                            <a:gd name="T14" fmla="*/ 161281 w 145"/>
                            <a:gd name="T15" fmla="*/ 103566 h 93"/>
                            <a:gd name="T16" fmla="*/ 156079 w 145"/>
                            <a:gd name="T17" fmla="*/ 98323 h 93"/>
                            <a:gd name="T18" fmla="*/ 154778 w 145"/>
                            <a:gd name="T19" fmla="*/ 94390 h 93"/>
                            <a:gd name="T20" fmla="*/ 161281 w 145"/>
                            <a:gd name="T21" fmla="*/ 111432 h 93"/>
                            <a:gd name="T22" fmla="*/ 152177 w 145"/>
                            <a:gd name="T23" fmla="*/ 110121 h 93"/>
                            <a:gd name="T24" fmla="*/ 149575 w 145"/>
                            <a:gd name="T25" fmla="*/ 114054 h 93"/>
                            <a:gd name="T26" fmla="*/ 146974 w 145"/>
                            <a:gd name="T27" fmla="*/ 90457 h 93"/>
                            <a:gd name="T28" fmla="*/ 140471 w 145"/>
                            <a:gd name="T29" fmla="*/ 94390 h 93"/>
                            <a:gd name="T30" fmla="*/ 132667 w 145"/>
                            <a:gd name="T31" fmla="*/ 91768 h 93"/>
                            <a:gd name="T32" fmla="*/ 122262 w 145"/>
                            <a:gd name="T33" fmla="*/ 97012 h 93"/>
                            <a:gd name="T34" fmla="*/ 139170 w 145"/>
                            <a:gd name="T35" fmla="*/ 90457 h 93"/>
                            <a:gd name="T36" fmla="*/ 145673 w 145"/>
                            <a:gd name="T37" fmla="*/ 106188 h 93"/>
                            <a:gd name="T38" fmla="*/ 122262 w 145"/>
                            <a:gd name="T39" fmla="*/ 90457 h 93"/>
                            <a:gd name="T40" fmla="*/ 117059 w 145"/>
                            <a:gd name="T41" fmla="*/ 82591 h 93"/>
                            <a:gd name="T42" fmla="*/ 119660 w 145"/>
                            <a:gd name="T43" fmla="*/ 103566 h 93"/>
                            <a:gd name="T44" fmla="*/ 117059 w 145"/>
                            <a:gd name="T45" fmla="*/ 77347 h 93"/>
                            <a:gd name="T46" fmla="*/ 111856 w 145"/>
                            <a:gd name="T47" fmla="*/ 93079 h 93"/>
                            <a:gd name="T48" fmla="*/ 117059 w 145"/>
                            <a:gd name="T49" fmla="*/ 99634 h 93"/>
                            <a:gd name="T50" fmla="*/ 117059 w 145"/>
                            <a:gd name="T51" fmla="*/ 77347 h 93"/>
                            <a:gd name="T52" fmla="*/ 100150 w 145"/>
                            <a:gd name="T53" fmla="*/ 93079 h 93"/>
                            <a:gd name="T54" fmla="*/ 100150 w 145"/>
                            <a:gd name="T55" fmla="*/ 86524 h 93"/>
                            <a:gd name="T56" fmla="*/ 106654 w 145"/>
                            <a:gd name="T57" fmla="*/ 95701 h 93"/>
                            <a:gd name="T58" fmla="*/ 96248 w 145"/>
                            <a:gd name="T59" fmla="*/ 76036 h 93"/>
                            <a:gd name="T60" fmla="*/ 87144 w 145"/>
                            <a:gd name="T61" fmla="*/ 81280 h 93"/>
                            <a:gd name="T62" fmla="*/ 85843 w 145"/>
                            <a:gd name="T63" fmla="*/ 65548 h 93"/>
                            <a:gd name="T64" fmla="*/ 96248 w 145"/>
                            <a:gd name="T65" fmla="*/ 83902 h 93"/>
                            <a:gd name="T66" fmla="*/ 74137 w 145"/>
                            <a:gd name="T67" fmla="*/ 79969 h 93"/>
                            <a:gd name="T68" fmla="*/ 65033 w 145"/>
                            <a:gd name="T69" fmla="*/ 74725 h 93"/>
                            <a:gd name="T70" fmla="*/ 74137 w 145"/>
                            <a:gd name="T71" fmla="*/ 70792 h 93"/>
                            <a:gd name="T72" fmla="*/ 79340 w 145"/>
                            <a:gd name="T73" fmla="*/ 76036 h 93"/>
                            <a:gd name="T74" fmla="*/ 84543 w 145"/>
                            <a:gd name="T75" fmla="*/ 81280 h 93"/>
                            <a:gd name="T76" fmla="*/ 59830 w 145"/>
                            <a:gd name="T77" fmla="*/ 51128 h 93"/>
                            <a:gd name="T78" fmla="*/ 53327 w 145"/>
                            <a:gd name="T79" fmla="*/ 49817 h 93"/>
                            <a:gd name="T80" fmla="*/ 53327 w 145"/>
                            <a:gd name="T81" fmla="*/ 40640 h 93"/>
                            <a:gd name="T82" fmla="*/ 53327 w 145"/>
                            <a:gd name="T83" fmla="*/ 60305 h 93"/>
                            <a:gd name="T84" fmla="*/ 53327 w 145"/>
                            <a:gd name="T85" fmla="*/ 32774 h 93"/>
                            <a:gd name="T86" fmla="*/ 42922 w 145"/>
                            <a:gd name="T87" fmla="*/ 35396 h 93"/>
                            <a:gd name="T88" fmla="*/ 53327 w 145"/>
                            <a:gd name="T89" fmla="*/ 31463 h 93"/>
                            <a:gd name="T90" fmla="*/ 44222 w 145"/>
                            <a:gd name="T91" fmla="*/ 60305 h 93"/>
                            <a:gd name="T92" fmla="*/ 46824 w 145"/>
                            <a:gd name="T93" fmla="*/ 57683 h 93"/>
                            <a:gd name="T94" fmla="*/ 53327 w 145"/>
                            <a:gd name="T95" fmla="*/ 47195 h 93"/>
                            <a:gd name="T96" fmla="*/ 35118 w 145"/>
                            <a:gd name="T97" fmla="*/ 34085 h 93"/>
                            <a:gd name="T98" fmla="*/ 35118 w 145"/>
                            <a:gd name="T99" fmla="*/ 47195 h 93"/>
                            <a:gd name="T100" fmla="*/ 41621 w 145"/>
                            <a:gd name="T101" fmla="*/ 57683 h 93"/>
                            <a:gd name="T102" fmla="*/ 15608 w 145"/>
                            <a:gd name="T103" fmla="*/ 1311 h 93"/>
                            <a:gd name="T104" fmla="*/ 26013 w 145"/>
                            <a:gd name="T105" fmla="*/ 7866 h 93"/>
                            <a:gd name="T106" fmla="*/ 22111 w 145"/>
                            <a:gd name="T107" fmla="*/ 24908 h 93"/>
                            <a:gd name="T108" fmla="*/ 26013 w 145"/>
                            <a:gd name="T109" fmla="*/ 28841 h 93"/>
                            <a:gd name="T110" fmla="*/ 35118 w 145"/>
                            <a:gd name="T111" fmla="*/ 18354 h 93"/>
                            <a:gd name="T112" fmla="*/ 35118 w 145"/>
                            <a:gd name="T113" fmla="*/ 47195 h 93"/>
                            <a:gd name="T114" fmla="*/ 28614 w 145"/>
                            <a:gd name="T115" fmla="*/ 41951 h 93"/>
                            <a:gd name="T116" fmla="*/ 14307 w 145"/>
                            <a:gd name="T117" fmla="*/ 5244 h 93"/>
                            <a:gd name="T118" fmla="*/ 15608 w 145"/>
                            <a:gd name="T119" fmla="*/ 11799 h 93"/>
                            <a:gd name="T120" fmla="*/ 15608 w 145"/>
                            <a:gd name="T121" fmla="*/ 23597 h 93"/>
                            <a:gd name="T122" fmla="*/ 15608 w 145"/>
                            <a:gd name="T123" fmla="*/ 30152 h 93"/>
                            <a:gd name="T124" fmla="*/ 0 60000 65536"/>
                            <a:gd name="T125" fmla="*/ 0 60000 65536"/>
                            <a:gd name="T126" fmla="*/ 0 60000 65536"/>
                            <a:gd name="T127" fmla="*/ 0 60000 65536"/>
                            <a:gd name="T128" fmla="*/ 0 60000 65536"/>
                            <a:gd name="T129" fmla="*/ 0 60000 65536"/>
                            <a:gd name="T130" fmla="*/ 0 60000 65536"/>
                            <a:gd name="T131" fmla="*/ 0 60000 65536"/>
                            <a:gd name="T132" fmla="*/ 0 60000 65536"/>
                            <a:gd name="T133" fmla="*/ 0 60000 65536"/>
                            <a:gd name="T134" fmla="*/ 0 60000 65536"/>
                            <a:gd name="T135" fmla="*/ 0 60000 65536"/>
                            <a:gd name="T136" fmla="*/ 0 60000 65536"/>
                            <a:gd name="T137" fmla="*/ 0 60000 65536"/>
                            <a:gd name="T138" fmla="*/ 0 60000 65536"/>
                            <a:gd name="T139" fmla="*/ 0 60000 65536"/>
                            <a:gd name="T140" fmla="*/ 0 60000 65536"/>
                            <a:gd name="T141" fmla="*/ 0 60000 65536"/>
                            <a:gd name="T142" fmla="*/ 0 60000 65536"/>
                            <a:gd name="T143" fmla="*/ 0 60000 65536"/>
                            <a:gd name="T144" fmla="*/ 0 60000 65536"/>
                            <a:gd name="T145" fmla="*/ 0 60000 65536"/>
                            <a:gd name="T146" fmla="*/ 0 60000 65536"/>
                            <a:gd name="T147" fmla="*/ 0 60000 65536"/>
                            <a:gd name="T148" fmla="*/ 0 60000 65536"/>
                            <a:gd name="T149" fmla="*/ 0 60000 65536"/>
                            <a:gd name="T150" fmla="*/ 0 60000 65536"/>
                            <a:gd name="T151" fmla="*/ 0 60000 65536"/>
                            <a:gd name="T152" fmla="*/ 0 60000 65536"/>
                            <a:gd name="T153" fmla="*/ 0 60000 65536"/>
                            <a:gd name="T154" fmla="*/ 0 60000 65536"/>
                            <a:gd name="T155" fmla="*/ 0 60000 65536"/>
                            <a:gd name="T156" fmla="*/ 0 60000 65536"/>
                            <a:gd name="T157" fmla="*/ 0 60000 65536"/>
                            <a:gd name="T158" fmla="*/ 0 60000 65536"/>
                            <a:gd name="T159" fmla="*/ 0 60000 65536"/>
                            <a:gd name="T160" fmla="*/ 0 60000 65536"/>
                            <a:gd name="T161" fmla="*/ 0 60000 65536"/>
                            <a:gd name="T162" fmla="*/ 0 60000 65536"/>
                            <a:gd name="T163" fmla="*/ 0 60000 65536"/>
                            <a:gd name="T164" fmla="*/ 0 60000 65536"/>
                            <a:gd name="T165" fmla="*/ 0 60000 65536"/>
                            <a:gd name="T166" fmla="*/ 0 60000 65536"/>
                            <a:gd name="T167" fmla="*/ 0 60000 65536"/>
                            <a:gd name="T168" fmla="*/ 0 60000 65536"/>
                            <a:gd name="T169" fmla="*/ 0 60000 65536"/>
                            <a:gd name="T170" fmla="*/ 0 60000 65536"/>
                            <a:gd name="T171" fmla="*/ 0 60000 65536"/>
                            <a:gd name="T172" fmla="*/ 0 60000 65536"/>
                            <a:gd name="T173" fmla="*/ 0 60000 65536"/>
                            <a:gd name="T174" fmla="*/ 0 60000 65536"/>
                            <a:gd name="T175" fmla="*/ 0 60000 65536"/>
                            <a:gd name="T176" fmla="*/ 0 60000 65536"/>
                            <a:gd name="T177" fmla="*/ 0 60000 65536"/>
                            <a:gd name="T178" fmla="*/ 0 60000 65536"/>
                            <a:gd name="T179" fmla="*/ 0 60000 65536"/>
                            <a:gd name="T180" fmla="*/ 0 60000 65536"/>
                            <a:gd name="T181" fmla="*/ 0 60000 65536"/>
                            <a:gd name="T182" fmla="*/ 0 60000 65536"/>
                            <a:gd name="T183" fmla="*/ 0 60000 65536"/>
                            <a:gd name="T184" fmla="*/ 0 60000 65536"/>
                            <a:gd name="T185" fmla="*/ 0 60000 65536"/>
                          </a:gdLst>
                          <a:ahLst/>
                          <a:cxnLst>
                            <a:cxn ang="T124">
                              <a:pos x="T0" y="T1"/>
                            </a:cxn>
                            <a:cxn ang="T125">
                              <a:pos x="T2" y="T3"/>
                            </a:cxn>
                            <a:cxn ang="T126">
                              <a:pos x="T4" y="T5"/>
                            </a:cxn>
                            <a:cxn ang="T127">
                              <a:pos x="T6" y="T7"/>
                            </a:cxn>
                            <a:cxn ang="T128">
                              <a:pos x="T8" y="T9"/>
                            </a:cxn>
                            <a:cxn ang="T129">
                              <a:pos x="T10" y="T11"/>
                            </a:cxn>
                            <a:cxn ang="T130">
                              <a:pos x="T12" y="T13"/>
                            </a:cxn>
                            <a:cxn ang="T131">
                              <a:pos x="T14" y="T15"/>
                            </a:cxn>
                            <a:cxn ang="T132">
                              <a:pos x="T16" y="T17"/>
                            </a:cxn>
                            <a:cxn ang="T133">
                              <a:pos x="T18" y="T19"/>
                            </a:cxn>
                            <a:cxn ang="T134">
                              <a:pos x="T20" y="T21"/>
                            </a:cxn>
                            <a:cxn ang="T135">
                              <a:pos x="T22" y="T23"/>
                            </a:cxn>
                            <a:cxn ang="T136">
                              <a:pos x="T24" y="T25"/>
                            </a:cxn>
                            <a:cxn ang="T137">
                              <a:pos x="T26" y="T27"/>
                            </a:cxn>
                            <a:cxn ang="T138">
                              <a:pos x="T28" y="T29"/>
                            </a:cxn>
                            <a:cxn ang="T139">
                              <a:pos x="T30" y="T31"/>
                            </a:cxn>
                            <a:cxn ang="T140">
                              <a:pos x="T32" y="T33"/>
                            </a:cxn>
                            <a:cxn ang="T141">
                              <a:pos x="T34" y="T35"/>
                            </a:cxn>
                            <a:cxn ang="T142">
                              <a:pos x="T36" y="T37"/>
                            </a:cxn>
                            <a:cxn ang="T143">
                              <a:pos x="T38" y="T39"/>
                            </a:cxn>
                            <a:cxn ang="T144">
                              <a:pos x="T40" y="T41"/>
                            </a:cxn>
                            <a:cxn ang="T145">
                              <a:pos x="T42" y="T43"/>
                            </a:cxn>
                            <a:cxn ang="T146">
                              <a:pos x="T44" y="T45"/>
                            </a:cxn>
                            <a:cxn ang="T147">
                              <a:pos x="T46" y="T47"/>
                            </a:cxn>
                            <a:cxn ang="T148">
                              <a:pos x="T48" y="T49"/>
                            </a:cxn>
                            <a:cxn ang="T149">
                              <a:pos x="T50" y="T51"/>
                            </a:cxn>
                            <a:cxn ang="T150">
                              <a:pos x="T52" y="T53"/>
                            </a:cxn>
                            <a:cxn ang="T151">
                              <a:pos x="T54" y="T55"/>
                            </a:cxn>
                            <a:cxn ang="T152">
                              <a:pos x="T56" y="T57"/>
                            </a:cxn>
                            <a:cxn ang="T153">
                              <a:pos x="T58" y="T59"/>
                            </a:cxn>
                            <a:cxn ang="T154">
                              <a:pos x="T60" y="T61"/>
                            </a:cxn>
                            <a:cxn ang="T155">
                              <a:pos x="T62" y="T63"/>
                            </a:cxn>
                            <a:cxn ang="T156">
                              <a:pos x="T64" y="T65"/>
                            </a:cxn>
                            <a:cxn ang="T157">
                              <a:pos x="T66" y="T67"/>
                            </a:cxn>
                            <a:cxn ang="T158">
                              <a:pos x="T68" y="T69"/>
                            </a:cxn>
                            <a:cxn ang="T159">
                              <a:pos x="T70" y="T71"/>
                            </a:cxn>
                            <a:cxn ang="T160">
                              <a:pos x="T72" y="T73"/>
                            </a:cxn>
                            <a:cxn ang="T161">
                              <a:pos x="T74" y="T75"/>
                            </a:cxn>
                            <a:cxn ang="T162">
                              <a:pos x="T76" y="T77"/>
                            </a:cxn>
                            <a:cxn ang="T163">
                              <a:pos x="T78" y="T79"/>
                            </a:cxn>
                            <a:cxn ang="T164">
                              <a:pos x="T80" y="T81"/>
                            </a:cxn>
                            <a:cxn ang="T165">
                              <a:pos x="T82" y="T83"/>
                            </a:cxn>
                            <a:cxn ang="T166">
                              <a:pos x="T84" y="T85"/>
                            </a:cxn>
                            <a:cxn ang="T167">
                              <a:pos x="T86" y="T87"/>
                            </a:cxn>
                            <a:cxn ang="T168">
                              <a:pos x="T88" y="T89"/>
                            </a:cxn>
                            <a:cxn ang="T169">
                              <a:pos x="T90" y="T91"/>
                            </a:cxn>
                            <a:cxn ang="T170">
                              <a:pos x="T92" y="T93"/>
                            </a:cxn>
                            <a:cxn ang="T171">
                              <a:pos x="T94" y="T95"/>
                            </a:cxn>
                            <a:cxn ang="T172">
                              <a:pos x="T96" y="T97"/>
                            </a:cxn>
                            <a:cxn ang="T173">
                              <a:pos x="T98" y="T99"/>
                            </a:cxn>
                            <a:cxn ang="T174">
                              <a:pos x="T100" y="T101"/>
                            </a:cxn>
                            <a:cxn ang="T175">
                              <a:pos x="T102" y="T103"/>
                            </a:cxn>
                            <a:cxn ang="T176">
                              <a:pos x="T104" y="T105"/>
                            </a:cxn>
                            <a:cxn ang="T177">
                              <a:pos x="T106" y="T107"/>
                            </a:cxn>
                            <a:cxn ang="T178">
                              <a:pos x="T108" y="T109"/>
                            </a:cxn>
                            <a:cxn ang="T179">
                              <a:pos x="T110" y="T111"/>
                            </a:cxn>
                            <a:cxn ang="T180">
                              <a:pos x="T112" y="T113"/>
                            </a:cxn>
                            <a:cxn ang="T181">
                              <a:pos x="T114" y="T115"/>
                            </a:cxn>
                            <a:cxn ang="T182">
                              <a:pos x="T116" y="T117"/>
                            </a:cxn>
                            <a:cxn ang="T183">
                              <a:pos x="T118" y="T119"/>
                            </a:cxn>
                            <a:cxn ang="T184">
                              <a:pos x="T120" y="T121"/>
                            </a:cxn>
                            <a:cxn ang="T185">
                              <a:pos x="T122" y="T123"/>
                            </a:cxn>
                          </a:cxnLst>
                          <a:rect l="0" t="0" r="r" b="b"/>
                          <a:pathLst>
                            <a:path w="145" h="93">
                              <a:moveTo>
                                <a:pt x="138" y="93"/>
                              </a:moveTo>
                              <a:lnTo>
                                <a:pt x="138" y="89"/>
                              </a:lnTo>
                              <a:lnTo>
                                <a:pt x="140" y="81"/>
                              </a:lnTo>
                              <a:cubicBezTo>
                                <a:pt x="140" y="80"/>
                                <a:pt x="140" y="80"/>
                                <a:pt x="140" y="80"/>
                              </a:cubicBezTo>
                              <a:cubicBezTo>
                                <a:pt x="140" y="80"/>
                                <a:pt x="140" y="79"/>
                                <a:pt x="140" y="79"/>
                              </a:cubicBezTo>
                              <a:cubicBezTo>
                                <a:pt x="139" y="79"/>
                                <a:pt x="139" y="79"/>
                                <a:pt x="139" y="79"/>
                              </a:cubicBezTo>
                              <a:cubicBezTo>
                                <a:pt x="139" y="80"/>
                                <a:pt x="139" y="80"/>
                                <a:pt x="138" y="80"/>
                              </a:cubicBezTo>
                              <a:lnTo>
                                <a:pt x="138" y="76"/>
                              </a:lnTo>
                              <a:cubicBezTo>
                                <a:pt x="139" y="76"/>
                                <a:pt x="140" y="76"/>
                                <a:pt x="140" y="76"/>
                              </a:cubicBezTo>
                              <a:cubicBezTo>
                                <a:pt x="142" y="77"/>
                                <a:pt x="143" y="77"/>
                                <a:pt x="144" y="78"/>
                              </a:cubicBezTo>
                              <a:cubicBezTo>
                                <a:pt x="145" y="79"/>
                                <a:pt x="145" y="81"/>
                                <a:pt x="145" y="83"/>
                              </a:cubicBezTo>
                              <a:lnTo>
                                <a:pt x="143" y="89"/>
                              </a:lnTo>
                              <a:cubicBezTo>
                                <a:pt x="142" y="91"/>
                                <a:pt x="142" y="92"/>
                                <a:pt x="141" y="93"/>
                              </a:cubicBezTo>
                              <a:cubicBezTo>
                                <a:pt x="140" y="93"/>
                                <a:pt x="139" y="93"/>
                                <a:pt x="138" y="93"/>
                              </a:cubicBezTo>
                              <a:close/>
                              <a:moveTo>
                                <a:pt x="138" y="76"/>
                              </a:moveTo>
                              <a:lnTo>
                                <a:pt x="138" y="80"/>
                              </a:lnTo>
                              <a:lnTo>
                                <a:pt x="136" y="88"/>
                              </a:lnTo>
                              <a:cubicBezTo>
                                <a:pt x="136" y="89"/>
                                <a:pt x="136" y="89"/>
                                <a:pt x="136" y="89"/>
                              </a:cubicBezTo>
                              <a:cubicBezTo>
                                <a:pt x="137" y="90"/>
                                <a:pt x="137" y="90"/>
                                <a:pt x="137" y="90"/>
                              </a:cubicBezTo>
                              <a:cubicBezTo>
                                <a:pt x="137" y="90"/>
                                <a:pt x="138" y="90"/>
                                <a:pt x="138" y="90"/>
                              </a:cubicBezTo>
                              <a:cubicBezTo>
                                <a:pt x="138" y="90"/>
                                <a:pt x="138" y="89"/>
                                <a:pt x="138" y="89"/>
                              </a:cubicBezTo>
                              <a:lnTo>
                                <a:pt x="138" y="93"/>
                              </a:lnTo>
                              <a:cubicBezTo>
                                <a:pt x="138" y="93"/>
                                <a:pt x="137" y="93"/>
                                <a:pt x="136" y="93"/>
                              </a:cubicBezTo>
                              <a:cubicBezTo>
                                <a:pt x="135" y="93"/>
                                <a:pt x="134" y="92"/>
                                <a:pt x="133" y="91"/>
                              </a:cubicBezTo>
                              <a:lnTo>
                                <a:pt x="133" y="83"/>
                              </a:lnTo>
                              <a:lnTo>
                                <a:pt x="134" y="80"/>
                              </a:lnTo>
                              <a:cubicBezTo>
                                <a:pt x="134" y="78"/>
                                <a:pt x="135" y="77"/>
                                <a:pt x="136" y="76"/>
                              </a:cubicBezTo>
                              <a:cubicBezTo>
                                <a:pt x="137" y="76"/>
                                <a:pt x="138" y="76"/>
                                <a:pt x="138" y="76"/>
                              </a:cubicBezTo>
                              <a:close/>
                              <a:moveTo>
                                <a:pt x="133" y="79"/>
                              </a:moveTo>
                              <a:lnTo>
                                <a:pt x="134" y="75"/>
                              </a:lnTo>
                              <a:cubicBezTo>
                                <a:pt x="134" y="75"/>
                                <a:pt x="133" y="75"/>
                                <a:pt x="133" y="75"/>
                              </a:cubicBezTo>
                              <a:lnTo>
                                <a:pt x="133" y="79"/>
                              </a:lnTo>
                              <a:close/>
                              <a:moveTo>
                                <a:pt x="133" y="75"/>
                              </a:moveTo>
                              <a:lnTo>
                                <a:pt x="133" y="79"/>
                              </a:lnTo>
                              <a:lnTo>
                                <a:pt x="133" y="80"/>
                              </a:lnTo>
                              <a:cubicBezTo>
                                <a:pt x="132" y="80"/>
                                <a:pt x="131" y="80"/>
                                <a:pt x="130" y="80"/>
                              </a:cubicBezTo>
                              <a:cubicBezTo>
                                <a:pt x="130" y="80"/>
                                <a:pt x="129" y="81"/>
                                <a:pt x="129" y="82"/>
                              </a:cubicBezTo>
                              <a:lnTo>
                                <a:pt x="127" y="90"/>
                              </a:lnTo>
                              <a:lnTo>
                                <a:pt x="124" y="90"/>
                              </a:lnTo>
                              <a:lnTo>
                                <a:pt x="124" y="85"/>
                              </a:lnTo>
                              <a:lnTo>
                                <a:pt x="127" y="73"/>
                              </a:lnTo>
                              <a:lnTo>
                                <a:pt x="131" y="74"/>
                              </a:lnTo>
                              <a:lnTo>
                                <a:pt x="130" y="77"/>
                              </a:lnTo>
                              <a:cubicBezTo>
                                <a:pt x="131" y="76"/>
                                <a:pt x="132" y="75"/>
                                <a:pt x="132" y="75"/>
                              </a:cubicBezTo>
                              <a:cubicBezTo>
                                <a:pt x="133" y="75"/>
                                <a:pt x="133" y="75"/>
                                <a:pt x="133" y="75"/>
                              </a:cubicBezTo>
                              <a:close/>
                              <a:moveTo>
                                <a:pt x="133" y="83"/>
                              </a:moveTo>
                              <a:lnTo>
                                <a:pt x="132" y="87"/>
                              </a:lnTo>
                              <a:cubicBezTo>
                                <a:pt x="132" y="88"/>
                                <a:pt x="132" y="90"/>
                                <a:pt x="133" y="91"/>
                              </a:cubicBezTo>
                              <a:cubicBezTo>
                                <a:pt x="133" y="91"/>
                                <a:pt x="133" y="91"/>
                                <a:pt x="133" y="91"/>
                              </a:cubicBezTo>
                              <a:lnTo>
                                <a:pt x="133" y="83"/>
                              </a:lnTo>
                              <a:close/>
                              <a:moveTo>
                                <a:pt x="124" y="79"/>
                              </a:moveTo>
                              <a:lnTo>
                                <a:pt x="125" y="76"/>
                              </a:lnTo>
                              <a:cubicBezTo>
                                <a:pt x="125" y="75"/>
                                <a:pt x="125" y="74"/>
                                <a:pt x="125" y="73"/>
                              </a:cubicBezTo>
                              <a:cubicBezTo>
                                <a:pt x="125" y="73"/>
                                <a:pt x="124" y="72"/>
                                <a:pt x="124" y="72"/>
                              </a:cubicBezTo>
                              <a:lnTo>
                                <a:pt x="124" y="79"/>
                              </a:lnTo>
                              <a:close/>
                              <a:moveTo>
                                <a:pt x="124" y="72"/>
                              </a:moveTo>
                              <a:lnTo>
                                <a:pt x="124" y="79"/>
                              </a:lnTo>
                              <a:lnTo>
                                <a:pt x="122" y="85"/>
                              </a:lnTo>
                              <a:cubicBezTo>
                                <a:pt x="122" y="86"/>
                                <a:pt x="121" y="87"/>
                                <a:pt x="120" y="88"/>
                              </a:cubicBezTo>
                              <a:cubicBezTo>
                                <a:pt x="120" y="88"/>
                                <a:pt x="119" y="88"/>
                                <a:pt x="118" y="88"/>
                              </a:cubicBezTo>
                              <a:lnTo>
                                <a:pt x="118" y="82"/>
                              </a:lnTo>
                              <a:lnTo>
                                <a:pt x="120" y="75"/>
                              </a:lnTo>
                              <a:cubicBezTo>
                                <a:pt x="120" y="75"/>
                                <a:pt x="120" y="75"/>
                                <a:pt x="120" y="74"/>
                              </a:cubicBezTo>
                              <a:cubicBezTo>
                                <a:pt x="120" y="74"/>
                                <a:pt x="120" y="74"/>
                                <a:pt x="120" y="74"/>
                              </a:cubicBezTo>
                              <a:cubicBezTo>
                                <a:pt x="120" y="74"/>
                                <a:pt x="119" y="74"/>
                                <a:pt x="119" y="74"/>
                              </a:cubicBezTo>
                              <a:cubicBezTo>
                                <a:pt x="119" y="74"/>
                                <a:pt x="118" y="75"/>
                                <a:pt x="118" y="76"/>
                              </a:cubicBezTo>
                              <a:lnTo>
                                <a:pt x="118" y="66"/>
                              </a:lnTo>
                              <a:lnTo>
                                <a:pt x="121" y="67"/>
                              </a:lnTo>
                              <a:lnTo>
                                <a:pt x="119" y="72"/>
                              </a:lnTo>
                              <a:cubicBezTo>
                                <a:pt x="120" y="72"/>
                                <a:pt x="120" y="71"/>
                                <a:pt x="121" y="71"/>
                              </a:cubicBezTo>
                              <a:cubicBezTo>
                                <a:pt x="122" y="71"/>
                                <a:pt x="122" y="71"/>
                                <a:pt x="123" y="71"/>
                              </a:cubicBezTo>
                              <a:cubicBezTo>
                                <a:pt x="123" y="71"/>
                                <a:pt x="124" y="72"/>
                                <a:pt x="124" y="72"/>
                              </a:cubicBezTo>
                              <a:close/>
                              <a:moveTo>
                                <a:pt x="124" y="85"/>
                              </a:moveTo>
                              <a:lnTo>
                                <a:pt x="123" y="89"/>
                              </a:lnTo>
                              <a:lnTo>
                                <a:pt x="124" y="90"/>
                              </a:lnTo>
                              <a:lnTo>
                                <a:pt x="124" y="85"/>
                              </a:lnTo>
                              <a:close/>
                              <a:moveTo>
                                <a:pt x="118" y="66"/>
                              </a:moveTo>
                              <a:lnTo>
                                <a:pt x="118" y="76"/>
                              </a:lnTo>
                              <a:cubicBezTo>
                                <a:pt x="118" y="76"/>
                                <a:pt x="118" y="76"/>
                                <a:pt x="118" y="76"/>
                              </a:cubicBezTo>
                              <a:lnTo>
                                <a:pt x="116" y="81"/>
                              </a:lnTo>
                              <a:cubicBezTo>
                                <a:pt x="116" y="82"/>
                                <a:pt x="116" y="83"/>
                                <a:pt x="116" y="83"/>
                              </a:cubicBezTo>
                              <a:cubicBezTo>
                                <a:pt x="116" y="84"/>
                                <a:pt x="116" y="84"/>
                                <a:pt x="117" y="84"/>
                              </a:cubicBezTo>
                              <a:cubicBezTo>
                                <a:pt x="117" y="84"/>
                                <a:pt x="117" y="84"/>
                                <a:pt x="117" y="84"/>
                              </a:cubicBezTo>
                              <a:cubicBezTo>
                                <a:pt x="118" y="84"/>
                                <a:pt x="118" y="83"/>
                                <a:pt x="118" y="83"/>
                              </a:cubicBezTo>
                              <a:lnTo>
                                <a:pt x="118" y="82"/>
                              </a:lnTo>
                              <a:lnTo>
                                <a:pt x="118" y="88"/>
                              </a:lnTo>
                              <a:cubicBezTo>
                                <a:pt x="118" y="88"/>
                                <a:pt x="118" y="88"/>
                                <a:pt x="118" y="88"/>
                              </a:cubicBezTo>
                              <a:cubicBezTo>
                                <a:pt x="117" y="88"/>
                                <a:pt x="116" y="87"/>
                                <a:pt x="116" y="87"/>
                              </a:cubicBezTo>
                              <a:cubicBezTo>
                                <a:pt x="116" y="86"/>
                                <a:pt x="115" y="86"/>
                                <a:pt x="115" y="85"/>
                              </a:cubicBezTo>
                              <a:lnTo>
                                <a:pt x="115" y="87"/>
                              </a:lnTo>
                              <a:lnTo>
                                <a:pt x="112" y="86"/>
                              </a:lnTo>
                              <a:lnTo>
                                <a:pt x="112" y="81"/>
                              </a:lnTo>
                              <a:lnTo>
                                <a:pt x="117" y="65"/>
                              </a:lnTo>
                              <a:lnTo>
                                <a:pt x="118" y="66"/>
                              </a:lnTo>
                              <a:close/>
                              <a:moveTo>
                                <a:pt x="112" y="75"/>
                              </a:moveTo>
                              <a:lnTo>
                                <a:pt x="113" y="73"/>
                              </a:lnTo>
                              <a:cubicBezTo>
                                <a:pt x="113" y="71"/>
                                <a:pt x="113" y="70"/>
                                <a:pt x="113" y="69"/>
                              </a:cubicBezTo>
                              <a:cubicBezTo>
                                <a:pt x="113" y="69"/>
                                <a:pt x="112" y="68"/>
                                <a:pt x="112" y="68"/>
                              </a:cubicBezTo>
                              <a:lnTo>
                                <a:pt x="112" y="75"/>
                              </a:lnTo>
                              <a:close/>
                              <a:moveTo>
                                <a:pt x="112" y="68"/>
                              </a:moveTo>
                              <a:lnTo>
                                <a:pt x="112" y="75"/>
                              </a:lnTo>
                              <a:lnTo>
                                <a:pt x="108" y="85"/>
                              </a:lnTo>
                              <a:lnTo>
                                <a:pt x="104" y="83"/>
                              </a:lnTo>
                              <a:lnTo>
                                <a:pt x="108" y="72"/>
                              </a:lnTo>
                              <a:cubicBezTo>
                                <a:pt x="108" y="72"/>
                                <a:pt x="108" y="72"/>
                                <a:pt x="108" y="71"/>
                              </a:cubicBezTo>
                              <a:cubicBezTo>
                                <a:pt x="108" y="71"/>
                                <a:pt x="108" y="71"/>
                                <a:pt x="108" y="71"/>
                              </a:cubicBezTo>
                              <a:cubicBezTo>
                                <a:pt x="107" y="71"/>
                                <a:pt x="107" y="71"/>
                                <a:pt x="107" y="71"/>
                              </a:cubicBezTo>
                              <a:cubicBezTo>
                                <a:pt x="106" y="71"/>
                                <a:pt x="106" y="71"/>
                                <a:pt x="106" y="72"/>
                              </a:cubicBezTo>
                              <a:lnTo>
                                <a:pt x="102" y="83"/>
                              </a:lnTo>
                              <a:lnTo>
                                <a:pt x="98" y="81"/>
                              </a:lnTo>
                              <a:lnTo>
                                <a:pt x="102" y="70"/>
                              </a:lnTo>
                              <a:cubicBezTo>
                                <a:pt x="102" y="70"/>
                                <a:pt x="102" y="69"/>
                                <a:pt x="102" y="69"/>
                              </a:cubicBezTo>
                              <a:cubicBezTo>
                                <a:pt x="102" y="69"/>
                                <a:pt x="102" y="69"/>
                                <a:pt x="102" y="69"/>
                              </a:cubicBezTo>
                              <a:cubicBezTo>
                                <a:pt x="101" y="68"/>
                                <a:pt x="101" y="68"/>
                                <a:pt x="101" y="69"/>
                              </a:cubicBezTo>
                              <a:cubicBezTo>
                                <a:pt x="100" y="69"/>
                                <a:pt x="100" y="69"/>
                                <a:pt x="100" y="70"/>
                              </a:cubicBezTo>
                              <a:lnTo>
                                <a:pt x="96" y="80"/>
                              </a:lnTo>
                              <a:lnTo>
                                <a:pt x="94" y="79"/>
                              </a:lnTo>
                              <a:lnTo>
                                <a:pt x="94" y="74"/>
                              </a:lnTo>
                              <a:lnTo>
                                <a:pt x="98" y="63"/>
                              </a:lnTo>
                              <a:lnTo>
                                <a:pt x="102" y="64"/>
                              </a:lnTo>
                              <a:lnTo>
                                <a:pt x="101" y="66"/>
                              </a:lnTo>
                              <a:cubicBezTo>
                                <a:pt x="102" y="66"/>
                                <a:pt x="102" y="65"/>
                                <a:pt x="103" y="65"/>
                              </a:cubicBezTo>
                              <a:cubicBezTo>
                                <a:pt x="104" y="65"/>
                                <a:pt x="104" y="65"/>
                                <a:pt x="105" y="65"/>
                              </a:cubicBezTo>
                              <a:cubicBezTo>
                                <a:pt x="106" y="66"/>
                                <a:pt x="106" y="66"/>
                                <a:pt x="107" y="67"/>
                              </a:cubicBezTo>
                              <a:cubicBezTo>
                                <a:pt x="107" y="67"/>
                                <a:pt x="107" y="68"/>
                                <a:pt x="107" y="69"/>
                              </a:cubicBezTo>
                              <a:cubicBezTo>
                                <a:pt x="108" y="68"/>
                                <a:pt x="108" y="68"/>
                                <a:pt x="109" y="67"/>
                              </a:cubicBezTo>
                              <a:cubicBezTo>
                                <a:pt x="110" y="67"/>
                                <a:pt x="110" y="67"/>
                                <a:pt x="111" y="68"/>
                              </a:cubicBezTo>
                              <a:cubicBezTo>
                                <a:pt x="111" y="68"/>
                                <a:pt x="112" y="68"/>
                                <a:pt x="112" y="68"/>
                              </a:cubicBezTo>
                              <a:close/>
                              <a:moveTo>
                                <a:pt x="112" y="81"/>
                              </a:moveTo>
                              <a:lnTo>
                                <a:pt x="110" y="85"/>
                              </a:lnTo>
                              <a:lnTo>
                                <a:pt x="112" y="86"/>
                              </a:lnTo>
                              <a:lnTo>
                                <a:pt x="112" y="81"/>
                              </a:lnTo>
                              <a:close/>
                              <a:moveTo>
                                <a:pt x="94" y="69"/>
                              </a:moveTo>
                              <a:lnTo>
                                <a:pt x="95" y="67"/>
                              </a:lnTo>
                              <a:cubicBezTo>
                                <a:pt x="95" y="65"/>
                                <a:pt x="96" y="64"/>
                                <a:pt x="95" y="63"/>
                              </a:cubicBezTo>
                              <a:cubicBezTo>
                                <a:pt x="95" y="62"/>
                                <a:pt x="94" y="61"/>
                                <a:pt x="94" y="61"/>
                              </a:cubicBezTo>
                              <a:lnTo>
                                <a:pt x="94" y="69"/>
                              </a:lnTo>
                              <a:close/>
                              <a:moveTo>
                                <a:pt x="94" y="61"/>
                              </a:moveTo>
                              <a:lnTo>
                                <a:pt x="94" y="69"/>
                              </a:lnTo>
                              <a:lnTo>
                                <a:pt x="93" y="71"/>
                              </a:lnTo>
                              <a:lnTo>
                                <a:pt x="90" y="69"/>
                              </a:lnTo>
                              <a:lnTo>
                                <a:pt x="90" y="66"/>
                              </a:lnTo>
                              <a:lnTo>
                                <a:pt x="91" y="64"/>
                              </a:lnTo>
                              <a:cubicBezTo>
                                <a:pt x="91" y="64"/>
                                <a:pt x="91" y="64"/>
                                <a:pt x="91" y="63"/>
                              </a:cubicBezTo>
                              <a:cubicBezTo>
                                <a:pt x="91" y="63"/>
                                <a:pt x="91" y="63"/>
                                <a:pt x="90" y="63"/>
                              </a:cubicBezTo>
                              <a:cubicBezTo>
                                <a:pt x="90" y="63"/>
                                <a:pt x="90" y="63"/>
                                <a:pt x="90" y="63"/>
                              </a:cubicBezTo>
                              <a:lnTo>
                                <a:pt x="90" y="59"/>
                              </a:lnTo>
                              <a:cubicBezTo>
                                <a:pt x="90" y="59"/>
                                <a:pt x="91" y="60"/>
                                <a:pt x="92" y="60"/>
                              </a:cubicBezTo>
                              <a:cubicBezTo>
                                <a:pt x="93" y="60"/>
                                <a:pt x="93" y="60"/>
                                <a:pt x="94" y="61"/>
                              </a:cubicBezTo>
                              <a:close/>
                              <a:moveTo>
                                <a:pt x="94" y="74"/>
                              </a:moveTo>
                              <a:lnTo>
                                <a:pt x="94" y="79"/>
                              </a:lnTo>
                              <a:lnTo>
                                <a:pt x="92" y="79"/>
                              </a:lnTo>
                              <a:lnTo>
                                <a:pt x="94" y="74"/>
                              </a:lnTo>
                              <a:close/>
                              <a:moveTo>
                                <a:pt x="90" y="76"/>
                              </a:moveTo>
                              <a:cubicBezTo>
                                <a:pt x="91" y="75"/>
                                <a:pt x="92" y="75"/>
                                <a:pt x="92" y="73"/>
                              </a:cubicBezTo>
                              <a:lnTo>
                                <a:pt x="93" y="72"/>
                              </a:lnTo>
                              <a:lnTo>
                                <a:pt x="90" y="71"/>
                              </a:lnTo>
                              <a:lnTo>
                                <a:pt x="90" y="76"/>
                              </a:lnTo>
                              <a:close/>
                              <a:moveTo>
                                <a:pt x="90" y="59"/>
                              </a:moveTo>
                              <a:lnTo>
                                <a:pt x="90" y="63"/>
                              </a:lnTo>
                              <a:cubicBezTo>
                                <a:pt x="89" y="63"/>
                                <a:pt x="89" y="63"/>
                                <a:pt x="89" y="64"/>
                              </a:cubicBezTo>
                              <a:lnTo>
                                <a:pt x="88" y="65"/>
                              </a:lnTo>
                              <a:lnTo>
                                <a:pt x="90" y="66"/>
                              </a:lnTo>
                              <a:lnTo>
                                <a:pt x="90" y="69"/>
                              </a:lnTo>
                              <a:lnTo>
                                <a:pt x="87" y="68"/>
                              </a:lnTo>
                              <a:lnTo>
                                <a:pt x="86" y="71"/>
                              </a:lnTo>
                              <a:cubicBezTo>
                                <a:pt x="86" y="72"/>
                                <a:pt x="86" y="72"/>
                                <a:pt x="86" y="72"/>
                              </a:cubicBezTo>
                              <a:cubicBezTo>
                                <a:pt x="86" y="72"/>
                                <a:pt x="86" y="73"/>
                                <a:pt x="86" y="73"/>
                              </a:cubicBezTo>
                              <a:cubicBezTo>
                                <a:pt x="87" y="73"/>
                                <a:pt x="87" y="73"/>
                                <a:pt x="87" y="73"/>
                              </a:cubicBezTo>
                              <a:cubicBezTo>
                                <a:pt x="87" y="73"/>
                                <a:pt x="88" y="72"/>
                                <a:pt x="88" y="72"/>
                              </a:cubicBezTo>
                              <a:lnTo>
                                <a:pt x="89" y="70"/>
                              </a:lnTo>
                              <a:lnTo>
                                <a:pt x="90" y="71"/>
                              </a:lnTo>
                              <a:lnTo>
                                <a:pt x="90" y="76"/>
                              </a:lnTo>
                              <a:cubicBezTo>
                                <a:pt x="90" y="76"/>
                                <a:pt x="89" y="76"/>
                                <a:pt x="89" y="76"/>
                              </a:cubicBezTo>
                              <a:cubicBezTo>
                                <a:pt x="88" y="77"/>
                                <a:pt x="87" y="76"/>
                                <a:pt x="85" y="76"/>
                              </a:cubicBezTo>
                              <a:cubicBezTo>
                                <a:pt x="85" y="76"/>
                                <a:pt x="84" y="75"/>
                                <a:pt x="84" y="75"/>
                              </a:cubicBezTo>
                              <a:lnTo>
                                <a:pt x="84" y="64"/>
                              </a:lnTo>
                              <a:lnTo>
                                <a:pt x="85" y="62"/>
                              </a:lnTo>
                              <a:cubicBezTo>
                                <a:pt x="85" y="61"/>
                                <a:pt x="86" y="60"/>
                                <a:pt x="87" y="59"/>
                              </a:cubicBezTo>
                              <a:cubicBezTo>
                                <a:pt x="88" y="59"/>
                                <a:pt x="89" y="59"/>
                                <a:pt x="90" y="59"/>
                              </a:cubicBezTo>
                              <a:close/>
                              <a:moveTo>
                                <a:pt x="84" y="61"/>
                              </a:moveTo>
                              <a:lnTo>
                                <a:pt x="87" y="58"/>
                              </a:lnTo>
                              <a:lnTo>
                                <a:pt x="84" y="56"/>
                              </a:lnTo>
                              <a:lnTo>
                                <a:pt x="84" y="61"/>
                              </a:lnTo>
                              <a:close/>
                              <a:moveTo>
                                <a:pt x="84" y="56"/>
                              </a:moveTo>
                              <a:lnTo>
                                <a:pt x="84" y="61"/>
                              </a:lnTo>
                              <a:lnTo>
                                <a:pt x="77" y="71"/>
                              </a:lnTo>
                              <a:lnTo>
                                <a:pt x="74" y="70"/>
                              </a:lnTo>
                              <a:lnTo>
                                <a:pt x="74" y="64"/>
                              </a:lnTo>
                              <a:lnTo>
                                <a:pt x="77" y="53"/>
                              </a:lnTo>
                              <a:lnTo>
                                <a:pt x="81" y="55"/>
                              </a:lnTo>
                              <a:lnTo>
                                <a:pt x="78" y="61"/>
                              </a:lnTo>
                              <a:cubicBezTo>
                                <a:pt x="78" y="62"/>
                                <a:pt x="78" y="62"/>
                                <a:pt x="78" y="63"/>
                              </a:cubicBezTo>
                              <a:cubicBezTo>
                                <a:pt x="78" y="64"/>
                                <a:pt x="77" y="65"/>
                                <a:pt x="77" y="66"/>
                              </a:cubicBezTo>
                              <a:cubicBezTo>
                                <a:pt x="77" y="65"/>
                                <a:pt x="78" y="64"/>
                                <a:pt x="78" y="64"/>
                              </a:cubicBezTo>
                              <a:cubicBezTo>
                                <a:pt x="79" y="63"/>
                                <a:pt x="79" y="62"/>
                                <a:pt x="79" y="62"/>
                              </a:cubicBezTo>
                              <a:lnTo>
                                <a:pt x="83" y="56"/>
                              </a:lnTo>
                              <a:lnTo>
                                <a:pt x="84" y="56"/>
                              </a:lnTo>
                              <a:close/>
                              <a:moveTo>
                                <a:pt x="84" y="64"/>
                              </a:moveTo>
                              <a:lnTo>
                                <a:pt x="82" y="69"/>
                              </a:lnTo>
                              <a:cubicBezTo>
                                <a:pt x="81" y="70"/>
                                <a:pt x="81" y="72"/>
                                <a:pt x="82" y="73"/>
                              </a:cubicBezTo>
                              <a:cubicBezTo>
                                <a:pt x="82" y="74"/>
                                <a:pt x="83" y="75"/>
                                <a:pt x="84" y="75"/>
                              </a:cubicBezTo>
                              <a:lnTo>
                                <a:pt x="84" y="64"/>
                              </a:lnTo>
                              <a:close/>
                              <a:moveTo>
                                <a:pt x="74" y="58"/>
                              </a:moveTo>
                              <a:lnTo>
                                <a:pt x="74" y="57"/>
                              </a:lnTo>
                              <a:cubicBezTo>
                                <a:pt x="75" y="56"/>
                                <a:pt x="75" y="54"/>
                                <a:pt x="75" y="53"/>
                              </a:cubicBezTo>
                              <a:cubicBezTo>
                                <a:pt x="75" y="52"/>
                                <a:pt x="74" y="52"/>
                                <a:pt x="74" y="51"/>
                              </a:cubicBezTo>
                              <a:lnTo>
                                <a:pt x="74" y="58"/>
                              </a:lnTo>
                              <a:close/>
                              <a:moveTo>
                                <a:pt x="74" y="51"/>
                              </a:moveTo>
                              <a:lnTo>
                                <a:pt x="74" y="58"/>
                              </a:lnTo>
                              <a:lnTo>
                                <a:pt x="71" y="63"/>
                              </a:lnTo>
                              <a:cubicBezTo>
                                <a:pt x="70" y="65"/>
                                <a:pt x="69" y="66"/>
                                <a:pt x="68" y="66"/>
                              </a:cubicBezTo>
                              <a:cubicBezTo>
                                <a:pt x="67" y="66"/>
                                <a:pt x="67" y="66"/>
                                <a:pt x="66" y="66"/>
                              </a:cubicBezTo>
                              <a:lnTo>
                                <a:pt x="66" y="62"/>
                              </a:lnTo>
                              <a:cubicBezTo>
                                <a:pt x="66" y="62"/>
                                <a:pt x="67" y="62"/>
                                <a:pt x="67" y="62"/>
                              </a:cubicBezTo>
                              <a:lnTo>
                                <a:pt x="71" y="54"/>
                              </a:lnTo>
                              <a:cubicBezTo>
                                <a:pt x="71" y="54"/>
                                <a:pt x="71" y="54"/>
                                <a:pt x="71" y="53"/>
                              </a:cubicBezTo>
                              <a:cubicBezTo>
                                <a:pt x="71" y="53"/>
                                <a:pt x="71" y="53"/>
                                <a:pt x="70" y="53"/>
                              </a:cubicBezTo>
                              <a:cubicBezTo>
                                <a:pt x="70" y="53"/>
                                <a:pt x="70" y="53"/>
                                <a:pt x="70" y="53"/>
                              </a:cubicBezTo>
                              <a:cubicBezTo>
                                <a:pt x="69" y="53"/>
                                <a:pt x="69" y="53"/>
                                <a:pt x="69" y="53"/>
                              </a:cubicBezTo>
                              <a:lnTo>
                                <a:pt x="66" y="58"/>
                              </a:lnTo>
                              <a:lnTo>
                                <a:pt x="66" y="50"/>
                              </a:lnTo>
                              <a:cubicBezTo>
                                <a:pt x="67" y="49"/>
                                <a:pt x="67" y="49"/>
                                <a:pt x="68" y="49"/>
                              </a:cubicBezTo>
                              <a:cubicBezTo>
                                <a:pt x="69" y="49"/>
                                <a:pt x="70" y="49"/>
                                <a:pt x="72" y="50"/>
                              </a:cubicBezTo>
                              <a:cubicBezTo>
                                <a:pt x="73" y="50"/>
                                <a:pt x="73" y="51"/>
                                <a:pt x="74" y="51"/>
                              </a:cubicBezTo>
                              <a:close/>
                              <a:moveTo>
                                <a:pt x="74" y="64"/>
                              </a:moveTo>
                              <a:lnTo>
                                <a:pt x="72" y="69"/>
                              </a:lnTo>
                              <a:lnTo>
                                <a:pt x="74" y="70"/>
                              </a:lnTo>
                              <a:lnTo>
                                <a:pt x="74" y="64"/>
                              </a:lnTo>
                              <a:close/>
                              <a:moveTo>
                                <a:pt x="66" y="46"/>
                              </a:moveTo>
                              <a:lnTo>
                                <a:pt x="66" y="42"/>
                              </a:lnTo>
                              <a:lnTo>
                                <a:pt x="68" y="43"/>
                              </a:lnTo>
                              <a:lnTo>
                                <a:pt x="66" y="46"/>
                              </a:lnTo>
                              <a:close/>
                              <a:moveTo>
                                <a:pt x="66" y="42"/>
                              </a:moveTo>
                              <a:lnTo>
                                <a:pt x="66" y="46"/>
                              </a:lnTo>
                              <a:lnTo>
                                <a:pt x="57" y="61"/>
                              </a:lnTo>
                              <a:lnTo>
                                <a:pt x="53" y="59"/>
                              </a:lnTo>
                              <a:lnTo>
                                <a:pt x="55" y="49"/>
                              </a:lnTo>
                              <a:cubicBezTo>
                                <a:pt x="56" y="49"/>
                                <a:pt x="56" y="48"/>
                                <a:pt x="56" y="47"/>
                              </a:cubicBezTo>
                              <a:cubicBezTo>
                                <a:pt x="56" y="46"/>
                                <a:pt x="57" y="45"/>
                                <a:pt x="57" y="44"/>
                              </a:cubicBezTo>
                              <a:cubicBezTo>
                                <a:pt x="57" y="45"/>
                                <a:pt x="56" y="46"/>
                                <a:pt x="55" y="47"/>
                              </a:cubicBezTo>
                              <a:cubicBezTo>
                                <a:pt x="55" y="49"/>
                                <a:pt x="54" y="50"/>
                                <a:pt x="53" y="51"/>
                              </a:cubicBezTo>
                              <a:lnTo>
                                <a:pt x="50" y="57"/>
                              </a:lnTo>
                              <a:lnTo>
                                <a:pt x="46" y="54"/>
                              </a:lnTo>
                              <a:lnTo>
                                <a:pt x="46" y="53"/>
                              </a:lnTo>
                              <a:lnTo>
                                <a:pt x="57" y="36"/>
                              </a:lnTo>
                              <a:lnTo>
                                <a:pt x="61" y="39"/>
                              </a:lnTo>
                              <a:lnTo>
                                <a:pt x="59" y="48"/>
                              </a:lnTo>
                              <a:cubicBezTo>
                                <a:pt x="59" y="49"/>
                                <a:pt x="58" y="50"/>
                                <a:pt x="58" y="51"/>
                              </a:cubicBezTo>
                              <a:cubicBezTo>
                                <a:pt x="58" y="52"/>
                                <a:pt x="57" y="53"/>
                                <a:pt x="57" y="54"/>
                              </a:cubicBezTo>
                              <a:cubicBezTo>
                                <a:pt x="57" y="53"/>
                                <a:pt x="58" y="52"/>
                                <a:pt x="58" y="51"/>
                              </a:cubicBezTo>
                              <a:cubicBezTo>
                                <a:pt x="59" y="50"/>
                                <a:pt x="60" y="49"/>
                                <a:pt x="60" y="48"/>
                              </a:cubicBezTo>
                              <a:lnTo>
                                <a:pt x="64" y="41"/>
                              </a:lnTo>
                              <a:lnTo>
                                <a:pt x="66" y="42"/>
                              </a:lnTo>
                              <a:close/>
                              <a:moveTo>
                                <a:pt x="66" y="50"/>
                              </a:moveTo>
                              <a:cubicBezTo>
                                <a:pt x="66" y="50"/>
                                <a:pt x="65" y="51"/>
                                <a:pt x="65" y="52"/>
                              </a:cubicBezTo>
                              <a:lnTo>
                                <a:pt x="61" y="58"/>
                              </a:lnTo>
                              <a:cubicBezTo>
                                <a:pt x="61" y="59"/>
                                <a:pt x="60" y="61"/>
                                <a:pt x="61" y="62"/>
                              </a:cubicBezTo>
                              <a:cubicBezTo>
                                <a:pt x="61" y="63"/>
                                <a:pt x="62" y="64"/>
                                <a:pt x="64" y="65"/>
                              </a:cubicBezTo>
                              <a:cubicBezTo>
                                <a:pt x="65" y="66"/>
                                <a:pt x="66" y="66"/>
                                <a:pt x="66" y="66"/>
                              </a:cubicBezTo>
                              <a:lnTo>
                                <a:pt x="66" y="62"/>
                              </a:lnTo>
                              <a:cubicBezTo>
                                <a:pt x="66" y="62"/>
                                <a:pt x="66" y="62"/>
                                <a:pt x="66" y="62"/>
                              </a:cubicBezTo>
                              <a:cubicBezTo>
                                <a:pt x="66" y="63"/>
                                <a:pt x="65" y="62"/>
                                <a:pt x="65" y="62"/>
                              </a:cubicBezTo>
                              <a:cubicBezTo>
                                <a:pt x="65" y="62"/>
                                <a:pt x="65" y="62"/>
                                <a:pt x="65" y="62"/>
                              </a:cubicBezTo>
                              <a:cubicBezTo>
                                <a:pt x="65" y="61"/>
                                <a:pt x="65" y="61"/>
                                <a:pt x="65" y="61"/>
                              </a:cubicBezTo>
                              <a:lnTo>
                                <a:pt x="66" y="58"/>
                              </a:lnTo>
                              <a:lnTo>
                                <a:pt x="66" y="50"/>
                              </a:lnTo>
                              <a:close/>
                              <a:moveTo>
                                <a:pt x="46" y="39"/>
                              </a:moveTo>
                              <a:cubicBezTo>
                                <a:pt x="47" y="38"/>
                                <a:pt x="47" y="37"/>
                                <a:pt x="47" y="36"/>
                              </a:cubicBezTo>
                              <a:cubicBezTo>
                                <a:pt x="47" y="35"/>
                                <a:pt x="47" y="35"/>
                                <a:pt x="46" y="34"/>
                              </a:cubicBezTo>
                              <a:lnTo>
                                <a:pt x="46" y="39"/>
                              </a:lnTo>
                              <a:close/>
                              <a:moveTo>
                                <a:pt x="46" y="34"/>
                              </a:moveTo>
                              <a:lnTo>
                                <a:pt x="46" y="39"/>
                              </a:lnTo>
                              <a:cubicBezTo>
                                <a:pt x="46" y="39"/>
                                <a:pt x="46" y="39"/>
                                <a:pt x="46" y="40"/>
                              </a:cubicBezTo>
                              <a:lnTo>
                                <a:pt x="43" y="43"/>
                              </a:lnTo>
                              <a:lnTo>
                                <a:pt x="41" y="41"/>
                              </a:lnTo>
                              <a:lnTo>
                                <a:pt x="41" y="37"/>
                              </a:lnTo>
                              <a:lnTo>
                                <a:pt x="41" y="38"/>
                              </a:lnTo>
                              <a:lnTo>
                                <a:pt x="42" y="37"/>
                              </a:lnTo>
                              <a:cubicBezTo>
                                <a:pt x="43" y="36"/>
                                <a:pt x="43" y="36"/>
                                <a:pt x="43" y="36"/>
                              </a:cubicBezTo>
                              <a:cubicBezTo>
                                <a:pt x="43" y="35"/>
                                <a:pt x="43" y="35"/>
                                <a:pt x="42" y="35"/>
                              </a:cubicBezTo>
                              <a:cubicBezTo>
                                <a:pt x="42" y="35"/>
                                <a:pt x="42" y="35"/>
                                <a:pt x="42" y="35"/>
                              </a:cubicBezTo>
                              <a:cubicBezTo>
                                <a:pt x="41" y="35"/>
                                <a:pt x="41" y="35"/>
                                <a:pt x="41" y="35"/>
                              </a:cubicBezTo>
                              <a:lnTo>
                                <a:pt x="41" y="36"/>
                              </a:lnTo>
                              <a:lnTo>
                                <a:pt x="41" y="31"/>
                              </a:lnTo>
                              <a:cubicBezTo>
                                <a:pt x="42" y="31"/>
                                <a:pt x="43" y="31"/>
                                <a:pt x="44" y="32"/>
                              </a:cubicBezTo>
                              <a:cubicBezTo>
                                <a:pt x="45" y="33"/>
                                <a:pt x="46" y="34"/>
                                <a:pt x="46" y="34"/>
                              </a:cubicBezTo>
                              <a:close/>
                              <a:moveTo>
                                <a:pt x="46" y="53"/>
                              </a:moveTo>
                              <a:lnTo>
                                <a:pt x="46" y="54"/>
                              </a:lnTo>
                              <a:lnTo>
                                <a:pt x="46" y="53"/>
                              </a:lnTo>
                              <a:close/>
                              <a:moveTo>
                                <a:pt x="41" y="46"/>
                              </a:moveTo>
                              <a:cubicBezTo>
                                <a:pt x="41" y="46"/>
                                <a:pt x="41" y="46"/>
                                <a:pt x="42" y="45"/>
                              </a:cubicBezTo>
                              <a:lnTo>
                                <a:pt x="42" y="44"/>
                              </a:lnTo>
                              <a:lnTo>
                                <a:pt x="41" y="43"/>
                              </a:lnTo>
                              <a:lnTo>
                                <a:pt x="41" y="46"/>
                              </a:lnTo>
                              <a:close/>
                              <a:moveTo>
                                <a:pt x="41" y="26"/>
                              </a:moveTo>
                              <a:lnTo>
                                <a:pt x="41" y="24"/>
                              </a:lnTo>
                              <a:lnTo>
                                <a:pt x="41" y="25"/>
                              </a:lnTo>
                              <a:lnTo>
                                <a:pt x="41" y="26"/>
                              </a:lnTo>
                              <a:close/>
                              <a:moveTo>
                                <a:pt x="41" y="24"/>
                              </a:moveTo>
                              <a:lnTo>
                                <a:pt x="41" y="26"/>
                              </a:lnTo>
                              <a:lnTo>
                                <a:pt x="32" y="37"/>
                              </a:lnTo>
                              <a:lnTo>
                                <a:pt x="32" y="29"/>
                              </a:lnTo>
                              <a:cubicBezTo>
                                <a:pt x="33" y="29"/>
                                <a:pt x="33" y="28"/>
                                <a:pt x="33" y="28"/>
                              </a:cubicBezTo>
                              <a:cubicBezTo>
                                <a:pt x="33" y="28"/>
                                <a:pt x="33" y="27"/>
                                <a:pt x="33" y="27"/>
                              </a:cubicBezTo>
                              <a:cubicBezTo>
                                <a:pt x="32" y="27"/>
                                <a:pt x="32" y="27"/>
                                <a:pt x="32" y="27"/>
                              </a:cubicBezTo>
                              <a:lnTo>
                                <a:pt x="32" y="23"/>
                              </a:lnTo>
                              <a:cubicBezTo>
                                <a:pt x="32" y="23"/>
                                <a:pt x="33" y="23"/>
                                <a:pt x="33" y="23"/>
                              </a:cubicBezTo>
                              <a:cubicBezTo>
                                <a:pt x="33" y="24"/>
                                <a:pt x="34" y="24"/>
                                <a:pt x="34" y="25"/>
                              </a:cubicBezTo>
                              <a:cubicBezTo>
                                <a:pt x="34" y="25"/>
                                <a:pt x="34" y="26"/>
                                <a:pt x="34" y="27"/>
                              </a:cubicBezTo>
                              <a:lnTo>
                                <a:pt x="38" y="22"/>
                              </a:lnTo>
                              <a:lnTo>
                                <a:pt x="41" y="24"/>
                              </a:lnTo>
                              <a:close/>
                              <a:moveTo>
                                <a:pt x="41" y="31"/>
                              </a:moveTo>
                              <a:cubicBezTo>
                                <a:pt x="40" y="31"/>
                                <a:pt x="40" y="31"/>
                                <a:pt x="40" y="31"/>
                              </a:cubicBezTo>
                              <a:cubicBezTo>
                                <a:pt x="39" y="31"/>
                                <a:pt x="38" y="32"/>
                                <a:pt x="37" y="33"/>
                              </a:cubicBezTo>
                              <a:lnTo>
                                <a:pt x="33" y="39"/>
                              </a:lnTo>
                              <a:cubicBezTo>
                                <a:pt x="33" y="39"/>
                                <a:pt x="32" y="39"/>
                                <a:pt x="32" y="40"/>
                              </a:cubicBezTo>
                              <a:lnTo>
                                <a:pt x="32" y="44"/>
                              </a:lnTo>
                              <a:cubicBezTo>
                                <a:pt x="33" y="45"/>
                                <a:pt x="33" y="46"/>
                                <a:pt x="34" y="46"/>
                              </a:cubicBezTo>
                              <a:cubicBezTo>
                                <a:pt x="35" y="47"/>
                                <a:pt x="37" y="48"/>
                                <a:pt x="38" y="48"/>
                              </a:cubicBezTo>
                              <a:cubicBezTo>
                                <a:pt x="39" y="47"/>
                                <a:pt x="40" y="47"/>
                                <a:pt x="41" y="46"/>
                              </a:cubicBezTo>
                              <a:lnTo>
                                <a:pt x="41" y="43"/>
                              </a:lnTo>
                              <a:lnTo>
                                <a:pt x="39" y="42"/>
                              </a:lnTo>
                              <a:lnTo>
                                <a:pt x="38" y="43"/>
                              </a:lnTo>
                              <a:cubicBezTo>
                                <a:pt x="37" y="43"/>
                                <a:pt x="37" y="44"/>
                                <a:pt x="37" y="44"/>
                              </a:cubicBezTo>
                              <a:cubicBezTo>
                                <a:pt x="36" y="44"/>
                                <a:pt x="36" y="44"/>
                                <a:pt x="36" y="44"/>
                              </a:cubicBezTo>
                              <a:cubicBezTo>
                                <a:pt x="36" y="43"/>
                                <a:pt x="35" y="43"/>
                                <a:pt x="35" y="43"/>
                              </a:cubicBezTo>
                              <a:cubicBezTo>
                                <a:pt x="35" y="43"/>
                                <a:pt x="36" y="42"/>
                                <a:pt x="36" y="42"/>
                              </a:cubicBezTo>
                              <a:lnTo>
                                <a:pt x="38" y="39"/>
                              </a:lnTo>
                              <a:lnTo>
                                <a:pt x="41" y="41"/>
                              </a:lnTo>
                              <a:lnTo>
                                <a:pt x="41" y="37"/>
                              </a:lnTo>
                              <a:lnTo>
                                <a:pt x="40" y="37"/>
                              </a:lnTo>
                              <a:lnTo>
                                <a:pt x="41" y="36"/>
                              </a:lnTo>
                              <a:lnTo>
                                <a:pt x="41" y="31"/>
                              </a:lnTo>
                              <a:close/>
                              <a:moveTo>
                                <a:pt x="32" y="23"/>
                              </a:moveTo>
                              <a:lnTo>
                                <a:pt x="32" y="27"/>
                              </a:lnTo>
                              <a:cubicBezTo>
                                <a:pt x="32" y="27"/>
                                <a:pt x="32" y="27"/>
                                <a:pt x="32" y="27"/>
                              </a:cubicBezTo>
                              <a:cubicBezTo>
                                <a:pt x="32" y="27"/>
                                <a:pt x="31" y="27"/>
                                <a:pt x="31" y="28"/>
                              </a:cubicBezTo>
                              <a:lnTo>
                                <a:pt x="27" y="33"/>
                              </a:lnTo>
                              <a:lnTo>
                                <a:pt x="27" y="26"/>
                              </a:lnTo>
                              <a:lnTo>
                                <a:pt x="28" y="24"/>
                              </a:lnTo>
                              <a:cubicBezTo>
                                <a:pt x="29" y="23"/>
                                <a:pt x="30" y="23"/>
                                <a:pt x="30" y="23"/>
                              </a:cubicBezTo>
                              <a:cubicBezTo>
                                <a:pt x="31" y="22"/>
                                <a:pt x="32" y="22"/>
                                <a:pt x="32" y="23"/>
                              </a:cubicBezTo>
                              <a:close/>
                              <a:moveTo>
                                <a:pt x="32" y="29"/>
                              </a:moveTo>
                              <a:cubicBezTo>
                                <a:pt x="32" y="30"/>
                                <a:pt x="32" y="30"/>
                                <a:pt x="32" y="30"/>
                              </a:cubicBezTo>
                              <a:lnTo>
                                <a:pt x="28" y="34"/>
                              </a:lnTo>
                              <a:cubicBezTo>
                                <a:pt x="28" y="35"/>
                                <a:pt x="27" y="35"/>
                                <a:pt x="27" y="36"/>
                              </a:cubicBezTo>
                              <a:cubicBezTo>
                                <a:pt x="27" y="36"/>
                                <a:pt x="27" y="36"/>
                                <a:pt x="27" y="36"/>
                              </a:cubicBezTo>
                              <a:lnTo>
                                <a:pt x="27" y="40"/>
                              </a:lnTo>
                              <a:lnTo>
                                <a:pt x="28" y="41"/>
                              </a:lnTo>
                              <a:lnTo>
                                <a:pt x="32" y="37"/>
                              </a:lnTo>
                              <a:lnTo>
                                <a:pt x="32" y="29"/>
                              </a:lnTo>
                              <a:close/>
                              <a:moveTo>
                                <a:pt x="32" y="40"/>
                              </a:moveTo>
                              <a:lnTo>
                                <a:pt x="32" y="44"/>
                              </a:lnTo>
                              <a:cubicBezTo>
                                <a:pt x="32" y="44"/>
                                <a:pt x="32" y="43"/>
                                <a:pt x="31" y="43"/>
                              </a:cubicBezTo>
                              <a:cubicBezTo>
                                <a:pt x="31" y="42"/>
                                <a:pt x="32" y="41"/>
                                <a:pt x="32" y="40"/>
                              </a:cubicBezTo>
                              <a:close/>
                              <a:moveTo>
                                <a:pt x="27" y="14"/>
                              </a:moveTo>
                              <a:lnTo>
                                <a:pt x="27" y="13"/>
                              </a:lnTo>
                              <a:lnTo>
                                <a:pt x="27" y="14"/>
                              </a:lnTo>
                              <a:close/>
                              <a:moveTo>
                                <a:pt x="12" y="1"/>
                              </a:moveTo>
                              <a:cubicBezTo>
                                <a:pt x="12" y="1"/>
                                <a:pt x="12" y="1"/>
                                <a:pt x="13" y="1"/>
                              </a:cubicBezTo>
                              <a:cubicBezTo>
                                <a:pt x="13" y="1"/>
                                <a:pt x="14" y="1"/>
                                <a:pt x="15" y="1"/>
                              </a:cubicBezTo>
                              <a:lnTo>
                                <a:pt x="17" y="4"/>
                              </a:lnTo>
                              <a:lnTo>
                                <a:pt x="12" y="9"/>
                              </a:lnTo>
                              <a:lnTo>
                                <a:pt x="12" y="1"/>
                              </a:lnTo>
                              <a:close/>
                              <a:moveTo>
                                <a:pt x="27" y="13"/>
                              </a:moveTo>
                              <a:lnTo>
                                <a:pt x="20" y="6"/>
                              </a:lnTo>
                              <a:lnTo>
                                <a:pt x="12" y="14"/>
                              </a:lnTo>
                              <a:lnTo>
                                <a:pt x="12" y="15"/>
                              </a:lnTo>
                              <a:lnTo>
                                <a:pt x="15" y="17"/>
                              </a:lnTo>
                              <a:cubicBezTo>
                                <a:pt x="15" y="17"/>
                                <a:pt x="16" y="17"/>
                                <a:pt x="16" y="17"/>
                              </a:cubicBezTo>
                              <a:cubicBezTo>
                                <a:pt x="16" y="17"/>
                                <a:pt x="17" y="17"/>
                                <a:pt x="17" y="17"/>
                              </a:cubicBezTo>
                              <a:cubicBezTo>
                                <a:pt x="17" y="17"/>
                                <a:pt x="17" y="18"/>
                                <a:pt x="17" y="18"/>
                              </a:cubicBezTo>
                              <a:cubicBezTo>
                                <a:pt x="17" y="18"/>
                                <a:pt x="17" y="19"/>
                                <a:pt x="17" y="19"/>
                              </a:cubicBezTo>
                              <a:lnTo>
                                <a:pt x="14" y="22"/>
                              </a:lnTo>
                              <a:cubicBezTo>
                                <a:pt x="13" y="23"/>
                                <a:pt x="13" y="23"/>
                                <a:pt x="13" y="23"/>
                              </a:cubicBezTo>
                              <a:cubicBezTo>
                                <a:pt x="13" y="23"/>
                                <a:pt x="12" y="23"/>
                                <a:pt x="12" y="23"/>
                              </a:cubicBezTo>
                              <a:lnTo>
                                <a:pt x="12" y="27"/>
                              </a:lnTo>
                              <a:cubicBezTo>
                                <a:pt x="13" y="27"/>
                                <a:pt x="13" y="27"/>
                                <a:pt x="14" y="27"/>
                              </a:cubicBezTo>
                              <a:cubicBezTo>
                                <a:pt x="15" y="27"/>
                                <a:pt x="17" y="26"/>
                                <a:pt x="18" y="24"/>
                              </a:cubicBezTo>
                              <a:lnTo>
                                <a:pt x="20" y="22"/>
                              </a:lnTo>
                              <a:cubicBezTo>
                                <a:pt x="21" y="21"/>
                                <a:pt x="22" y="20"/>
                                <a:pt x="22" y="19"/>
                              </a:cubicBezTo>
                              <a:cubicBezTo>
                                <a:pt x="22" y="17"/>
                                <a:pt x="22" y="16"/>
                                <a:pt x="21" y="15"/>
                              </a:cubicBezTo>
                              <a:cubicBezTo>
                                <a:pt x="20" y="15"/>
                                <a:pt x="20" y="15"/>
                                <a:pt x="19" y="14"/>
                              </a:cubicBezTo>
                              <a:cubicBezTo>
                                <a:pt x="19" y="14"/>
                                <a:pt x="18" y="14"/>
                                <a:pt x="18" y="14"/>
                              </a:cubicBezTo>
                              <a:lnTo>
                                <a:pt x="20" y="12"/>
                              </a:lnTo>
                              <a:lnTo>
                                <a:pt x="25" y="16"/>
                              </a:lnTo>
                              <a:lnTo>
                                <a:pt x="27" y="14"/>
                              </a:lnTo>
                              <a:lnTo>
                                <a:pt x="27" y="13"/>
                              </a:lnTo>
                              <a:close/>
                              <a:moveTo>
                                <a:pt x="27" y="26"/>
                              </a:moveTo>
                              <a:lnTo>
                                <a:pt x="27" y="33"/>
                              </a:lnTo>
                              <a:lnTo>
                                <a:pt x="26" y="34"/>
                              </a:lnTo>
                              <a:cubicBezTo>
                                <a:pt x="26" y="34"/>
                                <a:pt x="26" y="35"/>
                                <a:pt x="26" y="35"/>
                              </a:cubicBezTo>
                              <a:cubicBezTo>
                                <a:pt x="26" y="35"/>
                                <a:pt x="26" y="35"/>
                                <a:pt x="26" y="36"/>
                              </a:cubicBezTo>
                              <a:cubicBezTo>
                                <a:pt x="26" y="36"/>
                                <a:pt x="26" y="36"/>
                                <a:pt x="27" y="36"/>
                              </a:cubicBezTo>
                              <a:lnTo>
                                <a:pt x="27" y="40"/>
                              </a:lnTo>
                              <a:lnTo>
                                <a:pt x="25" y="39"/>
                              </a:lnTo>
                              <a:lnTo>
                                <a:pt x="26" y="37"/>
                              </a:lnTo>
                              <a:cubicBezTo>
                                <a:pt x="26" y="38"/>
                                <a:pt x="25" y="38"/>
                                <a:pt x="24" y="38"/>
                              </a:cubicBezTo>
                              <a:cubicBezTo>
                                <a:pt x="23" y="38"/>
                                <a:pt x="23" y="37"/>
                                <a:pt x="22" y="37"/>
                              </a:cubicBezTo>
                              <a:cubicBezTo>
                                <a:pt x="21" y="36"/>
                                <a:pt x="21" y="35"/>
                                <a:pt x="21" y="35"/>
                              </a:cubicBezTo>
                              <a:cubicBezTo>
                                <a:pt x="21" y="34"/>
                                <a:pt x="21" y="33"/>
                                <a:pt x="22" y="32"/>
                              </a:cubicBezTo>
                              <a:lnTo>
                                <a:pt x="27" y="26"/>
                              </a:lnTo>
                              <a:close/>
                              <a:moveTo>
                                <a:pt x="12" y="20"/>
                              </a:moveTo>
                              <a:lnTo>
                                <a:pt x="12" y="18"/>
                              </a:lnTo>
                              <a:lnTo>
                                <a:pt x="13" y="19"/>
                              </a:lnTo>
                              <a:lnTo>
                                <a:pt x="12" y="20"/>
                              </a:lnTo>
                              <a:close/>
                              <a:moveTo>
                                <a:pt x="0" y="15"/>
                              </a:moveTo>
                              <a:lnTo>
                                <a:pt x="11" y="4"/>
                              </a:lnTo>
                              <a:cubicBezTo>
                                <a:pt x="10" y="4"/>
                                <a:pt x="10" y="4"/>
                                <a:pt x="10" y="4"/>
                              </a:cubicBezTo>
                              <a:cubicBezTo>
                                <a:pt x="10" y="3"/>
                                <a:pt x="9" y="3"/>
                                <a:pt x="9" y="3"/>
                              </a:cubicBezTo>
                              <a:lnTo>
                                <a:pt x="8" y="2"/>
                              </a:lnTo>
                              <a:lnTo>
                                <a:pt x="11" y="0"/>
                              </a:lnTo>
                              <a:cubicBezTo>
                                <a:pt x="11" y="1"/>
                                <a:pt x="12" y="1"/>
                                <a:pt x="12" y="1"/>
                              </a:cubicBezTo>
                              <a:lnTo>
                                <a:pt x="12" y="9"/>
                              </a:lnTo>
                              <a:lnTo>
                                <a:pt x="3" y="18"/>
                              </a:lnTo>
                              <a:lnTo>
                                <a:pt x="0" y="15"/>
                              </a:lnTo>
                              <a:close/>
                              <a:moveTo>
                                <a:pt x="12" y="14"/>
                              </a:moveTo>
                              <a:lnTo>
                                <a:pt x="12" y="15"/>
                              </a:lnTo>
                              <a:lnTo>
                                <a:pt x="12" y="14"/>
                              </a:lnTo>
                              <a:close/>
                              <a:moveTo>
                                <a:pt x="12" y="18"/>
                              </a:moveTo>
                              <a:lnTo>
                                <a:pt x="10" y="16"/>
                              </a:lnTo>
                              <a:lnTo>
                                <a:pt x="9" y="17"/>
                              </a:lnTo>
                              <a:cubicBezTo>
                                <a:pt x="8" y="18"/>
                                <a:pt x="7" y="20"/>
                                <a:pt x="7" y="21"/>
                              </a:cubicBezTo>
                              <a:cubicBezTo>
                                <a:pt x="7" y="23"/>
                                <a:pt x="8" y="24"/>
                                <a:pt x="9" y="25"/>
                              </a:cubicBezTo>
                              <a:cubicBezTo>
                                <a:pt x="10" y="26"/>
                                <a:pt x="11" y="27"/>
                                <a:pt x="12" y="27"/>
                              </a:cubicBezTo>
                              <a:lnTo>
                                <a:pt x="12" y="23"/>
                              </a:lnTo>
                              <a:cubicBezTo>
                                <a:pt x="12" y="23"/>
                                <a:pt x="12" y="23"/>
                                <a:pt x="12" y="23"/>
                              </a:cubicBezTo>
                              <a:cubicBezTo>
                                <a:pt x="12" y="22"/>
                                <a:pt x="11" y="22"/>
                                <a:pt x="12" y="22"/>
                              </a:cubicBezTo>
                              <a:cubicBezTo>
                                <a:pt x="12" y="21"/>
                                <a:pt x="12" y="21"/>
                                <a:pt x="12" y="20"/>
                              </a:cubicBezTo>
                              <a:lnTo>
                                <a:pt x="12" y="18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24211D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wpc:wpc>
                </a:graphicData>
              </a:graphic>
            </wp:inline>
          </w:drawing>
        </mc:Choice>
        <mc:Fallback>
          <w:pict>
            <v:group id="Tela 1079" o:spid="_x0000_s1026" editas="canvas" style="width:57.35pt;height:56.7pt;mso-position-horizontal-relative:char;mso-position-vertical-relative:line" coordsize="7283,72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s1027" type="#_x0000_t75" style="position:absolute;width:7283;height:7200;visibility:visible;mso-wrap-style:square">
                <v:fill o:detectmouseclick="t"/>
                <v:path o:connecttype="none"/>
              </v:shape>
              <v:group id="Group 206" o:spid="_x0000_s1028" style="position:absolute;left:387;width:6058;height:6096" coordorigin="61" coordsize="954,96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">
                <v:shape id="Freeform 6" o:spid="_x0000_s1029" style="position:absolute;left:198;top:136;width:340;height:344;visibility:visible;mso-wrap-style:square;v-text-anchor:top" coordsize="166,16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yRBg8IA&#10;AADaAAAADwAAAGRycy9kb3ducmV2LnhtbESPQWsCMRSE70L/Q3gFL1KzehDdGqUtCB4s4uoPeCRv&#10;N6ubl2WT6vrvG0HwOMzMN8xy3btGXKkLtWcFk3EGglh7U3Ol4HTcfMxBhIhssPFMCu4UYL16Gywx&#10;N/7GB7oWsRIJwiFHBTbGNpcyaEsOw9i3xMkrfecwJtlV0nR4S3DXyGmWzaTDmtOCxZZ+LOlL8ecU&#10;FGV9rvZ7PVrMy2/W7rD7tZOdUsP3/usTRKQ+vsLP9tYomMLjSroBcvUP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jJEGDwgAAANoAAAAPAAAAAAAAAAAAAAAAAJgCAABkcnMvZG93&#10;bnJldi54bWxQSwUGAAAAAAQABAD1AAAAhwMAAAAA&#10;" path="m166,167l,6,,,5,,166,167xe" fillcolor="#24211d" strokecolor="white" strokeweight="0">
                  <v:path arrowok="t" o:connecttype="custom" o:connectlocs="696,709;0,25;0,0;20,0;696,709" o:connectangles="0,0,0,0,0"/>
                </v:shape>
                <v:shape id="Freeform 7" o:spid="_x0000_s1030" style="position:absolute;left:272;top:136;width:266;height:344;visibility:visible;mso-wrap-style:square;v-text-anchor:top" coordsize="130,16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MqnUsIA&#10;AADaAAAADwAAAGRycy9kb3ducmV2LnhtbESPQWvCQBSE7wX/w/KE3upGBdHoKioIQqHYVO/P7DMb&#10;zL4N2TXG/npXKPQ4zMw3zGLV2Uq01PjSsYLhIAFBnDtdcqHg+LP7mILwAVlj5ZgUPMjDatl7W2Cq&#10;3Z2/qc1CISKEfYoKTAh1KqXPDVn0A1cTR+/iGoshyqaQusF7hNtKjpJkIi2WHBcM1rQ1lF+zm1Uw&#10;PY3O5lFsxq7OZp+H9aX9/SKp1Hu/W89BBOrCf/ivvdcKxvC6Em+AXD4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cyqdSwgAAANoAAAAPAAAAAAAAAAAAAAAAAJgCAABkcnMvZG93&#10;bnJldi54bWxQSwUGAAAAAAQABAD1AAAAhwMAAAAA&#10;" path="m7,l130,167,,,7,xe" fillcolor="#24211d" strokecolor="white" strokeweight="0">
                  <v:path arrowok="t" o:connecttype="custom" o:connectlocs="29,0;544,709;0,0;29,0" o:connectangles="0,0,0,0"/>
                </v:shape>
                <v:shape id="Freeform 8" o:spid="_x0000_s1031" style="position:absolute;left:245;top:136;width:293;height:344;visibility:visible;mso-wrap-style:square;v-text-anchor:top" coordsize="143,16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JxQk8EA&#10;AADaAAAADwAAAGRycy9kb3ducmV2LnhtbESPQYvCMBSE7wv+h/AEb2viIrJUo4ggLvS0VcTjo3m2&#10;pc1LSaLW/fWbBWGPw8x8w6w2g+3EnXxoHGuYTRUI4tKZhisNp+P+/RNEiMgGO8ek4UkBNuvR2woz&#10;4x78TfciViJBOGSooY6xz6QMZU0Ww9T1xMm7Om8xJukraTw+Etx28kOphbTYcFqosaddTWVb3KyG&#10;g+t8frjks0q1Ox+LvJ2ff5TWk/GwXYKINMT/8Kv9ZTTM4e9KugFy/Qs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PCcUJPBAAAA2gAAAA8AAAAAAAAAAAAAAAAAmAIAAGRycy9kb3du&#10;cmV2LnhtbFBLBQYAAAAABAAEAPUAAACGAwAAAAA=&#10;" path="m8,l143,167,,,8,xe" fillcolor="#24211d" strokecolor="white" strokeweight="0">
                  <v:path arrowok="t" o:connecttype="custom" o:connectlocs="33,0;600,709;0,0;33,0" o:connectangles="0,0,0,0"/>
                </v:shape>
                <v:shape id="Freeform 9" o:spid="_x0000_s1032" style="position:absolute;left:219;top:136;width:319;height:344;visibility:visible;mso-wrap-style:square;v-text-anchor:top" coordsize="156,16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fWUvsQA&#10;AADaAAAADwAAAGRycy9kb3ducmV2LnhtbESPQWvCQBSE70L/w/KE3pqNYkViNiK1hdJD00YPHh/Z&#10;ZxLNvg3ZrUn/fVcoeBxm5hsm3YymFVfqXWNZwSyKQRCXVjdcKTjs355WIJxH1thaJgW/5GCTPUxS&#10;TLQd+Juuha9EgLBLUEHtfZdI6cqaDLrIdsTBO9neoA+yr6TucQhw08p5HC+lwYbDQo0dvdRUXoof&#10;o6BsPqzWr595vjsfvo7F4rwY8r1Sj9NxuwbhafT38H/7XSt4htuVcANk9g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X1lL7EAAAA2gAAAA8AAAAAAAAAAAAAAAAAmAIAAGRycy9k&#10;b3ducmV2LnhtbFBLBQYAAAAABAAEAPUAAACJAwAAAAA=&#10;" path="m8,l156,167,,,8,xe" fillcolor="#24211d" strokecolor="white" strokeweight="0">
                  <v:path arrowok="t" o:connecttype="custom" o:connectlocs="33,0;652,709;0,0;33,0" o:connectangles="0,0,0,0"/>
                </v:shape>
                <v:shape id="Freeform 10" o:spid="_x0000_s1033" style="position:absolute;left:198;top:159;width:340;height:321;visibility:visible;mso-wrap-style:square;v-text-anchor:top" coordsize="166,15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Xf4zMAA&#10;AADaAAAADwAAAGRycy9kb3ducmV2LnhtbESPQYvCMBSE7wv+h/CEva2pgiLVKCIKi3jZqvdn82yL&#10;zUtJsm3dX28WBI/DzHzDLNe9qUVLzleWFYxHCQji3OqKCwXn0/5rDsIHZI21ZVLwIA/r1eBjiam2&#10;Hf9Qm4VCRAj7FBWUITSplD4vyaAf2YY4ejfrDIYoXSG1wy7CTS0nSTKTBiuOCyU2tC0pv2e/RkHz&#10;SLoDucvfLkyP17otTNaNJ0p9DvvNAkSgPrzDr/a3VjCD/yvxBsjVE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BXf4zMAAAADaAAAADwAAAAAAAAAAAAAAAACYAgAAZHJzL2Rvd25y&#10;ZXYueG1sUEsFBgAAAAAEAAQA9QAAAIUDAAAAAA==&#10;" path="m,l166,156,,8,,xe" fillcolor="#24211d" strokecolor="white" strokeweight="0">
                  <v:path arrowok="t" o:connecttype="custom" o:connectlocs="0,0;696,661;0,33;0,0" o:connectangles="0,0,0,0"/>
                </v:shape>
                <v:shape id="Freeform 11" o:spid="_x0000_s1034" style="position:absolute;left:198;top:185;width:340;height:295;visibility:visible;mso-wrap-style:square;v-text-anchor:top" coordsize="166,14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b4+9MMA&#10;AADaAAAADwAAAGRycy9kb3ducmV2LnhtbESPQWvCQBSE7wX/w/KE3uqutVSJriIVaSn0YIz3R/aZ&#10;RLNvY3abxH/fLRR6HGbmG2a1GWwtOmp95VjDdKJAEOfOVFxoyI77pwUIH5AN1o5Jw508bNajhxUm&#10;xvV8oC4NhYgQ9glqKENoEil9XpJFP3ENcfTOrrUYomwLaVrsI9zW8lmpV2mx4rhQYkNvJeXX9Ntq&#10;+Mou3cJkp/uL2qnz561X77M00/pxPGyXIAIN4T/81/4wGubweyXeALn+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Ab4+9MMAAADaAAAADwAAAAAAAAAAAAAAAACYAgAAZHJzL2Rv&#10;d25yZXYueG1sUEsFBgAAAAAEAAQA9QAAAIgDAAAAAA==&#10;" path="m,l166,143,,8,,xe" fillcolor="#24211d" strokecolor="white" strokeweight="0">
                  <v:path arrowok="t" o:connecttype="custom" o:connectlocs="0,0;696,609;0,35;0,0" o:connectangles="0,0,0,0"/>
                </v:shape>
                <v:shape id="Freeform 12" o:spid="_x0000_s1035" style="position:absolute;left:198;top:212;width:340;height:268;visibility:visible;mso-wrap-style:square;v-text-anchor:top" coordsize="166,13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hVWFsAA&#10;AADaAAAADwAAAGRycy9kb3ducmV2LnhtbERPu27CMBTdK/EP1kXq1jgwpCjFIMRDRQ0LCUu3q/g2&#10;iRpfh9iE8Pf1UInx6LyX69G0YqDeNZYVzKIYBHFpdcOVgktxeFuAcB5ZY2uZFDzIwXo1eVliqu2d&#10;zzTkvhIhhF2KCmrvu1RKV9Zk0EW2Iw7cj+0N+gD7Suoe7yHctHIex4k02HBoqLGjbU3lb34zCk5Z&#10;ufvKr5/J+/57QzIrThk5p9TrdNx8gPA0+qf4333UCsLWcCXcALn6A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ohVWFsAAAADaAAAADwAAAAAAAAAAAAAAAACYAgAAZHJzL2Rvd25y&#10;ZXYueG1sUEsFBgAAAAAEAAQA9QAAAIUDAAAAAA==&#10;" path="m,7l166,130,,,,7xe" fillcolor="#24211d" strokecolor="white" strokeweight="0">
                  <v:path arrowok="t" o:connecttype="custom" o:connectlocs="0,29;696,552;0,0;0,29" o:connectangles="0,0,0,0"/>
                </v:shape>
                <v:shape id="Freeform 13" o:spid="_x0000_s1036" style="position:absolute;left:538;top:480;width:342;height:342;visibility:visible;mso-wrap-style:square;v-text-anchor:top" coordsize="167,16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ReJf8UA&#10;AADaAAAADwAAAGRycy9kb3ducmV2LnhtbESPQWvCQBSE74X+h+UVeim6sQexMRspraIgPWgF8fbI&#10;viZps2/X7Brjv3cLgsdhZr5hsllvGtFR62vLCkbDBARxYXXNpYLd92IwAeEDssbGMim4kIdZ/viQ&#10;YartmTfUbUMpIoR9igqqEFwqpS8qMuiH1hFH78e2BkOUbSl1i+cIN418TZKxNFhzXKjQ0UdFxd/2&#10;ZBR0n1+/p+XejdfzQ9jN1yN3TF6cUs9P/fsURKA+3MO39koreIP/K/EGyPwK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RF4l/xQAAANoAAAAPAAAAAAAAAAAAAAAAAJgCAABkcnMv&#10;ZG93bnJldi54bWxQSwUGAAAAAAQABAD1AAAAigMAAAAA&#10;" path="m,l167,161r,5l161,166,,xe" fillcolor="#24211d" strokecolor="white" strokeweight="0">
                  <v:path arrowok="t" o:connecttype="custom" o:connectlocs="0,0;700,684;700,705;676,705;0,0" o:connectangles="0,0,0,0,0"/>
                </v:shape>
                <v:shape id="Freeform 14" o:spid="_x0000_s1037" style="position:absolute;left:538;top:480;width:266;height:342;visibility:visible;mso-wrap-style:square;v-text-anchor:top" coordsize="130,16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7kmFsAA&#10;AADbAAAADwAAAGRycy9kb3ducmV2LnhtbESPQYvCQAyF74L/YYjgTad6cNfqKCIIoqd1C15DJ7bF&#10;TqZ0Rlv/vTkI3hLey3tf1tve1epJbag8G5hNE1DEubcVFway/8PkF1SIyBZrz2TgRQG2m+Fgjan1&#10;Hf/R8xILJSEcUjRQxtikWoe8JIdh6hti0W6+dRhlbQttW+wk3NV6niQL7bBiaSixoX1J+f3ycAZ8&#10;hnF+uOLxjKc7Fbvz8mfRLY0Zj/rdClSkPn7Nn+ujFXyhl19kAL15A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l7kmFsAAAADbAAAADwAAAAAAAAAAAAAAAACYAgAAZHJzL2Rvd25y&#10;ZXYueG1sUEsFBgAAAAAEAAQA9QAAAIUDAAAAAA==&#10;" path="m123,166l,,130,166r-7,xe" fillcolor="#24211d" strokecolor="white" strokeweight="0">
                  <v:path arrowok="t" o:connecttype="custom" o:connectlocs="516,705;0,0;544,705;516,705" o:connectangles="0,0,0,0"/>
                </v:shape>
                <v:shape id="Freeform 15" o:spid="_x0000_s1038" style="position:absolute;left:538;top:480;width:293;height:342;visibility:visible;mso-wrap-style:square;v-text-anchor:top" coordsize="143,16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YNZwcMA&#10;AADbAAAADwAAAGRycy9kb3ducmV2LnhtbERPS2vCQBC+C/0PyxR6MxtLiSW6SikVeqlQLZTeJtkx&#10;icnOhuzm4b/vCoK3+fies95OphEDda6yrGARxSCIc6srLhT8HHfzVxDOI2tsLJOCCznYbh5ma0y1&#10;HfmbhoMvRAhhl6KC0vs2ldLlJRl0kW2JA3eynUEfYFdI3eEYwk0jn+M4kQYrDg0ltvReUl4feqNg&#10;n73E/qv+7fvhrM/1X53tko+lUk+P09sKhKfJ38U396cO8xdw/SUcIDf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NYNZwcMAAADbAAAADwAAAAAAAAAAAAAAAACYAgAAZHJzL2Rv&#10;d25yZXYueG1sUEsFBgAAAAAEAAQA9QAAAIgDAAAAAA==&#10;" path="m135,166l,,143,166r-8,xe" fillcolor="#24211d" strokecolor="white" strokeweight="0">
                  <v:path arrowok="t" o:connecttype="custom" o:connectlocs="568,705;0,0;600,705;568,705" o:connectangles="0,0,0,0"/>
                </v:shape>
                <v:shape id="Freeform 16" o:spid="_x0000_s1039" style="position:absolute;left:538;top:480;width:319;height:342;visibility:visible;mso-wrap-style:square;v-text-anchor:top" coordsize="156,16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sHfF74A&#10;AADbAAAADwAAAGRycy9kb3ducmV2LnhtbERPzYrCMBC+C75DGMGbphZXpJqKCC572Mt2fYChGdPS&#10;ZlKbaOvbbwRhb/Px/c7+MNpWPKj3tWMFq2UCgrh0umaj4PJ7XmxB+ICssXVMCp7k4ZBPJ3vMtBv4&#10;hx5FMCKGsM9QQRVCl0npy4os+qXriCN3db3FEGFvpO5xiOG2lWmSbKTFmmNDhR2dKiqb4m4VlJQ2&#10;38Xn+mPwhcFgzG18phul5rPxuAMRaAz/4rf7S8f5Kbx+iQfI/A8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GbB3xe+AAAA2wAAAA8AAAAAAAAAAAAAAAAAmAIAAGRycy9kb3ducmV2&#10;LnhtbFBLBQYAAAAABAAEAPUAAACDAwAAAAA=&#10;" path="m148,166l,,156,166r-8,xe" fillcolor="#24211d" strokecolor="white" strokeweight="0">
                  <v:path arrowok="t" o:connecttype="custom" o:connectlocs="620,705;0,0;652,705;620,705" o:connectangles="0,0,0,0"/>
                </v:shape>
                <v:shape id="Freeform 17" o:spid="_x0000_s1040" style="position:absolute;left:538;top:480;width:342;height:321;visibility:visible;mso-wrap-style:square;v-text-anchor:top" coordsize="167,15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AV9wcEA&#10;AADbAAAADwAAAGRycy9kb3ducmV2LnhtbERPTYvCMBC9L/gfwgh7W1MVl6UaRQRh8eR2Pehtthnb&#10;YjIpSbT1328Ewds83ucsVr014kY+NI4VjEcZCOLS6YYrBYff7ccXiBCRNRrHpOBOAVbLwdsCc+06&#10;/qFbESuRQjjkqKCOsc2lDGVNFsPItcSJOztvMSboK6k9dincGjnJsk9pseHUUGNLm5rKS3G1Cowv&#10;DqfJtMPxcd/tzJ+f7a7Hk1Lvw349BxGpjy/x0/2t0/wpPH5JB8jlP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FgFfcHBAAAA2wAAAA8AAAAAAAAAAAAAAAAAmAIAAGRycy9kb3du&#10;cmV2LnhtbFBLBQYAAAAABAAEAPUAAACGAwAAAAA=&#10;" path="m167,156l,,167,148r,8xe" fillcolor="#24211d" strokecolor="white" strokeweight="0">
                  <v:path arrowok="t" o:connecttype="custom" o:connectlocs="700,661;0,0;700,628;700,661" o:connectangles="0,0,0,0"/>
                </v:shape>
                <v:shape id="Freeform 18" o:spid="_x0000_s1041" style="position:absolute;left:538;top:480;width:342;height:295;visibility:visible;mso-wrap-style:square;v-text-anchor:top" coordsize="167,14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JaUBMMA&#10;AADbAAAADwAAAGRycy9kb3ducmV2LnhtbESP0WqDQBBF3wP5h2UCfYtrk1LEuooEhEILwaQfMHWn&#10;KnVnxV2N/ftuoNC3Ge6de+5kxWoGsdDkessKHqMYBHFjdc+tgo9rtU9AOI+scbBMCn7IQZFvNxmm&#10;2t64puXiWxFC2KWooPN+TKV0TUcGXWRH4qB92cmgD+vUSj3hLYSbQR7i+Fka7DkQOhzp1FHzfZlN&#10;gCTDcfZUnuv6uLjPtqze35ZKqYfdWr6A8LT6f/Pf9asO9Z/g/ksYQOa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VJaUBMMAAADbAAAADwAAAAAAAAAAAAAAAACYAgAAZHJzL2Rv&#10;d25yZXYueG1sUEsFBgAAAAAEAAQA9QAAAIgDAAAAAA==&#10;" path="m167,143l,,167,135r,8xe" fillcolor="#24211d" strokecolor="white" strokeweight="0">
                  <v:path arrowok="t" o:connecttype="custom" o:connectlocs="700,609;0,0;700,573;700,609" o:connectangles="0,0,0,0"/>
                </v:shape>
                <v:shape id="Freeform 19" o:spid="_x0000_s1042" style="position:absolute;left:538;top:480;width:342;height:268;visibility:visible;mso-wrap-style:square;v-text-anchor:top" coordsize="167,13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hI1bcQA&#10;AADbAAAADwAAAGRycy9kb3ducmV2LnhtbERPTWvCQBC9F/wPywi9FN1EsJToKmKJtBQPag45Dtkx&#10;iWZnQ3YbU399Vyj0No/3Ocv1YBrRU+dqywriaQSCuLC65lJBdkonbyCcR9bYWCYFP+RgvRo9LTHR&#10;9sYH6o++FCGEXYIKKu/bREpXVGTQTW1LHLiz7Qz6ALtS6g5vIdw0chZFr9JgzaGhwpa2FRXX47dR&#10;8B7lwzy+vOzu2eFep1/75rPIY6Wex8NmAcLT4P/Ff+4PHebP4fFLOECufg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ISNW3EAAAA2wAAAA8AAAAAAAAAAAAAAAAAmAIAAGRycy9k&#10;b3ducmV2LnhtbFBLBQYAAAAABAAEAPUAAACJAwAAAAA=&#10;" path="m167,123l,,167,130r,-7xe" fillcolor="#24211d" strokecolor="white" strokeweight="0">
                  <v:path arrowok="t" o:connecttype="custom" o:connectlocs="700,524;0,0;700,552;700,524" o:connectangles="0,0,0,0"/>
                </v:shape>
                <v:shape id="Freeform 20" o:spid="_x0000_s1043" style="position:absolute;left:315;top:47;width:223;height:433;visibility:visible;mso-wrap-style:square;v-text-anchor:top" coordsize="109,21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Srh08EA&#10;AADbAAAADwAAAGRycy9kb3ducmV2LnhtbERP32vCMBB+H/g/hBP2NlMFZVSjlIlDmAjr5sPejubW&#10;lDWXkmS2/vdGEHy7j+/nrTaDbcWZfGgcK5hOMhDEldMN1wq+v3YvryBCRNbYOiYFFwqwWY+eVphr&#10;1/MnnctYixTCIUcFJsYulzJUhiyGieuIE/frvMWYoK+l9tincNvKWZYtpMWGU4PBjt4MVX/lv1Xw&#10;0Rd1U0p/LE59Se2POWzf5welnsdDsQQRaYgP8d2912n+Am6/pAPk+go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Lkq4dPBAAAA2wAAAA8AAAAAAAAAAAAAAAAAmAIAAGRycy9kb3du&#10;cmV2LnhtbFBLBQYAAAAABAAEAPUAAACGAwAAAAA=&#10;" path="m109,210l,5,2,,8,2,109,210xe" fillcolor="#24211d" strokecolor="white" strokeweight="0">
                  <v:path arrowok="t" o:connecttype="custom" o:connectlocs="456,893;0,21;8,0;33,8;456,893" o:connectangles="0,0,0,0,0"/>
                </v:shape>
                <v:shape id="Freeform 21" o:spid="_x0000_s1044" style="position:absolute;left:391;top:70;width:147;height:410;visibility:visible;mso-wrap-style:square;v-text-anchor:top" coordsize="72,19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5e2M8MA&#10;AADbAAAADwAAAGRycy9kb3ducmV2LnhtbERPS2vCQBC+F/wPywje6kYPWmI2oRb6oAjFB4TeptnJ&#10;o2ZnQ3bV+O+7BcHbfHzPSbLBtOJMvWssK5hNIxDEhdUNVwoO+9fHJxDOI2tsLZOCKznI0tFDgrG2&#10;F97SeecrEULYxaig9r6LpXRFTQbd1HbEgSttb9AH2FdS93gJ4aaV8yhaSIMNh4YaO3qpqTjuTkbB&#10;93ZYlPlPtf7NZ/Z9s/ks3+b4pdRkPDyvQHga/F18c3/oMH8J/7+EA2T6B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O5e2M8MAAADbAAAADwAAAAAAAAAAAAAAAACYAgAAZHJzL2Rv&#10;d25yZXYueG1sUEsFBgAAAAAEAAQA9QAAAIgDAAAAAA==&#10;" path="m6,2l72,199,,,6,2xe" fillcolor="#24211d" strokecolor="white" strokeweight="0">
                  <v:path arrowok="t" o:connecttype="custom" o:connectlocs="25,8;300,845;0,0;25,8" o:connectangles="0,0,0,0"/>
                </v:shape>
                <v:shape id="Freeform 22" o:spid="_x0000_s1045" style="position:absolute;left:366;top:62;width:172;height:418;visibility:visible;mso-wrap-style:square;v-text-anchor:top" coordsize="84,20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dyar8EA&#10;AADbAAAADwAAAGRycy9kb3ducmV2LnhtbESPwY7CMAxE70j8Q2QkLghSOAAqBISQduHAZYEPsBrT&#10;VjROlQQof48PSHvzyPPG4/W2c416Uoi1ZwPTSQaKuPC25tLA9fIzXoKKCdli45kMvCnCdtPvrTG3&#10;/sV/9DynUkkIxxwNVCm1udaxqMhhnPiWWHY3HxwmkaHUNuBLwl2jZ1k21w5rlgsVtrSvqLifH05q&#10;nJrD6LTYz9v37Xc3mh6d1mFmzHDQ7VagEnXp3/ylj1Y4KSu/yAB68wE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Pncmq/BAAAA2wAAAA8AAAAAAAAAAAAAAAAAmAIAAGRycy9kb3du&#10;cmV2LnhtbFBLBQYAAAAABAAEAPUAAACGAwAAAAA=&#10;" path="m7,3l84,203,,,7,3xe" fillcolor="#24211d" strokecolor="white" strokeweight="0">
                  <v:path arrowok="t" o:connecttype="custom" o:connectlocs="29,12;352,861;0,0;29,12" o:connectangles="0,0,0,0"/>
                </v:shape>
                <v:shape id="Freeform 23" o:spid="_x0000_s1046" style="position:absolute;left:342;top:54;width:196;height:426;visibility:visible;mso-wrap-style:square;v-text-anchor:top" coordsize="96,20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EnOdMQA&#10;AADbAAAADwAAAGRycy9kb3ducmV2LnhtbERPTWvCQBC9F/wPywheSrNRodiYNYhQqIi0au15yI5J&#10;SHY2ZNeY9te7hUJv83ifk2aDaURPnassK5hGMQji3OqKCwWfp9enBQjnkTU2lknBNznIVqOHFBNt&#10;b3yg/ugLEULYJaig9L5NpHR5SQZdZFviwF1sZ9AH2BVSd3gL4aaRszh+lgYrDg0ltrQpKa+PV6Pg&#10;HXfzn/3uo55uvx7X2/Nl0ftzrtRkPKyXIDwN/l/8537TYf4L/P4SDpCrO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xJznTEAAAA2wAAAA8AAAAAAAAAAAAAAAAAmAIAAGRycy9k&#10;b3ducmV2LnhtbFBLBQYAAAAABAAEAPUAAACJAwAAAAA=&#10;" path="m7,3l96,207,,,7,3xe" fillcolor="#24211d" strokecolor="white" strokeweight="0">
                  <v:path arrowok="t" o:connecttype="custom" o:connectlocs="29,12;400,877;0,0;29,12" o:connectangles="0,0,0,0"/>
                </v:shape>
                <v:shape id="Freeform 24" o:spid="_x0000_s1047" style="position:absolute;left:307;top:68;width:231;height:412;visibility:visible;mso-wrap-style:square;v-text-anchor:top" coordsize="113,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HIFpsAA&#10;AADbAAAADwAAAGRycy9kb3ducmV2LnhtbERPy4rCMBTdC/MP4Q6403QsiFajyMCAj5VVGWZ3aa5t&#10;neamJFHr35uF4PJw3vNlZxpxI+drywq+hgkI4sLqmksFx8PPYALCB2SNjWVS8CAPy8VHb46Ztnfe&#10;0y0PpYgh7DNUUIXQZlL6oiKDfmhb4sidrTMYInSl1A7vMdw0cpQkY2mw5thQYUvfFRX/+dUoWE3T&#10;9Lw7ud8/7baXaTnJTbrJlep/dqsZiEBdeItf7rVWMIrr45f4A+TiCQ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BHIFpsAAAADbAAAADwAAAAAAAAAAAAAAAACYAgAAZHJzL2Rvd25y&#10;ZXYueG1sUEsFBgAAAAAEAAQA9QAAAIUDAAAAAA==&#10;" path="m3,l113,200,,8,3,xe" fillcolor="#24211d" strokecolor="white" strokeweight="0">
                  <v:path arrowok="t" o:connecttype="custom" o:connectlocs="12,0;472,849;0,33;12,0" o:connectangles="0,0,0,0"/>
                </v:shape>
                <v:shape id="Freeform 25" o:spid="_x0000_s1048" style="position:absolute;left:301;top:93;width:237;height:387;visibility:visible;mso-wrap-style:square;v-text-anchor:top" coordsize="116,18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qeH38AA&#10;AADbAAAADwAAAGRycy9kb3ducmV2LnhtbESPQYvCMBSE7wv+h/AEb2uqgkg1isiueNTq3t82zza0&#10;eSlJ1O6/3wiCx2FmvmFWm9624k4+GMcKJuMMBHHptOFKweX8/bkAESKyxtYxKfijAJv14GOFuXYP&#10;PtG9iJVIEA45Kqhj7HIpQ1mTxTB2HXHyrs5bjEn6SmqPjwS3rZxm2VxaNJwWauxoV1PZFDer4Dpv&#10;jxf8OeHWz0zcN7/N3hRfSo2G/XYJIlIf3+FX+6AVTCfw/JJ+gFz/A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sqeH38AAAADbAAAADwAAAAAAAAAAAAAAAACYAgAAZHJzL2Rvd25y&#10;ZXYueG1sUEsFBgAAAAAEAAQA9QAAAIUDAAAAAA==&#10;" path="m2,l116,188,,8,2,xe" fillcolor="#24211d" strokecolor="white" strokeweight="0">
                  <v:path arrowok="t" o:connecttype="custom" o:connectlocs="8,0;484,797;0,33;8,0" o:connectangles="0,0,0,0"/>
                </v:shape>
                <v:shape id="Freeform 26" o:spid="_x0000_s1049" style="position:absolute;left:293;top:120;width:245;height:360;visibility:visible;mso-wrap-style:square;v-text-anchor:top" coordsize="120,17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kGhb8MA&#10;AADbAAAADwAAAGRycy9kb3ducmV2LnhtbESP0WrCQBRE3wX/YbmCb3XjCqWmrlKlxVZ8MfoBl+xt&#10;Epq9G7MbjX/fFQQfh5k5wyxWva3FhVpfOdYwnSQgiHNnKi40nI5fL28gfEA2WDsmDTfysFoOBwtM&#10;jbvygS5ZKESEsE9RQxlCk0rp85Is+olriKP361qLIcq2kKbFa4TbWqokeZUWK44LJTa0KSn/yzqr&#10;oT7Od5mZrT/3iuTPdnfuphvVaT0e9R/vIAL14Rl+tL+NBqXg/iX+ALn8B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okGhb8MAAADbAAAADwAAAAAAAAAAAAAAAACYAgAAZHJzL2Rv&#10;d25yZXYueG1sUEsFBgAAAAAEAAQA9QAAAIgDAAAAAA==&#10;" path="m,6l120,175,2,,,6xe" fillcolor="#24211d" strokecolor="white" strokeweight="0">
                  <v:path arrowok="t" o:connecttype="custom" o:connectlocs="0,25;500,741;8,0;0,25" o:connectangles="0,0,0,0"/>
                </v:shape>
                <v:shape id="Freeform 27" o:spid="_x0000_s1050" style="position:absolute;left:538;top:480;width:223;height:433;visibility:visible;mso-wrap-style:square;v-text-anchor:top" coordsize="109,21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zGI9sQA&#10;AADbAAAADwAAAGRycy9kb3ducmV2LnhtbESPQWsCMRSE7wX/Q3gFbzVbpUVWoyyWFqEiuLYHb4/N&#10;62bp5mVJUnf990YQehxm5htmuR5sK87kQ+NYwfMkA0FcOd1wreDr+P40BxEissbWMSm4UID1avSw&#10;xFy7ng90LmMtEoRDjgpMjF0uZagMWQwT1xEn78d5izFJX0vtsU9w28pplr1Kiw2nBYMdbQxVv+Wf&#10;VfDZF3VTSr8vvvuS2pPZvX287JQaPw7FAkSkIf6H7+2tVjCdwe1L+gFydQU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GcxiPbEAAAA2wAAAA8AAAAAAAAAAAAAAAAAmAIAAGRycy9k&#10;b3ducmV2LnhtbFBLBQYAAAAABAAEAPUAAACJAwAAAAA=&#10;" path="m,l109,204r-2,6l101,208,,xe" fillcolor="#24211d" strokecolor="white" strokeweight="0">
                  <v:path arrowok="t" o:connecttype="custom" o:connectlocs="0,0;456,868;448,893;423,885;0,0" o:connectangles="0,0,0,0,0"/>
                </v:shape>
                <v:shape id="Freeform 28" o:spid="_x0000_s1051" style="position:absolute;left:538;top:480;width:147;height:410;visibility:visible;mso-wrap-style:square;v-text-anchor:top" coordsize="72,19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Sni+cUA&#10;AADbAAAADwAAAGRycy9kb3ducmV2LnhtbESP3WoCMRSE7wXfIZxC7zTrUkRWo9hCWxFBtIJ4d9yc&#10;/dHNybKJur69EYReDjPzDTOZtaYSV2pcaVnBoB+BIE6tLjlXsPv77o1AOI+ssbJMCu7kYDbtdiaY&#10;aHvjDV23PhcBwi5BBYX3dSKlSwsy6Pq2Jg5eZhuDPsgml7rBW4CbSsZRNJQGSw4LBdb0VVB63l6M&#10;gsOmHWb7Y/552g/s72q1zH5iXCv1/tbOxyA8tf4//GovtIL4A55fwg+Q0wc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FKeL5xQAAANsAAAAPAAAAAAAAAAAAAAAAAJgCAABkcnMv&#10;ZG93bnJldi54bWxQSwUGAAAAAAQABAD1AAAAigMAAAAA&#10;" path="m66,196l,,72,199r-6,-3xe" fillcolor="#24211d" strokecolor="white" strokeweight="0">
                  <v:path arrowok="t" o:connecttype="custom" o:connectlocs="276,832;0,0;300,845;276,832" o:connectangles="0,0,0,0"/>
                </v:shape>
                <v:shape id="Freeform 29" o:spid="_x0000_s1052" style="position:absolute;left:538;top:480;width:172;height:416;visibility:visible;mso-wrap-style:square;v-text-anchor:top" coordsize="84,20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+0JnMUA&#10;AADbAAAADwAAAGRycy9kb3ducmV2LnhtbESPT2vCQBTE70K/w/IKvTWbKv4hdZVSECOCou2lt2f2&#10;NQnJvg27W43f3hUKHoeZ+Q0zX/amFWdyvras4C1JQRAXVtdcKvj+Wr3OQPiArLG1TAqu5GG5eBrM&#10;MdP2wgc6H0MpIoR9hgqqELpMSl9UZNAntiOO3q91BkOUrpTa4SXCTSuHaTqRBmuOCxV29FlR0Rz/&#10;jAI97cenWb6+bjfN3q2a3fSHRyelXp77j3cQgfrwCP+3c61gOIb7l/gD5OIG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T7QmcxQAAANsAAAAPAAAAAAAAAAAAAAAAAJgCAABkcnMv&#10;ZG93bnJldi54bWxQSwUGAAAAAAQABAD1AAAAigMAAAAA&#10;" path="m77,200l,,84,202r-7,-2xe" fillcolor="#24211d" strokecolor="white" strokeweight="0">
                  <v:path arrowok="t" o:connecttype="custom" o:connectlocs="324,848;0,0;352,857;324,848" o:connectangles="0,0,0,0"/>
                </v:shape>
                <v:shape id="Freeform 30" o:spid="_x0000_s1053" style="position:absolute;left:538;top:480;width:198;height:424;visibility:visible;mso-wrap-style:square;v-text-anchor:top" coordsize="97,20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rSQlcQA&#10;AADbAAAADwAAAGRycy9kb3ducmV2LnhtbESPQU8CMRSE7yb8h+aReJMuq6JZKWRDBLyyaPT4sn3u&#10;bmhfy7bC+u+piQnHycx8k5kvB2vEifrQOVYwnWQgiGunO24UvO/Xd88gQkTWaByTgl8KsFyMbuZY&#10;aHfmHZ2q2IgE4VCggjZGX0gZ6pYshonzxMn7dr3FmGTfSN3jOcGtkXmWzaTFjtNCi55WLdWH6scq&#10;MB+VKV+/yqN/lPf504P/xE2zVep2PJQvICIN8Rr+b79pBfkM/r6kHyAXF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Ha0kJXEAAAA2wAAAA8AAAAAAAAAAAAAAAAAmAIAAGRycy9k&#10;b3ducmV2LnhtbFBLBQYAAAAABAAEAPUAAACJAwAAAAA=&#10;" path="m89,204l,,97,206r-8,-2xe" fillcolor="#24211d" strokecolor="white" strokeweight="0">
                  <v:path arrowok="t" o:connecttype="custom" o:connectlocs="372,864;0,0;404,873;372,864" o:connectangles="0,0,0,0"/>
                </v:shape>
                <v:shape id="Freeform 31" o:spid="_x0000_s1054" style="position:absolute;left:538;top:480;width:231;height:410;visibility:visible;mso-wrap-style:square;v-text-anchor:top" coordsize="113,19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bbMs8MA&#10;AADbAAAADwAAAGRycy9kb3ducmV2LnhtbESPUWvCMBSF3wf+h3AHvoyZ6mBKZxQRNmSMgVV8vjS3&#10;TVlyU5rYdv9+GQg+Hs453+Gst6OzoqcuNJ4VzGcZCOLS64ZrBefT+/MKRIjIGq1nUvBLAbabycMa&#10;c+0HPlJfxFokCIccFZgY21zKUBpyGGa+JU5e5TuHMcmulrrDIcGdlYsse5UOG04LBlvaGyp/iqtT&#10;MHyjsdVFjp/+5evJXqsP3RcXpaaP4+4NRKQx3sO39kErWCzh/0v6AXLzB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ebbMs8MAAADbAAAADwAAAAAAAAAAAAAAAACYAgAAZHJzL2Rv&#10;d25yZXYueG1sUEsFBgAAAAAEAAQA9QAAAIgDAAAAAA==&#10;" path="m110,199l,,113,192r-3,7xe" fillcolor="#24211d" strokecolor="white" strokeweight="0">
                  <v:path arrowok="t" o:connecttype="custom" o:connectlocs="460,845;0,0;472,816;460,845" o:connectangles="0,0,0,0"/>
                </v:shape>
                <v:shape id="Freeform 32" o:spid="_x0000_s1055" style="position:absolute;left:538;top:480;width:239;height:385;visibility:visible;mso-wrap-style:square;v-text-anchor:top" coordsize="117,18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K7OxcEA&#10;AADbAAAADwAAAGRycy9kb3ducmV2LnhtbERPS27CMBDdV+IO1lTqpiJOWVRViEFVUGlWqAUOMMRD&#10;EojHkW2ScHu8qNTl0/vn68l0YiDnW8sK3pIUBHFldcu1guPha/4BwgdkjZ1lUnAnD+vV7CnHTNuR&#10;f2nYh1rEEPYZKmhC6DMpfdWQQZ/YnjhyZ+sMhghdLbXDMYabTi7S9F0abDk2NNhT0VB13d+MgklT&#10;+VNcLmW7vVf4vevdpng9KfXyPH0uQQSawr/4z11qBYs4Nn6JP0CuHg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BCuzsXBAAAA2wAAAA8AAAAAAAAAAAAAAAAAmAIAAGRycy9kb3du&#10;cmV2LnhtbFBLBQYAAAAABAAEAPUAAACGAwAAAAA=&#10;" path="m114,187l,,117,180r-3,7xe" fillcolor="#24211d" strokecolor="white" strokeweight="0">
                  <v:path arrowok="t" o:connecttype="custom" o:connectlocs="476,793;0,0;488,764;476,793" o:connectangles="0,0,0,0"/>
                </v:shape>
                <v:shape id="Freeform 33" o:spid="_x0000_s1056" style="position:absolute;left:538;top:480;width:245;height:361;visibility:visible;mso-wrap-style:square;v-text-anchor:top" coordsize="120,17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OUzHsMA&#10;AADbAAAADwAAAGRycy9kb3ducmV2LnhtbESP0YrCMBRE3xf8h3AF39bUCrJWo6is6IovVj/g0lzb&#10;YnPTbVKtf28WFnwcZuYMM192phJ3alxpWcFoGIEgzqwuOVdwOW8/v0A4j6yxskwKnuRgueh9zDHR&#10;9sEnuqc+FwHCLkEFhfd1IqXLCjLohrYmDt7VNgZ9kE0udYOPADeVjKNoIg2WHBYKrGlTUHZLW6Og&#10;Ok8PqR6vv48xyZ/d4bcdbeJWqUG/W81AeOr8O/zf3msF8RT+voQfIBcv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rOUzHsMAAADbAAAADwAAAAAAAAAAAAAAAACYAgAAZHJzL2Rv&#10;d25yZXYueG1sUEsFBgAAAAAEAAQA9QAAAIgDAAAAAA==&#10;" path="m120,169l,,118,175r2,-6xe" fillcolor="#24211d" strokecolor="white" strokeweight="0">
                  <v:path arrowok="t" o:connecttype="custom" o:connectlocs="500,720;0,0;492,745;500,720" o:connectangles="0,0,0,0"/>
                </v:shape>
                <v:shape id="Freeform 34" o:spid="_x0000_s1057" style="position:absolute;left:456;width:82;height:480;visibility:visible;mso-wrap-style:square;v-text-anchor:top" coordsize="40,23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sUbTsAA&#10;AADbAAAADwAAAGRycy9kb3ducmV2LnhtbERPzUrDQBC+C77DMoI3u7FCkbTb0gZERXpo9QGmu5Ns&#10;aHY2ZMcmfXv3UPD48f2vNlPo1IWG1EY28DwrQBHb6FpuDPx8vz29gkqC7LCLTAaulGCzvr9bYeni&#10;yAe6HKVROYRTiQa8SF9qnayngGkWe+LM1XEIKBkOjXYDjjk8dHpeFAsdsOXc4LGnypM9H3+Dgeok&#10;jbXvvGc5VZ/j7lrP/VdtzOPDtF2CEprkX3xzfzgDL3l9/pJ/gF7/AQ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AsUbTsAAAADbAAAADwAAAAAAAAAAAAAAAACYAgAAZHJzL2Rvd25y&#10;ZXYueG1sUEsFBgAAAAAEAAQA9QAAAIUDAAAAAA==&#10;" path="m40,233l,5,3,,8,4,40,233xe" fillcolor="#24211d" strokecolor="white" strokeweight="0">
                  <v:path arrowok="t" o:connecttype="custom" o:connectlocs="168,989;0,21;12,0;33,16;168,989" o:connectangles="0,0,0,0,0"/>
                </v:shape>
                <v:shape id="Freeform 35" o:spid="_x0000_s1058" style="position:absolute;left:524;top:45;width:14;height:435;visibility:visible;mso-wrap-style:square;v-text-anchor:top" coordsize="7,21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aVC+cUA&#10;AADbAAAADwAAAGRycy9kb3ducmV2LnhtbESPQWvCQBSE74X+h+UVvBTdaEU0ZiMqKAVPSYt4fGRf&#10;kzTZtyG7avz33UKhx2FmvmGSzWBacaPe1ZYVTCcRCOLC6ppLBZ8fh/EShPPIGlvLpOBBDjbp81OC&#10;sbZ3zuiW+1IECLsYFVTed7GUrqjIoJvYjjh4X7Y36IPsS6l7vAe4aeUsihbSYM1hocKO9hUVTX41&#10;Co6N3g6P14VeZad5c77s9u13lis1ehm2axCeBv8f/mu/awVvU/j9En6ATH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lpUL5xQAAANsAAAAPAAAAAAAAAAAAAAAAAJgCAABkcnMv&#10;ZG93bnJldi54bWxQSwUGAAAAAAQABAD1AAAAigMAAAAA&#10;" path="m5,4l7,211,,,5,4xe" fillcolor="#24211d" strokecolor="white" strokeweight="0">
                  <v:path arrowok="t" o:connecttype="custom" o:connectlocs="20,16;28,897;0,0;20,16" o:connectangles="0,0,0,0"/>
                </v:shape>
                <v:shape id="Freeform 36" o:spid="_x0000_s1059" style="position:absolute;left:501;top:29;width:37;height:451;visibility:visible;mso-wrap-style:square;v-text-anchor:top" coordsize="18,21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omW2sIA&#10;AADbAAAADwAAAGRycy9kb3ducmV2LnhtbESPT4vCMBTE78J+h/CEvWmqiyLVKGVBEHYF/x08Pppn&#10;WmxeShK1++03guBxmJnfMItVZxtxJx9qxwpGwwwEcel0zUbB6bgezECEiKyxcUwK/ijAavnRW2Cu&#10;3YP3dD9EIxKEQ44KqhjbXMpQVmQxDF1LnLyL8xZjkt5I7fGR4LaR4yybSos1p4UKW/quqLweblaB&#10;n/762XnCWdyebtfJT2GkKXZKffa7Yg4iUhff4Vd7oxV8jeH5Jf0AufwH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yiZbawgAAANsAAAAPAAAAAAAAAAAAAAAAAJgCAABkcnMvZG93&#10;bnJldi54bWxQSwUGAAAAAAQABAD1AAAAhwMAAAAA&#10;" path="m7,5l18,219,,,7,5xe" fillcolor="#24211d" strokecolor="white" strokeweight="0">
                  <v:path arrowok="t" o:connecttype="custom" o:connectlocs="29,21;76,929;0,0;29,21" o:connectangles="0,0,0,0"/>
                </v:shape>
                <v:shape id="Freeform 37" o:spid="_x0000_s1060" style="position:absolute;left:481;top:14;width:57;height:466;visibility:visible;mso-wrap-style:square;v-text-anchor:top" coordsize="28,22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juMY8YA&#10;AADbAAAADwAAAGRycy9kb3ducmV2LnhtbESP3WrCQBSE74W+w3IKvZG6aQNSUjfSSoqCCDYVe3vI&#10;nvzQ7NmQ3Wr06V1B8HKYmW+Y2XwwrThQ7xrLCl4mEQjiwuqGKwW7n6/nNxDOI2tsLZOCEzmYpw+j&#10;GSbaHvmbDrmvRICwS1BB7X2XSOmKmgy6ie2Ig1fa3qAPsq+k7vEY4KaVr1E0lQYbDgs1drSoqfjL&#10;/42C6HcYb/dxtomXn0W2PpeLTC9zpZ4eh493EJ4Gfw/f2iutII7h+iX8AJle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EjuMY8YAAADbAAAADwAAAAAAAAAAAAAAAACYAgAAZHJz&#10;L2Rvd25yZXYueG1sUEsFBgAAAAAEAAQA9QAAAIsDAAAAAA==&#10;" path="m6,4l28,226,,,6,4xe" fillcolor="#24211d" strokecolor="white" strokeweight="0">
                  <v:path arrowok="t" o:connecttype="custom" o:connectlocs="24,16;116,961;0,0;24,16" o:connectangles="0,0,0,0"/>
                </v:shape>
                <v:shape id="Freeform 38" o:spid="_x0000_s1061" style="position:absolute;left:440;top:19;width:98;height:461;visibility:visible;mso-wrap-style:square;v-text-anchor:top" coordsize="48,22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aLBcsQA&#10;AADbAAAADwAAAGRycy9kb3ducmV2LnhtbESPUWvCMBSF3wX/Q7iCL0PTqQzpjCKDwmDMMbcfcGnu&#10;mmpz0yWp7f79Igg+Hs453+FsdoNtxIV8qB0reJxnIIhLp2uuFHx/FbM1iBCRNTaOScEfBdhtx6MN&#10;5tr1/EmXY6xEgnDIUYGJsc2lDKUhi2HuWuLk/ThvMSbpK6k99gluG7nIsidpsea0YLClF0Pl+dhZ&#10;BZ1c1gdf/Nr+fHjLonn4OK3epVLTybB/BhFpiPfwrf2qFSxXcP2SfoDc/g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GiwXLEAAAA2wAAAA8AAAAAAAAAAAAAAAAAmAIAAGRycy9k&#10;b3ducmV2LnhtbFBLBQYAAAAABAAEAPUAAACJAwAAAAA=&#10;" path="m5,l48,224,,6,5,xe" fillcolor="#24211d" strokecolor="white" strokeweight="0">
                  <v:path arrowok="t" o:connecttype="custom" o:connectlocs="20,0;200,949;0,25;20,0" o:connectangles="0,0,0,0"/>
                </v:shape>
                <v:shape id="Freeform 39" o:spid="_x0000_s1062" style="position:absolute;left:425;top:39;width:113;height:441;visibility:visible;mso-wrap-style:square;v-text-anchor:top" coordsize="55,21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Bq92MQA&#10;AADbAAAADwAAAGRycy9kb3ducmV2LnhtbESPS2vCQBSF90L/w3ALbsRMtPggOgmlIK3Lxnbh7pq5&#10;TQYzd9LMVOO/7xQKLg/n8XG2xWBbcaHeG8cKZkkKgrhy2nCt4OOwm65B+ICssXVMCm7kocgfRlvM&#10;tLvyO13KUIs4wj5DBU0IXSalrxqy6BPXEUfvy/UWQ5R9LXWP1zhuWzlP06W0aDgSGuzopaHqXP7Y&#10;yF3t3fnTaLf7vk3KV3M67iezTqnx4/C8ARFoCPfwf/tNK3hawN+X+ANk/gs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wavdjEAAAA2wAAAA8AAAAAAAAAAAAAAAAAmAIAAGRycy9k&#10;b3ducmV2LnhtbFBLBQYAAAAABAAEAPUAAACJAwAAAAA=&#10;" path="m4,l55,214,,7,4,xe" fillcolor="#24211d" strokecolor="white" strokeweight="0">
                  <v:path arrowok="t" o:connecttype="custom" o:connectlocs="16,0;232,909;0,29;16,0" o:connectangles="0,0,0,0"/>
                </v:shape>
                <v:shape id="Freeform 40" o:spid="_x0000_s1063" style="position:absolute;left:411;top:62;width:127;height:418;visibility:visible;mso-wrap-style:square;v-text-anchor:top" coordsize="62,20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zKQ9sMA&#10;AADbAAAADwAAAGRycy9kb3ducmV2LnhtbESPwWrDMBBE74H+g9hAb7GUFExxrYQ0tKWHkhInH7BY&#10;W9vUWhlLsZ1+fRUI5DjMzBsm30y2FQP1vnGsYZkoEMSlMw1XGk7H98UzCB+QDbaOScOFPGzWD7Mc&#10;M+NGPtBQhEpECPsMNdQhdJmUvqzJok9cRxy9H9dbDFH2lTQ9jhFuW7lSKpUWG44LNXa0q6n8Lc5W&#10;w1b6v9E6tXst0rfvD5R0Gb72Wj/Op+0LiEBTuIdv7U+j4SmF65f4A+T6H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xzKQ9sMAAADbAAAADwAAAAAAAAAAAAAAAACYAgAAZHJzL2Rv&#10;d25yZXYueG1sUEsFBgAAAAAEAAQA9QAAAIgDAAAAAA==&#10;" path="m,5l62,203,4,,,5xe" fillcolor="#24211d" strokecolor="white" strokeweight="0">
                  <v:path arrowok="t" o:connecttype="custom" o:connectlocs="0,21;260,861;16,0;0,21" o:connectangles="0,0,0,0"/>
                </v:shape>
                <v:shape id="Freeform 41" o:spid="_x0000_s1064" style="position:absolute;left:538;top:480;width:82;height:480;visibility:visible;mso-wrap-style:square;v-text-anchor:top" coordsize="40,23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SyDOsMA&#10;AADbAAAADwAAAGRycy9kb3ducmV2LnhtbESPUUvDQBCE34X+h2MLvtmLFVTSXosNFBXxweoP2N5t&#10;cqG5vZBbm/Tfe4Lg4zAz3zDr7RQ6daYhtZEN3C4KUMQ2upYbA1+f+5tHUEmQHXaRycCFEmw3s6s1&#10;li6O/EHngzQqQziVaMCL9KXWyXoKmBaxJ85eHYeAkuXQaDfgmOGh08uiuNcBW84LHnuqPNnT4TsY&#10;qI7SWPvM7yzH6nXcXeqlf6uNuZ5PTytQQpP8h//aL87A3QP8fsk/QG9+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jSyDOsMAAADbAAAADwAAAAAAAAAAAAAAAACYAgAAZHJzL2Rv&#10;d25yZXYueG1sUEsFBgAAAAAEAAQA9QAAAIgDAAAAAA==&#10;" path="m,l40,228r-3,5l32,229,,xe" fillcolor="#24211d" strokecolor="white" strokeweight="0">
                  <v:path arrowok="t" o:connecttype="custom" o:connectlocs="0,0;168,968;156,989;135,972;0,0" o:connectangles="0,0,0,0,0"/>
                </v:shape>
                <v:shape id="Freeform 42" o:spid="_x0000_s1065" style="position:absolute;left:538;top:480;width:14;height:435;visibility:visible;mso-wrap-style:square;v-text-anchor:top" coordsize="7,21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J/rZMMA&#10;AADbAAAADwAAAGRycy9kb3ducmV2LnhtbERPTWvCQBC9F/wPyxS8lLqxLWJjNiEVFKGnpFJ6HLJj&#10;kiY7G7Krxn/fPQg9Pt53kk2mFxcaXWtZwXIRgSCurG65VnD82j2vQTiPrLG3TApu5CBLZw8Jxtpe&#10;uaBL6WsRQtjFqKDxfoildFVDBt3CDsSBO9nRoA9wrKUe8RrCTS9fomglDbYcGhocaNtQ1ZVno2Df&#10;6Xy6Pa30e/H51n3/fGz736JUav445RsQnib/L767D1rBaxgbvoQfINM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dJ/rZMMAAADbAAAADwAAAAAAAAAAAAAAAACYAgAAZHJzL2Rv&#10;d25yZXYueG1sUEsFBgAAAAAEAAQA9QAAAIgDAAAAAA==&#10;" path="m2,207l,,7,211,2,207xe" fillcolor="#24211d" strokecolor="white" strokeweight="0">
                  <v:path arrowok="t" o:connecttype="custom" o:connectlocs="8,880;0,0;28,897;8,880" o:connectangles="0,0,0,0"/>
                </v:shape>
                <v:shape id="Freeform 43" o:spid="_x0000_s1066" style="position:absolute;left:538;top:480;width:37;height:451;visibility:visible;mso-wrap-style:square;v-text-anchor:top" coordsize="18,21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C0Eq8MA&#10;AADbAAAADwAAAGRycy9kb3ducmV2LnhtbESPT2sCMRTE70K/Q3iF3jTbFmVdjbIUCoUq+O/g8bF5&#10;Zhc3L0sSdfvtG0HwOMzMb5j5sretuJIPjWMF76MMBHHldMNGwWH/PcxBhIissXVMCv4owHLxMphj&#10;od2Nt3TdRSMShEOBCuoYu0LKUNVkMYxcR5y8k/MWY5LeSO3xluC2lR9ZNpEWG04LNXb0VVN13l2s&#10;Aj9Z+fw45iyuD5fz+Lc00pQbpd5e+3IGIlIfn+FH+0cr+JzC/Uv6AXLxD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/C0Eq8MAAADbAAAADwAAAAAAAAAAAAAAAACYAgAAZHJzL2Rv&#10;d25yZXYueG1sUEsFBgAAAAAEAAQA9QAAAIgDAAAAAA==&#10;" path="m12,214l,,18,219r-6,-5xe" fillcolor="#24211d" strokecolor="white" strokeweight="0">
                  <v:path arrowok="t" o:connecttype="custom" o:connectlocs="51,908;0,0;76,929;51,908" o:connectangles="0,0,0,0"/>
                </v:shape>
                <v:shape id="Freeform 44" o:spid="_x0000_s1067" style="position:absolute;left:538;top:480;width:57;height:466;visibility:visible;mso-wrap-style:square;v-text-anchor:top" coordsize="28,22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u9hacQA&#10;AADbAAAADwAAAGRycy9kb3ducmV2LnhtbERPTWvCQBC9C/0PyxS8SLOpkVKiq7QhYkGENi31OmTH&#10;JDQ7G7Krpv569yB4fLzvxWowrThR7xrLCp6jGARxaXXDlYKf7/XTKwjnkTW2lknBPzlYLR9GC0y1&#10;PfMXnQpfiRDCLkUFtfddKqUrazLoItsRB+5ge4M+wL6SusdzCDetnMbxizTYcGiosaOspvKvOBoF&#10;8X6YfP4m+S7ZvJf59nLIcr0plBo/Dm9zEJ4Gfxff3B9awSysD1/CD5DLK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LrvYWnEAAAA2wAAAA8AAAAAAAAAAAAAAAAAmAIAAGRycy9k&#10;b3ducmV2LnhtbFBLBQYAAAAABAAEAPUAAACJAwAAAAA=&#10;" path="m22,222l,,28,226r-6,-4xe" fillcolor="#24211d" strokecolor="white" strokeweight="0">
                  <v:path arrowok="t" o:connecttype="custom" o:connectlocs="92,944;0,0;116,961;92,944" o:connectangles="0,0,0,0"/>
                </v:shape>
                <v:shape id="Freeform 45" o:spid="_x0000_s1068" style="position:absolute;left:538;top:480;width:98;height:462;visibility:visible;mso-wrap-style:square;v-text-anchor:top" coordsize="48,22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dMRl8QA&#10;AADbAAAADwAAAGRycy9kb3ducmV2LnhtbESPUWvCMBSF3wX/Q7gDX8ZMdSKjayoyEATRodsPuDR3&#10;TWdz0yXR1n+/DAY+Hs453+EUq8G24ko+NI4VzKYZCOLK6YZrBZ8fm6cXECEia2wdk4IbBViV41GB&#10;uXY9H+l6irVIEA45KjAxdrmUoTJkMUxdR5y8L+ctxiR9LbXHPsFtK+dZtpQWG04LBjt6M1SdTxer&#10;4CKfm4Pf/Nj+fNhl0Ty+fy/2UqnJw7B+BRFpiPfwf3urFSxm8Pcl/QBZ/gI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nTEZfEAAAA2wAAAA8AAAAAAAAAAAAAAAAAmAIAAGRycy9k&#10;b3ducmV2LnhtbFBLBQYAAAAABAAEAPUAAACJAwAAAAA=&#10;" path="m43,224l,,48,217r-5,7xe" fillcolor="#24211d" strokecolor="white" strokeweight="0">
                  <v:path arrowok="t" o:connecttype="custom" o:connectlocs="180,953;0,0;200,924;180,953" o:connectangles="0,0,0,0"/>
                </v:shape>
                <v:shape id="Freeform 46" o:spid="_x0000_s1069" style="position:absolute;left:538;top:480;width:113;height:439;visibility:visible;mso-wrap-style:square;v-text-anchor:top" coordsize="55,21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ZdvDMIA&#10;AADbAAAADwAAAGRycy9kb3ducmV2LnhtbESPQWsCMRSE70L/Q3gFb5rViqyrUVTa4rWr3h+b52Zx&#10;87IkUdf++qZQ6HGYmW+Y1aa3rbiTD41jBZNxBoK4crrhWsHp+DHKQYSIrLF1TAqeFGCzfhmssNDu&#10;wV90L2MtEoRDgQpMjF0hZagMWQxj1xEn7+K8xZikr6X2+Ehw28ppls2lxYbTgsGO9oaqa3mzCt7z&#10;fO59fZt034e36+m82H2a2U6p4Wu/XYKI1Mf/8F/7oBXMpvD7Jf0Auf4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tl28MwgAAANsAAAAPAAAAAAAAAAAAAAAAAJgCAABkcnMvZG93&#10;bnJldi54bWxQSwUGAAAAAAQABAD1AAAAhwMAAAAA&#10;" path="m51,213l,,55,207r-4,6xe" fillcolor="#24211d" strokecolor="white" strokeweight="0">
                  <v:path arrowok="t" o:connecttype="custom" o:connectlocs="216,905;0,0;232,880;216,905" o:connectangles="0,0,0,0"/>
                </v:shape>
                <v:shape id="Freeform 47" o:spid="_x0000_s1070" style="position:absolute;left:538;top:480;width:127;height:418;visibility:visible;mso-wrap-style:square;v-text-anchor:top" coordsize="62,20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0NAE8QA&#10;AADbAAAADwAAAGRycy9kb3ducmV2LnhtbESP3WrCQBSE7wt9h+UI3pmNWkJJs4oVK70olqZ9gEP2&#10;mASzZ0N2mx+fvisIvRxm5hsm246mET11rrasYBnFIIgLq2suFfx8vy2eQTiPrLGxTAomcrDdPD5k&#10;mGo78Bf1uS9FgLBLUUHlfZtK6YqKDLrItsTBO9vOoA+yK6XucAhw08hVHCfSYM1hocKW9hUVl/zX&#10;KNhJdx2MjfeveXL4PKKkqf84KTWfjbsXEJ5G/x++t9+1gqc13L6EHyA3f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I9DQBPEAAAA2wAAAA8AAAAAAAAAAAAAAAAAmAIAAGRycy9k&#10;b3ducmV2LnhtbFBLBQYAAAAABAAEAPUAAACJAwAAAAA=&#10;" path="m62,197l,,58,203r4,-6xe" fillcolor="#24211d" strokecolor="white" strokeweight="0">
                  <v:path arrowok="t" o:connecttype="custom" o:connectlocs="260,836;0,0;244,861;260,836" o:connectangles="0,0,0,0"/>
                </v:shape>
                <v:shape id="Freeform 48" o:spid="_x0000_s1071" style="position:absolute;left:538;width:82;height:480;visibility:visible;mso-wrap-style:square;v-text-anchor:top" coordsize="40,23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fhuMMMA&#10;AADbAAAADwAAAGRycy9kb3ducmV2LnhtbESPUUvDQBCE3wX/w7GFvtlLSxGJvZY2IFbEB6s/YHu3&#10;yQVzeyG3Num/9wTBx2FmvmE2uyl06kJDaiMbWC4KUMQ2upYbA58fT3cPoJIgO+wik4ErJdhtb282&#10;WLo48jtdTtKoDOFUogEv0pdaJ+spYFrEnjh7dRwCSpZDo92AY4aHTq+K4l4HbDkveOyp8mS/Tt/B&#10;QHWWxtpnfmM5Vy/j4Vqv/GttzHw27R9BCU3yH/5rH52B9Rp+v+QfoLc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JfhuMMMAAADbAAAADwAAAAAAAAAAAAAAAACYAgAAZHJzL2Rv&#10;d25yZXYueG1sUEsFBgAAAAAEAAQA9QAAAIgDAAAAAA==&#10;" path="m,233l32,4,37,r3,5l,233xe" fillcolor="#24211d" strokecolor="white" strokeweight="0">
                  <v:path arrowok="t" o:connecttype="custom" o:connectlocs="0,989;135,16;156,0;168,21;0,989" o:connectangles="0,0,0,0,0"/>
                </v:shape>
                <v:shape id="Freeform 49" o:spid="_x0000_s1072" style="position:absolute;left:538;top:62;width:127;height:418;visibility:visible;mso-wrap-style:square;v-text-anchor:top" coordsize="62,20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+Z9/MQA&#10;AADbAAAADwAAAGRycy9kb3ducmV2LnhtbESP3WrCQBSE7wt9h+UI3pmNYkNJs4oVK70olqZ9gEP2&#10;mASzZ0N2mx+fvisIvRxm5hsm246mET11rrasYBnFIIgLq2suFfx8vy2eQTiPrLGxTAomcrDdPD5k&#10;mGo78Bf1uS9FgLBLUUHlfZtK6YqKDLrItsTBO9vOoA+yK6XucAhw08hVHCfSYM1hocKW9hUVl/zX&#10;KNhJdx2MjfeveXL4PKKkqf84KTWfjbsXEJ5G/x++t9+1gvUT3L6EHyA3f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G/mffzEAAAA2wAAAA8AAAAAAAAAAAAAAAAAmAIAAGRycy9k&#10;b3ducmV2LnhtbFBLBQYAAAAABAAEAPUAAACJAwAAAAA=&#10;" path="m62,5l,203,58,r4,5xe" fillcolor="#24211d" strokecolor="white" strokeweight="0">
                  <v:path arrowok="t" o:connecttype="custom" o:connectlocs="260,21;0,861;244,0;260,21" o:connectangles="0,0,0,0"/>
                </v:shape>
                <v:shape id="Freeform 50" o:spid="_x0000_s1073" style="position:absolute;left:538;top:39;width:113;height:441;visibility:visible;mso-wrap-style:square;v-text-anchor:top" coordsize="55,21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M5Q0sIA&#10;AADbAAAADwAAAGRycy9kb3ducmV2LnhtbESPzYrCMBSF98K8Q7iCG9FUEUeqUQZB1KV1ZjG7a3Nt&#10;g81NbaLWtzcDAy4P5+fjLFatrcSdGm8cKxgNExDEudOGCwXfx81gBsIHZI2VY1LwJA+r5Udngal2&#10;Dz7QPQuFiCPsU1RQhlCnUvq8JIt+6Gri6J1dYzFE2RRSN/iI47aS4ySZSouGI6HEmtYl5ZfsZiP3&#10;c+8uP0a7zfXZz7bm9Lvvj2qlet32aw4iUBve4f/2TiuYTOHvS/wBcvkC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0zlDSwgAAANsAAAAPAAAAAAAAAAAAAAAAAJgCAABkcnMvZG93&#10;bnJldi54bWxQSwUGAAAAAAQABAD1AAAAhwMAAAAA&#10;" path="m55,7l,214,51,r4,7xe" fillcolor="#24211d" strokecolor="white" strokeweight="0">
                  <v:path arrowok="t" o:connecttype="custom" o:connectlocs="232,29;0,909;216,0;232,29" o:connectangles="0,0,0,0"/>
                </v:shape>
                <v:shape id="Freeform 51" o:spid="_x0000_s1074" style="position:absolute;left:538;top:19;width:98;height:461;visibility:visible;mso-wrap-style:square;v-text-anchor:top" coordsize="48,22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XYseMQA&#10;AADbAAAADwAAAGRycy9kb3ducmV2LnhtbESP0WoCMRRE34X+Q7gFX6Rmq9KW1ShFEARR0fYDLpvr&#10;ZuvmZptEd/v3jSD4OMzMGWa26GwtruRD5VjB6zADQVw4XXGp4Ptr9fIBIkRkjbVjUvBHARbzp94M&#10;c+1aPtD1GEuRIBxyVGBibHIpQ2HIYhi6hjh5J+ctxiR9KbXHNsFtLUdZ9iYtVpwWDDa0NFScjxer&#10;4CLH1c6vfm173m2yaAb7n8lWKtV/7j6nICJ18RG+t9daweQdbl/SD5Dzf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Hl2LHjEAAAA2wAAAA8AAAAAAAAAAAAAAAAAmAIAAGRycy9k&#10;b3ducmV2LnhtbFBLBQYAAAAABAAEAPUAAACJAwAAAAA=&#10;" path="m48,6l,224,43,r5,6xe" fillcolor="#24211d" strokecolor="white" strokeweight="0">
                  <v:path arrowok="t" o:connecttype="custom" o:connectlocs="200,25;0,949;180,0;200,25" o:connectangles="0,0,0,0"/>
                </v:shape>
                <v:shape id="Freeform 52" o:spid="_x0000_s1075" style="position:absolute;left:538;top:14;width:57;height:466;visibility:visible;mso-wrap-style:square;v-text-anchor:top" coordsize="28,22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Jltb8QA&#10;AADbAAAADwAAAGRycy9kb3ducmV2LnhtbERPTWvCQBC9C/0PyxS8SLOpkVKiq7QhYkGENi31OmTH&#10;JDQ7G7Krpv569yB4fLzvxWowrThR7xrLCp6jGARxaXXDlYKf7/XTKwjnkTW2lknBPzlYLR9GC0y1&#10;PfMXnQpfiRDCLkUFtfddKqUrazLoItsRB+5ge4M+wL6SusdzCDetnMbxizTYcGiosaOspvKvOBoF&#10;8X6YfP4m+S7ZvJf59nLIcr0plBo/Dm9zEJ4Gfxff3B9awSyMDV/CD5DLK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ESZbW/EAAAA2wAAAA8AAAAAAAAAAAAAAAAAmAIAAGRycy9k&#10;b3ducmV2LnhtbFBLBQYAAAAABAAEAPUAAACJAwAAAAA=&#10;" path="m28,l,226,22,4,28,xe" fillcolor="#24211d" strokecolor="white" strokeweight="0">
                  <v:path arrowok="t" o:connecttype="custom" o:connectlocs="116,0;0,961;92,16;116,0" o:connectangles="0,0,0,0"/>
                </v:shape>
                <v:shape id="Freeform 53" o:spid="_x0000_s1076" style="position:absolute;left:538;top:29;width:37;height:451;visibility:visible;mso-wrap-style:square;v-text-anchor:top" coordsize="18,21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Ct31sMA&#10;AADbAAAADwAAAGRycy9kb3ducmV2LnhtbESPT2sCMRTE70K/Q3iF3jTbUmVdjbIUCoUq+O/g8bF5&#10;Zhc3L0sSdfvtG0HwOMzMb5j5sretuJIPjWMF76MMBHHldMNGwWH/PcxBhIissXVMCv4owHLxMphj&#10;od2Nt3TdRSMShEOBCuoYu0LKUNVkMYxcR5y8k/MWY5LeSO3xluC2lR9ZNpEWG04LNXb0VVN13l2s&#10;Aj9Z+fw45iyuD5fz+Lc00pQbpd5e+3IGIlIfn+FH+0cr+JzC/Uv6AXLxD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pCt31sMAAADbAAAADwAAAAAAAAAAAAAAAACYAgAAZHJzL2Rv&#10;d25yZXYueG1sUEsFBgAAAAAEAAQA9QAAAIgDAAAAAA==&#10;" path="m18,l,219,12,5,18,xe" fillcolor="#24211d" strokecolor="white" strokeweight="0">
                  <v:path arrowok="t" o:connecttype="custom" o:connectlocs="76,0;0,929;51,21;76,0" o:connectangles="0,0,0,0"/>
                </v:shape>
                <v:shape id="Freeform 54" o:spid="_x0000_s1077" style="position:absolute;left:538;top:45;width:16;height:435;visibility:visible;mso-wrap-style:square;v-text-anchor:top" coordsize="8,21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ys2/8AA&#10;AADbAAAADwAAAGRycy9kb3ducmV2LnhtbERPz2vCMBS+C/4P4QneNHXiJtUoMhCVDcS6g8dH89aU&#10;NS8libb+98thsOPH93u97W0jHuRD7VjBbJqBIC6drrlS8HXdT5YgQkTW2DgmBU8KsN0MB2vMtev4&#10;Qo8iViKFcMhRgYmxzaUMpSGLYepa4sR9O28xJugrqT12Kdw28iXLXqXFmlODwZbeDZU/xd0q8Lfl&#10;J12PxndZnJ9Cf/gozvJNqfGo361AROrjv/jPfdQKFml9+pJ+gNz8Ag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tys2/8AAAADbAAAADwAAAAAAAAAAAAAAAACYAgAAZHJzL2Rvd25y&#10;ZXYueG1sUEsFBgAAAAAEAAQA9QAAAIUDAAAAAA==&#10;" path="m2,4l,211,8,,2,4xe" fillcolor="#24211d" strokecolor="white" strokeweight="0">
                  <v:path arrowok="t" o:connecttype="custom" o:connectlocs="8,16;0,897;32,0;8,16" o:connectangles="0,0,0,0"/>
                </v:shape>
                <v:shape id="Freeform 55" o:spid="_x0000_s1078" style="position:absolute;left:456;top:480;width:82;height:478;visibility:visible;mso-wrap-style:square;v-text-anchor:top" coordsize="40,23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2VKTMUA&#10;AADbAAAADwAAAGRycy9kb3ducmV2LnhtbESPT2vCQBTE7wW/w/KE3upGoaKpq9Q/hVLwYKIHb4/s&#10;axKafRt21xi/fVcQPA4zvxlmsepNIzpyvrasYDxKQBAXVtdcKjjmX28zED4ga2wsk4IbeVgtBy8L&#10;TLW98oG6LJQilrBPUUEVQptK6YuKDPqRbYmj92udwRClK6V2eI3lppGTJJlKgzXHhQpb2lRU/GUX&#10;o+B9ve1O5/Mud5N8ms0P+828/7kp9TrsPz9ABOrDM/ygv3XkxnD/En+AXP4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jZUpMxQAAANsAAAAPAAAAAAAAAAAAAAAAAJgCAABkcnMv&#10;ZG93bnJldi54bWxQSwUGAAAAAAQABAD1AAAAigMAAAAA&#10;" path="m40,l8,229r-5,3l,228,40,xe" fillcolor="#24211d" strokecolor="white" strokeweight="0">
                  <v:path arrowok="t" o:connecttype="custom" o:connectlocs="168,0;33,972;12,985;0,968;168,0" o:connectangles="0,0,0,0,0"/>
                </v:shape>
                <v:shape id="Freeform 56" o:spid="_x0000_s1079" style="position:absolute;left:411;top:480;width:127;height:418;visibility:visible;mso-wrap-style:square;v-text-anchor:top" coordsize="62,20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dZzVcIA&#10;AADbAAAADwAAAGRycy9kb3ducmV2LnhtbESP0YrCMBRE3xf8h3CFfdumCitLNYqKig+yi9UPuDTX&#10;ttjclCa21a83C4KPw8ycYWaL3lSipcaVlhWMohgEcWZ1ybmC82n79QPCeWSNlWVScCcHi/ngY4aJ&#10;th0fqU19LgKEXYIKCu/rREqXFWTQRbYmDt7FNgZ9kE0udYNdgJtKjuN4Ig2WHBYKrGldUHZNb0bB&#10;UrpHZ2y8XqWTzd8OJd3bw69Sn8N+OQXhqffv8Ku91wq+x/D/JfwAOX8C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l1nNVwgAAANsAAAAPAAAAAAAAAAAAAAAAAJgCAABkcnMvZG93&#10;bnJldi54bWxQSwUGAAAAAAQABAD1AAAAhwMAAAAA&#10;" path="m,197l62,,4,203,,197xe" fillcolor="#24211d" strokecolor="white" strokeweight="0">
                  <v:path arrowok="t" o:connecttype="custom" o:connectlocs="0,836;260,0;16,861;0,836" o:connectangles="0,0,0,0"/>
                </v:shape>
                <v:shape id="Freeform 57" o:spid="_x0000_s1080" style="position:absolute;left:425;top:480;width:113;height:439;visibility:visible;mso-wrap-style:square;v-text-anchor:top" coordsize="55,21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wJcSsMA&#10;AADbAAAADwAAAGRycy9kb3ducmV2LnhtbESPS2/CMBCE70j9D9ZW6g0cykNpikGlKogrj95X8TaO&#10;iNeRbSDl12MkJI6jmflGM1t0thFn8qF2rGA4yEAQl07XXCk47Ff9HESIyBobx6TgnwIs5i+9GRba&#10;XXhL512sRIJwKFCBibEtpAylIYth4Fri5P05bzEm6SupPV4S3DbyPcum0mLNacFgS9+GyuPuZBX8&#10;5PnU++o0bK+b0fHw+7Fcm/FSqbfX7usTRKQuPsOP9kYrmIzg/iX9ADm/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hwJcSsMAAADbAAAADwAAAAAAAAAAAAAAAACYAgAAZHJzL2Rv&#10;d25yZXYueG1sUEsFBgAAAAAEAAQA9QAAAIgDAAAAAA==&#10;" path="m,207l55,,4,213,,207xe" fillcolor="#24211d" strokecolor="white" strokeweight="0">
                  <v:path arrowok="t" o:connecttype="custom" o:connectlocs="0,880;232,0;16,905;0,880" o:connectangles="0,0,0,0"/>
                </v:shape>
                <v:shape id="Freeform 58" o:spid="_x0000_s1081" style="position:absolute;left:440;top:480;width:98;height:462;visibility:visible;mso-wrap-style:square;v-text-anchor:top" coordsize="48,22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H0k0sQA&#10;AADbAAAADwAAAGRycy9kb3ducmV2LnhtbESP0WoCMRRE34X+Q7gFX6Rmq7aU1ShFEARR0fYDLpvr&#10;ZuvmZptEd/v3jSD4OMzMGWa26GwtruRD5VjB6zADQVw4XXGp4Ptr9fIBIkRkjbVjUvBHARbzp94M&#10;c+1aPtD1GEuRIBxyVGBibHIpQ2HIYhi6hjh5J+ctxiR9KbXHNsFtLUdZ9i4tVpwWDDa0NFScjxer&#10;4CLH1c6vfm173m2yaAb7n8lWKtV/7j6nICJ18RG+t9dawdsEbl/SD5Dzf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Ax9JNLEAAAA2wAAAA8AAAAAAAAAAAAAAAAAmAIAAGRycy9k&#10;b3ducmV2LnhtbFBLBQYAAAAABAAEAPUAAACJAwAAAAA=&#10;" path="m,217l48,,5,224,,217xe" fillcolor="#24211d" strokecolor="white" strokeweight="0">
                  <v:path arrowok="t" o:connecttype="custom" o:connectlocs="0,924;200,0;20,953;0,924" o:connectangles="0,0,0,0"/>
                </v:shape>
                <v:shape id="Freeform 59" o:spid="_x0000_s1082" style="position:absolute;left:481;top:480;width:57;height:466;visibility:visible;mso-wrap-style:square;v-text-anchor:top" coordsize="28,22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0FULMYA&#10;AADbAAAADwAAAGRycy9kb3ducmV2LnhtbESP3WrCQBSE7wu+w3KE3hTdWLGU6EZUUiyI0MZSbw/Z&#10;kx/Mng3ZraY+vSsUejnMzDfMYtmbRpypc7VlBZNxBII4t7rmUsHX4W30CsJ5ZI2NZVLwSw6WyeBh&#10;gbG2F/6kc+ZLESDsYlRQed/GUrq8IoNubFvi4BW2M+iD7EqpO7wEuGnkcxS9SIM1h4UKW9pUlJ+y&#10;H6MgOvZPH9/TdD/drvN0dy02qd5mSj0O+9UchKfe/4f/2u9awWwG9y/hB8jkBg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L0FULMYAAADbAAAADwAAAAAAAAAAAAAAAACYAgAAZHJz&#10;L2Rvd25yZXYueG1sUEsFBgAAAAAEAAQA9QAAAIsDAAAAAA==&#10;" path="m,226l28,,6,222,,226xe" fillcolor="#24211d" strokecolor="white" strokeweight="0">
                  <v:path arrowok="t" o:connecttype="custom" o:connectlocs="0,961;116,0;24,944;0,961" o:connectangles="0,0,0,0"/>
                </v:shape>
                <v:shape id="Freeform 60" o:spid="_x0000_s1083" style="position:absolute;left:501;top:480;width:37;height:451;visibility:visible;mso-wrap-style:square;v-text-anchor:top" coordsize="18,21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G11ecIA&#10;AADbAAAADwAAAGRycy9kb3ducmV2LnhtbESPQYvCMBSE7wv+h/AEb2uq0CLVKEUQBF3YdT3s8dE8&#10;02LzUpKo9d+bhYU9DjPzDbPaDLYTd/KhdaxgNs1AENdOt2wUnL937wsQISJr7ByTgicF2KxHbyss&#10;tXvwF91P0YgE4VCigibGvpQy1A1ZDFPXEyfv4rzFmKQ3Unt8JLjt5DzLCmmx5bTQYE/bhurr6WYV&#10;+OLoFz85Z/HjfLvmh8pIU30qNRkP1RJEpCH+h//ae60gL+D3S/oBcv0C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QbXV5wgAAANsAAAAPAAAAAAAAAAAAAAAAAJgCAABkcnMvZG93&#10;bnJldi54bWxQSwUGAAAAAAQABAD1AAAAhwMAAAAA&#10;" path="m,219l18,,7,214,,219xe" fillcolor="#24211d" strokecolor="white" strokeweight="0">
                  <v:path arrowok="t" o:connecttype="custom" o:connectlocs="0,929;76,0;29,908;0,929" o:connectangles="0,0,0,0"/>
                </v:shape>
                <v:shape id="Freeform 61" o:spid="_x0000_s1084" style="position:absolute;left:524;top:480;width:14;height:435;visibility:visible;mso-wrap-style:square;v-text-anchor:top" coordsize="7,21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N+atsUA&#10;AADbAAAADwAAAGRycy9kb3ducmV2LnhtbESPT2vCQBTE7wW/w/IKXopuLNY/0VWsoBR6ShTx+Mg+&#10;kzTZtyG7avz2bqHQ4zAzv2GW687U4katKy0rGA0jEMSZ1SXnCo6H3WAGwnlkjbVlUvAgB+tV72WJ&#10;sbZ3TuiW+lwECLsYFRTeN7GULivIoBvahjh4F9sa9EG2udQt3gPc1PI9iibSYMlhocCGtgVlVXo1&#10;CvaV3nSPt4meJ9/j6nT+3NY/SapU/7XbLEB46vx/+K/9pRV8TOH3S/gBcvUE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Y35q2xQAAANsAAAAPAAAAAAAAAAAAAAAAAJgCAABkcnMv&#10;ZG93bnJldi54bWxQSwUGAAAAAAQABAD1AAAAigMAAAAA&#10;" path="m5,207l7,,,211r5,-4xe" fillcolor="#24211d" strokecolor="white" strokeweight="0">
                  <v:path arrowok="t" o:connecttype="custom" o:connectlocs="20,880;28,0;0,897;20,880" o:connectangles="0,0,0,0"/>
                </v:shape>
                <v:shape id="Freeform 62" o:spid="_x0000_s1085" style="position:absolute;left:538;top:47;width:223;height:433;visibility:visible;mso-wrap-style:square;v-text-anchor:top" coordsize="109,21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ZNp+sAA&#10;AADbAAAADwAAAGRycy9kb3ducmV2LnhtbERPz2vCMBS+D/Y/hDfYbaYKjlGNUhwTYSKs6sHbo3k2&#10;xealJNHW/94cBh4/vt/z5WBbcSMfGscKxqMMBHHldMO1gsP+5+MLRIjIGlvHpOBOAZaL15c55tr1&#10;/Ee3MtYihXDIUYGJsculDJUhi2HkOuLEnZ23GBP0tdQe+xRuWznJsk9pseHUYLCjlaHqUl6tgt++&#10;qJtS+l1x7EtqT2b7vZ5ulXp/G4oZiEhDfIr/3RutYJrGpi/pB8jFA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MZNp+sAAAADbAAAADwAAAAAAAAAAAAAAAACYAgAAZHJzL2Rvd25y&#10;ZXYueG1sUEsFBgAAAAAEAAQA9QAAAIUDAAAAAA==&#10;" path="m,210l102,2,107,r2,6l,210xe" fillcolor="#24211d" strokecolor="white" strokeweight="0">
                  <v:path arrowok="t" o:connecttype="custom" o:connectlocs="0,893;428,8;448,0;456,25;0,893" o:connectangles="0,0,0,0,0"/>
                </v:shape>
                <v:shape id="Freeform 63" o:spid="_x0000_s1086" style="position:absolute;left:538;top:120;width:248;height:360;visibility:visible;mso-wrap-style:square;v-text-anchor:top" coordsize="121,17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7GdcMYA&#10;AADbAAAADwAAAGRycy9kb3ducmV2LnhtbESPQWvCQBSE74X+h+UVvBTdrUWjqauUloIXD6ZF8PbM&#10;PpO02bchu9Xor3cFweMwM98ws0Vna3Gg1leONbwMFAji3JmKCw0/31/9CQgfkA3WjknDiTws5o8P&#10;M0yNO/KaDlkoRISwT1FDGUKTSunzkiz6gWuIo7d3rcUQZVtI0+Ixwm0th0qNpcWK40KJDX2UlP9l&#10;/1bD5LzadElG292men5N1Pp3q5afWveeuvc3EIG6cA/f2kujYTSF65f4A+T8Ag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87GdcMYAAADbAAAADwAAAAAAAAAAAAAAAACYAgAAZHJz&#10;L2Rvd25yZXYueG1sUEsFBgAAAAAEAAQA9QAAAIsDAAAAAA==&#10;" path="m121,6l,175,118,r3,6xe" fillcolor="#24211d" strokecolor="white" strokeweight="0">
                  <v:path arrowok="t" o:connecttype="custom" o:connectlocs="508,25;0,741;496,0;508,25" o:connectangles="0,0,0,0"/>
                </v:shape>
                <v:shape id="Freeform 64" o:spid="_x0000_s1087" style="position:absolute;left:538;top:95;width:239;height:385;visibility:visible;mso-wrap-style:square;v-text-anchor:top" coordsize="117,18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LJ7A78A&#10;AADbAAAADwAAAGRycy9kb3ducmV2LnhtbERPzYrCMBC+L/gOYYS9LJrqQaQaRSquPclafYCxGdtq&#10;MylJVuvbbw7CHj++/+W6N614kPONZQWTcQKCuLS64UrB+bQbzUH4gKyxtUwKXuRhvRp8LDHV9slH&#10;ehShEjGEfYoK6hC6VEpf1mTQj21HHLmrdQZDhK6S2uEzhptWTpNkJg02HBtq7CirqbwXv0ZBryn/&#10;yW63vPl+lbg/dG6bfV2U+hz2mwWIQH34F7/duVYwi+vjl/gD5OoP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B4snsDvwAAANsAAAAPAAAAAAAAAAAAAAAAAJgCAABkcnMvZG93bnJl&#10;di54bWxQSwUGAAAAAAQABAD1AAAAhAMAAAAA&#10;" path="m117,7l,187,114,r3,7xe" fillcolor="#24211d" strokecolor="white" strokeweight="0">
                  <v:path arrowok="t" o:connecttype="custom" o:connectlocs="488,29;0,793;476,0;488,29" o:connectangles="0,0,0,0"/>
                </v:shape>
                <v:shape id="Freeform 65" o:spid="_x0000_s1088" style="position:absolute;left:538;top:68;width:231;height:412;visibility:visible;mso-wrap-style:square;v-text-anchor:top" coordsize="113,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VQZ/cQA&#10;AADbAAAADwAAAGRycy9kb3ducmV2LnhtbESPW2sCMRSE3wv+h3CEvtWsLoiuZkUEoZenror4dtic&#10;vejmZElS3f77plDo4zAz3zDrzWA6cSfnW8sKppMEBHFpdcu1guNh/7IA4QOyxs4yKfgmD5t89LTG&#10;TNsHf9K9CLWIEPYZKmhC6DMpfdmQQT+xPXH0KusMhihdLbXDR4SbTs6SZC4NthwXGuxp11B5K76M&#10;gu0yTauPkztftHu/LutFYdK3Qqnn8bBdgQg0hP/wX/tVK5hP4fdL/AEy/w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1UGf3EAAAA2wAAAA8AAAAAAAAAAAAAAAAAmAIAAGRycy9k&#10;b3ducmV2LnhtbFBLBQYAAAAABAAEAPUAAACJAwAAAAA=&#10;" path="m113,8l,200,111,r2,8xe" fillcolor="#24211d" strokecolor="white" strokeweight="0">
                  <v:path arrowok="t" o:connecttype="custom" o:connectlocs="472,33;0,849;464,0;472,33" o:connectangles="0,0,0,0"/>
                </v:shape>
                <v:shape id="Freeform 66" o:spid="_x0000_s1089" style="position:absolute;left:538;top:54;width:198;height:426;visibility:visible;mso-wrap-style:square;v-text-anchor:top" coordsize="97,20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e7RrcMA&#10;AADbAAAADwAAAGRycy9kb3ducmV2LnhtbESPQWvCQBSE70L/w/IK3nSjgrTRVVQoCAqlpt6f2Wey&#10;Jvs2za4a/323UPA4zMw3zHzZ2VrcqPXGsYLRMAFBnDttuFDwnX0M3kD4gKyxdkwKHuRhuXjpzTHV&#10;7s5fdDuEQkQI+xQVlCE0qZQ+L8miH7qGOHpn11oMUbaF1C3eI9zWcpwkU2nRcFwosaFNSXl1uFoF&#10;2f6nMpNdU9X2eDpfHkZ/rsO7Uv3XbjUDEagLz/B/e6sVTMfw9yX+ALn4B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xe7RrcMAAADbAAAADwAAAAAAAAAAAAAAAACYAgAAZHJzL2Rv&#10;d25yZXYueG1sUEsFBgAAAAAEAAQA9QAAAIgDAAAAAA==&#10;" path="m97,l,207,90,3,97,xe" fillcolor="#24211d" strokecolor="white" strokeweight="0">
                  <v:path arrowok="t" o:connecttype="custom" o:connectlocs="404,0;0,877;376,12;404,0" o:connectangles="0,0,0,0"/>
                </v:shape>
                <v:shape id="Freeform 67" o:spid="_x0000_s1090" style="position:absolute;left:538;top:62;width:174;height:418;visibility:visible;mso-wrap-style:square;v-text-anchor:top" coordsize="85,20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/diZ8MA&#10;AADbAAAADwAAAGRycy9kb3ducmV2LnhtbESPQWsCMRSE74L/ITzBW822orarUUQUeyvqHnp83Tx3&#10;l25eliR1479vCgWPw8x8w6w20bTiRs43lhU8TzIQxKXVDVcKisvh6RWED8gaW8uk4E4eNuvhYIW5&#10;tj2f6HYOlUgQ9jkqqEPocil9WZNBP7EdcfKu1hkMSbpKaod9gptWvmTZXBpsOC3U2NGupvL7/GMU&#10;NF/34uNTHqWbzvr9YfEWd9siKjUexe0SRKAYHuH/9rtWMJ/C35f0A+T6F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5/diZ8MAAADbAAAADwAAAAAAAAAAAAAAAACYAgAAZHJzL2Rv&#10;d25yZXYueG1sUEsFBgAAAAAEAAQA9QAAAIgDAAAAAA==&#10;" path="m85,l,203,77,3,85,xe" fillcolor="#24211d" strokecolor="white" strokeweight="0">
                  <v:path arrowok="t" o:connecttype="custom" o:connectlocs="356,0;0,861;323,12;356,0" o:connectangles="0,0,0,0"/>
                </v:shape>
                <v:shape id="Freeform 68" o:spid="_x0000_s1091" style="position:absolute;left:538;top:70;width:149;height:410;visibility:visible;mso-wrap-style:square;v-text-anchor:top" coordsize="73,19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jlzScMA&#10;AADbAAAADwAAAGRycy9kb3ducmV2LnhtbESPT2sCMRTE70K/Q3iCN826iJTVKFIoVG/+gx6fm9fN&#10;tpuXbRJ19dMbodDjMDO/YebLzjbiQj7UjhWMRxkI4tLpmisFh/378BVEiMgaG8ek4EYBlouX3hwL&#10;7a68pcsuViJBOBSowMTYFlKG0pDFMHItcfK+nLcYk/SV1B6vCW4bmWfZVFqsOS0YbOnNUPmzO1sF&#10;vyvt96fPo7nnen3/PhzzbdxYpQb9bjUDEamL/+G/9odWMJ3A80v6AXLx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UjlzScMAAADbAAAADwAAAAAAAAAAAAAAAACYAgAAZHJzL2Rv&#10;d25yZXYueG1sUEsFBgAAAAAEAAQA9QAAAIgDAAAAAA==&#10;" path="m66,2l,199,73,,66,2xe" fillcolor="#24211d" strokecolor="white" strokeweight="0">
                  <v:path arrowok="t" o:connecttype="custom" o:connectlocs="276,8;0,845;304,0;276,8" o:connectangles="0,0,0,0"/>
                </v:shape>
                <v:shape id="Freeform 69" o:spid="_x0000_s1092" style="position:absolute;left:315;top:480;width:223;height:433;visibility:visible;mso-wrap-style:square;v-text-anchor:top" coordsize="109,21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f4M2cQA&#10;AADbAAAADwAAAGRycy9kb3ducmV2LnhtbESPQWsCMRSE7wX/Q3iCt5q1oJTVKItiKSiFrnrw9tg8&#10;N4ublyVJ3e2/bwqFHoeZ+YZZbQbbigf50DhWMJtmIIgrpxuuFZxP++dXECEia2wdk4JvCrBZj55W&#10;mGvX8yc9yliLBOGQowITY5dLGSpDFsPUdcTJuzlvMSbpa6k99gluW/mSZQtpseG0YLCjraHqXn5Z&#10;BYe+qJtS+o/i0pfUXs1x9zY/KjUZD8USRKQh/of/2u9awWIOv1/SD5DrH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H+DNnEAAAA2wAAAA8AAAAAAAAAAAAAAAAAmAIAAGRycy9k&#10;b3ducmV2LnhtbFBLBQYAAAAABAAEAPUAAACJAwAAAAA=&#10;" path="m109,l8,208r-6,2l,204,109,xe" fillcolor="#24211d" strokecolor="white" strokeweight="0">
                  <v:path arrowok="t" o:connecttype="custom" o:connectlocs="456,0;33,885;8,893;0,868;456,0" o:connectangles="0,0,0,0,0"/>
                </v:shape>
                <v:shape id="Freeform 70" o:spid="_x0000_s1093" style="position:absolute;left:293;top:480;width:245;height:361;visibility:visible;mso-wrap-style:square;v-text-anchor:top" coordsize="120,17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xAerMMA&#10;AADbAAAADwAAAGRycy9kb3ducmV2LnhtbESP0WrCQBRE3wv+w3IF33RjCkFTV1GxWMUXYz/gkr1N&#10;QrN3Y3aj6d+7gtDHYWbOMItVb2pxo9ZVlhVMJxEI4tzqigsF35fP8QyE88gaa8uk4I8crJaDtwWm&#10;2t75TLfMFyJA2KWooPS+SaV0eUkG3cQ2xMH7sa1BH2RbSN3iPcBNLeMoSqTBisNCiQ1tS8p/s84o&#10;qC/zY6bfN7tTTPKwP1676TbulBoN+/UHCE+9/w+/2l9aQZLA80v4AXL5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SxAerMMAAADbAAAADwAAAAAAAAAAAAAAAACYAgAAZHJzL2Rv&#10;d25yZXYueG1sUEsFBgAAAAAEAAQA9QAAAIgDAAAAAA==&#10;" path="m,168l120,,2,175,,168xe" fillcolor="#24211d" strokecolor="white" strokeweight="0">
                  <v:path arrowok="t" o:connecttype="custom" o:connectlocs="0,716;500,0;8,745;0,716" o:connectangles="0,0,0,0"/>
                </v:shape>
                <v:shape id="Freeform 71" o:spid="_x0000_s1094" style="position:absolute;left:299;top:480;width:239;height:385;visibility:visible;mso-wrap-style:square;v-text-anchor:top" coordsize="117,18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1vjd8MA&#10;AADbAAAADwAAAGRycy9kb3ducmV2LnhtbESPwW7CMBBE70j9B2srcUHFgQOggEFVKiAnVKAfsMTb&#10;JDReR7aB8PcYqRLH0cy80SxWnWnElZyvLSsYDRMQxIXVNZcKfo7rjxkIH5A1NpZJwZ08rJZvvQWm&#10;2t54T9dDKEWEsE9RQRVCm0rpi4oM+qFtiaP3a53BEKUrpXZ4i3DTyHGSTKTBmuNChS1lFRV/h4tR&#10;0GnKv7PzOa839wK3u9Z9ZYOTUv337nMOIlAXXuH/dq4VTKbw/BJ/gFw+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91vjd8MAAADbAAAADwAAAAAAAAAAAAAAAACYAgAAZHJzL2Rv&#10;d25yZXYueG1sUEsFBgAAAAAEAAQA9QAAAIgDAAAAAA==&#10;" path="m,180l117,,3,187,,180xe" fillcolor="#24211d" strokecolor="white" strokeweight="0">
                  <v:path arrowok="t" o:connecttype="custom" o:connectlocs="0,764;488,0;12,793;0,764" o:connectangles="0,0,0,0"/>
                </v:shape>
                <v:shape id="Freeform 72" o:spid="_x0000_s1095" style="position:absolute;left:307;top:480;width:231;height:410;visibility:visible;mso-wrap-style:square;v-text-anchor:top" coordsize="113,19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kPhAcAA&#10;AADbAAAADwAAAGRycy9kb3ducmV2LnhtbERPXWvCMBR9H/gfwhV8GZrOgUg1iggOGWOwKj5fmtum&#10;mNyUJrb13y8Pgz0ezvd2PzoreupC41nB2yIDQVx63XCt4Ho5zdcgQkTWaD2TgicF2O8mL1vMtR/4&#10;h/oi1iKFcMhRgYmxzaUMpSGHYeFb4sRVvnMYE+xqqTscUrizcpllK+mw4dRgsKWjofJePJyC4RuN&#10;rW5y/PTvX6/2UX3ovrgpNZuOhw2ISGP8F/+5z1rBKo1NX9IPkLtf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nkPhAcAAAADbAAAADwAAAAAAAAAAAAAAAACYAgAAZHJzL2Rvd25y&#10;ZXYueG1sUEsFBgAAAAAEAAQA9QAAAIUDAAAAAA==&#10;" path="m,192l113,,3,199,,192xe" fillcolor="#24211d" strokecolor="white" strokeweight="0">
                  <v:path arrowok="t" o:connecttype="custom" o:connectlocs="0,816;472,0;12,845;0,816" o:connectangles="0,0,0,0"/>
                </v:shape>
                <v:shape id="Freeform 73" o:spid="_x0000_s1096" style="position:absolute;left:340;top:480;width:198;height:424;visibility:visible;mso-wrap-style:square;v-text-anchor:top" coordsize="97,20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UG9J8QA&#10;AADbAAAADwAAAGRycy9kb3ducmV2LnhtbESPQU8CMRSE7yb8h+aRcJOuiIArhWwMolcWCBxfts/d&#10;je1r3VZY/701MfE4mZlvMst1b424UBdaxwruxhkI4srplmsFh/3L7QJEiMgajWNS8E0B1qvBzRJz&#10;7a68o0sZa5EgHHJU0MTocylD1ZDFMHaeOHnvrrMYk+xqqTu8Jrg1cpJlM2mx5bTQoKfnhqqP8ssq&#10;MMfSFJtz8ekf5P1kPvUn3NavSo2GffEEIlIf/8N/7TetYPYIv1/SD5CrH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FBvSfEAAAA2wAAAA8AAAAAAAAAAAAAAAAAmAIAAGRycy9k&#10;b3ducmV2LnhtbFBLBQYAAAAABAAEAPUAAACJAwAAAAA=&#10;" path="m,206l97,,8,204,,206xe" fillcolor="#24211d" strokecolor="white" strokeweight="0">
                  <v:path arrowok="t" o:connecttype="custom" o:connectlocs="0,873;404,0;33,864;0,873" o:connectangles="0,0,0,0"/>
                </v:shape>
                <v:shape id="Freeform 74" o:spid="_x0000_s1097" style="position:absolute;left:366;top:480;width:172;height:416;visibility:visible;mso-wrap-style:square;v-text-anchor:top" coordsize="84,20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CmFGcIA&#10;AADbAAAADwAAAGRycy9kb3ducmV2LnhtbERPy2rCQBTdF/oPwy24q5Na2kh0EoogtRQUHxt318w1&#10;CcncCTOjxr/vLIQuD+c9LwbTiSs531hW8DZOQBCXVjdcKTjsl69TED4ga+wsk4I7eSjy56c5Ztre&#10;eEvXXahEDGGfoYI6hD6T0pc1GfRj2xNH7mydwRChq6R2eIvhppOTJPmUBhuODTX2tKipbHcXo0Cn&#10;w8dpuvq+//60G7ds1+mR309KjV6GrxmIQEP4Fz/cK60gjevjl/gDZP4H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QKYUZwgAAANsAAAAPAAAAAAAAAAAAAAAAAJgCAABkcnMvZG93&#10;bnJldi54bWxQSwUGAAAAAAQABAD1AAAAhwMAAAAA&#10;" path="m,202l84,,7,200,,202xe" fillcolor="#24211d" strokecolor="white" strokeweight="0">
                  <v:path arrowok="t" o:connecttype="custom" o:connectlocs="0,857;352,0;29,848;0,857" o:connectangles="0,0,0,0"/>
                </v:shape>
                <v:shape id="Freeform 75" o:spid="_x0000_s1098" style="position:absolute;left:391;top:480;width:147;height:408;visibility:visible;mso-wrap-style:square;v-text-anchor:top" coordsize="72,19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vt7H8IA&#10;AADbAAAADwAAAGRycy9kb3ducmV2LnhtbESPQYvCMBSE7wv+h/AEL4umKqtSjSKiIJ7WKuLx0Tzb&#10;YvNSmqj13xtB8DjMzDfMbNGYUtypdoVlBf1eBII4tbrgTMHxsOlOQDiPrLG0TAqe5GAxb/3MMNb2&#10;wXu6Jz4TAcIuRgW591UspUtzMuh6tiIO3sXWBn2QdSZ1jY8AN6UcRNFIGiw4LORY0Sqn9JrcjILh&#10;Lip///7PnNxOq0NjR+tqe7oq1Wk3yykIT43/hj/trVYw7sP7S/gBcv4C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m+3sfwgAAANsAAAAPAAAAAAAAAAAAAAAAAJgCAABkcnMvZG93&#10;bnJldi54bWxQSwUGAAAAAAQABAD1AAAAhwMAAAAA&#10;" path="m6,196l72,,,198r6,-2xe" fillcolor="#24211d" strokecolor="white" strokeweight="0">
                  <v:path arrowok="t" o:connecttype="custom" o:connectlocs="25,832;300,0;0,841;25,832" o:connectangles="0,0,0,0"/>
                </v:shape>
                <v:shape id="Freeform 76" o:spid="_x0000_s1099" style="position:absolute;left:538;top:136;width:340;height:344;visibility:visible;mso-wrap-style:square;v-text-anchor:top" coordsize="166,16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cQXp8UA&#10;AADbAAAADwAAAGRycy9kb3ducmV2LnhtbESPQWvCQBSE74L/YXmCF6kbPbQ2dRNsoeDBIkZ/wGP3&#10;JZuafRuyW03/fbdQ6HGYmW+YbTm6TtxoCK1nBatlBoJYe9Nyo+Byfn/YgAgR2WDnmRR8U4CymE62&#10;mBt/5xPdqtiIBOGQowIbY59LGbQlh2Hpe+Lk1X5wGJMcGmkGvCe46+Q6yx6lw5bTgsWe3izpa/Xl&#10;FFR1+9kcj3rxvKlfWbvT4cOuDkrNZ+PuBUSkMf6H/9p7o+BpDb9f0g+QxQ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5xBenxQAAANsAAAAPAAAAAAAAAAAAAAAAAJgCAABkcnMv&#10;ZG93bnJldi54bWxQSwUGAAAAAAQABAD1AAAAigMAAAAA&#10;" path="m,167l161,r5,l166,6,,167xe" fillcolor="#24211d" strokecolor="white" strokeweight="0">
                  <v:path arrowok="t" o:connecttype="custom" o:connectlocs="0,709;676,0;696,0;696,25;0,709" o:connectangles="0,0,0,0,0"/>
                </v:shape>
                <v:shape id="Freeform 77" o:spid="_x0000_s1100" style="position:absolute;left:538;top:210;width:340;height:270;visibility:visible;mso-wrap-style:square;v-text-anchor:top" coordsize="166,13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uhYU8EA&#10;AADbAAAADwAAAGRycy9kb3ducmV2LnhtbESPS4sCMRCE7wv+h9CCtzWjgo/RKCoI3tbnnJtJzwMn&#10;nXESdfbfm4UFj0VVfUUtVq2pxJMaV1pWMOhHIIhTq0vOFVzOu+8pCOeRNVaWScEvOVgtO18LjLV9&#10;8ZGeJ5+LAGEXo4LC+zqW0qUFGXR9WxMHL7ONQR9kk0vd4CvATSWHUTSWBksOCwXWtC0ovZ0eRsEw&#10;8VWWXUs5XptH7n5myeZwT5Tqddv1HISn1n/C/+29VjAZwd+X8APk8g0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PboWFPBAAAA2wAAAA8AAAAAAAAAAAAAAAAAmAIAAGRycy9kb3du&#10;cmV2LnhtbFBLBQYAAAAABAAEAPUAAACGAwAAAAA=&#10;" path="m166,7l,131,166,r,7xe" fillcolor="#24211d" strokecolor="white" strokeweight="0">
                  <v:path arrowok="t" o:connecttype="custom" o:connectlocs="696,29;0,556;696,0;696,29" o:connectangles="0,0,0,0"/>
                </v:shape>
                <v:shape id="Freeform 78" o:spid="_x0000_s1101" style="position:absolute;left:538;top:185;width:340;height:295;visibility:visible;mso-wrap-style:square;v-text-anchor:top" coordsize="166,14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K3O9sQA&#10;AADbAAAADwAAAGRycy9kb3ducmV2LnhtbESPQWvCQBSE7wX/w/IEb7pblVaiq4iltAg9NE3vj+wz&#10;ic2+jdltEv99VxB6HGbmG2azG2wtOmp95VjD40yBIM6dqbjQkH29TlcgfEA2WDsmDVfysNuOHjaY&#10;GNfzJ3VpKESEsE9QQxlCk0jp85Is+plriKN3cq3FEGVbSNNiH+G2lnOlnqTFiuNCiQ0dSsp/0l+r&#10;4SM7dyuTfV+X6kWdjpdevS3STOvJeNivQQQawn/43n43Gp6XcPsSf4Dc/g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StzvbEAAAA2wAAAA8AAAAAAAAAAAAAAAAAmAIAAGRycy9k&#10;b3ducmV2LnhtbFBLBQYAAAAABAAEAPUAAACJAwAAAAA=&#10;" path="m166,7l,143,166,r,7xe" fillcolor="#24211d" strokecolor="white" strokeweight="0">
                  <v:path arrowok="t" o:connecttype="custom" o:connectlocs="696,29;0,609;696,0;696,29" o:connectangles="0,0,0,0"/>
                </v:shape>
                <v:shape id="Freeform 79" o:spid="_x0000_s1102" style="position:absolute;left:538;top:159;width:340;height:321;visibility:visible;mso-wrap-style:square;v-text-anchor:top" coordsize="166,15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jqot8IA&#10;AADbAAAADwAAAGRycy9kb3ducmV2LnhtbESPQWvCQBSE7wX/w/IEb3WjoJXoKiIWpPRi1Psz+0yC&#10;2bdhd5vE/vquIPQ4zMw3zGrTm1q05HxlWcFknIAgzq2uuFBwPn2+L0D4gKyxtkwKHuRhsx68rTDV&#10;tuMjtVkoRISwT1FBGUKTSunzkgz6sW2Io3ezzmCI0hVSO+wi3NRymiRzabDiuFBiQ7uS8nv2YxQ0&#10;j6T7Inf53YfZ97VuC5N1k6lSo2G/XYII1If/8Kt90Ao+ZvD8En+AXP8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eOqi3wgAAANsAAAAPAAAAAAAAAAAAAAAAAJgCAABkcnMvZG93&#10;bnJldi54bWxQSwUGAAAAAAQABAD1AAAAhwMAAAAA&#10;" path="m166,8l,156,166,r,8xe" fillcolor="#24211d" strokecolor="white" strokeweight="0">
                  <v:path arrowok="t" o:connecttype="custom" o:connectlocs="696,33;0,661;696,0;696,33" o:connectangles="0,0,0,0"/>
                </v:shape>
                <v:shape id="Freeform 80" o:spid="_x0000_s1103" style="position:absolute;left:538;top:136;width:317;height:344;visibility:visible;mso-wrap-style:square;v-text-anchor:top" coordsize="155,16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hzSuMUA&#10;AADbAAAADwAAAGRycy9kb3ducmV2LnhtbESPQUvDQBSE74L/YXkFb3ZTkSppt0UCogcV2yr0+Jp9&#10;zUazb0P2mSb+elcQPA4z8w2zXA++UT11sQ5sYDbNQBGXwdZcGXjb3V/egoqCbLEJTAZGirBenZ8t&#10;MbfhxBvqt1KpBOGYowEn0uZax9KRxzgNLXHyjqHzKEl2lbYdnhLcN/oqy+baY81pwWFLhaPyc/vl&#10;Dbwc3p/Ga1d/POy/y9eieJZ+N4oxF5PhbgFKaJD/8F/70Rq4mcPvl/QD9OoH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KHNK4xQAAANsAAAAPAAAAAAAAAAAAAAAAAJgCAABkcnMv&#10;ZG93bnJldi54bWxQSwUGAAAAAAQABAD1AAAAigMAAAAA&#10;" path="m155,l,167,148,r7,xe" fillcolor="#24211d" strokecolor="white" strokeweight="0">
                  <v:path arrowok="t" o:connecttype="custom" o:connectlocs="648,0;0,709;620,0;648,0" o:connectangles="0,0,0,0"/>
                </v:shape>
                <v:shape id="Freeform 81" o:spid="_x0000_s1104" style="position:absolute;left:538;top:136;width:293;height:344;visibility:visible;mso-wrap-style:square;v-text-anchor:top" coordsize="143,16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r9H9sMA&#10;AADbAAAADwAAAGRycy9kb3ducmV2LnhtbESPQWsCMRSE7wX/Q3hCbzWxSJXVKCKIwp66FfH42Dx3&#10;l928LEmqW3+9KRR6HGbmG2a1GWwnbuRD41jDdKJAEJfONFxpOH3t3xYgQkQ22DkmDT8UYLMevaww&#10;M+7On3QrYiUShEOGGuoY+0zKUNZkMUxcT5y8q/MWY5K+ksbjPcFtJ9+V+pAWG04LNfa0q6lsi2+r&#10;4eA6nx8u+bRS7c7HIm9n54fS+nU8bJcgIg3xP/zXPhoN8zn8fkk/QK6f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cr9H9sMAAADbAAAADwAAAAAAAAAAAAAAAACYAgAAZHJzL2Rv&#10;d25yZXYueG1sUEsFBgAAAAAEAAQA9QAAAIgDAAAAAA==&#10;" path="m143,l,167,135,r8,xe" fillcolor="#24211d" strokecolor="white" strokeweight="0">
                  <v:path arrowok="t" o:connecttype="custom" o:connectlocs="600,0;0,709;568,0;600,0" o:connectangles="0,0,0,0"/>
                </v:shape>
                <v:shape id="Freeform 82" o:spid="_x0000_s1105" style="position:absolute;left:538;top:136;width:266;height:344;visibility:visible;mso-wrap-style:square;v-text-anchor:top" coordsize="130,16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vxlvcEA&#10;AADbAAAADwAAAGRycy9kb3ducmV2LnhtbERPXWvCMBR9F/wP4Qq+aarC5jrTogNBGIxZ5/u1uTZl&#10;zU1pslr365eHgY+H873JB9uInjpfO1awmCcgiEuna64UfJ32szUIH5A1No5JwZ085Nl4tMFUuxsf&#10;qS9CJWII+xQVmBDaVEpfGrLo564ljtzVdRZDhF0ldYe3GG4buUySJ2mx5thgsKU3Q+V38WMVrM/L&#10;i7lXu5Vri5f3z+21//0gqdR0MmxfQQQawkP87z5oBc9xbPwSf4DM/g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H78Zb3BAAAA2wAAAA8AAAAAAAAAAAAAAAAAmAIAAGRycy9kb3du&#10;cmV2LnhtbFBLBQYAAAAABAAEAPUAAACGAwAAAAA=&#10;" path="m123,l,167,130,r-7,xe" fillcolor="#24211d" strokecolor="white" strokeweight="0">
                  <v:path arrowok="t" o:connecttype="custom" o:connectlocs="516,0;0,709;544,0;516,0" o:connectangles="0,0,0,0"/>
                </v:shape>
                <v:shape id="Freeform 83" o:spid="_x0000_s1106" style="position:absolute;left:198;top:480;width:340;height:344;visibility:visible;mso-wrap-style:square;v-text-anchor:top" coordsize="166,16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2CF1sQA&#10;AADbAAAADwAAAGRycy9kb3ducmV2LnhtbESPQWsCMRSE7wX/Q3hCL0WzerC6GkUFoQeLuO0PeCRv&#10;N6ubl2UTdfvvG6HQ4zAz3zCrTe8acacu1J4VTMYZCGLtTc2Vgu+vw2gOIkRkg41nUvBDATbrwcsK&#10;c+MffKZ7ESuRIBxyVGBjbHMpg7bkMIx9S5y80ncOY5JdJU2HjwR3jZxm2Uw6rDktWGxpb0lfi5tT&#10;UJT1pTqd9NtiXu5Yu/Px006OSr0O++0SRKQ+/of/2h9GwfsCnl/SD5DrX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dghdbEAAAA2wAAAA8AAAAAAAAAAAAAAAAAmAIAAGRycy9k&#10;b3ducmV2LnhtbFBLBQYAAAAABAAEAPUAAACJAwAAAAA=&#10;" path="m166,l6,167r-6,l,161,166,xe" fillcolor="#24211d" strokecolor="white" strokeweight="0">
                  <v:path arrowok="t" o:connecttype="custom" o:connectlocs="696,0;25,709;0,709;0,684;696,0" o:connectangles="0,0,0,0,0"/>
                </v:shape>
                <v:shape id="Freeform 84" o:spid="_x0000_s1107" style="position:absolute;left:198;top:480;width:340;height:268;visibility:visible;mso-wrap-style:square;v-text-anchor:top" coordsize="166,13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gz1usEA&#10;AADbAAAADwAAAGRycy9kb3ducmV2LnhtbERPPW+DMBDdI+U/WBepWzDJkCIaB6GmUauSJdAl2wlf&#10;ABWfKXYD/ff1UKnj0/veZ7PpxZ1G11lWsIliEMS11R03Cj6q0zoB4Tyyxt4yKfghB9lhudhjqu3E&#10;F7qXvhEhhF2KClrvh1RKV7dk0EV2IA7czY4GfYBjI/WIUwg3vdzG8U4a7Dg0tDjQc0v1Z/ltFJyL&#10;+vhefr3uHl+uOcmiOhfknFIPqzl/AuFp9v/iP/ebVpCE9eFL+AHy8As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GIM9brBAAAA2wAAAA8AAAAAAAAAAAAAAAAAmAIAAGRycy9kb3du&#10;cmV2LnhtbFBLBQYAAAAABAAEAPUAAACGAwAAAAA=&#10;" path="m,123l166,,,130r,-7xe" fillcolor="#24211d" strokecolor="white" strokeweight="0">
                  <v:path arrowok="t" o:connecttype="custom" o:connectlocs="0,524;696,0;0,552;0,524" o:connectangles="0,0,0,0"/>
                </v:shape>
                <v:shape id="Freeform 85" o:spid="_x0000_s1108" style="position:absolute;left:198;top:480;width:340;height:295;visibility:visible;mso-wrap-style:square;v-text-anchor:top" coordsize="166,14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Q8dScQA&#10;AADbAAAADwAAAGRycy9kb3ducmV2LnhtbESPQWvCQBSE7wX/w/KE3uquVkpIXaUo0iL00Bjvj+wz&#10;SZt9G7NrEv99t1DwOMzMN8xqM9pG9NT52rGG+UyBIC6cqbnUkB/3TwkIH5ANNo5Jw408bNaThxWm&#10;xg38RX0WShEh7FPUUIXQplL6oiKLfuZa4uidXWcxRNmV0nQ4RLht5EKpF2mx5rhQYUvbioqf7Go1&#10;fObffWLy022pdup8uAzq/TnLtX6cjm+vIAKN4R7+b38YDckc/r7EHyDXv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EPHUnEAAAA2wAAAA8AAAAAAAAAAAAAAAAAmAIAAGRycy9k&#10;b3ducmV2LnhtbFBLBQYAAAAABAAEAPUAAACJAwAAAAA=&#10;" path="m,135l166,,,143r,-8xe" fillcolor="#24211d" strokecolor="white" strokeweight="0">
                  <v:path arrowok="t" o:connecttype="custom" o:connectlocs="0,573;696,0;0,609;0,573" o:connectangles="0,0,0,0"/>
                </v:shape>
                <v:shape id="Freeform 86" o:spid="_x0000_s1109" style="position:absolute;left:198;top:480;width:340;height:321;visibility:visible;mso-wrap-style:square;v-text-anchor:top" coordsize="166,15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AZA5MIA&#10;AADbAAAADwAAAGRycy9kb3ducmV2LnhtbESPQWvCQBSE7wX/w/KE3urGgCLRVUQURHoxbe/P7DMJ&#10;Zt+G3TWJ/fVdQehxmJlvmNVmMI3oyPnasoLpJAFBXFhdc6ng++vwsQDhA7LGxjIpeJCHzXr0tsJM&#10;257P1OWhFBHCPkMFVQhtJqUvKjLoJ7Yljt7VOoMhSldK7bCPcNPINEnm0mDNcaHClnYVFbf8bhS0&#10;j6Q/kfv53YfZ56XpSpP301Sp9/GwXYIINIT/8Kt91AoWKTy/xB8g13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kBkDkwgAAANsAAAAPAAAAAAAAAAAAAAAAAJgCAABkcnMvZG93&#10;bnJldi54bWxQSwUGAAAAAAQABAD1AAAAhwMAAAAA&#10;" path="m,148l166,,,156r,-8xe" fillcolor="#24211d" strokecolor="white" strokeweight="0">
                  <v:path arrowok="t" o:connecttype="custom" o:connectlocs="0,628;696,0;0,661;0,628" o:connectangles="0,0,0,0"/>
                </v:shape>
                <v:shape id="Freeform 87" o:spid="_x0000_s1110" style="position:absolute;left:221;top:480;width:317;height:344;visibility:visible;mso-wrap-style:square;v-text-anchor:top" coordsize="155,16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74BB8UA&#10;AADbAAAADwAAAGRycy9kb3ducmV2LnhtbESPQUvDQBSE74L/YXkFb3ZTFSlpt0UCogcV2yr0+Jp9&#10;zUazb0P2mSb+elcQPA4z8w2zXA++UT11sQ5sYDbNQBGXwdZcGXjb3V/OQUVBttgEJgMjRVivzs+W&#10;mNtw4g31W6lUgnDM0YATaXOtY+nIY5yGljh5x9B5lCS7StsOTwnuG32VZbfaY81pwWFLhaPyc/vl&#10;Dbwc3p/GG1d/POy/y9eieJZ+N4oxF5PhbgFKaJD/8F/70RqYX8Pvl/QD9OoH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vvgEHxQAAANsAAAAPAAAAAAAAAAAAAAAAAJgCAABkcnMv&#10;ZG93bnJldi54bWxQSwUGAAAAAAQABAD1AAAAigMAAAAA&#10;" path="m,167l155,,7,167r-7,xe" fillcolor="#24211d" strokecolor="white" strokeweight="0">
                  <v:path arrowok="t" o:connecttype="custom" o:connectlocs="0,709;648,0;29,709;0,709" o:connectangles="0,0,0,0"/>
                </v:shape>
                <v:shape id="Freeform 88" o:spid="_x0000_s1111" style="position:absolute;left:245;top:480;width:293;height:344;visibility:visible;mso-wrap-style:square;v-text-anchor:top" coordsize="143,16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7ippsIA&#10;AADbAAAADwAAAGRycy9kb3ducmV2LnhtbESPQYvCMBSE7wv+h/AEb2viIotUo4ggCj3ZXcTjo3m2&#10;pc1LSbJa/fVmYWGPw8x8w6w2g+3EjXxoHGuYTRUI4tKZhisN31/79wWIEJENdo5Jw4MCbNajtxVm&#10;xt35RLciViJBOGSooY6xz6QMZU0Ww9T1xMm7Om8xJukraTzeE9x28kOpT2mx4bRQY0+7msq2+LEa&#10;Dq7z+eGSzyrV7nws8nZ+fiqtJ+NhuwQRaYj/4b/20WhYzOH3S/oBcv0C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3uKmmwgAAANsAAAAPAAAAAAAAAAAAAAAAAJgCAABkcnMvZG93&#10;bnJldi54bWxQSwUGAAAAAAQABAD1AAAAhwMAAAAA&#10;" path="m,167l143,,8,167r-8,xe" fillcolor="#24211d" strokecolor="white" strokeweight="0">
                  <v:path arrowok="t" o:connecttype="custom" o:connectlocs="0,709;600,0;33,709;0,709" o:connectangles="0,0,0,0"/>
                </v:shape>
                <v:shape id="Freeform 89" o:spid="_x0000_s1112" style="position:absolute;left:272;top:480;width:266;height:344;visibility:visible;mso-wrap-style:square;v-text-anchor:top" coordsize="130,16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Si6BMMA&#10;AADbAAAADwAAAGRycy9kb3ducmV2LnhtbESPQWvCQBSE70L/w/IK3nRTpUWjq9iCIAhSo96f2Wc2&#10;NPs2ZNcY++vdQsHjMPPNMPNlZyvRUuNLxwrehgkI4tzpkgsFx8N6MAHhA7LGyjEpuJOH5eKlN8dU&#10;uxvvqc1CIWIJ+xQVmBDqVEqfG7Loh64mjt7FNRZDlE0hdYO3WG4rOUqSD2mx5LhgsKYvQ/lPdrUK&#10;JqfR2dyLz7Grs+n2e3Vpf3ckleq/dqsZiEBdeIb/6Y2O3Dv8fYk/QC4e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pSi6BMMAAADbAAAADwAAAAAAAAAAAAAAAACYAgAAZHJzL2Rv&#10;d25yZXYueG1sUEsFBgAAAAAEAAQA9QAAAIgDAAAAAA==&#10;" path="m7,167l130,,,167r7,xe" fillcolor="#24211d" strokecolor="white" strokeweight="0">
                  <v:path arrowok="t" o:connecttype="custom" o:connectlocs="29,709;544,0;0,709;29,709" o:connectangles="0,0,0,0"/>
                </v:shape>
                <v:shape id="Freeform 90" o:spid="_x0000_s1113" style="position:absolute;left:538;top:255;width:430;height:225;visibility:visible;mso-wrap-style:square;v-text-anchor:top" coordsize="210,10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dKiCcIA&#10;AADbAAAADwAAAGRycy9kb3ducmV2LnhtbESPzarCMBSE9xd8h3AEd5rqQrQaRRTRleD/9tgc22pz&#10;Upuo9e1vLgh3OczMN8x4WptCvKhyuWUF3U4EgjixOudUwWG/bA9AOI+ssbBMCj7kYDpp/Iwx1vbN&#10;W3rtfCoChF2MCjLvy1hKl2Rk0HVsSRy8q60M+iCrVOoK3wFuCtmLor40mHNYyLCkeUbJffc0Cs6n&#10;48dey+Vws0rO88fsctPuuVCq1axnIxCeav8f/rbXWsGgD39fwg+Qk1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t0qIJwgAAANsAAAAPAAAAAAAAAAAAAAAAAJgCAABkcnMvZG93&#10;bnJldi54bWxQSwUGAAAAAAQABAD1AAAAhwMAAAAA&#10;" path="m,109l204,r6,2l208,7,,109xe" fillcolor="#24211d" strokecolor="white" strokeweight="0">
                  <v:path arrowok="t" o:connecttype="custom" o:connectlocs="0,464;856,0;880,8;872,29;0,464" o:connectangles="0,0,0,0,0"/>
                </v:shape>
                <v:shape id="Freeform 91" o:spid="_x0000_s1114" style="position:absolute;left:538;top:330;width:407;height:150;visibility:visible;mso-wrap-style:square;v-text-anchor:top" coordsize="199,7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Vw2SMMA&#10;AADbAAAADwAAAGRycy9kb3ducmV2LnhtbESPQWvCQBSE7wX/w/IEb3W3FdSmriJCae1N46G9PbKv&#10;STD7NmZfNf33XUHwOMzMN8xi1ftGnamLdWALT2MDirgIrubSwiF/e5yDioLssAlMFv4owmo5eFhg&#10;5sKFd3TeS6kShGOGFiqRNtM6FhV5jOPQEifvJ3QeJcmu1K7DS4L7Rj8bM9Uea04LFba0qag47n+9&#10;hV1+ev8UWU9M/DazfHt8Kb+MWDsa9utXUEK93MO39oezMJ/B9Uv6AXr5D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eVw2SMMAAADbAAAADwAAAAAAAAAAAAAAAACYAgAAZHJzL2Rv&#10;d25yZXYueG1sUEsFBgAAAAAEAAQA9QAAAIgDAAAAAA==&#10;" path="m196,7l,73,199,r-3,7xe" fillcolor="#24211d" strokecolor="white" strokeweight="0">
                  <v:path arrowok="t" o:connecttype="custom" o:connectlocs="820,29;0,308;832,0;820,29" o:connectangles="0,0,0,0"/>
                </v:shape>
                <v:shape id="Freeform 92" o:spid="_x0000_s1115" style="position:absolute;left:538;top:305;width:415;height:175;visibility:visible;mso-wrap-style:square;v-text-anchor:top" coordsize="203,8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06Ce8IA&#10;AADbAAAADwAAAGRycy9kb3ducmV2LnhtbERPy2rCQBTdF/yH4Qpuik5qi4ToKCIVuijFN7q7ZK5J&#10;MHMnZEaT/L2zKLg8nPds0ZpSPKh2hWUFH6MIBHFqdcGZgsN+PYxBOI+ssbRMCjpysJj33maYaNvw&#10;lh47n4kQwi5BBbn3VSKlS3My6Ea2Ig7c1dYGfYB1JnWNTQg3pRxH0UQaLDg05FjRKqf0trsbBdx8&#10;/f3KSXzujqf3y2m/6eTn90qpQb9dTkF4av1L/O/+0QriMDZ8CT9Azp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XToJ7wgAAANsAAAAPAAAAAAAAAAAAAAAAAJgCAABkcnMvZG93&#10;bnJldi54bWxQSwUGAAAAAAQABAD1AAAAhwMAAAAA&#10;" path="m200,7l,85,203,r-3,7xe" fillcolor="#24211d" strokecolor="white" strokeweight="0">
                  <v:path arrowok="t" o:connecttype="custom" o:connectlocs="836,29;0,360;848,0;836,29" o:connectangles="0,0,0,0"/>
                </v:shape>
                <v:shape id="Freeform 93" o:spid="_x0000_s1116" style="position:absolute;left:538;top:280;width:421;height:200;visibility:visible;mso-wrap-style:square;v-text-anchor:top" coordsize="206,9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lVK4sEA&#10;AADbAAAADwAAAGRycy9kb3ducmV2LnhtbESPwWrDMBBE74X8g9hCb7VcQ4vrRA4hEMi1aaH0tkgb&#10;ydhaGUtxnL+PCoUeh5l5w2y2ix/ETFPsAit4KUoQxDqYjq2Cr8/Dcw0iJmSDQ2BScKMI23b1sMHG&#10;hCt/0HxKVmQIxwYVuJTGRsqoHXmMRRiJs3cOk8eU5WSlmfCa4X6QVVm+SY8d5wWHI+0d6f508QrM&#10;jzzserL1K8flctOurr61VurpcdmtQSRa0n/4r300Cup3+P2Sf4Bs7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PpVSuLBAAAA2wAAAA8AAAAAAAAAAAAAAAAAmAIAAGRycy9kb3du&#10;cmV2LnhtbFBLBQYAAAAABAAEAPUAAACGAwAAAAA=&#10;" path="m204,7l,97,206,r-2,7xe" fillcolor="#24211d" strokecolor="white" strokeweight="0">
                  <v:path arrowok="t" o:connecttype="custom" o:connectlocs="852,29;0,412;860,0;852,29" o:connectangles="0,0,0,0"/>
                </v:shape>
                <v:shape id="Freeform 94" o:spid="_x0000_s1117" style="position:absolute;left:538;top:247;width:407;height:233;visibility:visible;mso-wrap-style:square;v-text-anchor:top" coordsize="199,11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hm6RL8A&#10;AADbAAAADwAAAGRycy9kb3ducmV2LnhtbERPy4rCMBTdC/5DuMLsNHEGxKlG0RHBrY+Bmd2lubbF&#10;5qYkqVa/3iwEl4fzni87W4sr+VA51jAeKRDEuTMVFxpOx+1wCiJEZIO1Y9JwpwDLRb83x8y4G+/p&#10;eoiFSCEcMtRQxthkUoa8JIth5BrixJ2dtxgT9IU0Hm8p3NbyU6mJtFhxaiixoZ+S8suhtRrUY73x&#10;v0dnmq/x+V/tVu36r2q1/hh0qxmISF18i1/undHwndanL+kHyMUT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CiGbpEvwAAANsAAAAPAAAAAAAAAAAAAAAAAJgCAABkcnMvZG93bnJl&#10;di54bWxQSwUGAAAAAAQABAD1AAAAhAMAAAAA&#10;" path="m199,2l,113,192,r7,2xe" fillcolor="#24211d" strokecolor="white" strokeweight="0">
                  <v:path arrowok="t" o:connecttype="custom" o:connectlocs="832,8;0,480;804,0;832,8" o:connectangles="0,0,0,0"/>
                </v:shape>
                <v:shape id="Freeform 95" o:spid="_x0000_s1118" style="position:absolute;left:538;top:239;width:383;height:241;visibility:visible;mso-wrap-style:square;v-text-anchor:top" coordsize="187,11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iHD1sEA&#10;AADbAAAADwAAAGRycy9kb3ducmV2LnhtbESPQYvCMBSE7wv7H8Jb8LamioitRnEFwUMvuv6AR/Ns&#10;yzYvJYlN/fdGEPY4zMw3zGY3mk4M5HxrWcFsmoEgrqxuuVZw/T1+r0D4gKyxs0wKHuRht/382GCh&#10;beQzDZdQiwRhX6CCJoS+kNJXDRn0U9sTJ+9mncGQpKuldhgT3HRynmVLabDltNBgT4eGqr/L3SgY&#10;xrJ02f5Hzts82oXuY7m6RaUmX+N+DSLQGP7D7/ZJK8hn8PqSfoDcPgE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Fohw9bBAAAA2wAAAA8AAAAAAAAAAAAAAAAAmAIAAGRycy9kb3du&#10;cmV2LnhtbFBLBQYAAAAABAAEAPUAAACGAwAAAAA=&#10;" path="m187,2l,117,180,r7,2xe" fillcolor="#24211d" strokecolor="white" strokeweight="0">
                  <v:path arrowok="t" o:connecttype="custom" o:connectlocs="784,8;0,496;756,0;784,8" o:connectangles="0,0,0,0"/>
                </v:shape>
                <v:shape id="Freeform 96" o:spid="_x0000_s1119" style="position:absolute;left:538;top:231;width:358;height:249;visibility:visible;mso-wrap-style:square;v-text-anchor:top" coordsize="175,12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kgjDMQA&#10;AADbAAAADwAAAGRycy9kb3ducmV2LnhtbESPzWrCQBSF9wXfYbhCN0UnSikmdRJUqHTRLhJ9gNvM&#10;bRKauRNmJhrf3ikUujycn4+zLSbTiws531lWsFomIIhrqztuFJxPb4sNCB+QNfaWScGNPBT57GGL&#10;mbZXLulShUbEEfYZKmhDGDIpfd2SQb+0A3H0vq0zGKJ0jdQOr3Hc9HKdJC/SYMeR0OJAh5bqn2o0&#10;kXt4Sj8rHt1t3OvjR/n81e1Tp9TjfNq9ggg0hf/wX/tdK0jX8Psl/gCZ3w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F5IIwzEAAAA2wAAAA8AAAAAAAAAAAAAAAAAmAIAAGRycy9k&#10;b3ducmV2LnhtbFBLBQYAAAAABAAEAPUAAACJAwAAAAA=&#10;" path="m169,l,121,175,3,169,xe" fillcolor="#24211d" strokecolor="white" strokeweight="0">
                  <v:path arrowok="t" o:connecttype="custom" o:connectlocs="708,0;0,512;732,12;708,0" o:connectangles="0,0,0,0"/>
                </v:shape>
                <v:shape id="Freeform 97" o:spid="_x0000_s1120" style="position:absolute;left:108;top:480;width:430;height:225;visibility:visible;mso-wrap-style:square;v-text-anchor:top" coordsize="210,10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HyXTMUA&#10;AADbAAAADwAAAGRycy9kb3ducmV2LnhtbESPQWvCQBSE74X+h+UVems2tiBN6ipiEXsqGNt6fWaf&#10;STT7NmY3Mf57Vyh4HGbmG2YyG0wtempdZVnBKIpBEOdWV1wo+NksX95BOI+ssbZMCi7kYDZ9fJhg&#10;qu2Z19RnvhABwi5FBaX3TSqly0sy6CLbEAdvb1uDPsi2kLrFc4CbWr7G8VgarDgslNjQoqT8mHVG&#10;wfbv92L3zTL5XuXbxWm+O2jXfSr1/DTMP0B4Gvw9/N/+0gqSN7h9CT9ATq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4fJdMxQAAANsAAAAPAAAAAAAAAAAAAAAAAJgCAABkcnMv&#10;ZG93bnJldi54bWxQSwUGAAAAAAQABAD1AAAAigMAAAAA&#10;" path="m210,l6,109,,107r2,-5l210,xe" fillcolor="#24211d" strokecolor="white" strokeweight="0">
                  <v:path arrowok="t" o:connecttype="custom" o:connectlocs="880,0;25,464;0,456;8,436;880,0" o:connectangles="0,0,0,0,0"/>
                </v:shape>
                <v:shape id="Freeform 98" o:spid="_x0000_s1121" style="position:absolute;left:133;top:480;width:405;height:148;visibility:visible;mso-wrap-style:square;v-text-anchor:top" coordsize="198,7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dSc3sUA&#10;AADbAAAADwAAAGRycy9kb3ducmV2LnhtbESP3WoCMRSE7wt9h3CE3tWsVkS3RrGF0qII/oG3p5vj&#10;ZunmZLtJ19WnbwTBy2FmvmEms9aWoqHaF44V9LoJCOLM6YJzBfvdx/MIhA/IGkvHpOBMHmbTx4cJ&#10;ptqdeEPNNuQiQtinqMCEUKVS+syQRd91FXH0jq62GKKsc6lrPEW4LWU/SYbSYsFxwWBF74ayn+2f&#10;VTBcNPz9+7Z6WZK5mON8fdD9y6dST512/goiUBvu4Vv7SysYD+D6Jf4AOf0H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91JzexQAAANsAAAAPAAAAAAAAAAAAAAAAAJgCAABkcnMv&#10;ZG93bnJldi54bWxQSwUGAAAAAAQABAD1AAAAigMAAAAA&#10;" path="m2,66l198,,,72,2,66xe" fillcolor="#24211d" strokecolor="white" strokeweight="0">
                  <v:path arrowok="t" o:connecttype="custom" o:connectlocs="8,280;828,0;0,304;8,280" o:connectangles="0,0,0,0"/>
                </v:shape>
                <v:shape id="Freeform 99" o:spid="_x0000_s1122" style="position:absolute;left:125;top:480;width:413;height:175;visibility:visible;mso-wrap-style:square;v-text-anchor:top" coordsize="202,8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fdtVMIA&#10;AADbAAAADwAAAGRycy9kb3ducmV2LnhtbESPQWsCMRSE7wX/Q3gFbzVpYcWuRhFpob3ptkKPj81z&#10;s7h5WZLorv++KRQ8DjPzDbPajK4TVwqx9azheaZAENfetNxo+P56f1qAiAnZYOeZNNwowmY9eVhh&#10;afzAB7pWqREZwrFEDTalvpQy1pYcxpnvibN38sFhyjI00gQcMtx18kWpuXTYcl6w2NPOUn2uLk6D&#10;vNQ/h2Mqjns/VPRZqLfQW6X19HHcLkEkGtM9/N/+MBpeC/j7kn+AXP8C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p921UwgAAANsAAAAPAAAAAAAAAAAAAAAAAJgCAABkcnMvZG93&#10;bnJldi54bWxQSwUGAAAAAAQABAD1AAAAhwMAAAAA&#10;" path="m2,77l202,,,85,2,77xe" fillcolor="#24211d" strokecolor="white" strokeweight="0">
                  <v:path arrowok="t" o:connecttype="custom" o:connectlocs="8,327;844,0;0,360;8,327" o:connectangles="0,0,0,0"/>
                </v:shape>
                <v:shape id="Freeform 100" o:spid="_x0000_s1123" style="position:absolute;left:117;top:480;width:421;height:200;visibility:visible;mso-wrap-style:square;v-text-anchor:top" coordsize="206,9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hNITcAA&#10;AADbAAAADwAAAGRycy9kb3ducmV2LnhtbESPQYvCMBSE78L+h/AWvGm6gtLtGkUWCnu1K4i3R/K2&#10;KTYvpYm2/fdGEPY4zMw3zHY/ulbcqQ+NZwUfywwEsfam4VrB6bdc5CBCRDbYeiYFEwXY795mWyyM&#10;H/hI9yrWIkE4FKjAxtgVUgZtyWFY+o44eX++dxiT7GtpehwS3LVylWUb6bDhtGCxo29L+lrdnAJz&#10;keXhSnW+5jDeJm3z1Vlrpebv4+ELRKQx/odf7R+j4HMDzy/pB8jdA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DhNITcAAAADbAAAADwAAAAAAAAAAAAAAAACYAgAAZHJzL2Rvd25y&#10;ZXYueG1sUEsFBgAAAAAEAAQA9QAAAIUDAAAAAA==&#10;" path="m2,89l206,,,97,2,89xe" fillcolor="#24211d" strokecolor="white" strokeweight="0">
                  <v:path arrowok="t" o:connecttype="custom" o:connectlocs="8,379;860,0;0,412;8,379" o:connectangles="0,0,0,0"/>
                </v:shape>
                <v:shape id="Freeform 101" o:spid="_x0000_s1124" style="position:absolute;left:131;top:480;width:407;height:233;visibility:visible;mso-wrap-style:square;v-text-anchor:top" coordsize="199,11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fAiMMMA&#10;AADbAAAADwAAAGRycy9kb3ducmV2LnhtbESPQWsCMRSE7wX/Q3iCt5pYwdatUbQieFUr6O2xee4u&#10;3bwsSVa3/fVGKHgcZuYbZrbobC2u5EPlWMNoqEAQ585UXGj4PmxeP0CEiGywdkwafinAYt57mWFm&#10;3I13dN3HQiQIhww1lDE2mZQhL8liGLqGOHkX5y3GJH0hjcdbgttavik1kRYrTgslNvRVUv6zb60G&#10;9bda++PBmWY8upzVdtmuTlWr9aDfLT9BROriM/zf3hoN03d4fEk/QM7v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LfAiMMMAAADbAAAADwAAAAAAAAAAAAAAAACYAgAAZHJzL2Rv&#10;d25yZXYueG1sUEsFBgAAAAAEAAQA9QAAAIgDAAAAAA==&#10;" path="m,110l199,,7,113,,110xe" fillcolor="#24211d" strokecolor="white" strokeweight="0">
                  <v:path arrowok="t" o:connecttype="custom" o:connectlocs="0,468;832,0;29,480;0,468" o:connectangles="0,0,0,0"/>
                </v:shape>
                <v:shape id="Freeform 102" o:spid="_x0000_s1125" style="position:absolute;left:155;top:480;width:383;height:241;visibility:visible;mso-wrap-style:square;v-text-anchor:top" coordsize="187,11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xtqS78A&#10;AADbAAAADwAAAGRycy9kb3ducmV2LnhtbERPS2rDMBDdF3IHMYHuGjmhFMe1EpJAoAtv6vYAgzX+&#10;EGtkJMVybh8tCl0+3r88LmYUMzk/WFaw3WQgiBurB+4U/P5c33IQPiBrHC2Tggd5OB5WLyUW2kb+&#10;prkOnUgh7AtU0IcwFVL6pieDfmMn4sS11hkMCbpOaocxhZtR7rLsQxocODX0ONGlp+ZW342Ceakq&#10;l53Ocjfso33XU6zyNir1ul5OnyACLeFf/Of+0gr2aWz6kn6APDwB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DLG2pLvwAAANsAAAAPAAAAAAAAAAAAAAAAAJgCAABkcnMvZG93bnJl&#10;di54bWxQSwUGAAAAAAQABAD1AAAAhAMAAAAA&#10;" path="m,114l187,,7,117,,114xe" fillcolor="#24211d" strokecolor="white" strokeweight="0">
                  <v:path arrowok="t" o:connecttype="custom" o:connectlocs="0,484;784,0;29,496;0,484" o:connectangles="0,0,0,0"/>
                </v:shape>
                <v:shape id="Freeform 103" o:spid="_x0000_s1126" style="position:absolute;left:180;top:480;width:358;height:247;visibility:visible;mso-wrap-style:square;v-text-anchor:top" coordsize="175,1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X7Y+sYA&#10;AADbAAAADwAAAGRycy9kb3ducmV2LnhtbESPS2vDMBCE74X8B7GBXEot14fSuFFCSEloAzk0D+rj&#10;Ym1sU2tlLMWPf18FCj0OM/MNs1gNphYdta6yrOA5ikEQ51ZXXCg4n7ZPryCcR9ZYWyYFIzlYLScP&#10;C0y17fmLuqMvRICwS1FB6X2TSunykgy6yDbEwbva1qAPsi2kbrEPcFPLJI5fpMGKw0KJDW1Kyn+O&#10;N6OgHy6H793lc0yq94Mes0e7v/aZUrPpsH4D4Wnw/+G/9odWMJ/D/Uv4AXL5C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iX7Y+sYAAADbAAAADwAAAAAAAAAAAAAAAACYAgAAZHJz&#10;L2Rvd25yZXYueG1sUEsFBgAAAAAEAAQA9QAAAIsDAAAAAA==&#10;" path="m7,120l175,,,118r7,2xe" fillcolor="#24211d" strokecolor="white" strokeweight="0">
                  <v:path arrowok="t" o:connecttype="custom" o:connectlocs="29,508;732,0;0,500;29,508" o:connectangles="0,0,0,0"/>
                </v:shape>
                <v:shape id="Freeform 104" o:spid="_x0000_s1127" style="position:absolute;left:538;top:396;width:477;height:84;visibility:visible;mso-wrap-style:square;v-text-anchor:top" coordsize="233,4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WUtu8QA&#10;AADcAAAADwAAAGRycy9kb3ducmV2LnhtbESPT2vCQBDF74V+h2UK3uquHkqNrhIUwV4q/sHzkB2T&#10;YHY2ZFeN/fTOoeBthvfmvd/MFr1v1I26WAe2MBoaUMRFcDWXFo6H9ec3qJiQHTaBycKDIizm728z&#10;zFy4845u+1QqCeGYoYUqpTbTOhYVeYzD0BKLdg6dxyRrV2rX4V3CfaPHxnxpjzVLQ4UtLSsqLvur&#10;t+A4rTbXS46Tk9/+5L/mb7kbrawdfPT5FFSiPr3M/9cbJ/hG8OUZmUDPn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KFlLbvEAAAA3AAAAA8AAAAAAAAAAAAAAAAAmAIAAGRycy9k&#10;b3ducmV2LnhtbFBLBQYAAAAABAAEAPUAAACJAwAAAAA=&#10;" path="m,41l228,r5,4l229,8,,41xe" fillcolor="#24211d" strokecolor="white" strokeweight="0">
                  <v:path arrowok="t" o:connecttype="custom" o:connectlocs="0,172;956,0;977,16;960,33;0,172" o:connectangles="0,0,0,0,0"/>
                </v:shape>
                <v:shape id="Freeform 105" o:spid="_x0000_s1128" style="position:absolute;left:538;top:464;width:432;height:16;visibility:visible;mso-wrap-style:square;v-text-anchor:top" coordsize="211,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ei7usEA&#10;AADcAAAADwAAAGRycy9kb3ducmV2LnhtbERPS2sCMRC+F/wPYQreatYeRLdGsRbRU8EHeB0202R1&#10;M1mSuK7/vikUvM3H95z5sneN6CjE2rOC8agAQVx5XbNRcDpu3qYgYkLW2HgmBQ+KsFwMXuZYan/n&#10;PXWHZEQO4ViiAptSW0oZK0sO48i3xJn78cFhyjAYqQPec7hr5HtRTKTDmnODxZbWlqrr4eYUrD4v&#10;nflyYfu9PVvTzpo488epUsPXfvUBIlGfnuJ/907n+cUY/p7JF8jFL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F3ou7rBAAAA3AAAAA8AAAAAAAAAAAAAAAAAmAIAAGRycy9kb3du&#10;cmV2LnhtbFBLBQYAAAAABAAEAPUAAACGAwAAAAA=&#10;" path="m207,6l,8,211,r-4,6xe" fillcolor="#24211d" strokecolor="white" strokeweight="0">
                  <v:path arrowok="t" o:connecttype="custom" o:connectlocs="868,24;0,32;884,0;868,24" o:connectangles="0,0,0,0"/>
                </v:shape>
                <v:shape id="Freeform 106" o:spid="_x0000_s1129" style="position:absolute;left:538;top:443;width:448;height:37;visibility:visible;mso-wrap-style:square;v-text-anchor:top" coordsize="219,1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RVzBMEA&#10;AADcAAAADwAAAGRycy9kb3ducmV2LnhtbERPTWuDQBC9B/oflgn0EupuLQSxrhIKLbk28dDeBnei&#10;EndW3K0x+fXdQiG3ebzPKarFDmKmyfeONTwnCgRx40zPrYb6+P6UgfAB2eDgmDRcyUNVPqwKzI27&#10;8CfNh9CKGMI+Rw1dCGMupW86sugTNxJH7uQmiyHCqZVmwksMt4NMldpKiz3Hhg5HeuuoOR9+rIbs&#10;o9569dL4mW7pRt3qEeuvb60f18vuFUSgJdzF/+69ifNVCn/PxAtk+Qs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NkVcwTBAAAA3AAAAA8AAAAAAAAAAAAAAAAAmAIAAGRycy9kb3du&#10;cmV2LnhtbFBLBQYAAAAABAAEAPUAAACGAwAAAAA=&#10;" path="m214,6l,18,219,r-5,6xe" fillcolor="#24211d" strokecolor="white" strokeweight="0">
                  <v:path arrowok="t" o:connecttype="custom" o:connectlocs="896,25;0,76;916,0;896,25" o:connectangles="0,0,0,0"/>
                </v:shape>
                <v:shape id="Freeform 107" o:spid="_x0000_s1130" style="position:absolute;left:538;top:420;width:462;height:60;visibility:visible;mso-wrap-style:square;v-text-anchor:top" coordsize="226,2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mTDrcQA&#10;AADcAAAADwAAAGRycy9kb3ducmV2LnhtbESPQWsCMRCF7wX/QxjBW020YMtqlCJKPWhLV+l5SMbN&#10;0s1k2URd/31TKPQ2w3vzvjeLVe8bcaUu1oE1TMYKBLEJtuZKw+m4fXwBEROyxSYwabhThNVy8LDA&#10;woYbf9K1TJXIIRwL1OBSagspo3HkMY5DS5y1c+g8prx2lbQd3nK4b+RUqZn0WHMmOGxp7ch8lxef&#10;Ie/mOdrTwR02QR13bx/mq6z3Wo+G/escRKI+/Zv/rnc211dP8PtMnkAuf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EZkw63EAAAA3AAAAA8AAAAAAAAAAAAAAAAAmAIAAGRycy9k&#10;b3ducmV2LnhtbFBLBQYAAAAABAAEAPUAAACJAwAAAAA=&#10;" path="m222,7l,29,226,r-4,7xe" fillcolor="#24211d" strokecolor="white" strokeweight="0">
                  <v:path arrowok="t" o:connecttype="custom" o:connectlocs="928,29;0,124;944,0;928,29" o:connectangles="0,0,0,0"/>
                </v:shape>
                <v:shape id="Freeform 108" o:spid="_x0000_s1131" style="position:absolute;left:538;top:381;width:458;height:99;visibility:visible;mso-wrap-style:square;v-text-anchor:top" coordsize="224,4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Vd4N8UA&#10;AADcAAAADwAAAGRycy9kb3ducmV2LnhtbERPTWvCQBC9C/0Pywi9iG5sRSRmI9rS0oNYGsXzkB2T&#10;2Oxsmt2a9N93BcHbPN7nJKve1OJCrassK5hOIhDEudUVFwoO+7fxAoTzyBpry6Tgjxys0odBgrG2&#10;HX/RJfOFCCHsYlRQet/EUrq8JINuYhviwJ1sa9AH2BZSt9iFcFPLpyiaS4MVh4YSG3opKf/Ofo2C&#10;5/efebbfbA+74+bY1aPZedd8vir1OOzXSxCeen8X39wfOsyPZnB9Jlwg03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tV3g3xQAAANwAAAAPAAAAAAAAAAAAAAAAAJgCAABkcnMv&#10;ZG93bnJldi54bWxQSwUGAAAAAAQABAD1AAAAigMAAAAA&#10;" path="m224,4l,48,218,r6,4xe" fillcolor="#24211d" strokecolor="white" strokeweight="0">
                  <v:path arrowok="t" o:connecttype="custom" o:connectlocs="936,17;0,204;912,0;936,17" o:connectangles="0,0,0,0"/>
                </v:shape>
                <v:shape id="Freeform 109" o:spid="_x0000_s1132" style="position:absolute;left:538;top:365;width:438;height:115;visibility:visible;mso-wrap-style:square;v-text-anchor:top" coordsize="214,5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2TINsEA&#10;AADcAAAADwAAAGRycy9kb3ducmV2LnhtbERPy6rCMBDdC/5DGMHdNfWKF6lGkYLg4qL4QF0OzdgW&#10;m0lpola/3giCuzmc50xmjSnFjWpXWFbQ70UgiFOrC84U7HeLnxEI55E1lpZJwYMczKbt1gRjbe+8&#10;odvWZyKEsItRQe59FUvp0pwMup6tiAN3trVBH2CdSV3jPYSbUv5G0Z80WHBoyLGiJKf0sr0aBQOb&#10;XJ7MZ7veHJZJU5xW/8f5Valup5mPQXhq/Ff8cS91mB8N4f1MuEBOX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KtkyDbBAAAA3AAAAA8AAAAAAAAAAAAAAAAAmAIAAGRycy9kb3du&#10;cmV2LnhtbFBLBQYAAAAABAAEAPUAAACGAwAAAAA=&#10;" path="m214,5l,56,207,r7,5xe" fillcolor="#24211d" strokecolor="white" strokeweight="0">
                  <v:path arrowok="t" o:connecttype="custom" o:connectlocs="896,21;0,236;868,0;896,21" o:connectangles="0,0,0,0"/>
                </v:shape>
                <v:shape id="Freeform 110" o:spid="_x0000_s1133" style="position:absolute;left:538;top:350;width:415;height:130;visibility:visible;mso-wrap-style:square;v-text-anchor:top" coordsize="203,6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uHPpMQA&#10;AADcAAAADwAAAGRycy9kb3ducmV2LnhtbERPS2vCQBC+C/0PyxR6kbppA6lEVwmF0t6s0UOP0+yY&#10;RLOzIbt59N+7BcHbfHzPWW8n04iBOldbVvCyiEAQF1bXXCo4Hj6elyCcR9bYWCYFf+Rgu3mYrTHV&#10;duQ9DbkvRQhhl6KCyvs2ldIVFRl0C9sSB+5kO4M+wK6UusMxhJtGvkZRIg3WHBoqbOm9ouKS90ZB&#10;Mt9N5Ri/XT7j3/58PHH2Ey+/lXp6nLIVCE+Tv4tv7i8d5kcJ/D8TLpCbK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7hz6TEAAAA3AAAAA8AAAAAAAAAAAAAAAAAmAIAAGRycy9k&#10;b3ducmV2LnhtbFBLBQYAAAAABAAEAPUAAACJAwAAAAA=&#10;" path="m198,l,63,203,4,198,xe" fillcolor="#24211d" strokecolor="white" strokeweight="0">
                  <v:path arrowok="t" o:connecttype="custom" o:connectlocs="828,0;0,268;848,17;828,0" o:connectangles="0,0,0,0"/>
                </v:shape>
                <v:shape id="Freeform 111" o:spid="_x0000_s1134" style="position:absolute;left:61;top:480;width:477;height:85;visibility:visible;mso-wrap-style:square;v-text-anchor:top" coordsize="233,4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oy1z8AA&#10;AADcAAAADwAAAGRycy9kb3ducmV2LnhtbERPS4vCMBC+L/gfwgje1kQP61qNUpQFvSg+8Dw0Y1ts&#10;JqWJWv31RhD2Nh/fc6bz1lbiRo0vHWsY9BUI4syZknMNx8Pf9y8IH5ANVo5Jw4M8zGedrykmxt15&#10;R7d9yEUMYZ+ghiKEOpHSZwVZ9H1XE0fu7BqLIcIml6bBewy3lRwq9SMtlhwbCqxpUVB22V+tBsNh&#10;ubpeUhyf7HadbtRzsRsste5123QCIlAb/sUf98rE+WoE72fiBXL2Ag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Loy1z8AAAADcAAAADwAAAAAAAAAAAAAAAACYAgAAZHJzL2Rvd25y&#10;ZXYueG1sUEsFBgAAAAAEAAQA9QAAAIUDAAAAAA==&#10;" path="m233,l5,41,,37,4,32,233,xe" fillcolor="#24211d" strokecolor="white" strokeweight="0">
                  <v:path arrowok="t" o:connecttype="custom" o:connectlocs="977,0;20,176;0,160;16,137;977,0" o:connectangles="0,0,0,0,0"/>
                </v:shape>
                <v:shape id="Freeform 112" o:spid="_x0000_s1135" style="position:absolute;left:106;top:480;width:432;height:17;visibility:visible;mso-wrap-style:square;v-text-anchor:top" coordsize="211,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NISJ8QA&#10;AADcAAAADwAAAGRycy9kb3ducmV2LnhtbESPQU/DMAyF70j8h8hIu7EUDmgrS6sBQtsJiQ2Jq9WY&#10;pNA4VRK67t/PByRutt7ze5837RwGNVHKfWQDd8sKFHEXbc/OwMfx9XYFKhdki0NkMnCmDG1zfbXB&#10;2sYTv9N0KE5JCOcaDfhSxlrr3HkKmJdxJBbtK6aARdbktE14kvAw6PuqetABe5YGjyM9e+p+Dr/B&#10;wPbpe3IvIe3edp/ejeshr+NxZcziZt4+gio0l3/z3/XeCn4ltPKMTKCbC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zSEifEAAAA3AAAAA8AAAAAAAAAAAAAAAAAmAIAAGRycy9k&#10;b3ducmV2LnhtbFBLBQYAAAAABAAEAPUAAACJAwAAAAA=&#10;" path="m4,2l211,,,8,4,2xe" fillcolor="#24211d" strokecolor="white" strokeweight="0">
                  <v:path arrowok="t" o:connecttype="custom" o:connectlocs="16,9;884,0;0,36;16,9" o:connectangles="0,0,0,0"/>
                </v:shape>
                <v:shape id="Freeform 113" o:spid="_x0000_s1136" style="position:absolute;left:90;top:480;width:448;height:37;visibility:visible;mso-wrap-style:square;v-text-anchor:top" coordsize="219,1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7HhdcIA&#10;AADcAAAADwAAAGRycy9kb3ducmV2LnhtbERPTWvCQBC9C/0PyxR6kbrbFERTVykFxWtjDnobstMk&#10;NDsbstskza93BcHbPN7nbHajbURPna8da3hbKBDEhTM1lxry0/51BcIHZIONY9LwTx5226fZBlPj&#10;Bv6mPguliCHsU9RQhdCmUvqiIot+4VriyP24zmKIsCul6XCI4baRiVJLabHm2FBhS18VFb/Zn9Ww&#10;OuRLr94L39OUzNWUt5ifL1q/PI+fHyACjeEhvruPJs5Xa7g9Ey+Q2ys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XseF1wgAAANwAAAAPAAAAAAAAAAAAAAAAAJgCAABkcnMvZG93&#10;bnJldi54bWxQSwUGAAAAAAQABAD1AAAAhwMAAAAA&#10;" path="m5,12l219,,,18,5,12xe" fillcolor="#24211d" strokecolor="white" strokeweight="0">
                  <v:path arrowok="t" o:connecttype="custom" o:connectlocs="20,51;916,0;0,76;20,51" o:connectangles="0,0,0,0"/>
                </v:shape>
                <v:shape id="Freeform 114" o:spid="_x0000_s1137" style="position:absolute;left:76;top:480;width:462;height:58;visibility:visible;mso-wrap-style:square;v-text-anchor:top" coordsize="226,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Kbt1MYA&#10;AADcAAAADwAAAGRycy9kb3ducmV2LnhtbESPQUvDQBCF70L/wzIFL9JukoOUtNtihIKICLY99Dhm&#10;x2wwOxt21zb6652D4G2G9+a9bza7yQ/qQjH1gQ2UywIUcRtsz52B03G/WIFKGdniEJgMfFOC3XZ2&#10;s8Hahiu/0eWQOyUhnGo04HIea61T68hjWoaRWLSPED1mWWOnbcSrhPtBV0Vxrz32LA0OR3p01H4e&#10;vryBn33DcXU63jUv76V/xap5rs7OmNv59LAGlWnK/+a/6ycr+KXgyzMygd7+Ag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8Kbt1MYAAADcAAAADwAAAAAAAAAAAAAAAACYAgAAZHJz&#10;L2Rvd25yZXYueG1sUEsFBgAAAAAEAAQA9QAAAIsDAAAAAA==&#10;" path="m4,22l226,,,28,4,22xe" fillcolor="#24211d" strokecolor="white" strokeweight="0">
                  <v:path arrowok="t" o:connecttype="custom" o:connectlocs="16,95;944,0;0,120;16,95" o:connectangles="0,0,0,0"/>
                </v:shape>
                <v:shape id="Freeform 115" o:spid="_x0000_s1138" style="position:absolute;left:80;top:480;width:458;height:99;visibility:visible;mso-wrap-style:square;v-text-anchor:top" coordsize="224,4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PlNcsUA&#10;AADcAAAADwAAAGRycy9kb3ducmV2LnhtbERPS2vCQBC+F/wPyxR6KXWTKlJSV/GB0kNRTMTzkJ0m&#10;qdnZmF1N+u+7BaG3+fieM533phY3al1lWUE8jEAQ51ZXXCg4ZpuXNxDOI2usLZOCH3Iwnw0eppho&#10;2/GBbqkvRAhhl6CC0vsmkdLlJRl0Q9sQB+7LtgZ9gG0hdYtdCDe1fI2iiTRYcWgosaFVSfk5vRoF&#10;o+1lkmbLz+PutDx19fP4e9fs10o9PfaLdxCeev8vvrs/dJgfx/D3TLhAzn4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4+U1yxQAAANwAAAAPAAAAAAAAAAAAAAAAAJgCAABkcnMv&#10;ZG93bnJldi54bWxQSwUGAAAAAAQABAD1AAAAigMAAAAA&#10;" path="m,44l224,,7,48,,44xe" fillcolor="#24211d" strokecolor="white" strokeweight="0">
                  <v:path arrowok="t" o:connecttype="custom" o:connectlocs="0,188;936,0;29,204;0,188" o:connectangles="0,0,0,0"/>
                </v:shape>
                <v:shape id="Freeform 116" o:spid="_x0000_s1139" style="position:absolute;left:102;top:480;width:436;height:115;visibility:visible;mso-wrap-style:square;v-text-anchor:top" coordsize="213,5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TR5VcMA&#10;AADcAAAADwAAAGRycy9kb3ducmV2LnhtbERP32vCMBB+H/g/hBP2MjRV2JBqFCcbDmSiVfD1aM60&#10;2lxKE2v975fBYG/38f282aKzlWip8aVjBaNhAoI4d7pko+B4+BxMQPiArLFyTAoe5GEx7z3NMNXu&#10;zntqs2BEDGGfooIihDqV0ucFWfRDVxNH7uwaiyHCxkjd4D2G20qOk+RNWiw5NhRY06qg/JrdrAL/&#10;fsk269a9bD/Op29crnbu1RilnvvdcgoiUBf+xX/uLx3nj8bw+0y8QM5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RTR5VcMAAADcAAAADwAAAAAAAAAAAAAAAACYAgAAZHJzL2Rv&#10;d25yZXYueG1sUEsFBgAAAAAEAAQA9QAAAIgDAAAAAA==&#10;" path="m,51l213,,6,56,,51xe" fillcolor="#24211d" strokecolor="white" strokeweight="0">
                  <v:path arrowok="t" o:connecttype="custom" o:connectlocs="0,216;892,0;25,236;0,216" o:connectangles="0,0,0,0"/>
                </v:shape>
                <v:shape id="Freeform 117" o:spid="_x0000_s1140" style="position:absolute;left:123;top:480;width:415;height:130;visibility:visible;mso-wrap-style:square;v-text-anchor:top" coordsize="203,6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0/64cQA&#10;AADcAAAADwAAAGRycy9kb3ducmV2LnhtbERPTWvCQBC9F/oflin0UpqNDaQhuooUxN6sNocex+yY&#10;pGZnQ3ZN0n/vFgRv83ifs1hNphUD9a6xrGAWxSCIS6sbrhQU35vXDITzyBpby6Tgjxyslo8PC8y1&#10;HXlPw8FXIoSwy1FB7X2XS+nKmgy6yHbEgTvZ3qAPsK+k7nEM4aaVb3GcSoMNh4YaO/qoqTwfLkZB&#10;+rKbqjF5P2+T4+W3OPH6J8m+lHp+mtZzEJ4mfxff3J86zJ8l8P9MuEAur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HtP+uHEAAAA3AAAAA8AAAAAAAAAAAAAAAAAmAIAAGRycy9k&#10;b3ducmV2LnhtbFBLBQYAAAAABAAEAPUAAACJAwAAAAA=&#10;" path="m6,63l203,,,58r6,5xe" fillcolor="#24211d" strokecolor="white" strokeweight="0">
                  <v:path arrowok="t" o:connecttype="custom" o:connectlocs="25,268;848,0;0,248;25,268" o:connectangles="0,0,0,0"/>
                </v:shape>
                <v:shape id="Freeform 118" o:spid="_x0000_s1141" style="position:absolute;left:538;top:480;width:477;height:82;visibility:visible;mso-wrap-style:square;v-text-anchor:top" coordsize="233,4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U1K9MMA&#10;AADcAAAADwAAAGRycy9kb3ducmV2LnhtbERPS2sCMRC+C/0PYQq9iGZ9VLZbo0ihoCepCtLbsJlu&#10;FjeTJYnr9t83BcHbfHzPWa5724iOfKgdK5iMMxDEpdM1VwpOx89RDiJEZI2NY1LwSwHWq6fBEgvt&#10;bvxF3SFWIoVwKFCBibEtpAylIYth7FrixP04bzEm6CupPd5SuG3kNMsW0mLNqcFgSx+GysvhahW8&#10;7sPbxcjZuVvkXvfT713eDHdKvTz3m3cQkfr4EN/dW53mT+bw/0y6QK7+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rU1K9MMAAADcAAAADwAAAAAAAAAAAAAAAACYAgAAZHJzL2Rv&#10;d25yZXYueG1sUEsFBgAAAAAEAAQA9QAAAIgDAAAAAA==&#10;" path="m,l229,32r4,4l228,40,,xe" fillcolor="#24211d" strokecolor="white" strokeweight="0">
                  <v:path arrowok="t" o:connecttype="custom" o:connectlocs="0,0;960,135;977,152;956,168;0,0" o:connectangles="0,0,0,0,0"/>
                </v:shape>
                <v:shape id="Freeform 119" o:spid="_x0000_s1142" style="position:absolute;left:538;top:480;width:415;height:128;visibility:visible;mso-wrap-style:square;v-text-anchor:top" coordsize="203,6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m3J78QA&#10;AADcAAAADwAAAGRycy9kb3ducmV2LnhtbERPTWvCQBC9C/0PyxR6Kc0mRYvErFIUQTxUqkKvQ3ZM&#10;QrOzMbuatb++Wyh4m8f7nGIRTCuu1LvGsoIsSUEQl1Y3XCk4HtYvUxDOI2tsLZOCGzlYzB9GBeba&#10;DvxJ172vRAxhl6OC2vsul9KVNRl0ie2II3eyvUEfYV9J3eMQw00rX9P0TRpsODbU2NGypvJ7fzEK&#10;piEcxj9bLXmXhXZ9XD0PX+cPpZ4ew/sMhKfg7+J/90bH+dkE/p6JF8j5L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Jtye/EAAAA3AAAAA8AAAAAAAAAAAAAAAAAmAIAAGRycy9k&#10;b3ducmV2LnhtbFBLBQYAAAAABAAEAPUAAACJAwAAAAA=&#10;" path="m198,62l,,203,58r-5,4xe" fillcolor="#24211d" strokecolor="white" strokeweight="0">
                  <v:path arrowok="t" o:connecttype="custom" o:connectlocs="828,264;0,0;848,248;828,264" o:connectangles="0,0,0,0"/>
                </v:shape>
                <v:shape id="Freeform 120" o:spid="_x0000_s1143" style="position:absolute;left:538;top:480;width:438;height:113;visibility:visible;mso-wrap-style:square;v-text-anchor:top" coordsize="214,5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lbGsMEA&#10;AADcAAAADwAAAGRycy9kb3ducmV2LnhtbERPPWvDMBDdC/kP4grdGtnFmOJECcWQkCWkjTNkPKSr&#10;ZWqdjKXG7r+PCoVu93ift97Orhc3GkPnWUG+zEAQa286bhVcmt3zK4gQkQ32nknBDwXYbhYPa6yM&#10;n/iDbufYihTCoUIFNsahkjJoSw7D0g/Eifv0o8OY4NhKM+KUwl0vX7KslA47Tg0WB6ot6a/zt1Pg&#10;uNnb4tTsdXF1tXmnoy5CVOrpcX5bgYg0x3/xn/tg0vy8hN9n0gVycwc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OpWxrDBAAAA3AAAAA8AAAAAAAAAAAAAAAAAmAIAAGRycy9kb3du&#10;cmV2LnhtbFBLBQYAAAAABAAEAPUAAACGAwAAAAA=&#10;" path="m207,55l,,214,50r-7,5xe" fillcolor="#24211d" strokecolor="white" strokeweight="0">
                  <v:path arrowok="t" o:connecttype="custom" o:connectlocs="868,232;0,0;896,212;868,232" o:connectangles="0,0,0,0"/>
                </v:shape>
                <v:shape id="Freeform 121" o:spid="_x0000_s1144" style="position:absolute;left:538;top:480;width:458;height:97;visibility:visible;mso-wrap-style:square;v-text-anchor:top" coordsize="224,4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Q9mdsMA&#10;AADcAAAADwAAAGRycy9kb3ducmV2LnhtbERPTWsCMRC9C/6HMIVeRLNWtGU1ilRET4Jaod6Gzbi7&#10;dTNZknRd/70RCr3N433ObNGaSjTkfGlZwXCQgCDOrC45V/B1XPc/QPiArLGyTAru5GEx73ZmmGp7&#10;4z01h5CLGMI+RQVFCHUqpc8KMugHtiaO3MU6gyFCl0vt8BbDTSXfkmQiDZYcGwqs6bOg7Hr4NQpW&#10;7me82px7TZmY/ff5utuNTjkp9frSLqcgArXhX/zn3uo4f/gOz2fiBXL+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HQ9mdsMAAADcAAAADwAAAAAAAAAAAAAAAACYAgAAZHJzL2Rv&#10;d25yZXYueG1sUEsFBgAAAAAEAAQA9QAAAIgDAAAAAA==&#10;" path="m218,47l,,224,43r-6,4xe" fillcolor="#24211d" strokecolor="white" strokeweight="0">
                  <v:path arrowok="t" o:connecttype="custom" o:connectlocs="912,200;0,0;936,184;912,200" o:connectangles="0,0,0,0"/>
                </v:shape>
                <v:shape id="Freeform 122" o:spid="_x0000_s1145" style="position:absolute;left:538;top:480;width:462;height:58;visibility:visible;mso-wrap-style:square;v-text-anchor:top" coordsize="226,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tDh0sYA&#10;AADcAAAADwAAAGRycy9kb3ducmV2LnhtbESPQUvDQBCF70L/wzIFL9JukoOUtNtihIKICLY99Dhm&#10;x2wwOxt21zb6652D4G2G9+a9bza7yQ/qQjH1gQ2UywIUcRtsz52B03G/WIFKGdniEJgMfFOC3XZ2&#10;s8Hahiu/0eWQOyUhnGo04HIea61T68hjWoaRWLSPED1mWWOnbcSrhPtBV0Vxrz32LA0OR3p01H4e&#10;vryBn33DcXU63jUv76V/xap5rs7OmNv59LAGlWnK/+a/6ycr+KXQyjMygd7+Ag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DtDh0sYAAADcAAAADwAAAAAAAAAAAAAAAACYAgAAZHJz&#10;L2Rvd25yZXYueG1sUEsFBgAAAAAEAAQA9QAAAIsDAAAAAA==&#10;" path="m226,28l,,222,21r4,7xe" fillcolor="#24211d" strokecolor="white" strokeweight="0">
                  <v:path arrowok="t" o:connecttype="custom" o:connectlocs="944,120;0,0;928,91;944,120" o:connectangles="0,0,0,0"/>
                </v:shape>
                <v:shape id="Freeform 123" o:spid="_x0000_s1146" style="position:absolute;left:538;top:480;width:448;height:35;visibility:visible;mso-wrap-style:square;v-text-anchor:top" coordsize="219,1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0YyccMA&#10;AADcAAAADwAAAGRycy9kb3ducmV2LnhtbERPTWvCQBC9F/wPywheSrPRUmmiqwTB1FIKNhXPQ3ZM&#10;gtnZkF01/vtuodDbPN7nLNeDacWVetdYVjCNYhDEpdUNVwoO39unVxDOI2tsLZOCOzlYr0YPS0y1&#10;vfEXXQtfiRDCLkUFtfddKqUrazLoItsRB+5ke4M+wL6SusdbCDetnMXxXBpsODTU2NGmpvJcXIyC&#10;zH8Ub/aYt/v3R3zp6DlP8NMoNRkP2QKEp8H/i//cOx3mTxP4fSZcIFc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m0YyccMAAADcAAAADwAAAAAAAAAAAAAAAACYAgAAZHJzL2Rv&#10;d25yZXYueG1sUEsFBgAAAAAEAAQA9QAAAIgDAAAAAA==&#10;" path="m219,17l,,214,11r5,6xe" fillcolor="#24211d" strokecolor="white" strokeweight="0">
                  <v:path arrowok="t" o:connecttype="custom" o:connectlocs="916,72;0,0;896,47;916,72" o:connectangles="0,0,0,0"/>
                </v:shape>
                <v:shape id="Freeform 124" o:spid="_x0000_s1147" style="position:absolute;left:538;top:480;width:432;height:14;visibility:visible;mso-wrap-style:square;v-text-anchor:top" coordsize="211,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8mIkMUA&#10;AADcAAAADwAAAGRycy9kb3ducmV2LnhtbESPQUsDMRCF70L/QxjBm822gpZt02IVwSIe2voDxs10&#10;s3QzCUm6Xf+9cxC8zfDevPfNajP6Xg2UchfYwGxagSJugu24NfB1fLtfgMoF2WIfmAz8UIbNenKz&#10;wtqGK+9pOJRWSQjnGg24UmKtdW4ceczTEIlFO4XksciaWm0TXiXc93peVY/aY8fS4DDSi6PmfLh4&#10;A9+vo3dh6C6f5236mD3FaHcPO2PubsfnJahCY/k3/12/W8GfC748IxPo9S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HyYiQxQAAANwAAAAPAAAAAAAAAAAAAAAAAJgCAABkcnMv&#10;ZG93bnJldi54bWxQSwUGAAAAAAQABAD1AAAAigMAAAAA&#10;" path="m207,1l,,211,7,207,1xe" fillcolor="#24211d" strokecolor="white" strokeweight="0">
                  <v:path arrowok="t" o:connecttype="custom" o:connectlocs="868,4;0,0;884,28;868,4" o:connectangles="0,0,0,0"/>
                </v:shape>
                <v:shape id="Freeform 125" o:spid="_x0000_s1148" style="position:absolute;left:61;top:398;width:477;height:82;visibility:visible;mso-wrap-style:square;v-text-anchor:top" coordsize="233,4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1Yj0cMA&#10;AADcAAAADwAAAGRycy9kb3ducmV2LnhtbERP32vCMBB+F/Y/hBv4IjO1Y9J1RhkDQZ9kVZC9Hc2t&#10;KTaXkmS1/veLMNjbfXw/b7UZbScG8qF1rGAxz0AQ10633Cg4HbdPBYgQkTV2jknBjQJs1g+TFZba&#10;XfmThio2IoVwKFGBibEvpQy1IYth7nrixH07bzEm6BupPV5TuO1knmVLabHl1GCwpw9D9aX6sQpe&#10;DuH1YuTzeVgWXo/5177oZnulpo/j+xuISGP8F/+5dzrNzxdwfyZdINe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c1Yj0cMAAADcAAAADwAAAAAAAAAAAAAAAACYAgAAZHJzL2Rv&#10;d25yZXYueG1sUEsFBgAAAAAEAAQA9QAAAIgDAAAAAA==&#10;" path="m233,40l4,8,,3,5,,233,40xe" fillcolor="#24211d" strokecolor="white" strokeweight="0">
                  <v:path arrowok="t" o:connecttype="custom" o:connectlocs="977,168;16,33;0,12;20,0;977,168" o:connectangles="0,0,0,0,0"/>
                </v:shape>
                <v:shape id="Freeform 126" o:spid="_x0000_s1149" style="position:absolute;left:123;top:352;width:415;height:128;visibility:visible;mso-wrap-style:square;v-text-anchor:top" coordsize="203,6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+ibJsMA&#10;AADcAAAADwAAAGRycy9kb3ducmV2LnhtbERPTWvCQBC9F/wPywi9FN0YSgnRTRBFkB5aqkKvQ3ZM&#10;gtnZmF3Ntr++Wyj0No/3OasymE7caXCtZQWLeQKCuLK65VrB6bibZSCcR9bYWSYFX+SgLCYPK8y1&#10;HfmD7gdfixjCLkcFjfd9LqWrGjLo5rYnjtzZDgZ9hEMt9YBjDDedTJPkRRpsOTY02NOmoepyuBkF&#10;WQjH5+9XLfl9Ebrdafs0fl7flHqchvUShKfg/8V/7r2O89MUfp+JF8jiB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o+ibJsMAAADcAAAADwAAAAAAAAAAAAAAAACYAgAAZHJzL2Rv&#10;d25yZXYueG1sUEsFBgAAAAAEAAQA9QAAAIgDAAAAAA==&#10;" path="m5,l203,62,,4,5,xe" fillcolor="#24211d" strokecolor="white" strokeweight="0">
                  <v:path arrowok="t" o:connecttype="custom" o:connectlocs="20,0;848,264;0,17;20,0" o:connectangles="0,0,0,0"/>
                </v:shape>
                <v:shape id="Freeform 127" o:spid="_x0000_s1150" style="position:absolute;left:100;top:367;width:438;height:113;visibility:visible;mso-wrap-style:square;v-text-anchor:top" coordsize="214,5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E2vlcAA&#10;AADcAAAADwAAAGRycy9kb3ducmV2LnhtbERPTYvCMBC9L/gfwgje1lQti3SNsgiKF1nXevA4JLNN&#10;2WZSmqj1328Ewds83ucsVr1rxJW6UHtWMBlnIIi1NzVXCk7l5n0OIkRkg41nUnCnAKvl4G2BhfE3&#10;/qHrMVYihXAoUIGNsS2kDNqSwzD2LXHifn3nMCbYVdJ0eEvhrpHTLPuQDmtODRZbWlvSf8eLU+C4&#10;3Nr8u9zq/OzW5kB7nYeo1GjYf32CiNTHl/jp3pk0fzqDxzPpArn8B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NE2vlcAAAADcAAAADwAAAAAAAAAAAAAAAACYAgAAZHJzL2Rvd25y&#10;ZXYueG1sUEsFBgAAAAAEAAQA9QAAAIUDAAAAAA==&#10;" path="m7,l214,55,,4,7,xe" fillcolor="#24211d" strokecolor="white" strokeweight="0">
                  <v:path arrowok="t" o:connecttype="custom" o:connectlocs="29,0;896,232;0,16;29,0" o:connectangles="0,0,0,0"/>
                </v:shape>
                <v:shape id="Freeform 128" o:spid="_x0000_s1151" style="position:absolute;left:80;top:381;width:458;height:99;visibility:visible;mso-wrap-style:square;v-text-anchor:top" coordsize="224,4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uIkV8QA&#10;AADcAAAADwAAAGRycy9kb3ducmV2LnhtbERPTWvCQBC9F/oflin0UnRTKyLRVbSl0oMoRvE8ZMck&#10;mp1Ns6uJ/94VBG/zeJ8znramFBeqXWFZwWc3AkGcWl1wpmC3/e0MQTiPrLG0TAqu5GA6eX0ZY6xt&#10;wxu6JD4TIYRdjApy76tYSpfmZNB1bUUcuIOtDfoA60zqGpsQbkrZi6KBNFhwaMixou+c0lNyNgq+&#10;Fv+DZDtf7lb7+b4pP/rHVbX+Uer9rZ2NQHhq/VP8cP/pML/Xh/sz4QI5uQ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biJFfEAAAA3AAAAA8AAAAAAAAAAAAAAAAAmAIAAGRycy9k&#10;b3ducmV2LnhtbFBLBQYAAAAABAAEAPUAAACJAwAAAAA=&#10;" path="m6,l224,48,,5,6,xe" fillcolor="#24211d" strokecolor="white" strokeweight="0">
                  <v:path arrowok="t" o:connecttype="custom" o:connectlocs="25,0;936,204;0,21;25,0" o:connectangles="0,0,0,0"/>
                </v:shape>
                <v:shape id="Freeform 129" o:spid="_x0000_s1152" style="position:absolute;left:76;top:422;width:462;height:58;visibility:visible;mso-wrap-style:square;v-text-anchor:top" coordsize="226,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r2E8cMA&#10;AADcAAAADwAAAGRycy9kb3ducmV2LnhtbERPTWsCMRC9F/wPYQQvRbMuWGRrFFcQikih6sHjdDPd&#10;LN1MliTV1V/fFAre5vE+Z7HqbSsu5EPjWMF0koEgrpxuuFZwOm7HcxAhImtsHZOCGwVYLQdPCyy0&#10;u/IHXQ6xFimEQ4EKTIxdIWWoDFkME9cRJ+7LeYsxQV9L7fGawm0r8yx7kRYbTg0GO9oYqr4PP1bB&#10;fVuyn5+Oz+X+c2rfMS93+dkoNRr261cQkfr4EP+733San8/g75l0gVz+A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Lr2E8cMAAADcAAAADwAAAAAAAAAAAAAAAACYAgAAZHJzL2Rv&#10;d25yZXYueG1sUEsFBgAAAAAEAAQA9QAAAIgDAAAAAA==&#10;" path="m,l226,28,4,6,,xe" fillcolor="#24211d" strokecolor="white" strokeweight="0">
                  <v:path arrowok="t" o:connecttype="custom" o:connectlocs="0,0;944,120;16,25;0,0" o:connectangles="0,0,0,0"/>
                </v:shape>
                <v:shape id="Freeform 130" o:spid="_x0000_s1153" style="position:absolute;left:90;top:445;width:448;height:35;visibility:visible;mso-wrap-style:square;v-text-anchor:top" coordsize="219,1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LVsvsMA&#10;AADcAAAADwAAAGRycy9kb3ducmV2LnhtbERPTWvCQBC9F/wPyxR6KbqppWKjmyCFRosIGovnITtN&#10;gtnZkF1j+u/dQsHbPN7nLNPBNKKnztWWFbxMIhDEhdU1lwq+j5/jOQjnkTU2lknBLzlIk9HDEmNt&#10;r3ygPvelCCHsYlRQed/GUrqiIoNuYlviwP3YzqAPsCul7vAawk0jp1E0kwZrDg0VtvRRUXHOL0bB&#10;ym/ztT1lzf7rGd9aes3ecWeUenocVgsQngZ/F/+7NzrMn87g75lwgUxu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JLVsvsMAAADcAAAADwAAAAAAAAAAAAAAAACYAgAAZHJzL2Rv&#10;d25yZXYueG1sUEsFBgAAAAAEAAQA9QAAAIgDAAAAAA==&#10;" path="m,l219,17,5,6,,xe" fillcolor="#24211d" strokecolor="white" strokeweight="0">
                  <v:path arrowok="t" o:connecttype="custom" o:connectlocs="0,0;916,72;20,25;0,0" o:connectangles="0,0,0,0"/>
                </v:shape>
                <v:shape id="Freeform 131" o:spid="_x0000_s1154" style="position:absolute;left:106;top:466;width:432;height:14;visibility:visible;mso-wrap-style:square;v-text-anchor:top" coordsize="211,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CAQ5MIA&#10;AADcAAAADwAAAGRycy9kb3ducmV2LnhtbERPzWoCMRC+F/oOYQq91awKKlujtIpQkR5c+wDTzXSz&#10;uJmEJK7bt28Eobf5+H5nuR5sJ3oKsXWsYDwqQBDXTrfcKPg67V4WIGJC1tg5JgW/FGG9enxYYqnd&#10;lY/UV6kROYRjiQpMSr6UMtaGLMaR88SZ+3HBYsowNFIHvOZw28lJUcykxZZzg0FPG0P1ubpYBd/b&#10;wRrXt5fP83s4jOfe6/10r9Tz0/D2CiLRkP7Fd/eHzvMnc7g9ky+Qqz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IIBDkwgAAANwAAAAPAAAAAAAAAAAAAAAAAJgCAABkcnMvZG93&#10;bnJldi54bWxQSwUGAAAAAAQABAD1AAAAhwMAAAAA&#10;" path="m4,5l211,7,,,4,5xe" fillcolor="#24211d" strokecolor="white" strokeweight="0">
                  <v:path arrowok="t" o:connecttype="custom" o:connectlocs="16,20;884,28;0,0;16,20" o:connectangles="0,0,0,0"/>
                </v:shape>
                <v:shape id="Freeform 132" o:spid="_x0000_s1155" style="position:absolute;left:538;top:480;width:430;height:223;visibility:visible;mso-wrap-style:square;v-text-anchor:top" coordsize="210,10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NiUR8cA&#10;AADcAAAADwAAAGRycy9kb3ducmV2LnhtbESPT2vCQBDF70K/wzKF3nSjWKupq4gg7aWC/9vbkB2T&#10;0OxsyG5N+u07B6G3Gd6b934zX3auUjdqQunZwHCQgCLOvC05N3A8bPpTUCEiW6w8k4FfCrBcPPTm&#10;mFrf8o5u+5grCeGQooEixjrVOmQFOQwDXxOLdvWNwyhrk2vbYCvhrtKjJJlohyVLQ4E1rQvKvvc/&#10;zsDX9vM6e5u02+eXj017PuyGq/HlZMzTY7d6BRWpi//m+/W7FfyR0MozMoFe/AE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DTYlEfHAAAA3AAAAA8AAAAAAAAAAAAAAAAAmAIAAGRy&#10;cy9kb3ducmV2LnhtbFBLBQYAAAAABAAEAPUAAACMAwAAAAA=&#10;" path="m,l208,101r2,6l205,108,,xe" fillcolor="#24211d" strokecolor="white" strokeweight="0">
                  <v:path arrowok="t" o:connecttype="custom" o:connectlocs="0,0;872,432;880,456;860,460;0,0" o:connectangles="0,0,0,0,0"/>
                </v:shape>
                <v:shape id="Freeform 133" o:spid="_x0000_s1156" style="position:absolute;left:538;top:480;width:360;height:247;visibility:visible;mso-wrap-style:square;v-text-anchor:top" coordsize="176,1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8nH6MAA&#10;AADcAAAADwAAAGRycy9kb3ducmV2LnhtbERPTYvCMBC9L/gfwgje1lRF0WoUKYqLt+2u4HFoxrbY&#10;TEITtf77jSDsbR7vc1abzjTiTq2vLSsYDRMQxIXVNZcKfn/2n3MQPiBrbCyTgid52Kx7HytMtX3w&#10;N93zUIoYwj5FBVUILpXSFxUZ9EPriCN3sa3BEGFbSt3iI4abRo6TZCYN1hwbKnSUVVRc85tRcJzu&#10;d3a0zd3pMHEe89n8nGWFUoN+t12CCNSFf/Hb/aXj/PECXs/EC+T6D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e8nH6MAAAADcAAAADwAAAAAAAAAAAAAAAACYAgAAZHJzL2Rvd25y&#10;ZXYueG1sUEsFBgAAAAAEAAQA9QAAAIUDAAAAAA==&#10;" path="m169,120l,,176,118r-7,2xe" fillcolor="#24211d" strokecolor="white" strokeweight="0">
                  <v:path arrowok="t" o:connecttype="custom" o:connectlocs="708,508;0,0;736,500;708,508" o:connectangles="0,0,0,0"/>
                </v:shape>
                <v:shape id="Freeform 134" o:spid="_x0000_s1157" style="position:absolute;left:538;top:480;width:385;height:239;visibility:visible;mso-wrap-style:square;v-text-anchor:top" coordsize="188,11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APSLMUA&#10;AADcAAAADwAAAGRycy9kb3ducmV2LnhtbESPQWvCQBCF7wX/wzKCN91YUWx0FbEIPShF24rHITsm&#10;0exsyG41/vvOQehthvfmvW/my9ZV6kZNKD0bGA4SUMSZtyXnBr6/Nv0pqBCRLVaeycCDAiwXnZc5&#10;ptbfeU+3Q8yVhHBI0UARY51qHbKCHIaBr4lFO/vGYZS1ybVt8C7hrtKvSTLRDkuWhgJrWheUXQ+/&#10;zsDlGHdvLhm/V5+T8OO27ahcn9iYXrddzUBFauO/+Xn9YQV/JPjyjEygF3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QA9IsxQAAANwAAAAPAAAAAAAAAAAAAAAAAJgCAABkcnMv&#10;ZG93bnJldi54bWxQSwUGAAAAAAQABAD1AAAAigMAAAAA&#10;" path="m180,116l,,188,114r-8,2xe" fillcolor="#24211d" strokecolor="white" strokeweight="0">
                  <v:path arrowok="t" o:connecttype="custom" o:connectlocs="756,492;0,0;788,484;756,492" o:connectangles="0,0,0,0"/>
                </v:shape>
                <v:shape id="Freeform 135" o:spid="_x0000_s1158" style="position:absolute;left:538;top:480;width:409;height:231;visibility:visible;mso-wrap-style:square;v-text-anchor:top" coordsize="200,1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/pkXsEA&#10;AADcAAAADwAAAGRycy9kb3ducmV2LnhtbERPS2vCQBC+F/wPywi91U1sEZu6iiiC9CL10fOQnSbB&#10;zGzIrkn8992C0Nt8fM9ZrAauVUetr5wYSCcJKJLc2UoKA+fT7mUOygcUi7UTMnAnD6vl6GmBmXW9&#10;fFF3DIWKIeIzNFCG0GRa+7wkRj9xDUnkflzLGCJsC21b7GM413qaJDPNWElsKLGhTUn59XhjAzVu&#10;P7/TO/Obnl26Ke/f+8M8GPM8HtYfoAIN4V/8cO9tnP+awt8z8QK9/AU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Kv6ZF7BAAAA3AAAAA8AAAAAAAAAAAAAAAAAmAIAAGRycy9kb3du&#10;cmV2LnhtbFBLBQYAAAAABAAEAPUAAACGAwAAAAA=&#10;" path="m192,112l,,200,110r-8,2xe" fillcolor="#24211d" strokecolor="white" strokeweight="0">
                  <v:path arrowok="t" o:connecttype="custom" o:connectlocs="804,476;0,0;836,468;804,476" o:connectangles="0,0,0,0"/>
                </v:shape>
                <v:shape id="Freeform 136" o:spid="_x0000_s1159" style="position:absolute;left:538;top:480;width:423;height:198;visibility:visible;mso-wrap-style:square;v-text-anchor:top" coordsize="207,9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zh7q8IA&#10;AADcAAAADwAAAGRycy9kb3ducmV2LnhtbERP32vCMBB+F/Y/hBv4pqlOZHRG2QShogh22/utuTXF&#10;5lKaWOt/bwTBt/v4ft5i1dtadNT6yrGCyTgBQVw4XXGp4Od7M3oH4QOyxtoxKbiSh9XyZbDAVLsL&#10;H6nLQyliCPsUFZgQmlRKXxiy6MeuIY7cv2sthgjbUuoWLzHc1nKaJHNpseLYYLChtaHilJ+tgtk6&#10;fO2251+TdeZU679mc8j2E6WGr/3nB4hAfXiKH+5Mx/lvU7g/Ey+Qyxs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XOHurwgAAANwAAAAPAAAAAAAAAAAAAAAAAJgCAABkcnMvZG93&#10;bnJldi54bWxQSwUGAAAAAAQABAD1AAAAhwMAAAAA&#10;" path="m207,96l,,204,89r3,7xe" fillcolor="#24211d" strokecolor="white" strokeweight="0">
                  <v:path arrowok="t" o:connecttype="custom" o:connectlocs="864,408;0,0;852,380;864,408" o:connectangles="0,0,0,0"/>
                </v:shape>
                <v:shape id="Freeform 137" o:spid="_x0000_s1160" style="position:absolute;left:538;top:480;width:415;height:173;visibility:visible;mso-wrap-style:square;v-text-anchor:top" coordsize="203,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cgxZr8A&#10;AADcAAAADwAAAGRycy9kb3ducmV2LnhtbERPTYvCMBC9C/6HMAt7s+kqqFSjiCDo0erB3oZmbEub&#10;SWlirf9+Iwje5vE+Z70dTCN66lxlWcFfFIMgzq2uuFBwvRwmSxDOI2tsLJOCFznYbsajNSbaPvlM&#10;feoLEULYJaig9L5NpHR5SQZdZFviwN1tZ9AH2BVSd/gM4aaR0zieS4MVh4YSW9qXlNfpwyg4P7RO&#10;za6v564eTotXk2F2y5T6/Rl2KxCeBv8Vf9xHHebPZvB+JlwgN/8A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CdyDFmvwAAANwAAAAPAAAAAAAAAAAAAAAAAJgCAABkcnMvZG93bnJl&#10;di54bWxQSwUGAAAAAAQABAD1AAAAhAMAAAAA&#10;" path="m203,84l,,200,77r3,7xe" fillcolor="#24211d" strokecolor="white" strokeweight="0">
                  <v:path arrowok="t" o:connecttype="custom" o:connectlocs="848,356;0,0;836,327;848,356" o:connectangles="0,0,0,0"/>
                </v:shape>
                <v:shape id="Freeform 138" o:spid="_x0000_s1161" style="position:absolute;left:538;top:480;width:407;height:148;visibility:visible;mso-wrap-style:square;v-text-anchor:top" coordsize="199,7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KaHPb8A&#10;AADcAAAADwAAAGRycy9kb3ducmV2LnhtbESPzQrCMBCE74LvEFbwpqk/iFSjiCh4Uqx6X5q1LTab&#10;0qRa394IgrddZna+2eW6NaV4Uu0KywpGwwgEcWp1wZmC62U/mINwHlljaZkUvMnBetXtLDHW9sVn&#10;eiY+EyGEXYwKcu+rWEqX5mTQDW1FHLS7rQ36sNaZ1DW+Qrgp5TiKZtJgwYGQY0XbnNJH0pgAuVNj&#10;LofdydN8ckt2s5trjiOl+r12swDhqfV/8+/6oEP9yRS+z4QJ5OoD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DMpoc9vwAAANwAAAAPAAAAAAAAAAAAAAAAAJgCAABkcnMvZG93bnJl&#10;di54bWxQSwUGAAAAAAQABAD1AAAAhAMAAAAA&#10;" path="m197,65l,,199,72r-2,-7xe" fillcolor="#24211d" strokecolor="white" strokeweight="0">
                  <v:path arrowok="t" o:connecttype="custom" o:connectlocs="824,275;0,0;832,304;824,275" o:connectangles="0,0,0,0"/>
                </v:shape>
                <v:shape id="Freeform 139" o:spid="_x0000_s1162" style="position:absolute;left:108;top:255;width:430;height:225;visibility:visible;mso-wrap-style:square;v-text-anchor:top" coordsize="210,10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1037MMA&#10;AADcAAAADwAAAGRycy9kb3ducmV2LnhtbERPTWvCQBC9C/0Pywi9mY0WS5u6iihST4Vqa65jdkzS&#10;ZmfT3VXjv+8Kgrd5vM+ZzDrTiBM5X1tWMExSEMSF1TWXCr62q8ELCB+QNTaWScGFPMymD70JZtqe&#10;+ZNOm1CKGMI+QwVVCG0mpS8qMugT2xJH7mCdwRChK6V2eI7hppGjNH2WBmuODRW2tKio+N0cjYJ8&#10;932xh3b1+vFe5Iu/+f5H++NSqcd+N38DEagLd/HNvdZx/tMYrs/EC+T0H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V1037MMAAADcAAAADwAAAAAAAAAAAAAAAACYAgAAZHJzL2Rv&#10;d25yZXYueG1sUEsFBgAAAAAEAAQA9QAAAIgDAAAAAA==&#10;" path="m210,109l2,8,,2,6,,210,109xe" fillcolor="#24211d" strokecolor="white" strokeweight="0">
                  <v:path arrowok="t" o:connecttype="custom" o:connectlocs="880,464;8,35;0,8;25,0;880,464" o:connectangles="0,0,0,0,0"/>
                </v:shape>
                <v:shape id="Freeform 140" o:spid="_x0000_s1163" style="position:absolute;left:180;top:233;width:358;height:247;visibility:visible;mso-wrap-style:square;v-text-anchor:top" coordsize="175,1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aae8MQA&#10;AADcAAAADwAAAGRycy9kb3ducmV2LnhtbERPS2vCQBC+C/6HZQq9lLoxQiipqxSlRYUcaiv1OGTH&#10;JDQ7G7LbPP69KxS8zcf3nOV6MLXoqHWVZQXzWQSCOLe64kLB99f78wsI55E11pZJwUgO1qvpZImp&#10;tj1/Unf0hQgh7FJUUHrfpFK6vCSDbmYb4sBdbGvQB9gWUrfYh3BTyziKEmmw4tBQYkObkvLf459R&#10;0A+n7OfjtB/japvp8fxkD5f+rNTjw/D2CsLT4O/if/dOh/mLBG7PhAvk6go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LmmnvDEAAAA3AAAAA8AAAAAAAAAAAAAAAAAmAIAAGRycy9k&#10;b3ducmV2LnhtbFBLBQYAAAAABAAEAPUAAACJAwAAAAA=&#10;" path="m6,l175,120,,2,6,xe" fillcolor="#24211d" strokecolor="white" strokeweight="0">
                  <v:path arrowok="t" o:connecttype="custom" o:connectlocs="25,0;732,508;0,8;25,0" o:connectangles="0,0,0,0"/>
                </v:shape>
                <v:shape id="Freeform 141" o:spid="_x0000_s1164" style="position:absolute;left:155;top:239;width:383;height:241;visibility:visible;mso-wrap-style:square;v-text-anchor:top" coordsize="187,11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qHOLsEA&#10;AADcAAAADwAAAGRycy9kb3ducmV2LnhtbERPzWrCQBC+F3yHZQRvdaOWalNXUUHoIZfGPsCQHZPQ&#10;7GzYXbPx7V2h0Nt8fL+z3Y+mEwM531pWsJhnIIgrq1uuFfxczq8bED4ga+wsk4I7edjvJi9bzLWN&#10;/E1DGWqRQtjnqKAJoc+l9FVDBv3c9sSJu1pnMCToaqkdxhRuOrnMsndpsOXU0GBPp4aq3/JmFAxj&#10;UbjscJTL9iPaN93HYnONSs2m4+ETRKAx/Iv/3F86zV+t4flMukDuHg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Iqhzi7BAAAA3AAAAA8AAAAAAAAAAAAAAAAAmAIAAGRycy9kb3du&#10;cmV2LnhtbFBLBQYAAAAABAAEAPUAAACGAwAAAAA=&#10;" path="m7,l187,117,,3,7,xe" fillcolor="#24211d" strokecolor="white" strokeweight="0">
                  <v:path arrowok="t" o:connecttype="custom" o:connectlocs="29,0;784,496;0,12;29,0" o:connectangles="0,0,0,0"/>
                </v:shape>
                <v:shape id="Freeform 142" o:spid="_x0000_s1165" style="position:absolute;left:129;top:247;width:409;height:233;visibility:visible;mso-wrap-style:square;v-text-anchor:top" coordsize="200,11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MpvJscA&#10;AADcAAAADwAAAGRycy9kb3ducmV2LnhtbESP0WrCQBBF34X+wzKFvohu2oJIdJW2YikVpY39gCE7&#10;TUKzs2F3G9N+vfMg+DbDvXPvmeV6cK3qKcTGs4H7aQaKuPS24crA13E7mYOKCdli65kM/FGE9epm&#10;tMTc+hN/Ul+kSkkIxxwN1Cl1udaxrMlhnPqOWLRvHxwmWUOlbcCThLtWP2TZTDtsWBpq7OilpvKn&#10;+HUGUr/fvB82w8frduz2xQHD//NxZ8zd7fC0AJVoSFfz5frNCv6j0MozMoFenQE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KDKbybHAAAA3AAAAA8AAAAAAAAAAAAAAAAAmAIAAGRy&#10;cy9kb3ducmV2LnhtbFBLBQYAAAAABAAEAPUAAACMAwAAAAA=&#10;" path="m8,l200,113,,3,8,xe" fillcolor="#24211d" strokecolor="white" strokeweight="0">
                  <v:path arrowok="t" o:connecttype="custom" o:connectlocs="33,0;836,480;0,12;33,0" o:connectangles="0,0,0,0"/>
                </v:shape>
                <v:shape id="Freeform 143" o:spid="_x0000_s1166" style="position:absolute;left:115;top:282;width:423;height:198;visibility:visible;mso-wrap-style:square;v-text-anchor:top" coordsize="207,9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Zzp2sIA&#10;AADcAAAADwAAAGRycy9kb3ducmV2LnhtbERP22rCQBB9L/gPywh9qxvbUjS6ihWEFIvg7X3Mjtlg&#10;djZk1xj/3hUKfZvDuc503tlKtNT40rGC4SABQZw7XXKh4LBfvY1A+ICssXJMCu7kYT7rvUwx1e7G&#10;W2p3oRAxhH2KCkwIdSqlzw1Z9ANXE0fu7BqLIcKmkLrBWwy3lXxPki9pseTYYLCmpaH8srtaBZ/L&#10;8L3+uR5N1ppLpU/1apP9DpV67XeLCYhAXfgX/7kzHed/jOH5TLxAzh4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ZnOnawgAAANwAAAAPAAAAAAAAAAAAAAAAAJgCAABkcnMvZG93&#10;bnJldi54bWxQSwUGAAAAAAQABAD1AAAAhwMAAAAA&#10;" path="m,l207,96,3,7,,xe" fillcolor="#24211d" strokecolor="white" strokeweight="0">
                  <v:path arrowok="t" o:connecttype="custom" o:connectlocs="0,0;864,408;12,29;0,0" o:connectangles="0,0,0,0"/>
                </v:shape>
                <v:shape id="Freeform 144" o:spid="_x0000_s1167" style="position:absolute;left:123;top:307;width:415;height:173;visibility:visible;mso-wrap-style:square;v-text-anchor:top" coordsize="203,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RzcbMIA&#10;AADcAAAADwAAAGRycy9kb3ducmV2LnhtbESPQYvCQAyF7wv+hyGCt3WqiLtURxFB0KN1D9tb6MS2&#10;tJMpnbHWf785LHhLeC/vfdnuR9eqgfpQezawmCegiAtvay4N/NxOn9+gQkS22HomAy8KsN9NPraY&#10;Wv/kKw1ZLJWEcEjRQBVjl2odioochrnviEW7+95hlLUvte3xKeGu1cskWWuHNUtDhR0dKyqa7OEM&#10;XB/WZu4wNOvQjJevV5tj/psbM5uOhw2oSGN8m/+vz1bwV4Ivz8gEevcH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1HNxswgAAANwAAAAPAAAAAAAAAAAAAAAAAJgCAABkcnMvZG93&#10;bnJldi54bWxQSwUGAAAAAAQABAD1AAAAhwMAAAAA&#10;" path="m,l203,84,3,7,,xe" fillcolor="#24211d" strokecolor="white" strokeweight="0">
                  <v:path arrowok="t" o:connecttype="custom" o:connectlocs="0,0;848,356;12,29;0,0" o:connectangles="0,0,0,0"/>
                </v:shape>
                <v:shape id="Freeform 145" o:spid="_x0000_s1168" style="position:absolute;left:131;top:332;width:407;height:148;visibility:visible;mso-wrap-style:square;v-text-anchor:top" coordsize="199,7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NdX2MMA&#10;AADcAAAADwAAAGRycy9kb3ducmV2LnhtbESPT2vCQBDF7wW/wzJCb3UTFZHUVYooeKoY633Ijklo&#10;djbsbv7023cFwdsM7837vdnsRtOInpyvLStIZwkI4sLqmksFP9fjxxqED8gaG8uk4I887LaTtw1m&#10;2g58oT4PpYgh7DNUUIXQZlL6oiKDfmZb4qjdrTMY4upKqR0OMdw0cp4kK2mw5kiosKV9RcVv3pkI&#10;uVNnrqfDOdB6ccsPq5vvvlOl3qfj1yeIQGN4mZ/XJx3rL1N4PBMnkNt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hNdX2MMAAADcAAAADwAAAAAAAAAAAAAAAACYAgAAZHJzL2Rv&#10;d25yZXYueG1sUEsFBgAAAAAEAAQA9QAAAIgDAAAAAA==&#10;" path="m3,6l199,72,,,3,6xe" fillcolor="#24211d" strokecolor="white" strokeweight="0">
                  <v:path arrowok="t" o:connecttype="custom" o:connectlocs="12,25;832,304;0,0;12,25" o:connectangles="0,0,0,0"/>
                </v:shape>
                <v:shape id="Freeform 146" o:spid="_x0000_s1169" style="position:absolute;left:417;top:750;width:244;height:107;visibility:visible;mso-wrap-style:square;v-text-anchor:top" coordsize="119,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UIYEcQA&#10;AADcAAAADwAAAGRycy9kb3ducmV2LnhtbERPTWsCMRC9F/wPYQq91axLUVmNUkSLXlpcK9TbsJnu&#10;Lt1MQpLqtr++KQje5vE+Z77sTSfO5ENrWcFomIEgrqxuuVbwftg8TkGEiKyxs0wKfijAcjG4m2Oh&#10;7YX3dC5jLVIIhwIVNDG6QspQNWQwDK0jTtyn9QZjgr6W2uMlhZtO5lk2lgZbTg0NOlo1VH2V30bB&#10;OsfjWzl1r7vtZHUcrV+c//g9KfVw3z/PQETq4018dW91mv+Uw/8z6QK5+A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lCGBHEAAAA3AAAAA8AAAAAAAAAAAAAAAAAmAIAAGRycy9k&#10;b3ducmV2LnhtbFBLBQYAAAAABAAEAPUAAACJAwAAAAA=&#10;" path="m,20c14,5,27,1,37,3,49,7,29,24,59,24,90,24,72,7,85,3v10,-3,28,7,34,21l110,34c90,13,78,23,88,37,95,52,65,51,60,51v-6,,-38,,-29,-15c42,24,31,13,9,30l,20xe" fillcolor="#24211d" stroked="f">
                  <v:path arrowok="t" o:connecttype="custom" o:connectlocs="0,84;156,12;248,101;357,12;500,101;463,144;369,156;252,216;131,152;37,128;0,84" o:connectangles="0,0,0,0,0,0,0,0,0,0,0"/>
                </v:shape>
                <v:shape id="Freeform 147" o:spid="_x0000_s1170" style="position:absolute;left:366;top:91;width:80;height:92;visibility:visible;mso-wrap-style:square;v-text-anchor:top" coordsize="39,4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HibasMA&#10;AADcAAAADwAAAGRycy9kb3ducmV2LnhtbERPTWvCQBC9C/6HZQRvdWPVUlI3QVqKSgUxrT1Ps9Mk&#10;mJ0N2VWTf98VCt7m8T5nmXamFhdqXWVZwXQSgSDOra64UPD1+f7wDMJ5ZI21ZVLQk4M0GQ6WGGt7&#10;5QNdMl+IEMIuRgWl900spctLMugmtiEO3K9tDfoA20LqFq8h3NTyMYqepMGKQ0OJDb2WlJ+ys1Fg&#10;Fx+HaJe92aP+2ayO633/3Wx7pcajbvUCwlPn7+J/90aH+fMZ3J4JF8jkD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dHibasMAAADcAAAADwAAAAAAAAAAAAAAAACYAgAAZHJzL2Rv&#10;d25yZXYueG1sUEsFBgAAAAAEAAQA9QAAAIgDAAAAAA==&#10;" path="m,45c22,38,39,13,34,,15,6,3,21,,45xe" strokecolor="#24211d" strokeweight="6e-5mm">
                  <v:path arrowok="t" o:connecttype="custom" o:connectlocs="0,188;144,0;0,188" o:connectangles="0,0,0"/>
                </v:shape>
                <v:shape id="Freeform 148" o:spid="_x0000_s1171" style="position:absolute;left:411;top:103;width:17;height:23;visibility:visible;mso-wrap-style:square;v-text-anchor:top" coordsize="8,1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BqNO8EA&#10;AADcAAAADwAAAGRycy9kb3ducmV2LnhtbERP22oCMRB9L/gPYQTfuomiVVajiFLwQUpd/YBxM3vB&#10;zWTZpLr+vSkU+jaHc53VpreNuFPna8caxokCQZw7U3Op4XL+fF+A8AHZYOOYNDzJw2Y9eFthatyD&#10;T3TPQiliCPsUNVQhtKmUPq/Iok9cSxy5wnUWQ4RdKU2HjxhuGzlR6kNarDk2VNjSrqL8lv1YDU59&#10;FZPv/Ryv9NzVwcyOt3l21Ho07LdLEIH68C/+cx9MnD+dwu8z8QK5fgE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IQajTvBAAAA3AAAAA8AAAAAAAAAAAAAAAAAmAIAAGRycy9kb3du&#10;cmV2LnhtbFBLBQYAAAAABAAEAPUAAACGAwAAAAA=&#10;" path="m8,l,11,4,6e" filled="f" strokecolor="#24211d" strokeweight="6e-5mm">
                  <v:stroke endcap="round"/>
                  <v:path arrowok="t" o:connecttype="custom" o:connectlocs="36,0;0,48;19,27" o:connectangles="0,0,0"/>
                </v:shape>
                <v:shape id="Freeform 149" o:spid="_x0000_s1172" style="position:absolute;left:413;top:101;width:6;height:14;visibility:visible;mso-wrap-style:square;v-text-anchor:top" coordsize="3,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oTNM8IA&#10;AADcAAAADwAAAGRycy9kb3ducmV2LnhtbERP22rCQBB9L/gPywh9qxtLFImuIkJLEQqtt+chOybB&#10;7EzIbk3s17uFgm9zONdZrHpXqyu1vhI2MB4loIhzsRUXBg77t5cZKB+QLdbCZOBGHlbLwdMCMysd&#10;f9N1FwoVQ9hnaKAMocm09nlJDv1IGuLInaV1GCJsC21b7GK4q/Vrkky1w4pjQ4kNbUrKL7sfZ+Ao&#10;v6fq/fx1cN3nWNbbNJ3aoxjzPOzXc1CB+vAQ/7s/bJyfTuDvmXiBXt4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+hM0zwgAAANwAAAAPAAAAAAAAAAAAAAAAAJgCAABkcnMvZG93&#10;bnJldi54bWxQSwUGAAAAAAQABAD1AAAAhwMAAAAA&#10;" path="m3,7c,6,1,2,2,e" filled="f" strokecolor="#24211d" strokeweight="6e-5mm">
                  <v:stroke endcap="round"/>
                  <v:path arrowok="t" o:connecttype="custom" o:connectlocs="12,28;8,0" o:connectangles="0,0"/>
                </v:shape>
                <v:line id="Line 150" o:spid="_x0000_s1173" style="position:absolute;flip:x y;visibility:visible;mso-wrap-style:square" from="399,120" to="401,142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wlfN6sMAAADcAAAADwAAAGRycy9kb3ducmV2LnhtbERPS2vCQBC+C/6HZYTezKalTSV1E0pp&#10;oSdR2yLehuzkQbKzIbvR+O+7guBtPr7nrPPJdOJEg2ssK3iMYhDEhdUNVwp+f76WKxDOI2vsLJOC&#10;CznIs/lsjam2Z97Rae8rEULYpaig9r5PpXRFTQZdZHviwJV2MOgDHCqpBzyHcNPJpzhOpMGGQ0ON&#10;PX3UVLT70Sh4TQ7bUTtXmuNf03YtvbSbz6NSD4vp/Q2Ep8nfxTf3tw7znxO4PhMukNk/AA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MJXzerDAAAA3AAAAA8AAAAAAAAAAAAA&#10;AAAAoQIAAGRycy9kb3ducmV2LnhtbFBLBQYAAAAABAAEAPkAAACRAwAAAAA=&#10;" strokecolor="#24211d" strokeweight="6e-5mm">
                  <v:stroke endcap="round"/>
                </v:line>
                <v:shape id="Freeform 151" o:spid="_x0000_s1174" style="position:absolute;left:383;top:134;width:4;height:23;visibility:visible;mso-wrap-style:square;v-text-anchor:top" coordsize="2,1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NNyocIA&#10;AADcAAAADwAAAGRycy9kb3ducmV2LnhtbERPTWsCMRC9C/6HMIXeNGspKlvjUoWC9abtxduYTDfL&#10;bibrJq7b/vqmUPA2j/c5q2JwjeipC5VnBbNpBoJYe1NxqeDz422yBBEissHGMyn4pgDFejxaYW78&#10;jQ/UH2MpUgiHHBXYGNtcyqAtOQxT3xIn7st3DmOCXSlNh7cU7hr5lGVz6bDi1GCxpa0lXR+vTsE+&#10;O/30NkQ9Z10P++Vs836+HJR6fBheX0BEGuJd/O/emTT/eQF/z6QL5PoX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k03KhwgAAANwAAAAPAAAAAAAAAAAAAAAAAJgCAABkcnMvZG93&#10;bnJldi54bWxQSwUGAAAAAAQABAD1AAAAhwMAAAAA&#10;" path="m,c2,3,2,8,,11e" filled="f" strokecolor="#24211d" strokeweight="6e-5mm">
                  <v:stroke endcap="round"/>
                  <v:path arrowok="t" o:connecttype="custom" o:connectlocs="0,0;0,48" o:connectangles="0,0"/>
                </v:shape>
                <v:shape id="Freeform 152" o:spid="_x0000_s1175" style="position:absolute;left:364;top:138;width:104;height:60;visibility:visible;mso-wrap-style:square;v-text-anchor:top" coordsize="51,2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DCzS8QA&#10;AADcAAAADwAAAGRycy9kb3ducmV2LnhtbESP0UoDMRBF34X+Q5iCbzZrKaLbpkWlhSAoWP2A6Wbc&#10;LG4mS5J21793HgTfZrh37j2z2U2hVxdKuYts4HZRgSJuouu4NfD5cbi5B5ULssM+Mhn4oQy77exq&#10;g7WLI7/T5VhaJSGcazTgSxlqrXPjKWBexIFYtK+YAhZZU6tdwlHCQ6+XVXWnA3YsDR4HevbUfB/P&#10;wUCydqS3tF89NMG9+P3Bnp5erTHX8+lxDarQVP7Nf9fWCf5KaOUZmUBvfw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wws0vEAAAA3AAAAA8AAAAAAAAAAAAAAAAAmAIAAGRycy9k&#10;b3ducmV2LnhtbFBLBQYAAAAABAAEAPUAAACJAwAAAAA=&#10;" path="m,24c23,29,37,23,51,9,28,,15,9,,24xe" strokecolor="#24211d" strokeweight="6e-5mm">
                  <v:path arrowok="t" o:connecttype="custom" o:connectlocs="0,103;212,39;0,103" o:connectangles="0,0,0"/>
                </v:shape>
                <v:line id="Line 153" o:spid="_x0000_s1176" style="position:absolute;visibility:visible;mso-wrap-style:square" from="395,173" to="413,18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imJf8cMAAADcAAAADwAAAGRycy9kb3ducmV2LnhtbERPS4vCMBC+L/gfwgje1tQHi1ajiLAP&#10;2UPxAXocmrGtNpPSxFr/vREW9jYf33Pmy9aUoqHaFZYVDPoRCOLU6oIzBYf95/sEhPPIGkvLpOBB&#10;DpaLztscY23vvKVm5zMRQtjFqCD3voqldGlOBl3fVsSBO9vaoA+wzqSu8R7CTSmHUfQhDRYcGnKs&#10;aJ1Tet3djILfZPSVYHq07vSdXFbX0XbTbFqlet12NQPhqfX/4j/3jw7zx1N4PRMukIsnAA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IpiX/HDAAAA3AAAAA8AAAAAAAAAAAAA&#10;AAAAoQIAAGRycy9kb3ducmV2LnhtbFBLBQYAAAAABAAEAPkAAACRAwAAAAA=&#10;" strokecolor="#24211d" strokeweight="6e-5mm">
                  <v:stroke endcap="round"/>
                </v:line>
                <v:line id="Line 154" o:spid="_x0000_s1177" style="position:absolute;visibility:visible;mso-wrap-style:square" from="438,165" to="448,16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noFgscYAAADcAAAADwAAAGRycy9kb3ducmV2LnhtbESPQWvCQBCF74X+h2UK3uqmFUVSVxHB&#10;WukhmBb0OGSnSWp2NmS3Mf77zkHwNsN78943i9XgGtVTF2rPBl7GCSjiwtuaSwPfX9vnOagQkS02&#10;nsnAlQKslo8PC0ytv/CB+jyWSkI4pGigirFNtQ5FRQ7D2LfEov34zmGUtSu17fAi4a7Rr0ky0w5r&#10;loYKW9pUVJzzP2fgM5u8Z1gcfTjtst/1eXLY9/vBmNHTsH4DFWmId/Pt+sMK/lTw5RmZQC//AQ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J6BYLHGAAAA3AAAAA8AAAAAAAAA&#10;AAAAAAAAoQIAAGRycy9kb3ducmV2LnhtbFBLBQYAAAAABAAEAPkAAACUAwAAAAA=&#10;" strokecolor="#24211d" strokeweight="6e-5mm">
                  <v:stroke endcap="round"/>
                </v:line>
                <v:shape id="Freeform 155" o:spid="_x0000_s1178" style="position:absolute;left:419;top:161;width:35;height:16;visibility:visible;mso-wrap-style:square;v-text-anchor:top" coordsize="17,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rIryMQA&#10;AADcAAAADwAAAGRycy9kb3ducmV2LnhtbERPTWvCQBC9F/wPywi91U1CUyS6SqMIvRTRCra3MTsm&#10;odnZkN2Y9N93hUJv83ifs1yPphE36lxtWUE8i0AQF1bXXCo4feye5iCcR9bYWCYFP+RgvZo8LDHT&#10;duAD3Y6+FCGEXYYKKu/bTEpXVGTQzWxLHLir7Qz6ALtS6g6HEG4amUTRizRYc2iosKVNRcX3sTcK&#10;Un3Q/Xn71cvzLtnnl8/8+f2SK/U4HV8XIDyN/l/8537TYX4aw/2ZcIFc/QI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KKyK8jEAAAA3AAAAA8AAAAAAAAAAAAAAAAAmAIAAGRycy9k&#10;b3ducmV2LnhtbFBLBQYAAAAABAAEAPUAAACJAwAAAAA=&#10;" path="m17,c12,1,5,3,,3,1,5,8,8,11,8e" filled="f" strokecolor="#24211d" strokeweight="6e-5mm">
                  <v:stroke endcap="round"/>
                  <v:path arrowok="t" o:connecttype="custom" o:connectlocs="72,0;0,12;47,32" o:connectangles="0,0,0"/>
                </v:shape>
                <v:shape id="Freeform 156" o:spid="_x0000_s1179" style="position:absolute;left:372;top:107;width:92;height:76;visibility:visible;mso-wrap-style:square;v-text-anchor:top" coordsize="45,3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lFpk8EA&#10;AADcAAAADwAAAGRycy9kb3ducmV2LnhtbERPzWoCMRC+F/oOYYTeaqKi2NUopSqI4MHdPsCwGTeL&#10;m8mySXXbp28Ewdt8fL+zXPeuEVfqQu1Zw2ioQBCX3tRcafgudu9zECEiG2w8k4ZfCrBevb4sMTP+&#10;xie65rESKYRDhhpsjG0mZSgtOQxD3xIn7uw7hzHBrpKmw1sKd40cKzWTDmtODRZb+rJUXvIfp+Hc&#10;7ibqGG056bd58VEopM3fQeu3Qf+5ABGpj0/xw703af50DPdn0gVy9Q8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M5RaZPBAAAA3AAAAA8AAAAAAAAAAAAAAAAAmAIAAGRycy9kb3du&#10;cmV2LnhtbFBLBQYAAAAABAAEAPUAAACGAwAAAAA=&#10;" path="m,37c27,32,41,22,45,,19,5,6,18,,37xe" strokecolor="#24211d" strokeweight="6e-5mm">
                  <v:path arrowok="t" o:connecttype="custom" o:connectlocs="0,156;188,0;0,156" o:connectangles="0,0,0"/>
                </v:shape>
                <v:line id="Line 157" o:spid="_x0000_s1180" style="position:absolute;flip:x;visibility:visible;mso-wrap-style:square" from="442,124" to="452,12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mhuq/MIAAADcAAAADwAAAGRycy9kb3ducmV2LnhtbERPS2vCQBC+C/6HZQRvurFilOgqVim0&#10;pFB8HDwO2TEJZmdDdjXpv+8WBG/z8T1ntelMJR7UuNKygsk4AkGcWV1yruB8+hgtQDiPrLGyTAp+&#10;ycFm3e+tMNG25QM9jj4XIYRdggoK7+tESpcVZNCNbU0cuKttDPoAm1zqBtsQbir5FkWxNFhyaCiw&#10;pl1B2e14NwrkfnZp00n0Jb/T6fw9TjHmH1RqOOi2SxCeOv8SP92fOsyfTeH/mXCBXP8B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mhuq/MIAAADcAAAADwAAAAAAAAAAAAAA&#10;AAChAgAAZHJzL2Rvd25yZXYueG1sUEsFBgAAAAAEAAQA+QAAAJADAAAAAA==&#10;" strokecolor="#24211d" strokeweight="6e-5mm">
                  <v:stroke endcap="round"/>
                </v:line>
                <v:shape id="Freeform 158" o:spid="_x0000_s1181" style="position:absolute;left:440;top:113;width:6;height:15;visibility:visible;mso-wrap-style:square;v-text-anchor:top" coordsize="3,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BH+dcIA&#10;AADcAAAADwAAAGRycy9kb3ducmV2LnhtbERP22rCQBB9L/gPywh9qxtLFImuIkJLEQqtt+chOybB&#10;7EzIbk3s17uFgm9zONdZrHpXqyu1vhI2MB4loIhzsRUXBg77t5cZKB+QLdbCZOBGHlbLwdMCMysd&#10;f9N1FwoVQ9hnaKAMocm09nlJDv1IGuLInaV1GCJsC21b7GK4q/Vrkky1w4pjQ4kNbUrKL7sfZ+Ao&#10;v6fq/fx1cN3nWNbbNJ3aoxjzPOzXc1CB+vAQ/7s/bJw/SeHvmXiBXt4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UEf51wgAAANwAAAAPAAAAAAAAAAAAAAAAAJgCAABkcnMvZG93&#10;bnJldi54bWxQSwUGAAAAAAQABAD1AAAAhwMAAAAA&#10;" path="m1,7c,6,,2,3,e" filled="f" strokecolor="#24211d" strokeweight="6e-5mm">
                  <v:stroke endcap="round"/>
                  <v:path arrowok="t" o:connecttype="custom" o:connectlocs="4,32;12,0" o:connectangles="0,0"/>
                </v:shape>
                <v:shape id="Freeform 159" o:spid="_x0000_s1182" style="position:absolute;left:413;top:148;width:23;height:4;visibility:visible;mso-wrap-style:square;v-text-anchor:top" coordsize="11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H/6vMAA&#10;AADcAAAADwAAAGRycy9kb3ducmV2LnhtbERP24rCMBB9X/Afwgi+rakWZalG8YKsb8vqfsDQjE2x&#10;mZQk2vr3G0HwbQ7nOst1bxtxJx9qxwom4wwEcel0zZWCv/Ph8wtEiMgaG8ek4EEB1qvBxxIL7Tr+&#10;pfspViKFcChQgYmxLaQMpSGLYexa4sRdnLcYE/SV1B67FG4bOc2yubRYc2ow2NLOUHk93ayCZptf&#10;fs637zjdmlxaP+/afb5RajTsNwsQkfr4Fr/cR53mz2bwfCZdIFf/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kH/6vMAAAADcAAAADwAAAAAAAAAAAAAAAACYAgAAZHJzL2Rvd25y&#10;ZXYueG1sUEsFBgAAAAAEAAQA9QAAAIUDAAAAAA==&#10;" path="m11,c7,2,2,2,,1e" filled="f" strokecolor="#24211d" strokeweight="6e-5mm">
                  <v:stroke endcap="round"/>
                  <v:path arrowok="t" o:connecttype="custom" o:connectlocs="48,0;0,4" o:connectangles="0,0"/>
                </v:shape>
                <v:line id="Line 160" o:spid="_x0000_s1183" style="position:absolute;flip:y;visibility:visible;mso-wrap-style:square" from="413,146" to="419,15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imwJZMIAAADcAAAADwAAAGRycy9kb3ducmV2LnhtbERPTWvCQBC9C/0PyxS8mY0WY0ldRS2C&#10;EkFqe+hxyE6T0OxsyK4m/ntXELzN433OfNmbWlyodZVlBeMoBkGcW11xoeDnezt6B+E8ssbaMim4&#10;koPl4mUwx1Tbjr/ocvKFCCHsUlRQet+kUrq8JIMusg1x4P5sa9AH2BZSt9iFcFPLSRwn0mDFoaHE&#10;hjYl5f+ns1EgP6e/XTaO9/KQvc3WSYYJH1Gp4Wu/+gDhqfdP8cO902H+NIH7M+ECubgB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imwJZMIAAADcAAAADwAAAAAAAAAAAAAA&#10;AAChAgAAZHJzL2Rvd25yZXYueG1sUEsFBgAAAAAEAAQA+QAAAJADAAAAAA==&#10;" strokecolor="#24211d" strokeweight="6e-5mm">
                  <v:stroke endcap="round"/>
                </v:line>
                <v:shape id="Freeform 161" o:spid="_x0000_s1184" style="position:absolute;left:415;top:126;width:10;height:20;visibility:visible;mso-wrap-style:square;v-text-anchor:top" coordsize="5,1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flmmMMA&#10;AADcAAAADwAAAGRycy9kb3ducmV2LnhtbERP22oCMRB9F/oPYQq+aba1XtgapRQLbUHES+nrsJm9&#10;0M1kTeK6/r0pCL7N4VxnvuxMLVpyvrKs4GmYgCDOrK64UHDYfwxmIHxA1lhbJgUX8rBcPPTmmGp7&#10;5i21u1CIGMI+RQVlCE0qpc9KMuiHtiGOXG6dwRChK6R2eI7hppbPSTKRBiuODSU29F5S9rc7GQX5&#10;b/MzMqt1m3/zUX+9jE/SbUip/mP39goiUBfu4pv7U8f54yn8PxMvkIsr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wflmmMMAAADcAAAADwAAAAAAAAAAAAAAAACYAgAAZHJzL2Rv&#10;d25yZXYueG1sUEsFBgAAAAAEAAQA9QAAAIgDAAAAAA==&#10;" path="m2,10c,7,2,4,5,e" filled="f" strokecolor="#24211d" strokeweight="6e-5mm">
                  <v:stroke endcap="round"/>
                  <v:path arrowok="t" o:connecttype="custom" o:connectlocs="8,40;20,0" o:connectangles="0,0"/>
                </v:shape>
                <v:shape id="Freeform 162" o:spid="_x0000_s1185" style="position:absolute;left:397;top:138;width:10;height:25;visibility:visible;mso-wrap-style:square;v-text-anchor:top" coordsize="5,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s6ep8MA&#10;AADcAAAADwAAAGRycy9kb3ducmV2LnhtbESPQWvCQBCF74L/YRmhN90oKG3qGopQqketULxNs9Mk&#10;JDsbsqub/nvnUOhthvfmvW+2xeg6dachNJ4NLBcZKOLS24YrA5fP9/kzqBCRLXaeycAvBSh208kW&#10;c+sTn+h+jpWSEA45Gqhj7HOtQ1mTw7DwPbFoP35wGGUdKm0HTBLuOr3Kso122LA01NjTvqayPd+c&#10;gZePtEohXb+ux4vvfbyl7zYkY55m49srqEhj/Df/XR+s4K+FVp6RCfTu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Es6ep8MAAADcAAAADwAAAAAAAAAAAAAAAACYAgAAZHJzL2Rv&#10;d25yZXYueG1sUEsFBgAAAAAEAAQA9QAAAIgDAAAAAA==&#10;" path="m5,c2,5,1,6,,12e" filled="f" strokecolor="#24211d" strokeweight="6e-5mm">
                  <v:stroke endcap="round"/>
                  <v:path arrowok="t" o:connecttype="custom" o:connectlocs="20,0;0,52" o:connectangles="0,0"/>
                </v:shape>
                <v:line id="Line 163" o:spid="_x0000_s1186" style="position:absolute;flip:x;visibility:visible;mso-wrap-style:square" from="393,163" to="397,16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+/OdFsIAAADcAAAADwAAAGRycy9kb3ducmV2LnhtbERPS4vCMBC+C/6HMII3Td3Fql2j7IMF&#10;pYKoe9jj0My2ZZtJaaKt/94Igrf5+J6zXHemEhdqXGlZwWQcgSDOrC45V/Bz+h7NQTiPrLGyTAqu&#10;5GC96veWmGjb8oEuR5+LEMIuQQWF93UipcsKMujGtiYO3J9tDPoAm1zqBtsQbir5EkWxNFhyaCiw&#10;ps+Csv/j2SiQX9PfNp1EW7lLX2cfcYox71Gp4aB7fwPhqfNP8cO90WH+dAH3Z8IFcnUD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+/OdFsIAAADcAAAADwAAAAAAAAAAAAAA&#10;AAChAgAAZHJzL2Rvd25yZXYueG1sUEsFBgAAAAAEAAQA+QAAAJADAAAAAA==&#10;" strokecolor="#24211d" strokeweight="6e-5mm">
                  <v:stroke endcap="round"/>
                </v:line>
                <v:shape id="Freeform 164" o:spid="_x0000_s1187" style="position:absolute;left:393;top:165;width:18;height:2;visibility:visible;mso-wrap-style:square;v-text-anchor:top" coordsize="9,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A5vNsMA&#10;AADcAAAADwAAAGRycy9kb3ducmV2LnhtbESPT4vCQAzF74LfYcjC3nRqkbJUR1kUQbzo+uceOtm2&#10;bCdTOmPtfntzELwlvJf3flmuB9eonrpQezYwmyagiAtvay4NXC+7yReoEJEtNp7JwD8FWK/GoyXm&#10;1j/4h/pzLJWEcMjRQBVjm2sdioochqlviUX79Z3DKGtXatvhQ8Jdo9MkybTDmqWhwpY2FRV/57sz&#10;cNCno70d5v3O1ZvZ9nhPHWepMZ8fw/cCVKQhvs2v670V/Ezw5RmZQK+e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QA5vNsMAAADcAAAADwAAAAAAAAAAAAAAAACYAgAAZHJzL2Rv&#10;d25yZXYueG1sUEsFBgAAAAAEAAQA9QAAAIgDAAAAAA==&#10;" path="m,1c2,1,6,1,9,e" filled="f" strokecolor="#24211d" strokeweight="6e-5mm">
                  <v:stroke endcap="round"/>
                  <v:path arrowok="t" o:connecttype="custom" o:connectlocs="0,4;36,0" o:connectangles="0,0"/>
                </v:shape>
                <v:shape id="Freeform 165" o:spid="_x0000_s1188" style="position:absolute;left:374;top:117;width:78;height:64;visibility:visible;mso-wrap-style:square;v-text-anchor:top" coordsize="38,3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a9OK8IA&#10;AADcAAAADwAAAGRycy9kb3ducmV2LnhtbERPTWvCQBC9F/wPywi9NZt4SCXNRkSI9GApag89Dtlp&#10;Es3Ohuwa47/vCoK3ebzPyVeT6cRIg2stK0iiGARxZXXLtYKfY/m2BOE8ssbOMim4kYNVMXvJMdP2&#10;ynsaD74WIYRdhgoa7/tMSlc1ZNBFticO3J8dDPoAh1rqAa8h3HRyEcepNNhyaGiwp01D1flwMQr2&#10;71PV7n7Xt11CW6f11xiXp2+lXufT+gOEp8k/xQ/3pw7z0wTuz4QLZPEP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Zr04rwgAAANwAAAAPAAAAAAAAAAAAAAAAAJgCAABkcnMvZG93&#10;bnJldi54bWxQSwUGAAAAAAQABAD1AAAAhwMAAAAA&#10;" path="m38,c36,3,21,14,18,17,16,17,4,27,,31e" filled="f" strokecolor="#24211d" strokeweight="6e-5mm">
                  <v:stroke endcap="round"/>
                  <v:path arrowok="t" o:connecttype="custom" o:connectlocs="160,0;76,72;0,132" o:connectangles="0,0,0"/>
                </v:shape>
                <v:shape id="Freeform 166" o:spid="_x0000_s1189" style="position:absolute;left:280;top:128;width:70;height:109;visibility:visible;mso-wrap-style:square;v-text-anchor:top" coordsize="34,5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FhKZ78A&#10;AADcAAAADwAAAGRycy9kb3ducmV2LnhtbERPTYvCMBC9C/6HMMJeZE31oFKNosLCepK17n1oxqbY&#10;TEKTtfXfG0HY2zze56y3vW3EndpQO1YwnWQgiEuna64UXIqvzyWIEJE1No5JwYMCbDfDwRpz7Tr+&#10;ofs5ViKFcMhRgYnR51KG0pDFMHGeOHFX11qMCbaV1C12Kdw2cpZlc2mx5tRg0NPBUHk7/1kFsnCX&#10;68l1x7Hdh0XlQ+PH5lepj1G/W4GI1Md/8dv9rdP8+Qxez6QL5OYJ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CQWEpnvwAAANwAAAAPAAAAAAAAAAAAAAAAAJgCAABkcnMvZG93bnJl&#10;di54bWxQSwUGAAAAAAQABAD1AAAAhAMAAAAA&#10;" path="m6,53c25,40,34,13,29,,8,15,,30,6,53xe" strokecolor="#24211d" strokeweight="6e-5mm">
                  <v:path arrowok="t" o:connecttype="custom" o:connectlocs="25,224;124,0;25,224" o:connectangles="0,0,0"/>
                </v:shape>
                <v:shape id="Freeform 167" o:spid="_x0000_s1190" style="position:absolute;left:325;top:140;width:15;height:21;visibility:visible;mso-wrap-style:square;v-text-anchor:top" coordsize="7,1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9g1lcMA&#10;AADcAAAADwAAAGRycy9kb3ducmV2LnhtbESPQYvCMBCF7wv+hzCCtzXVikg1ilQEPa4rqLehGdti&#10;M6lN1Oqv3wjC3mZ473vzZrZoTSXu1LjSsoJBPwJBnFldcq5g/7v+noBwHlljZZkUPMnBYt75mmGi&#10;7YN/6L7zuQgh7BJUUHhfJ1K6rCCDrm9r4qCdbWPQh7XJpW7wEcJNJYdRNJYGSw4XCqwpLSi77G4m&#10;1DiuRqObPLy2saH4Wsv0NMRUqV63XU5BeGr9v/lDb3TgxjG8nwkTyPkf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i9g1lcMAAADcAAAADwAAAAAAAAAAAAAAAACYAgAAZHJzL2Rv&#10;d25yZXYueG1sUEsFBgAAAAAEAAQA9QAAAIgDAAAAAA==&#10;" path="m7,5c6,6,1,10,,10,1,8,3,3,4,e" filled="f" strokecolor="#24211d" strokeweight="6e-5mm">
                  <v:stroke endcap="round"/>
                  <v:path arrowok="t" o:connecttype="custom" o:connectlocs="32,23;0,44;19,0" o:connectangles="0,0,0"/>
                </v:shape>
                <v:line id="Line 168" o:spid="_x0000_s1191" style="position:absolute;flip:y;visibility:visible;mso-wrap-style:square" from="307,165" to="319,192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2574NcMAAADcAAAADwAAAGRycy9kb3ducmV2LnhtbERPTWvCQBC9C/6HZYTedJPWpiVmlWoR&#10;WiKItgePQ3ZMgtnZkN2a9N93C4K3ebzPyVaDacSVOldbVhDPIhDEhdU1lwq+v7bTVxDOI2tsLJOC&#10;X3KwWo5HGaba9nyg69GXIoSwS1FB5X2bSumKigy6mW2JA3e2nUEfYFdK3WEfwk0jH6MokQZrDg0V&#10;trSpqLgcf4wC+f586vM4+pS7/OllneSY8B6VepgMbwsQngZ/F9/cHzrMT+bw/0y4QC7/AA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Nue+DXDAAAA3AAAAA8AAAAAAAAAAAAA&#10;AAAAoQIAAGRycy9kb3ducmV2LnhtbFBLBQYAAAAABAAEAPkAAACRAwAAAAA=&#10;" strokecolor="#24211d" strokeweight="6e-5mm">
                  <v:stroke endcap="round"/>
                </v:line>
                <v:shape id="Freeform 169" o:spid="_x0000_s1192" style="position:absolute;left:315;top:144;width:4;height:21;visibility:visible;mso-wrap-style:square;v-text-anchor:top" coordsize="2,1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ddbu8IA&#10;AADcAAAADwAAAGRycy9kb3ducmV2LnhtbERPTUvDQBC9C/6HZQRvdmOxJaTdlkYUPRWs4nmanSah&#10;2dm4O03jv+8WBG/zeJ+zXI+uUwOF2Ho28DjJQBFX3rZcG/j6fH3IQUVBtth5JgO/FGG9ur1ZYmH9&#10;mT9o2EmtUgjHAg00In2hdawachgnvidO3MEHh5JgqLUNeE7hrtPTLJtrhy2nhgZ7em6oOu5OzsD3&#10;aXjLSyv7p3JTSh6205f2xxlzfzduFqCERvkX/7nfbZo/n8H1mXSBXl0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511u7wgAAANwAAAAPAAAAAAAAAAAAAAAAAJgCAABkcnMvZG93&#10;bnJldi54bWxQSwUGAAAAAAQABAD1AAAAhwMAAAAA&#10;" path="m2,10c,9,1,5,2,e" filled="f" strokecolor="#24211d" strokeweight="6e-5mm">
                  <v:stroke endcap="round"/>
                  <v:path arrowok="t" o:connecttype="custom" o:connectlocs="8,44;8,0" o:connectangles="0,0"/>
                </v:shape>
                <v:shape id="Freeform 170" o:spid="_x0000_s1193" style="position:absolute;left:299;top:181;width:6;height:17;visibility:visible;mso-wrap-style:square;v-text-anchor:top" coordsize="3,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gngEcEA&#10;AADcAAAADwAAAGRycy9kb3ducmV2LnhtbERPS4vCMBC+L/gfwgje1tQ9FKlGUUFQPK2P+9CMbbWZ&#10;xCRbu/vrNwsL3ubje8582ZtWdORDY1nBZJyBIC6tbrhScD5t36cgQkTW2FomBd8UYLkYvM2x0PbJ&#10;n9QdYyVSCIcCFdQxukLKUNZkMIytI07c1XqDMUFfSe3xmcJNKz+yLJcGG04NNTra1FTej19Gwd5N&#10;r+ve7Q37w6PtLpcffduelBoN+9UMRKQ+vsT/7p1O8/Mc/p5JF8jFL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B4J4BHBAAAA3AAAAA8AAAAAAAAAAAAAAAAAmAIAAGRycy9kb3du&#10;cmV2LnhtbFBLBQYAAAAABAAEAPUAAACGAwAAAAA=&#10;" path="m,c1,5,,8,3,8e" filled="f" strokecolor="#24211d" strokeweight="6e-5mm">
                  <v:stroke endcap="round"/>
                  <v:path arrowok="t" o:connecttype="custom" o:connectlocs="0,0;12,36" o:connectangles="0,0"/>
                </v:shape>
                <v:line id="Line 171" o:spid="_x0000_s1194" style="position:absolute;flip:x;visibility:visible;mso-wrap-style:square" from="299,198" to="305,21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K0xmQsIAAADcAAAADwAAAGRycy9kb3ducmV2LnhtbERPTWvCQBC9F/wPywje6saKsURXsYqg&#10;RBBtDz0O2TEJZmdDdjXx37tCobd5vM+ZLztTiTs1rrSsYDSMQBBnVpecK/j53r5/gnAeWWNlmRQ8&#10;yMFy0XubY6Jtyye6n30uQgi7BBUU3teJlC4ryKAb2po4cBfbGPQBNrnUDbYh3FTyI4piabDk0FBg&#10;TeuCsuv5ZhTIzeS3TUfRXh7S8fQrTjHmIyo16HerGQhPnf8X/7l3OsyPp/B6JlwgF08A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K0xmQsIAAADcAAAADwAAAAAAAAAAAAAA&#10;AAChAgAAZHJzL2Rvd25yZXYueG1sUEsFBgAAAAAEAAQA+QAAAJADAAAAAA==&#10;" strokecolor="#24211d" strokeweight="6e-5mm">
                  <v:stroke endcap="round"/>
                </v:line>
                <v:shape id="Freeform 172" o:spid="_x0000_s1195" style="position:absolute;left:313;top:177;width:14;height:8;visibility:visible;mso-wrap-style:square;v-text-anchor:top" coordsize="7,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2WCTsYA&#10;AADcAAAADwAAAGRycy9kb3ducmV2LnhtbESPT2vCQBDF70K/wzKFXkQ3ehCNrlIKQkrxUPXibchO&#10;/mh2NmRXk3575yD0NsN7895vNrvBNepBXag9G5hNE1DEubc1lwbOp/1kCSpEZIuNZzLwRwF227fR&#10;BlPre/6lxzGWSkI4pGigirFNtQ55RQ7D1LfEohW+cxhl7UptO+wl3DV6niQL7bBmaaiwpa+K8tvx&#10;7gxcVvF7vyxm2c91XB8O93nRn7LCmI/34XMNKtIQ/82v68wK/kJo5RmZQG+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02WCTsYAAADcAAAADwAAAAAAAAAAAAAAAACYAgAAZHJz&#10;L2Rvd25yZXYueG1sUEsFBgAAAAAEAAQA9QAAAIsDAAAAAA==&#10;" path="m7,c5,2,1,4,,2e" filled="f" strokecolor="#24211d" strokeweight="6e-5mm">
                  <v:stroke endcap="round"/>
                  <v:path arrowok="t" o:connecttype="custom" o:connectlocs="28,0;0,8" o:connectangles="0,0"/>
                </v:shape>
                <v:shape id="Freeform 173" o:spid="_x0000_s1196" style="position:absolute;left:299;top:200;width:106;height:64;visibility:visible;mso-wrap-style:square;v-text-anchor:top" coordsize="52,3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QgY48IA&#10;AADcAAAADwAAAGRycy9kb3ducmV2LnhtbERPyWrDMBC9F/oPYgq9NXJSMKkbxbiF0B4KWZpDj4M1&#10;sUyskbHkJX8fFQK5zeOts8on24iBOl87VjCfJSCIS6drrhQcfzcvSxA+IGtsHJOCC3nI148PK8y0&#10;G3lPwyFUIoawz1CBCaHNpPSlIYt+5lriyJ1cZzFE2FVSdzjGcNvIRZKk0mLNscFgS5+GyvOhtwrC&#10;aHZ07P9+zsbQNnlNlx9fhVfq+Wkq3kEEmsJdfHN/6zg/fYP/Z+IFcn0F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RCBjjwgAAANwAAAAPAAAAAAAAAAAAAAAAAJgCAABkcnMvZG93&#10;bnJldi54bWxQSwUGAAAAAAQABAD1AAAAhwMAAAAA&#10;" path="m,25v23,6,38,3,52,-11c32,,14,11,,25xe" strokecolor="#24211d" strokeweight="6e-5mm">
                  <v:path arrowok="t" o:connecttype="custom" o:connectlocs="0,107;216,60;0,107" o:connectangles="0,0,0"/>
                </v:shape>
                <v:shape id="Freeform 174" o:spid="_x0000_s1197" style="position:absolute;left:338;top:239;width:14;height:10;visibility:visible;mso-wrap-style:square;v-text-anchor:top" coordsize="7,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eeEbMMA&#10;AADcAAAADwAAAGRycy9kb3ducmV2LnhtbESPQYvCMBCF7wv+hzCCtzV1hV2pRhFlwZvoingcmrEt&#10;NpPaRI3/fucgeJvhvXnvm9kiuUbdqQu1ZwOjYQaKuPC25tLA4e/3cwIqRGSLjWcy8KQAi3nvY4a5&#10;9Q/e0X0fSyUhHHI0UMXY5lqHoiKHYehbYtHOvnMYZe1KbTt8SLhr9FeWfWuHNUtDhS2tKiou+5sz&#10;cNa3S9tcT3G7Xl9pnOrd5LhJxgz6aTkFFSnFt/l1vbGC/yP48oxMoOf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4eeEbMMAAADcAAAADwAAAAAAAAAAAAAAAACYAgAAZHJzL2Rv&#10;d25yZXYueG1sUEsFBgAAAAAEAAQA9QAAAIgDAAAAAA==&#10;" path="m,c3,3,3,4,7,5e" filled="f" strokecolor="#24211d" strokeweight="6e-5mm">
                  <v:stroke endcap="round"/>
                  <v:path arrowok="t" o:connecttype="custom" o:connectlocs="0,0;28,20" o:connectangles="0,0"/>
                </v:shape>
                <v:shape id="Freeform 175" o:spid="_x0000_s1198" style="position:absolute;left:362;top:231;width:31;height:10;visibility:visible;mso-wrap-style:square;v-text-anchor:top" coordsize="15,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njhh8QA&#10;AADcAAAADwAAAGRycy9kb3ducmV2LnhtbERPS2vCQBC+F/oflin0EszGHqykriKFSKknH5Qex+w0&#10;Sc3Oht01Rn+9KxR6m4/vObPFYFrRk/ONZQXjNANBXFrdcKVgvytGUxA+IGtsLZOCC3lYzB8fZphr&#10;e+YN9dtQiRjCPkcFdQhdLqUvazLoU9sRR+7HOoMhQldJ7fAcw00rX7JsIg02HBtq7Oi9pvK4PRkF&#10;n+3qu+GwTo7F8vDbbZKva2KMUs9Pw/INRKAh/Iv/3B86zn8dw/2ZeIGc3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I544YfEAAAA3AAAAA8AAAAAAAAAAAAAAAAAmAIAAGRycy9k&#10;b3ducmV2LnhtbFBLBQYAAAAABAAEAPUAAACJAwAAAAA=&#10;" path="m15,c10,,5,1,,2,2,4,4,5,7,5e" filled="f" strokecolor="#24211d" strokeweight="6e-5mm">
                  <v:stroke endcap="round"/>
                  <v:path arrowok="t" o:connecttype="custom" o:connectlocs="64,0;0,8;29,20" o:connectangles="0,0,0"/>
                </v:shape>
                <v:shape id="Freeform 176" o:spid="_x0000_s1199" style="position:absolute;left:290;top:181;width:113;height:72;visibility:visible;mso-wrap-style:square;v-text-anchor:top" coordsize="55,3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GomzsUA&#10;AADcAAAADwAAAGRycy9kb3ducmV2LnhtbERPTWvCQBC9F/oflil4qxtF1KauEiqKSEGbluJxyI5J&#10;anY2ZteY/nu3UPA2j/c5s0VnKtFS40rLCgb9CARxZnXJuYKvz9XzFITzyBory6Tglxws5o8PM4y1&#10;vfIHtanPRQhhF6OCwvs6ltJlBRl0fVsTB+5oG4M+wCaXusFrCDeVHEbRWBosOTQUWNNbQdkpvRgF&#10;k90hPy3XdnT5Prwk2/1u+/N+RqV6T13yCsJT5+/if/dGh/mTIfw9Ey6Q8xs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waibOxQAAANwAAAAPAAAAAAAAAAAAAAAAAJgCAABkcnMv&#10;ZG93bnJldi54bWxQSwUGAAAAAAQABAD1AAAAigMAAAAA&#10;" path="m,31c25,35,44,27,55,5,29,,11,14,,31xe" strokecolor="#24211d" strokeweight="6e-5mm">
                  <v:path arrowok="t" o:connecttype="custom" o:connectlocs="0,132;232,21;0,132" o:connectangles="0,0,0"/>
                </v:shape>
                <v:shape id="Freeform 177" o:spid="_x0000_s1200" style="position:absolute;left:368;top:198;width:10;height:14;visibility:visible;mso-wrap-style:square;v-text-anchor:top" coordsize="5,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1RcWcMA&#10;AADcAAAADwAAAGRycy9kb3ducmV2LnhtbERP22rCQBB9L/Qflin0rW600kp0E1pFkIrFGz4P2XET&#10;zM6G7KqpX+8WCn2bw7nOJO9sLS7U+sqxgn4vAUFcOF2xUbDfzV9GIHxA1lg7JgU/5CHPHh8mmGp3&#10;5Q1dtsGIGMI+RQVlCE0qpS9Ksuh7riGO3NG1FkOErZG6xWsMt7UcJMmbtFhxbCixoWlJxWl7tgrW&#10;s8WGT8vBzZw/V0N/+DZf+maUen7qPsYgAnXhX/znXug4//0Vfp+JF8jsD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t1RcWcMAAADcAAAADwAAAAAAAAAAAAAAAACYAgAAZHJzL2Rv&#10;d25yZXYueG1sUEsFBgAAAAAEAAQA9QAAAIgDAAAAAA==&#10;" path="m,7c1,5,2,2,5,e" filled="f" strokecolor="#24211d" strokeweight="6e-5mm">
                  <v:stroke endcap="round"/>
                  <v:path arrowok="t" o:connecttype="custom" o:connectlocs="0,28;20,0" o:connectangles="0,0"/>
                </v:shape>
                <v:shape id="Freeform 178" o:spid="_x0000_s1201" style="position:absolute;left:358;top:216;width:27;height:9;visibility:visible;mso-wrap-style:square;v-text-anchor:top" coordsize="13,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fLURcMA&#10;AADcAAAADwAAAGRycy9kb3ducmV2LnhtbERPTWsCMRC9F/wPYQrearat1LoaxRYEvYi1BT0Om9nN&#10;4mayJHFd/70pFHqbx/uc+bK3jejIh9qxgudRBoK4cLrmSsHP9/rpHUSIyBobx6TgRgGWi8HDHHPt&#10;rvxF3SFWIoVwyFGBibHNpQyFIYth5FrixJXOW4wJ+kpqj9cUbhv5kmVv0mLNqcFgS5+GivPhYhVM&#10;6/JjctybZvt67na76Mv2pKVSw8d+NQMRqY//4j/3Rqf5kzH8PpMukIs7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NfLURcMAAADcAAAADwAAAAAAAAAAAAAAAACYAgAAZHJzL2Rv&#10;d25yZXYueG1sUEsFBgAAAAAEAAQA9QAAAIgDAAAAAA==&#10;" path="m13,c6,4,4,2,,1e" filled="f" strokecolor="#24211d" strokeweight="6e-5mm">
                  <v:stroke endcap="round"/>
                  <v:path arrowok="t" o:connecttype="custom" o:connectlocs="56,0;0,5" o:connectangles="0,0"/>
                </v:shape>
                <v:shape id="Freeform 179" o:spid="_x0000_s1202" style="position:absolute;left:335;top:229;width:25;height:8;visibility:visible;mso-wrap-style:square;v-text-anchor:top" coordsize="12,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oCnw8EA&#10;AADcAAAADwAAAGRycy9kb3ducmV2LnhtbERPS4vCMBC+L/gfwgheljVVUZdqWkRw8bg+Dh6HZmyL&#10;zaQ20db99RtB8DYf33OWaWcqcafGlZYVjIYRCOLM6pJzBcfD5usbhPPIGivLpOBBDtKk97HEWNuW&#10;d3Tf+1yEEHYxKii8r2MpXVaQQTe0NXHgzrYx6ANscqkbbEO4qeQ4imbSYMmhocCa1gVll/3NKNhN&#10;W/NbST058fXx+Tc7GYnrH6UG/W61AOGp82/xy73VYf58Cs9nwgUy+Qc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BKAp8PBAAAA3AAAAA8AAAAAAAAAAAAAAAAAmAIAAGRycy9kb3du&#10;cmV2LnhtbFBLBQYAAAAABAAEAPUAAACGAwAAAAA=&#10;" path="m,c3,2,8,3,12,4e" filled="f" strokecolor="#24211d" strokeweight="6e-5mm">
                  <v:stroke endcap="round"/>
                  <v:path arrowok="t" o:connecttype="custom" o:connectlocs="0,0;52,16" o:connectangles="0,0"/>
                </v:shape>
                <v:shape id="Freeform 180" o:spid="_x0000_s1203" style="position:absolute;left:333;top:200;width:56;height:29;visibility:visible;mso-wrap-style:square;v-text-anchor:top" coordsize="27,1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uAkSsIA&#10;AADcAAAADwAAAGRycy9kb3ducmV2LnhtbERPS4vCMBC+C/sfwgjebKoHla5RRFgUBWF1d70OzfSB&#10;zaQ0UVt/vVkQvM3H95z5sjWVuFHjSssKRlEMgji1uuRcwc/pazgD4TyyxsoyKejIwXLx0Ztjou2d&#10;v+l29LkIIewSVFB4XydSurQggy6yNXHgMtsY9AE2udQN3kO4qeQ4jifSYMmhocCa1gWll+PVKDiN&#10;rm4z7S4P+tv+nrtsf9hlMSk16LerTxCeWv8Wv9xbHeZPJ/D/TLhALp4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C4CRKwgAAANwAAAAPAAAAAAAAAAAAAAAAAJgCAABkcnMvZG93&#10;bnJldi54bWxQSwUGAAAAAAQABAD1AAAAhwMAAAAA&#10;" path="m27,c24,3,4,14,,14e" filled="f" strokecolor="#24211d" strokeweight="6e-5mm">
                  <v:stroke endcap="round"/>
                  <v:path arrowok="t" o:connecttype="custom" o:connectlocs="116,0;0,60" o:connectangles="0,0"/>
                </v:shape>
                <v:shape id="Freeform 181" o:spid="_x0000_s1204" style="position:absolute;left:295;top:155;width:79;height:94;visibility:visible;mso-wrap-style:square;v-text-anchor:top" coordsize="39,4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ty7XcMA&#10;AADcAAAADwAAAGRycy9kb3ducmV2LnhtbERPTWvCQBC9C/6HZQq96cZitcRsRAqBQunBqD0P2TEb&#10;mp0N2U1M++u7hYK3ebzPyfaTbcVIvW8cK1gtExDEldMN1wrOp2LxAsIHZI2tY1LwTR72+XyWYard&#10;jY80lqEWMYR9igpMCF0qpa8MWfRL1xFH7up6iyHCvpa6x1sMt618SpKNtNhwbDDY0auh6qscrILR&#10;XNZH/VOsiuRzKocBw/vz+kOpx4fpsAMRaAp38b/7Tcf52y38PRMvkPkv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tty7XcMAAADcAAAADwAAAAAAAAAAAAAAAACYAgAAZHJzL2Rv&#10;d25yZXYueG1sUEsFBgAAAAAEAAQA9QAAAIgDAAAAAA==&#10;" path="m,46c24,38,39,24,37,,12,7,2,26,,46xe" strokecolor="#24211d" strokeweight="6e-5mm">
                  <v:path arrowok="t" o:connecttype="custom" o:connectlocs="0,192;152,0;0,192" o:connectangles="0,0,0"/>
                </v:shape>
                <v:shape id="Freeform 182" o:spid="_x0000_s1205" style="position:absolute;left:346;top:169;width:20;height:16;visibility:visible;mso-wrap-style:square;v-text-anchor:top" coordsize="10,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YqEXcMA&#10;AADcAAAADwAAAGRycy9kb3ducmV2LnhtbESPQW/CMAyF75P2HyJP2m0kDNigEBBMQtqOsHG3GtNW&#10;a5wqCbT8e3yYtJut9/ze59Vm8K26UkxNYAvjkQFFXAbXcGXh53v/MgeVMrLDNjBZuFGCzfrxYYWF&#10;Cz0f6HrMlZIQTgVaqHPuCq1TWZPHNAodsWjnED1mWWOlXcRewn2rX4150x4bloYaO/qoqfw9XryF&#10;L9PMTqad3baT3X7YjaeLmPqFtc9Pw3YJKtOQ/81/159O8N+FVp6RCfT6D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IYqEXcMAAADcAAAADwAAAAAAAAAAAAAAAACYAgAAZHJzL2Rv&#10;d25yZXYueG1sUEsFBgAAAAAEAAQA9QAAAIgDAAAAAA==&#10;" path="m10,4v,,-8,4,-9,4c,7,1,3,2,e" filled="f" strokecolor="#24211d" strokeweight="6e-5mm">
                  <v:stroke endcap="round"/>
                  <v:path arrowok="t" o:connecttype="custom" o:connectlocs="40,16;4,32;8,0" o:connectangles="0,0,0"/>
                </v:shape>
                <v:shape id="Freeform 183" o:spid="_x0000_s1206" style="position:absolute;left:327;top:183;width:35;height:23;visibility:visible;mso-wrap-style:square;v-text-anchor:top" coordsize="17,1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9Tz178A&#10;AADcAAAADwAAAGRycy9kb3ducmV2LnhtbERPzWoCMRC+F/oOYQq91awerK5GEUHx4EFtH2DYjJvo&#10;ZrJsRl3fvikUepuP73fmyz406k5d8pENDAcFKOIqWs+1ge+vzccEVBJki01kMvCkBMvF68scSxsf&#10;fKT7SWqVQziVaMCJtKXWqXIUMA1iS5y5c+wCSoZdrW2HjxweGj0qirEO6Dk3OGxp7ai6nm7BwOEy&#10;OtD+mdIeXRBhj1s/RGPe3/rVDJRQL//iP/fO5vmfU/h9Jl+gFz8A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Cn1PPXvwAAANwAAAAPAAAAAAAAAAAAAAAAAJgCAABkcnMvZG93bnJl&#10;di54bWxQSwUGAAAAAAQABAD1AAAAhAMAAAAA&#10;" path="m17,5c11,9,6,10,1,11,,5,1,4,3,e" filled="f" strokecolor="#24211d" strokeweight="6e-5mm">
                  <v:stroke endcap="round"/>
                  <v:path arrowok="t" o:connecttype="custom" o:connectlocs="72,21;4,48;12,0" o:connectangles="0,0,0"/>
                </v:shape>
                <v:shape id="Freeform 184" o:spid="_x0000_s1207" style="position:absolute;left:303;top:200;width:30;height:29;visibility:visible;mso-wrap-style:square;v-text-anchor:top" coordsize="15,1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9Q4rccA&#10;AADcAAAADwAAAGRycy9kb3ducmV2LnhtbESPQWvCQBCF70L/wzKF3nRjKFbSbESFgtCLxnrobZod&#10;k2B2NmS3mvrrO4dCbzO8N+99k69G16krDaH1bGA+S0ARV962XBv4OL5Nl6BCRLbYeSYDPxRgVTxM&#10;csysv/GBrmWslYRwyNBAE2OfaR2qhhyGme+JRTv7wWGUdai1HfAm4a7TaZIstMOWpaHBnrYNVZfy&#10;2xl4Tk/daX/c3Q9pGcaXff/+WW++jHl6HNevoCKN8d/8d72zgr8UfHlGJtDFL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G/UOK3HAAAA3AAAAA8AAAAAAAAAAAAAAAAAmAIAAGRy&#10;cy9kb3ducmV2LnhtbFBLBQYAAAAABAAEAPUAAACMAwAAAAA=&#10;" path="m5,c5,6,,10,4,13v3,1,7,,11,-2e" filled="f" strokecolor="#24211d" strokeweight="6e-5mm">
                  <v:stroke endcap="round"/>
                  <v:path arrowok="t" o:connecttype="custom" o:connectlocs="20,0;16,56;60,48" o:connectangles="0,0,0"/>
                </v:shape>
                <v:shape id="Freeform 185" o:spid="_x0000_s1208" style="position:absolute;left:297;top:167;width:65;height:78;visibility:visible;mso-wrap-style:square;v-text-anchor:top" coordsize="32,3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e37eMMA&#10;AADcAAAADwAAAGRycy9kb3ducmV2LnhtbERPS2sCMRC+C/6HMEJvmtVDu2yNooLFehEfFI/DZtws&#10;biZrkur23zeFgrf5+J4znXe2EXfyoXasYDzKQBCXTtdcKTgd18McRIjIGhvHpOCHAsxn/d4UC+0e&#10;vKf7IVYihXAoUIGJsS2kDKUhi2HkWuLEXZy3GBP0ldQeHyncNnKSZa/SYs2pwWBLK0Pl9fBtFfiv&#10;28flbfO5223PK5tvzXUZ9plSL4Nu8Q4iUhef4n/3Rqf5+Rj+nkkXyNkv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Ge37eMMAAADcAAAADwAAAAAAAAAAAAAAAACYAgAAZHJzL2Rv&#10;d25yZXYueG1sUEsFBgAAAAAEAAQA9QAAAIgDAAAAAA==&#10;" path="m32,c31,4,18,19,14,21,14,22,3,34,,38e" filled="f" strokecolor="#24211d" strokeweight="6e-5mm">
                  <v:stroke endcap="round"/>
                  <v:path arrowok="t" o:connecttype="custom" o:connectlocs="132,0;57,88;0,160" o:connectangles="0,0,0"/>
                </v:shape>
                <v:shape id="Freeform 186" o:spid="_x0000_s1209" style="position:absolute;left:203;top:280;width:145;height:114;visibility:visible;mso-wrap-style:square;v-text-anchor:top" coordsize="71,5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iyVKMMA&#10;AADcAAAADwAAAGRycy9kb3ducmV2LnhtbESPQWvDMAyF74P+B6NCb4uzHErI4pYxGPRQBm3CzsLW&#10;krSxHGI3Sf/9XCjsJvGe3vdU7hfbi4lG3zlW8JakIIi1Mx03Curq6zUH4QOywd4xKbiTh/1u9VJi&#10;YdzMJ5rOoRExhH2BCtoQhkJKr1uy6BM3EEft140WQ1zHRpoR5xhue5ml6VZa7DgSWhzosyV9Pd9s&#10;5Mr6517r7OTp4uU85dXx+1gptVkvH+8gAi3h3/y8PphYP8/g8UycQO7+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ZiyVKMMAAADcAAAADwAAAAAAAAAAAAAAAACYAgAAZHJzL2Rv&#10;d25yZXYueG1sUEsFBgAAAAAEAAQA9QAAAIgDAAAAAA==&#10;" path="m,55c5,45,20,46,30,41,54,32,67,19,71,1,65,3,47,,31,13l,55xe" strokecolor="#24211d" strokeweight="6e-5mm">
                  <v:path arrowok="t" o:connecttype="custom" o:connectlocs="0,236;125,176;296,4;129,56;0,236" o:connectangles="0,0,0,0,0"/>
                </v:shape>
                <v:shape id="Freeform 187" o:spid="_x0000_s1210" style="position:absolute;left:313;top:295;width:16;height:16;visibility:visible;mso-wrap-style:square;v-text-anchor:top" coordsize="8,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+pxtsQA&#10;AADcAAAADwAAAGRycy9kb3ducmV2LnhtbERPTWvCQBC9F/oflhF6Kbqx0hJiVimBlupNLehxyI5J&#10;SHY27m417a93hYK3ebzPyZeD6cSZnG8sK5hOEhDEpdUNVwq+dx/jFIQPyBo7y6TglzwsF48POWba&#10;XnhD522oRAxhn6GCOoQ+k9KXNRn0E9sTR+5oncEQoaukdniJ4aaTL0nyJg02HBtq7KmoqWy3P0ZB&#10;0a6L4nlwn6fp7LQ//K1W2spXpZ5Gw/scRKAh3MX/7i8d56czuD0TL5CLK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/qcbbEAAAA3AAAAA8AAAAAAAAAAAAAAAAAmAIAAGRycy9k&#10;b3ducmV2LnhtbFBLBQYAAAAABAAEAPUAAACJAwAAAAA=&#10;" path="m8,7c8,7,1,8,,8,,7,,2,3,e" filled="f" strokecolor="#24211d" strokeweight="6e-5mm">
                  <v:stroke endcap="round"/>
                  <v:path arrowok="t" o:connecttype="custom" o:connectlocs="32,28;0,32;12,0" o:connectangles="0,0,0"/>
                </v:shape>
                <v:shape id="Freeform 188" o:spid="_x0000_s1211" style="position:absolute;left:250;top:352;width:30;height:2;visibility:visible;mso-wrap-style:square;v-text-anchor:top" coordsize="15,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oqhccEA&#10;AADcAAAADwAAAGRycy9kb3ducmV2LnhtbERPTWvCQBC9F/wPywje6qaiRVJXKYLQW1srgrdpdtwE&#10;s7MhOybpv+8Kgrd5vM9ZbQZfq47aWAU28DLNQBEXwVbsDBx+ds9LUFGQLdaBycAfRdisR08rzG3o&#10;+Zu6vTiVQjjmaKAUaXKtY1GSxzgNDXHizqH1KAm2TtsW+xTuaz3LslftseLUUGJD25KKy/7qDRyb&#10;8+dvdfF9l8nCza7y5U6dM2YyHt7fQAkN8hDf3R82zV/O4fZMukCv/wE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NaKoXHBAAAA3AAAAA8AAAAAAAAAAAAAAAAAmAIAAGRycy9kb3du&#10;cmV2LnhtbFBLBQYAAAAABAAEAPUAAACGAwAAAAA=&#10;" path="m15,c12,1,7,1,,e" filled="f" strokecolor="#24211d" strokeweight="6e-5mm">
                  <v:stroke endcap="round"/>
                  <v:path arrowok="t" o:connecttype="custom" o:connectlocs="60,0;0,0" o:connectangles="0,0"/>
                </v:shape>
                <v:shape id="Freeform 189" o:spid="_x0000_s1212" style="position:absolute;left:274;top:334;width:37;height:4;visibility:visible;mso-wrap-style:square;v-text-anchor:top" coordsize="18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Y5C0MMA&#10;AADcAAAADwAAAGRycy9kb3ducmV2LnhtbERPS4vCMBC+L/gfwgh7W1OFXbQaRaqCe1DwgeehGdtq&#10;MylJ1K6/fiMs7G0+vudMZq2pxZ2crywr6PcSEMS51RUXCo6H1ccQhA/IGmvLpOCHPMymnbcJpto+&#10;eEf3fShEDGGfooIyhCaV0uclGfQ92xBH7mydwRChK6R2+IjhppaDJPmSBiuODSU2lJWUX/c3o+B6&#10;2S42dbt+ZgOXfW9uz+Q0kkul3rvtfAwiUBv+xX/utY7zh5/weiZeIKe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ZY5C0MMAAADcAAAADwAAAAAAAAAAAAAAAACYAgAAZHJzL2Rv&#10;d25yZXYueG1sUEsFBgAAAAAEAAQA9QAAAIgDAAAAAA==&#10;" path="m,1c6,1,11,2,18,e" filled="f" strokecolor="#24211d" strokeweight="6e-5mm">
                  <v:stroke endcap="round"/>
                  <v:path arrowok="t" o:connecttype="custom" o:connectlocs="0,4;76,0" o:connectangles="0,0"/>
                </v:shape>
                <v:shape id="Freeform 190" o:spid="_x0000_s1213" style="position:absolute;left:290;top:295;width:41;height:33;visibility:visible;mso-wrap-style:square;v-text-anchor:top" coordsize="20,1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ZzNecIA&#10;AADcAAAADwAAAGRycy9kb3ducmV2LnhtbERPS2sCMRC+F/wPYYTeata2qKxGEUHppYX6vI6bcbO4&#10;mWw36Zr++6Yg9DYf33Nmi2hr0VHrK8cKhoMMBHHhdMWlgv1u/TQB4QOyxtoxKfghD4t572GGuXY3&#10;/qRuG0qRQtjnqMCE0ORS+sKQRT9wDXHiLq61GBJsS6lbvKVwW8vnLBtJixWnBoMNrQwV1+23VXAa&#10;HzbyZF8vH/HcNS/x+PVujqjUYz8upyACxfAvvrvfdJo/GcHfM+kCOf8F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ZnM15wgAAANwAAAAPAAAAAAAAAAAAAAAAAJgCAABkcnMvZG93&#10;bnJldi54bWxQSwUGAAAAAAQABAD1AAAAhwMAAAAA&#10;" path="m20,c17,3,3,15,,16e" filled="f" strokecolor="#24211d" strokeweight="6e-5mm">
                  <v:stroke endcap="round"/>
                  <v:path arrowok="t" o:connecttype="custom" o:connectlocs="84,0;0,68" o:connectangles="0,0"/>
                </v:shape>
                <v:shape id="Freeform 191" o:spid="_x0000_s1214" style="position:absolute;left:207;top:264;width:110;height:119;visibility:visible;mso-wrap-style:square;v-text-anchor:top" coordsize="54,5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VxUhcQA&#10;AADcAAAADwAAAGRycy9kb3ducmV2LnhtbESPQW/CMAyF70j8h8hIu0EKB4YKAVWgCbbbOg47msak&#10;FY1TNVkp/HoyCYmbrffe5+fVpre16Kj1lWMF00kCgrhwumKj4PjzMV6A8AFZY+2YFNzIw2Y9HKww&#10;1e7K39TlwYgIYZ+igjKEJpXSFyVZ9BPXEEft7FqLIa6tkbrFa4TbWs6SZC4tVhwvlNjQtqTikv/Z&#10;SClmJ7P//fzKzHF+u3e7PAu4Vept1GdLEIH68DI/0wcd6y/e4f+ZOIFcP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GFcVIXEAAAA3AAAAA8AAAAAAAAAAAAAAAAAmAIAAGRycy9k&#10;b3ducmV2LnhtbFBLBQYAAAAABAAEAPUAAACJAwAAAAA=&#10;" path="m,58c5,53,9,50,18,46,41,34,54,17,53,,28,4,12,24,4,38l,58xe" strokecolor="#24211d" strokeweight="6e-5mm">
                  <v:path arrowok="t" o:connecttype="custom" o:connectlocs="0,244;75,193;220,0;16,160;0,244" o:connectangles="0,0,0,0,0"/>
                </v:shape>
                <v:line id="Line 192" o:spid="_x0000_s1215" style="position:absolute;flip:x;visibility:visible;mso-wrap-style:square" from="303,270" to="305,276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6t8UysUAAADcAAAADwAAAGRycy9kb3ducmV2LnhtbESPQWvCQBCF74L/YRmht7pRMZXoKq1S&#10;qKRQanvwOGSnSWh2NmS3Jv5751DwNsN78943m93gGnWhLtSeDcymCSjiwtuaSwPfX6+PK1AhIlts&#10;PJOBKwXYbcejDWbW9/xJl1MslYRwyNBAFWObaR2KihyGqW+JRfvxncMoa1dq22Ev4a7R8yRJtcOa&#10;paHClvYVFb+nP2dAH5bnPp8lR/2eL55e0hxT/kBjHibD8xpUpCHezf/Xb1bwV0Irz8gEensD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6t8UysUAAADcAAAADwAAAAAAAAAA&#10;AAAAAAChAgAAZHJzL2Rvd25yZXYueG1sUEsFBgAAAAAEAAQA+QAAAJMDAAAAAA==&#10;" strokecolor="#24211d" strokeweight="6e-5mm">
                  <v:stroke endcap="round"/>
                </v:line>
                <v:shape id="Freeform 193" o:spid="_x0000_s1216" style="position:absolute;left:293;top:274;width:10;height:21;visibility:visible;mso-wrap-style:square;v-text-anchor:top" coordsize="5,1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Up7NsIA&#10;AADcAAAADwAAAGRycy9kb3ducmV2LnhtbERP22oCMRB9F/oPYQp902xtFd0aRUoLtSDijb4Om9kL&#10;3Uy2SVzXv28Ewbc5nOvMFp2pRUvOV5YVPA8SEMSZ1RUXCg77z/4EhA/IGmvLpOBCHhbzh94MU23P&#10;vKV2FwoRQ9inqKAMoUml9FlJBv3ANsSRy60zGCJ0hdQOzzHc1HKYJGNpsOLYUGJD7yVlv7uTUZD/&#10;NMcX87Fu82/+06vX0Um6DSn19Ngt30AE6sJdfHN/6Th/MoXrM/ECOf8H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hSns2wgAAANwAAAAPAAAAAAAAAAAAAAAAAJgCAABkcnMvZG93&#10;bnJldi54bWxQSwUGAAAAAAQABAD1AAAAhwMAAAAA&#10;" path="m5,7c4,7,1,8,,10,,7,,2,2,e" filled="f" strokecolor="#24211d" strokeweight="6e-5mm">
                  <v:stroke endcap="round"/>
                  <v:path arrowok="t" o:connecttype="custom" o:connectlocs="20,32;0,44;8,0" o:connectangles="0,0,0"/>
                </v:shape>
                <v:shape id="Freeform 194" o:spid="_x0000_s1217" style="position:absolute;left:268;top:282;width:25;height:31;visibility:visible;mso-wrap-style:square;v-text-anchor:top" coordsize="12,1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1CCUMYA&#10;AADcAAAADwAAAGRycy9kb3ducmV2LnhtbESPT2vCQBDF7wW/wzJCL6KbVkk1ukopbRHpxX/gcciO&#10;STA7G7JbTb+9cxB6m+G9ee83i1XnanWlNlSeDbyMElDEubcVFwYO+6/hFFSIyBZrz2TgjwKslr2n&#10;BWbW33hL110slIRwyNBAGWOTaR3ykhyGkW+IRTv71mGUtS20bfEm4a7Wr0mSaocVS0OJDX2UlF92&#10;v87A5/b4Pf5xfpxPzpPk7YTpIL1sjHnud+9zUJG6+G9+XK+t4M8EX56RCfTyDg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51CCUMYAAADcAAAADwAAAAAAAAAAAAAAAACYAgAAZHJz&#10;L2Rvd25yZXYueG1sUEsFBgAAAAAEAAQA9QAAAIsDAAAAAA==&#10;" path="m12,12v-6,1,-3,,-9,3c,10,4,4,6,e" filled="f" strokecolor="#24211d" strokeweight="6e-5mm">
                  <v:stroke endcap="round"/>
                  <v:path arrowok="t" o:connecttype="custom" o:connectlocs="52,52;13,64;27,0" o:connectangles="0,0,0"/>
                </v:shape>
                <v:shape id="Freeform 195" o:spid="_x0000_s1218" style="position:absolute;left:235;top:332;width:27;height:14;visibility:visible;mso-wrap-style:square;v-text-anchor:top" coordsize="13,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ZQXk8AA&#10;AADcAAAADwAAAGRycy9kb3ducmV2LnhtbERPS4vCMBC+L/gfwgheFk2rIFqNIi7LepP6Og/N2Bab&#10;SWli7f57Iwje5uN7znLdmUq01LjSsoJ4FIEgzqwuOVdwOv4OZyCcR9ZYWSYF/+Rgvep9LTHR9sEp&#10;tQefixDCLkEFhfd1IqXLCjLoRrYmDtzVNgZ9gE0udYOPEG4qOY6iqTRYcmgosKZtQdntcDcKZLvb&#10;T/jb/sWn88/eXC7p9D5JlRr0u80ChKfOf8Rv906H+fMYXs+EC+TqCQ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2ZQXk8AAAADcAAAADwAAAAAAAAAAAAAAAACYAgAAZHJzL2Rvd25y&#10;ZXYueG1sUEsFBgAAAAAEAAQA9QAAAIUDAAAAAA==&#10;" path="m13,6c11,6,6,6,1,7,,5,1,2,,e" filled="f" strokecolor="#24211d" strokeweight="6e-5mm">
                  <v:stroke endcap="round"/>
                  <v:path arrowok="t" o:connecttype="custom" o:connectlocs="56,24;4,28;0,0" o:connectangles="0,0,0"/>
                </v:shape>
                <v:shape id="Freeform 196" o:spid="_x0000_s1219" style="position:absolute;left:252;top:311;width:30;height:17;visibility:visible;mso-wrap-style:square;v-text-anchor:top" coordsize="15,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" path="m,c,3,1,5,3,8,10,6,8,8,15,7e" filled="f" strokecolor="#24211d" strokeweight="6e-5mm">
                  <v:stroke endcap="round"/>
                  <v:path arrowok="t" o:connecttype="custom" o:connectlocs="0,0;12,36;60,32" o:connectangles="0,0,0"/>
                </v:shape>
                <v:shape id="Freeform 197" o:spid="_x0000_s1220" style="position:absolute;left:221;top:301;width:65;height:62;visibility:visible;mso-wrap-style:square;v-text-anchor:top" coordsize="32,3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8krEMEA&#10;AADcAAAADwAAAGRycy9kb3ducmV2LnhtbERPS4vCMBC+L/gfwghexKa6KrYaRQRxb4v1cR6asS02&#10;k9JErf9+s7Cwt/n4nrPadKYWT2pdZVnBOIpBEOdWV1woOJ/2owUI55E11pZJwZscbNa9jxWm2r74&#10;SM/MFyKEsEtRQel9k0rp8pIMusg2xIG72dagD7AtpG7xFcJNLSdxPJcGKw4NJTa0Kym/Zw+jwMdX&#10;krvh1H1fznqeHLLZRNaNUoN+t12C8NT5f/Gf+0uH+ckn/D4TLpDrH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LvJKxDBAAAA3AAAAA8AAAAAAAAAAAAAAAAAmAIAAGRycy9kb3du&#10;cmV2LnhtbFBLBQYAAAAABAAEAPUAAACGAwAAAAA=&#10;" path="m32,c29,3,21,10,18,13,14,15,6,26,,30e" filled="f" strokecolor="#24211d" strokeweight="6e-5mm">
                  <v:stroke endcap="round"/>
                  <v:path arrowok="t" o:connecttype="custom" o:connectlocs="132,0;75,56;0,128" o:connectangles="0,0,0"/>
                </v:shape>
                <v:shape id="Freeform 198" o:spid="_x0000_s1221" style="position:absolute;left:207;top:210;width:77;height:149;visibility:visible;mso-wrap-style:square;v-text-anchor:top" coordsize="38,7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5IbfMMA&#10;AADcAAAADwAAAGRycy9kb3ducmV2LnhtbERPS2sCMRC+C/6HMEJvmlWK2K1ZKYLQig+0PbS3YTP7&#10;oJvJksR1/fdNQfA2H99zlqveNKIj52vLCqaTBARxbnXNpYKvz814AcIHZI2NZVJwIw+rbDhYYqrt&#10;lU/UnUMpYgj7FBVUIbSplD6vyKCf2JY4coV1BkOErpTa4TWGm0bOkmQuDdYcGypsaV1R/nu+GAVl&#10;1x/2F/yeb4u9yz9Y7uTxZ6fU06h/ewURqA8P8d39ruP8l2f4fyZeILM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b5IbfMMAAADcAAAADwAAAAAAAAAAAAAAAACYAgAAZHJzL2Rv&#10;d25yZXYueG1sUEsFBgAAAAAEAAQA9QAAAIgDAAAAAA==&#10;" path="m29,c6,13,,54,6,72,24,57,38,31,29,xe" strokecolor="#24211d" strokeweight="6e-5mm">
                  <v:path arrowok="t" o:connecttype="custom" o:connectlocs="120,0;24,308;120,0" o:connectangles="0,0,0"/>
                </v:shape>
                <v:shape id="Freeform 199" o:spid="_x0000_s1222" style="position:absolute;left:250;top:229;width:18;height:31;visibility:visible;mso-wrap-style:square;v-text-anchor:top" coordsize="9,1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m2yfMQA&#10;AADcAAAADwAAAGRycy9kb3ducmV2LnhtbERP22rCQBB9F/yHZQRfpG4UW9rUVUQQBLFe2kAeh+w0&#10;iWZnQ3Y16d93CwXf5nCuM192phJ3alxpWcFkHIEgzqwuOVfw9bl5egXhPLLGyjIp+CEHy0W/N8dY&#10;25ZPdD/7XIQQdjEqKLyvYyldVpBBN7Y1ceC+bWPQB9jkUjfYhnBTyWkUvUiDJYeGAmtaF5Rdzzej&#10;4DiZ7vfp5djudHv4SGejhE8uUWo46FbvIDx1/iH+d291mP/2DH/PhAvk4h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L5tsnzEAAAA3AAAAA8AAAAAAAAAAAAAAAAAmAIAAGRycy9k&#10;b3ducmV2LnhtbFBLBQYAAAAABAAEAPUAAACJAwAAAAA=&#10;" path="m9,4c9,6,2,15,1,14,,13,1,3,1,e" filled="f" strokecolor="#24211d" strokeweight="6e-5mm">
                  <v:stroke endcap="round"/>
                  <v:path arrowok="t" o:connecttype="custom" o:connectlocs="36,17;4,60;4,0" o:connectangles="0,0,0"/>
                </v:shape>
                <v:shape id="Freeform 200" o:spid="_x0000_s1223" style="position:absolute;left:223;top:305;width:29;height:16;visibility:visible;mso-wrap-style:square;v-text-anchor:top" coordsize="14,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Z/Iz8MA&#10;AADcAAAADwAAAGRycy9kb3ducmV2LnhtbERPTWvCQBC9F/wPywi9NRstpCa6iq0EPATaqgePQ3ZM&#10;gtnZkF1N/PfdQqG3ebzPWW1G04o79a6xrGAWxSCIS6sbrhScjvnLAoTzyBpby6TgQQ4268nTCjNt&#10;B/6m+8FXIoSwy1BB7X2XSenKmgy6yHbEgbvY3qAPsK+k7nEI4aaV8zhOpMGGQ0ONHX3UVF4PN6Og&#10;kPZr9zqvPumU54NP394Ldx6Vep6O2yUIT6P/F/+59zrMTxP4fSZcINc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fZ/Iz8MAAADcAAAADwAAAAAAAAAAAAAAAACYAgAAZHJzL2Rv&#10;d25yZXYueG1sUEsFBgAAAAAEAAQA9QAAAIgDAAAAAA==&#10;" path="m14,c12,2,6,5,,8e" filled="f" strokecolor="#24211d" strokeweight="6e-5mm">
                  <v:stroke endcap="round"/>
                  <v:path arrowok="t" o:connecttype="custom" o:connectlocs="60,0;0,32" o:connectangles="0,0"/>
                </v:shape>
                <v:line id="Line 201" o:spid="_x0000_s1224" style="position:absolute;flip:y;visibility:visible;mso-wrap-style:square" from="250,278" to="262,28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HpkWZcIAAADcAAAADwAAAGRycy9kb3ducmV2LnhtbERPTWvCQBC9F/wPywje6saKsY2uYi0F&#10;JYLUevA4ZMckmJ0N2dXEf+8Khd7m8T5nvuxMJW7UuNKygtEwAkGcWV1yruD4+/36DsJ5ZI2VZVJw&#10;JwfLRe9ljom2Lf/Q7eBzEULYJaig8L5OpHRZQQbd0NbEgTvbxqAPsMmlbrAN4aaSb1EUS4Mlh4YC&#10;a1oXlF0OV6NAfk1ObTqKtnKXjqefcYox71GpQb9bzUB46vy/+M+90WH+xxSez4QL5OIB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HpkWZcIAAADcAAAADwAAAAAAAAAAAAAA&#10;AAChAgAAZHJzL2Rvd25yZXYueG1sUEsFBgAAAAAEAAQA+QAAAJADAAAAAA==&#10;" strokecolor="#24211d" strokeweight="6e-5mm">
                  <v:stroke endcap="round"/>
                </v:line>
                <v:shape id="Freeform 202" o:spid="_x0000_s1225" style="position:absolute;left:237;top:223;width:25;height:78;visibility:visible;mso-wrap-style:square;v-text-anchor:top" coordsize="12,3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CL4qMMA&#10;AADcAAAADwAAAGRycy9kb3ducmV2LnhtbESPQW/CMAyF75P2HyJP2m0koAmxjoAQ0gTjBuwHWI3X&#10;ViRO14S2/Ht8mMTN1nt+7/NyPQaveupSE9nCdGJAEZfRNVxZ+Dl/vS1ApYzs0EcmCzdKsF49Py2x&#10;cHHgI/WnXCkJ4VSghTrnttA6lTUFTJPYEov2G7uAWdau0q7DQcKD1zNj5jpgw9JQY0vbmsrL6Ros&#10;DPrA1366Nd8m9/6gd/HPz96tfX0ZN5+gMo35Yf6/3jvB/xBaeUYm0Ks7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HCL4qMMAAADcAAAADwAAAAAAAAAAAAAAAACYAgAAZHJzL2Rv&#10;d25yZXYueG1sUEsFBgAAAAAEAAQA9QAAAIgDAAAAAA==&#10;" path="m12,c10,3,8,12,8,15,7,19,3,34,,38e" filled="f" strokecolor="#24211d" strokeweight="6e-5mm">
                  <v:stroke endcap="round"/>
                  <v:path arrowok="t" o:connecttype="custom" o:connectlocs="52,0;35,64;0,160" o:connectangles="0,0,0"/>
                </v:shape>
                <v:shape id="Freeform 203" o:spid="_x0000_s1226" style="position:absolute;left:178;top:223;width:74;height:162;visibility:visible;mso-wrap-style:square;v-text-anchor:top" coordsize="36,7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r6bL8EA&#10;AADcAAAADwAAAGRycy9kb3ducmV2LnhtbERPTYvCMBC9C/sfwix409Q96FqN4iounmSt4nlsxrba&#10;TEqTrfXfG0HwNo/3OdN5a0rRUO0KywoG/QgEcWp1wZmCw37d+wbhPLLG0jIpuJOD+eyjM8VY2xvv&#10;qEl8JkIIuxgV5N5XsZQuzcmg69uKOHBnWxv0AdaZ1DXeQrgp5VcUDaXBgkNDjhUtc0qvyb9RcNHF&#10;bvt3/FleqlOziuyv3J9GUqnuZ7uYgPDU+rf45d7oMH88hucz4QI5e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OK+my/BAAAA3AAAAA8AAAAAAAAAAAAAAAAAmAIAAGRycy9kb3du&#10;cmV2LnhtbFBLBQYAAAAABAAEAPUAAACGAwAAAAA=&#10;" path="m9,79c13,74,19,66,24,58,32,36,36,18,24,,4,21,,48,8,63l9,79xe" strokecolor="#24211d" strokeweight="6e-5mm">
                  <v:path arrowok="t" o:connecttype="custom" o:connectlocs="39,332;101,244;101,0;33,265;39,332" o:connectangles="0,0,0,0,0"/>
                </v:shape>
                <v:shape id="Freeform 204" o:spid="_x0000_s1227" style="position:absolute;left:211;top:249;width:20;height:23;visibility:visible;mso-wrap-style:square;v-text-anchor:top" coordsize="10,1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tAodMQA&#10;AADcAAAADwAAAGRycy9kb3ducmV2LnhtbESPT2sCMRTE74V+h/CEXopmW/Df1iilsCKeWqv35+Z1&#10;N7p5WZKo67c3QsHjMDO/YWaLzjbiTD4YxwreBhkI4tJpw5WC7W/Rn4AIEVlj45gUXCnAYv78NMNc&#10;uwv/0HkTK5EgHHJUUMfY5lKGsiaLYeBa4uT9OW8xJukrqT1eEtw28j3LRtKi4bRQY0tfNZXHzckq&#10;GB32Zmpeh+Plekwr/30omt2yUOql131+gIjUxUf4v73SChIR7mfSEZDzG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E7QKHTEAAAA3AAAAA8AAAAAAAAAAAAAAAAAmAIAAGRycy9k&#10;b3ducmV2LnhtbFBLBQYAAAAABAAEAPUAAACJAwAAAAA=&#10;" path="m10,c9,1,6,7,4,11,3,11,,3,,e" filled="f" strokecolor="#24211d" strokeweight="6e-5mm">
                  <v:stroke endcap="round"/>
                  <v:path arrowok="t" o:connecttype="custom" o:connectlocs="40,0;16,48;0,0" o:connectangles="0,0,0"/>
                </v:shape>
                <v:shape id="Freeform 205" o:spid="_x0000_s1228" style="position:absolute;left:203;top:274;width:30;height:29;visibility:visible;mso-wrap-style:square;v-text-anchor:top" coordsize="15,1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m7/EMUA&#10;AADcAAAADwAAAGRycy9kb3ducmV2LnhtbESPQYvCMBSE78L+h/AWvGlqEV2qUVZBELxo3R68PZtn&#10;W7Z5KU3U6q/fLAgeh5n5hpkvO1OLG7WusqxgNIxAEOdWV1wo+DluBl8gnEfWWFsmBQ9ysFx89OaY&#10;aHvnA91SX4gAYZeggtL7JpHS5SUZdEPbEAfvYluDPsi2kLrFe4CbWsZRNJEGKw4LJTa0Lin/Ta9G&#10;wTjO6mx/3D4Pceq66b7ZnYrVWan+Z/c9A+Gp8+/wq73VCuJoBP9nwhGQiz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2bv8QxQAAANwAAAAPAAAAAAAAAAAAAAAAAJgCAABkcnMv&#10;ZG93bnJldi54bWxQSwUGAAAAAAQABAD1AAAAigMAAAAA&#10;" path="m15,c12,9,7,8,6,14,2,9,,7,,2e" filled="f" strokecolor="#24211d" strokeweight="6e-5mm">
                  <v:stroke endcap="round"/>
                  <v:path arrowok="t" o:connecttype="custom" o:connectlocs="60,0;24,60;0,8" o:connectangles="0,0,0"/>
                </v:shape>
              </v:group>
              <v:group id="Group 407" o:spid="_x0000_s1229" style="position:absolute;left:660;top:520;width:5626;height:5195" coordorigin="104,82" coordsize="886,81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APf8DMxgAAANwA&#10;AAAPAAAAAAAAAAAAAAAAAKoCAABkcnMvZG93bnJldi54bWxQSwUGAAAAAAQABAD6AAAAnQMAAAAA&#10;">
                <v:shape id="Freeform 207" o:spid="_x0000_s1230" style="position:absolute;left:207;top:334;width:18;height:12;visibility:visible;mso-wrap-style:square;v-text-anchor:top" coordsize="9,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7JSBr8A&#10;AADcAAAADwAAAGRycy9kb3ducmV2LnhtbESPwQrCMBBE74L/EFbwpqkKItUoogiCCFr9gKVZ22qz&#10;KU2q9e+NIHgcZuYNs1i1phRPql1hWcFoGIEgTq0uOFNwvewGMxDOI2ssLZOCNzlYLbudBcbavvhM&#10;z8RnIkDYxagg976KpXRpTgbd0FbEwbvZ2qAPss6krvEV4KaU4yiaSoMFh4UcK9rklD6SxgRKM0oa&#10;upvT3myPRyv9eXOoWqX6vXY9B+Gp9f/wr73XCsbRBL5nwhGQyw8A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CnslIGvwAAANwAAAAPAAAAAAAAAAAAAAAAAJgCAABkcnMvZG93bnJl&#10;di54bWxQSwUGAAAAAAQABAD1AAAAhAMAAAAA&#10;" path="m9,c8,2,6,3,,6e" filled="f" strokecolor="#24211d" strokeweight="6e-5mm">
                  <v:stroke endcap="round"/>
                  <v:path arrowok="t" o:connecttype="custom" o:connectlocs="36,0;0,24" o:connectangles="0,0"/>
                </v:shape>
                <v:shape id="Freeform 208" o:spid="_x0000_s1231" style="position:absolute;left:194;top:303;width:37;height:25;visibility:visible;mso-wrap-style:square;v-text-anchor:top" coordsize="18,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P2hE8QA&#10;AADcAAAADwAAAGRycy9kb3ducmV2LnhtbESPQWsCMRSE70L/Q3gFb5qtaCmrUbRS8CJY7cHjY/Pc&#10;rG5ewiZdt/31RhA8DjPzDTNbdLYWLTWhcqzgbZiBIC6crrhU8HP4GnyACBFZY+2YFPxRgMX8pTfD&#10;XLsrf1O7j6VIEA45KjAx+lzKUBiyGIbOEyfv5BqLMcmmlLrBa4LbWo6y7F1arDgtGPT0aai47H+t&#10;Ah+2a1zttivvzNmsd+1x0v6Pleq/dsspiEhdfIYf7Y1WMMrGcD+TjoCc3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KD9oRPEAAAA3AAAAA8AAAAAAAAAAAAAAAAAmAIAAGRycy9k&#10;b3ducmV2LnhtbFBLBQYAAAAABAAEAPUAAACJAwAAAAA=&#10;" path="m,2c1,4,2,7,8,12,12,9,15,7,18,e" filled="f" strokecolor="#24211d" strokeweight="6e-5mm">
                  <v:stroke endcap="round"/>
                  <v:path arrowok="t" o:connecttype="custom" o:connectlocs="0,8;33,52;76,0" o:connectangles="0,0,0"/>
                </v:shape>
                <v:shape id="Freeform 209" o:spid="_x0000_s1232" style="position:absolute;left:203;top:237;width:22;height:124;visibility:visible;mso-wrap-style:square;v-text-anchor:top" coordsize="11,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cNVMMMA&#10;AADcAAAADwAAAGRycy9kb3ducmV2LnhtbESPQWvCQBSE7wX/w/KEXopuFC0ldRVRhIKg1tr7I/vM&#10;BrNvQ3ZN4r93BcHjMDPfMLNFZ0vRUO0LxwpGwwQEceZ0wbmC099m8AXCB2SNpWNScCMPi3nvbYap&#10;di3/UnMMuYgQ9ikqMCFUqZQ+M2TRD11FHL2zqy2GKOtc6hrbCLelHCfJp7RYcFwwWNHKUHY5Xq2C&#10;ptT/a7ddtXSYmI/b5rBr9x0p9d7vlt8gAnXhFX62f7SCcTKFx5l4BOT8D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QcNVMMMAAADcAAAADwAAAAAAAAAAAAAAAACYAgAAZHJzL2Rv&#10;d25yZXYueG1sUEsFBgAAAAAEAAQA9QAAAIgDAAAAAA==&#10;" path="m11,c11,4,8,24,7,27,6,31,4,39,4,43,4,47,3,53,,60e" filled="f" strokecolor="#24211d" strokeweight="6e-5mm">
                  <v:stroke endcap="round"/>
                  <v:path arrowok="t" o:connecttype="custom" o:connectlocs="44,0;28,116;16,184;0,256" o:connectangles="0,0,0,0"/>
                </v:shape>
                <v:shape id="Freeform 210" o:spid="_x0000_s1233" style="position:absolute;left:139;top:272;width:68;height:167;visibility:visible;mso-wrap-style:square;v-text-anchor:top" coordsize="33,8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lo928QA&#10;AADcAAAADwAAAGRycy9kb3ducmV2LnhtbESP3YrCMBSE74V9h3AW9k5ThRWtpkVWBUFY8OcBDs2x&#10;DTYn3SZq9emNsODlMDPfMPO8s7W4UuuNYwXDQQKCuHDacKngeFj3JyB8QNZYOyYFd/KQZx+9Oaba&#10;3XhH130oRYSwT1FBFUKTSumLiiz6gWuIo3dyrcUQZVtK3eItwm0tR0kylhYNx4UKG/qpqDjvL1aB&#10;mS63q53Rdvr9tz5tHo/LYeF/lfr67BYzEIG68A7/tzdawSgZw+tMPAIyewI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JaPdvEAAAA3AAAAA8AAAAAAAAAAAAAAAAAmAIAAGRycy9k&#10;b3ducmV2LnhtbFBLBQYAAAAABAAEAPUAAACJAwAAAAA=&#10;" path="m24,81r4,c26,74,31,66,32,57,33,31,30,12,17,,,22,6,50,17,65v,5,5,11,7,16xe" strokecolor="#24211d" strokeweight="6e-5mm">
                  <v:path arrowok="t" o:connecttype="custom" o:connectlocs="101,344;120,344;136,243;72,0;72,276;101,344" o:connectangles="0,0,0,0,0,0"/>
                </v:shape>
                <v:shape id="Freeform 211" o:spid="_x0000_s1234" style="position:absolute;left:182;top:286;width:6;height:11;visibility:visible;mso-wrap-style:square;v-text-anchor:top" coordsize="3,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tU8m8UA&#10;AADcAAAADwAAAGRycy9kb3ducmV2LnhtbESPQWsCMRSE7wX/Q3hCbzWpB62rUUQpeqgHbZEeH8lz&#10;N3TzsmxSd+2vb4RCj8PMfMMsVr2vxZXa6AJreB4pEMQmWMelho/316cXEDEhW6wDk4YbRVgtBw8L&#10;LGzo+EjXUypFhnAsUEOVUlNIGU1FHuMoNMTZu4TWY8qyLaVtsctwX8uxUhPp0XFeqLChTUXm6/Tt&#10;NZwPZrY7rs8/e+U+t9PuZtzszWj9OOzXcxCJ+vQf/mvvrYaxmsL9TD4CcvkL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K1TybxQAAANwAAAAPAAAAAAAAAAAAAAAAAJgCAABkcnMv&#10;ZG93bnJldi54bWxQSwUGAAAAAAQABAD1AAAAigMAAAAA&#10;" path="m1,c3,2,,5,,5e" filled="f" strokecolor="#24211d" strokeweight="6e-5mm">
                  <v:stroke endcap="round"/>
                  <v:path arrowok="t" o:connecttype="custom" o:connectlocs="4,0;0,24" o:connectangles="0,0"/>
                </v:shape>
                <v:shape id="Freeform 212" o:spid="_x0000_s1235" style="position:absolute;left:168;top:301;width:10;height:10;visibility:visible;mso-wrap-style:square;v-text-anchor:top" coordsize="5,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8nxwMIA&#10;AADcAAAADwAAAGRycy9kb3ducmV2LnhtbERPy2rCQBTdF/yH4Qrd1YkRSomOQYUWd21jBd1dM9ck&#10;mrkTMpOHf99ZFLo8nPcqHU0tempdZVnBfBaBIM6trrhQ8HN4f3kD4TyyxtoyKXiQg3Q9eVphou3A&#10;39RnvhAhhF2CCkrvm0RKl5dk0M1sQxy4q20N+gDbQuoWhxBuahlH0as0WHFoKLGhXUn5PeuMAs/Z&#10;0X31t8Pn4iwf249LdxpiUup5Om6WIDyN/l/8595rBXEU1oYz4QjI9S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fyfHAwgAAANwAAAAPAAAAAAAAAAAAAAAAAJgCAABkcnMvZG93&#10;bnJldi54bWxQSwUGAAAAAAQABAD1AAAAhwMAAAAA&#10;" path="m5,3c5,3,4,4,3,5,2,5,,3,,e" filled="f" strokecolor="#24211d" strokeweight="6e-5mm">
                  <v:stroke endcap="round"/>
                  <v:path arrowok="t" o:connecttype="custom" o:connectlocs="20,12;12,20;0,0" o:connectangles="0,0,0"/>
                </v:shape>
                <v:shape id="Freeform 213" o:spid="_x0000_s1236" style="position:absolute;left:162;top:307;width:32;height:37;visibility:visible;mso-wrap-style:square;v-text-anchor:top" coordsize="16,1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FSf+sUA&#10;AADcAAAADwAAAGRycy9kb3ducmV2LnhtbESPT2sCMRTE74V+h/AK3mpWQamrWSmlggdBuiq9viZv&#10;/9jNy7KJ6/rtG0HocZiZ3zCr9WAb0VPna8cKJuMEBLF2puZSwfGweX0D4QOywcYxKbiRh3X2/LTC&#10;1Lgrf1Gfh1JECPsUFVQhtKmUXldk0Y9dSxy9wnUWQ5RdKU2H1wi3jZwmyVxarDkuVNjSR0X6N79Y&#10;Bfnupovy5Gf6vP8cfnrrvicnp9ToZXhfggg0hP/wo701CqbJAu5n4hGQ2R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UVJ/6xQAAANwAAAAPAAAAAAAAAAAAAAAAAJgCAABkcnMv&#10;ZG93bnJldi54bWxQSwUGAAAAAAQABAD1AAAAigMAAAAA&#10;" path="m16,c16,9,9,13,8,18,2,14,2,13,,8e" filled="f" strokecolor="#24211d" strokeweight="6e-5mm">
                  <v:stroke endcap="round"/>
                  <v:path arrowok="t" o:connecttype="custom" o:connectlocs="64,0;32,76;0,33" o:connectangles="0,0,0"/>
                </v:shape>
                <v:shape id="Freeform 214" o:spid="_x0000_s1237" style="position:absolute;left:184;top:377;width:16;height:31;visibility:visible;mso-wrap-style:square;v-text-anchor:top" coordsize="8,1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/JeBb8A&#10;AADcAAAADwAAAGRycy9kb3ducmV2LnhtbERPTYvCMBC9C/6HMII3TfQgUo0iiqDsZVfF89CMbbGZ&#10;hCTa7v76zWFhj4/3vd72thVvCrFxrGE2VSCIS2carjTcrsfJEkRMyAZbx6ThmyJsN8PBGgvjOv6i&#10;9yVVIodwLFBDnZIvpIxlTRbj1HnizD1csJgyDJU0Abscbls5V2ohLTacG2r0tK+pfF5eVsOPP4Xr&#10;felfn2XLSp277sMedlqPR/1uBSJRn/7Ff+6T0TCf5fn5TD4CcvML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Br8l4FvwAAANwAAAAPAAAAAAAAAAAAAAAAAJgCAABkcnMvZG93bnJl&#10;di54bWxQSwUGAAAAAAQABAD1AAAAhAMAAAAA&#10;" path="m8,c7,3,4,9,,15e" filled="f" strokecolor="#24211d" strokeweight="6e-5mm">
                  <v:stroke endcap="round"/>
                  <v:path arrowok="t" o:connecttype="custom" o:connectlocs="32,0;0,64" o:connectangles="0,0"/>
                </v:shape>
                <v:shape id="Freeform 215" o:spid="_x0000_s1238" style="position:absolute;left:162;top:342;width:34;height:37;visibility:visible;mso-wrap-style:square;v-text-anchor:top" coordsize="17,1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7StWsAA&#10;AADcAAAADwAAAGRycy9kb3ducmV2LnhtbESPQYvCMBSE74L/ITzBm03bwyLVKLIg7NVWPD+a16Rs&#10;81KaaLv/frOw4HGYmW+Y43lxg3jRFHrPCoosB0Hcet2zUXBvrrs9iBCRNQ6eScEPBTif1qsjVtrP&#10;fKNXHY1IEA4VKrAxjpWUobXkMGR+JE5e5yeHMcnJSD3hnOBukGWef0iHPacFiyN9Wmq/66dT4NrL&#10;s+lmU16bJTwetbHdQDeltpvlcgARaYnv8H/7SysoiwL+zqQjIE+/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O7StWsAAAADcAAAADwAAAAAAAAAAAAAAAACYAgAAZHJzL2Rvd25y&#10;ZXYueG1sUEsFBgAAAAAEAAQA9QAAAIUDAAAAAA==&#10;" path="m,8v2,2,2,6,10,10c12,12,16,7,17,e" filled="f" strokecolor="#24211d" strokeweight="6e-5mm">
                  <v:stroke endcap="round"/>
                  <v:path arrowok="t" o:connecttype="custom" o:connectlocs="0,33;40,76;68,0" o:connectangles="0,0,0"/>
                </v:shape>
                <v:shape id="Freeform 216" o:spid="_x0000_s1239" style="position:absolute;left:172;top:295;width:18;height:131;visibility:visible;mso-wrap-style:square;v-text-anchor:top" coordsize="9,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0BDEsYA&#10;AADcAAAADwAAAGRycy9kb3ducmV2LnhtbESPT2vCQBTE70K/w/IKvRSzMRQpMasU0dJWsPjn4PGZ&#10;fSah2bchu9H47V2h4HGYmd8w2aw3tThT6yrLCkZRDII4t7riQsF+txy+g3AeWWNtmRRcycFs+jTI&#10;MNX2whs6b30hAoRdigpK75tUSpeXZNBFtiEO3sm2Bn2QbSF1i5cAN7VM4ngsDVYcFkpsaF5S/rft&#10;jIIlfVc/V/w9fK66t419XdCx262VennuPyYgPPX+Ef5vf2kFySiB+5lwBOT0Bg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H0BDEsYAAADcAAAADwAAAAAAAAAAAAAAAACYAgAAZHJz&#10;L2Rvd25yZXYueG1sUEsFBgAAAAAEAAQA9QAAAIsDAAAAAA==&#10;" path="m1,c,3,2,19,3,23v1,4,1,8,1,12c5,39,7,49,6,56v2,1,2,6,3,8e" filled="f" strokecolor="#24211d" strokeweight="6e-5mm">
                  <v:stroke endcap="round"/>
                  <v:path arrowok="t" o:connecttype="custom" o:connectlocs="4,0;12,96;16,147;24,235;36,268" o:connectangles="0,0,0,0,0"/>
                </v:shape>
                <v:shape id="Freeform 217" o:spid="_x0000_s1240" style="position:absolute;left:145;top:418;width:21;height:29;visibility:visible;mso-wrap-style:square;v-text-anchor:top" coordsize="10,1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DDih8EA&#10;AADcAAAADwAAAGRycy9kb3ducmV2LnhtbESPzQrCMBCE74LvEFbwpqkKItUoUlD0IvgD4m1p1rba&#10;bEoTtb69EQSPw8x8w8wWjSnFk2pXWFYw6EcgiFOrC84UnI6r3gSE88gaS8uk4E0OFvN2a4axti/e&#10;0/PgMxEg7GJUkHtfxVK6NCeDrm8r4uBdbW3QB1lnUtf4CnBTymEUjaXBgsNCjhUlOaX3w8MoeJRR&#10;cismyWW7e8ullrv1udkbpbqdZjkF4anx//CvvdEKhoMRfM+EIyDnH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KAw4ofBAAAA3AAAAA8AAAAAAAAAAAAAAAAAmAIAAGRycy9kb3du&#10;cmV2LnhtbFBLBQYAAAAABAAEAPUAAACGAwAAAAA=&#10;" path="m8,5c10,14,2,3,,e" filled="f" strokecolor="#24211d" strokeweight="6e-5mm">
                  <v:stroke endcap="round"/>
                  <v:path arrowok="t" o:connecttype="custom" o:connectlocs="36,21;0,0" o:connectangles="0,0"/>
                </v:shape>
                <v:shape id="Freeform 218" o:spid="_x0000_s1241" style="position:absolute;left:129;top:394;width:80;height:138;visibility:visible;mso-wrap-style:square;v-text-anchor:top" coordsize="39,6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wI8CsMA&#10;AADcAAAADwAAAGRycy9kb3ducmV2LnhtbESP3YrCMBSE7wXfIRzBO00rWko1iqgLe7Hg+vMAh+bY&#10;FpuTkmS1+/YbQdjLYWa+YVab3rTiQc43lhWk0wQEcWl1w5WC6+VjkoPwAVlja5kU/JKHzXo4WGGh&#10;7ZNP9DiHSkQI+wIV1CF0hZS+rMmgn9qOOHo36wyGKF0ltcNnhJtWzpIkkwYbjgs1drSrqbyff4yC&#10;5NAtsr052GPeV/fUfedZTl9KjUf9dgkiUB/+w+/2p1YwS+fwOhOPgFz/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uwI8CsMAAADcAAAADwAAAAAAAAAAAAAAAACYAgAAZHJzL2Rv&#10;d25yZXYueG1sUEsFBgAAAAAEAAQA9QAAAIgDAAAAAA==&#10;" path="m33,64c37,53,39,32,25,15,20,9,11,,9,2,7,17,,42,23,67l33,64xe" strokecolor="#24211d" strokeweight="6e-5mm">
                  <v:path arrowok="t" o:connecttype="custom" o:connectlocs="139,272;105,64;37,8;96,284;139,272" o:connectangles="0,0,0,0,0"/>
                </v:shape>
                <v:shape id="Freeform 219" o:spid="_x0000_s1242" style="position:absolute;left:170;top:422;width:0;height:15;visibility:visible;mso-wrap-style:square;v-text-anchor:top" coordsize="0,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8GY+sQA&#10;AADcAAAADwAAAGRycy9kb3ducmV2LnhtbESPQWuDQBSE74X8h+UFcmtWDZViswkSIrQgBdNArg/3&#10;VSXuW3G3av99t1DocZiZb5j9cTG9mGh0nWUF8TYCQVxb3XGj4PpRPD6DcB5ZY2+ZFHyTg+Nh9bDH&#10;TNuZK5ouvhEBwi5DBa33Qyalq1sy6LZ2IA7epx0N+iDHRuoR5wA3vUyiKJUGOw4LLQ50aqm+X76M&#10;gjJ9O8dloXF6v1X3tNrlNm5ypTbrJX8B4Wnx/+G/9qtWkMRP8HsmHAF5+A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I/BmPrEAAAA3AAAAA8AAAAAAAAAAAAAAAAAmAIAAGRycy9k&#10;b3ducmV2LnhtbFBLBQYAAAAABAAEAPUAAACJAwAAAAA=&#10;" path="m,c,2,,4,,7e" filled="f" strokecolor="#24211d" strokeweight="6e-5mm">
                  <v:stroke endcap="round"/>
                  <v:path arrowok="t" o:connecttype="custom" o:connectlocs="0,0;0,32" o:connectangles="0,0"/>
                </v:shape>
                <v:line id="Line 220" o:spid="_x0000_s1243" style="position:absolute;visibility:visible;mso-wrap-style:square" from="168,441" to="170,45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M2uF4sQAAADcAAAADwAAAGRycy9kb3ducmV2LnhtbESPS4vCQBCE7wv+h6EFb+tEBVmio4jg&#10;Cw/BB+ixybRJNNMTMmOM/35nYcFjUVVfUdN5a0rRUO0KywoG/QgEcWp1wZmC82n1/QPCeWSNpWVS&#10;8CYH81nna4qxti8+UHP0mQgQdjEqyL2vYildmpNB17cVcfButjbog6wzqWt8Bbgp5TCKxtJgwWEh&#10;x4qWOaWP49Mo2CejdYLpxbrrJrkvHqPDrtm1SvW67WICwlPrP+H/9lYrGA7G8HcmHAE5+wU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Aza4XixAAAANwAAAAPAAAAAAAAAAAA&#10;AAAAAKECAABkcnMvZG93bnJldi54bWxQSwUGAAAAAAQABAD5AAAAkgMAAAAA&#10;" strokecolor="#24211d" strokeweight="6e-5mm">
                  <v:stroke endcap="round"/>
                </v:line>
                <v:shape id="Freeform 221" o:spid="_x0000_s1244" style="position:absolute;left:155;top:453;width:19;height:11;visibility:visible;mso-wrap-style:square;v-text-anchor:top" coordsize="9,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WWrZ8MA&#10;AADcAAAADwAAAGRycy9kb3ducmV2LnhtbESPQWsCMRSE7wX/Q3hCbzWrSJXVKKUoCJ50FTw+N8/N&#10;0s3Lsknj9t83guBxmJlvmOW6t42I1PnasYLxKANBXDpdc6XgVGw/5iB8QNbYOCYFf+RhvRq8LTHX&#10;7s4HisdQiQRhn6MCE0KbS+lLQxb9yLXEybu5zmJIsquk7vCe4LaRkyz7lBZrTgsGW/o2VP4cf62C&#10;rCh8vJxcbON5x3szvW42h71S78P+awEiUB9e4Wd7pxVMxjN4nElHQK7+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rWWrZ8MAAADcAAAADwAAAAAAAAAAAAAAAACYAgAAZHJzL2Rv&#10;d25yZXYueG1sUEsFBgAAAAAEAAQA9QAAAIgDAAAAAA==&#10;" path="m9,4c7,5,2,2,,e" filled="f" strokecolor="#24211d" strokeweight="6e-5mm">
                  <v:stroke endcap="round"/>
                  <v:path arrowok="t" o:connecttype="custom" o:connectlocs="40,20;0,0" o:connectangles="0,0"/>
                </v:shape>
                <v:shape id="Freeform 222" o:spid="_x0000_s1245" style="position:absolute;left:153;top:410;width:31;height:72;visibility:visible;mso-wrap-style:square;v-text-anchor:top" coordsize="15,3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YqKasUA&#10;AADcAAAADwAAAGRycy9kb3ducmV2LnhtbESPwWrCQBCG7wXfYRnBi+jGlIpEVxGL4EFKq32AMTsm&#10;wexsyG5N9Ok7h0KPwz//N9+sNr2r1Z3aUHk2MJsmoIhzbysuDHyf95MFqBCRLdaeycCDAmzWg5cV&#10;ZtZ3/EX3UyyUQDhkaKCMscm0DnlJDsPUN8SSXX3rMMrYFtq22Anc1TpNkrl2WLFcKLGhXUn57fTj&#10;ROP9Mqbnfv6afpzr49OOP4s33RkzGvbbJahIffxf/msfrIF0JrbyjBBAr38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5iopqxQAAANwAAAAPAAAAAAAAAAAAAAAAAJgCAABkcnMv&#10;ZG93bnJldi54bWxQSwUGAAAAAAQABAD1AAAAigMAAAAA&#10;" path="m,c1,3,5,9,5,13v2,5,8,18,10,22e" filled="f" strokecolor="#24211d" strokeweight="6e-5mm">
                  <v:stroke endcap="round"/>
                  <v:path arrowok="t" o:connecttype="custom" o:connectlocs="0,0;21,56;64,148" o:connectangles="0,0,0"/>
                </v:shape>
                <v:shape id="Freeform 223" o:spid="_x0000_s1246" style="position:absolute;left:182;top:422;width:59;height:85;visibility:visible;mso-wrap-style:square;v-text-anchor:top" coordsize="29,4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bYdEcYA&#10;AADcAAAADwAAAGRycy9kb3ducmV2LnhtbESPW2sCMRSE3wv+h3CEvtVEH6TdmhVRhCqUUi9tHw+b&#10;sxfcnGw36br990YQfBxm5htmNu9tLTpqfeVYw3ikQBBnzlRcaDjs10/PIHxANlg7Jg3/5GGeDh5m&#10;mBh35k/qdqEQEcI+QQ1lCE0ipc9KsuhHriGOXu5aiyHKtpCmxXOE21pOlJpKixXHhRIbWpaUnXZ/&#10;VkOl6Hvzo1b0dXzv8o9uvz38LrdaPw77xSuIQH24h2/tN6NhMn6B65l4BGR6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KbYdEcYAAADcAAAADwAAAAAAAAAAAAAAAACYAgAAZHJz&#10;L2Rvd25yZXYueG1sUEsFBgAAAAAEAAQA9QAAAIsDAAAAAA==&#10;" path="m21,35c28,24,29,13,25,,8,8,,28,7,41l21,35xe" strokecolor="#24211d" strokeweight="6e-5mm">
                  <v:path arrowok="t" o:connecttype="custom" o:connectlocs="87,151;104,0;28,176;87,151" o:connectangles="0,0,0,0"/>
                </v:shape>
                <v:shape id="Freeform 224" o:spid="_x0000_s1247" style="position:absolute;left:205;top:447;width:14;height:33;visibility:visible;mso-wrap-style:square;v-text-anchor:top" coordsize="7,1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z3lYMEA&#10;AADcAAAADwAAAGRycy9kb3ducmV2LnhtbERPy4rCMBTdC/5DuII7TdvFjFSjiFDwsRotPnaX5toW&#10;m5vSZGrn7yeLgVkeznu1GUwjeupcbVlBPI9AEBdW11wqyC/ZbAHCeWSNjWVS8EMONuvxaIWptm/+&#10;ov7sSxFC2KWooPK+TaV0RUUG3dy2xIF72s6gD7Arpe7wHcJNI5Mo+pAGaw4NFba0q6h4nb+NAh1d&#10;b/Zwl33+OMosPn3mx4PNlZpOhu0ShKfB/4v/3HutIEnC/HAmHAG5/gU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AM95WDBAAAA3AAAAA8AAAAAAAAAAAAAAAAAmAIAAGRycy9kb3du&#10;cmV2LnhtbFBLBQYAAAAABAAEAPUAAACGAwAAAAA=&#10;" path="m,7v,2,1,8,3,9c4,15,7,11,7,7,7,5,6,1,6,e" filled="f" strokecolor="#24211d" strokeweight="6e-5mm">
                  <v:stroke endcap="round"/>
                  <v:path arrowok="t" o:connecttype="custom" o:connectlocs="0,29;12,68;28,29;24,0" o:connectangles="0,0,0,0"/>
                </v:shape>
                <v:shape id="Freeform 225" o:spid="_x0000_s1248" style="position:absolute;left:221;top:433;width:8;height:29;visibility:visible;mso-wrap-style:square;v-text-anchor:top" coordsize="4,1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hn27cQA&#10;AADcAAAADwAAAGRycy9kb3ducmV2LnhtbESPT4vCMBTE78J+h/AWvGnaHkSqUWQXQVw9+GcP3h7N&#10;27bYvJQkq9VPbwTB4zDzm2Gm88404kLO15YVpMMEBHFhdc2lguNhORiD8AFZY2OZFNzIw3z20Zti&#10;ru2Vd3TZh1LEEvY5KqhCaHMpfVGRQT+0LXH0/qwzGKJ0pdQOr7HcNDJLkpE0WHNcqLClr4qK8/7f&#10;KMhO62Q7/v7ZrdL1/STJLt3mN1Wq/9ktJiACdeEdftErHbksheeZeATk7A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DoZ9u3EAAAA3AAAAA8AAAAAAAAAAAAAAAAAmAIAAGRycy9k&#10;b3ducmV2LnhtbFBLBQYAAAAABAAEAPUAAACJAwAAAAA=&#10;" path="m,14c,12,2,4,4,e" filled="f" strokecolor="#24211d" strokeweight="6e-5mm">
                  <v:stroke endcap="round"/>
                  <v:path arrowok="t" o:connecttype="custom" o:connectlocs="0,60;16,0" o:connectangles="0,0"/>
                </v:shape>
                <v:shape id="Freeform 226" o:spid="_x0000_s1249" style="position:absolute;left:227;top:447;width:8;height:8;visibility:visible;mso-wrap-style:square;v-text-anchor:top" coordsize="4,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q+Dm8UA&#10;AADcAAAADwAAAGRycy9kb3ducmV2LnhtbESPzWrDMBCE74W8g9hALqWWa0oJrpWQhCaUHEp++gCL&#10;tbWdWCsjKbbz9lWh0OMwM98wxXI0rejJ+cayguckBUFcWt1wpeDrvH2ag/ABWWNrmRTcycNyMXko&#10;MNd24CP1p1CJCGGfo4I6hC6X0pc1GfSJ7Yij922dwRClq6R2OES4aWWWpq/SYMNxocaONjWV19PN&#10;KNivG968u31w1n9eDvbl5ua7R6Vm03H1BiLQGP7Df+0PrSDLMvg9E4+AXPw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Sr4ObxQAAANwAAAAPAAAAAAAAAAAAAAAAAJgCAABkcnMv&#10;ZG93bnJldi54bWxQSwUGAAAAAAQABAD1AAAAigMAAAAA&#10;" path="m4,1c2,,1,4,,4e" filled="f" strokecolor="#24211d" strokeweight="6e-5mm">
                  <v:stroke endcap="round"/>
                  <v:path arrowok="t" o:connecttype="custom" o:connectlocs="16,4;0,16" o:connectangles="0,0"/>
                </v:shape>
                <v:shape id="Freeform 227" o:spid="_x0000_s1250" style="position:absolute;left:221;top:478;width:55;height:93;visibility:visible;mso-wrap-style:square;v-text-anchor:top" coordsize="27,4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9HmHsMA&#10;AADcAAAADwAAAGRycy9kb3ducmV2LnhtbESPT2sCMRTE70K/Q3iF3jTrCmtZjSKlBT2Jf6DXx+a5&#10;Wdy8LEmq6bc3QqHHYWZ+wyzXyfbiRj50jhVMJwUI4sbpjlsF59PX+B1EiMgae8ek4JcCrFcvoyXW&#10;2t35QLdjbEWGcKhRgYlxqKUMjSGLYeIG4uxdnLcYs/St1B7vGW57WRZFJS12nBcMDvRhqLkef6yC&#10;fZW286uszLfHw+es9MM8nXZKvb2mzQJEpBT/w3/trVZQljN4nslHQK4e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29HmHsMAAADcAAAADwAAAAAAAAAAAAAAAACYAgAAZHJzL2Rv&#10;d25yZXYueG1sUEsFBgAAAAAEAAQA9QAAAIgDAAAAAA==&#10;" path="m27,c18,1,,9,7,45,23,33,27,8,27,xe" strokecolor="#24211d" strokeweight="6e-5mm">
                  <v:path arrowok="t" o:connecttype="custom" o:connectlocs="112,0;29,192;112,0" o:connectangles="0,0,0"/>
                </v:shape>
                <v:shape id="Freeform 228" o:spid="_x0000_s1251" style="position:absolute;left:252;top:492;width:14;height:23;visibility:visible;mso-wrap-style:square;v-text-anchor:top" coordsize="7,1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wz5u8YA&#10;AADcAAAADwAAAGRycy9kb3ducmV2LnhtbESP3WrCQBSE7wt9h+UIvSm6MS1Bo6uUloKKF/49wCF7&#10;TKLZs+nuVtO3d4WCl8PMfMNM551pxIWcry0rGA4SEMSF1TWXCg777/4IhA/IGhvLpOCPPMxnz09T&#10;zLW98pYuu1CKCGGfo4IqhDaX0hcVGfQD2xJH72idwRClK6V2eI1w08g0STJpsOa4UGFLnxUV592v&#10;UbBqvpaLzXb1tnSndWYP48wMX3+Ueul1HxMQgbrwCP+3F1pBmr7D/Uw8AnJ2A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Xwz5u8YAAADcAAAADwAAAAAAAAAAAAAAAACYAgAAZHJz&#10;L2Rvd25yZXYueG1sUEsFBgAAAAAEAAQA9QAAAIsDAAAAAA==&#10;" path="m6,9c5,10,3,11,,11,,8,5,4,7,e" filled="f" strokecolor="#24211d" strokeweight="6e-5mm">
                  <v:stroke endcap="round"/>
                  <v:path arrowok="t" o:connecttype="custom" o:connectlocs="24,40;0,48;28,0" o:connectangles="0,0,0"/>
                </v:shape>
                <v:shape id="Freeform 229" o:spid="_x0000_s1252" style="position:absolute;left:243;top:530;width:23;height:14;visibility:visible;mso-wrap-style:square;v-text-anchor:top" coordsize="11,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dISlMMA&#10;AADcAAAADwAAAGRycy9kb3ducmV2LnhtbESPX2vCMBTF3wW/Q7iCbzO1UBnVKCoIe9JNBfHt0lzb&#10;anNTk0y7b78MBj4ezp8fZ7boTCMe5HxtWcF4lIAgLqyuuVRwPGze3kH4gKyxsUwKfsjDYt7vzTDX&#10;9slf9NiHUsQR9jkqqEJocyl9UZFBP7ItcfQu1hkMUbpSaofPOG4amSbJRBqsORIqbGldUXHbf5sI&#10;qTO7c9fTtvzM7pvzJKPdakVKDQfdcgoiUBde4f/2h1aQphn8nYlHQM5/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fdISlMMAAADcAAAADwAAAAAAAAAAAAAAAACYAgAAZHJzL2Rv&#10;d25yZXYueG1sUEsFBgAAAAAEAAQA9QAAAIgDAAAAAA==&#10;" path="m1,2c,7,11,,9,1e" filled="f" strokecolor="#24211d" strokeweight="6e-5mm">
                  <v:stroke endcap="round"/>
                  <v:path arrowok="t" o:connecttype="custom" o:connectlocs="4,8;40,4" o:connectangles="0,0"/>
                </v:shape>
                <v:shape id="Freeform 230" o:spid="_x0000_s1253" style="position:absolute;left:252;top:488;width:2;height:21;visibility:visible;mso-wrap-style:square;v-text-anchor:top" coordsize="1,1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Hc/KcQA&#10;AADcAAAADwAAAGRycy9kb3ducmV2LnhtbESPwW7CMBBE75X4B2uReisOOdASMAghAempauADlnhJ&#10;LOJ1FJuQ8vW4UqUeRzPzRrNcD7YRPXXeOFYwnSQgiEunDVcKTsfd2wcIH5A1No5JwQ95WK9GL0vM&#10;tLvzN/VFqESEsM9QQR1Cm0npy5os+olriaN3cZ3FEGVXSd3hPcJtI9MkmUmLhuNCjS1tayqvxc0q&#10;2M0fnybfX9ymMJU/vx++8jT0Sr2Oh80CRKAh/If/2rlWkKYz+D0Tj4BcPQ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Lx3PynEAAAA3AAAAA8AAAAAAAAAAAAAAAAAmAIAAGRycy9k&#10;b3ducmV2LnhtbFBLBQYAAAAABAAEAPUAAACJAwAAAAA=&#10;" path="m1,10c1,9,,1,1,e" filled="f" strokecolor="#24211d" strokeweight="6e-5mm">
                  <v:stroke endcap="round"/>
                  <v:path arrowok="t" o:connecttype="custom" o:connectlocs="4,44;4,0" o:connectangles="0,0"/>
                </v:shape>
                <v:shape id="Freeform 231" o:spid="_x0000_s1254" style="position:absolute;left:129;top:542;width:26;height:8;visibility:visible;mso-wrap-style:square;v-text-anchor:top" coordsize="13,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bYEU8UA&#10;AADcAAAADwAAAGRycy9kb3ducmV2LnhtbESPQWsCMRSE74X+h/AKvdWsW1C7GkULhfYiVQt6fGze&#10;bhY3L0uSrtt/bwShx2FmvmEWq8G2oicfGscKxqMMBHHpdMO1gp/Dx8sMRIjIGlvHpOCPAqyWjw8L&#10;LLS78I76faxFgnAoUIGJsSukDKUhi2HkOuLkVc5bjEn6WmqPlwS3rcyzbCItNpwWDHb0bqg873+t&#10;grem2kyP36b9ej332230VXfSUqnnp2E9BxFpiP/he/tTK8jzKdzOpCMgl1c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NtgRTxQAAANwAAAAPAAAAAAAAAAAAAAAAAJgCAABkcnMv&#10;ZG93bnJldi54bWxQSwUGAAAAAAQABAD1AAAAigMAAAAA&#10;" path="m,c3,1,13,4,12,1e" filled="f" strokecolor="#24211d" strokeweight="6e-5mm">
                  <v:stroke endcap="round"/>
                  <v:path arrowok="t" o:connecttype="custom" o:connectlocs="0,0;48,4" o:connectangles="0,0"/>
                </v:shape>
                <v:shape id="Freeform 232" o:spid="_x0000_s1255" style="position:absolute;left:104;top:472;width:101;height:107;visibility:visible;mso-wrap-style:square;v-text-anchor:top" coordsize="49,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8IbDMEA&#10;AADcAAAADwAAAGRycy9kb3ducmV2LnhtbERPTUsDMRC9C/6HMEIvYrNdisjatMha2+LNVsHjsJnu&#10;LiaTJYnt9t93DoLHx/terEbv1Ili6gMbmE0LUMRNsD23Bj4Pbw9PoFJGtugCk4ELJVgtb28WWNlw&#10;5g867XOrJIRThQa6nIdK69R05DFNw0As3DFEj1lgbLWNeJZw73RZFI/aY8/S0OFAdUfNz/7XS8kr&#10;u3V9T9+b+mt32L5Hd/RzZ8zkbnx5BpVpzP/iP/fOGihLWStn5Ajo5RU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BPCGwzBAAAA3AAAAA8AAAAAAAAAAAAAAAAAmAIAAGRycy9kb3du&#10;cmV2LnhtbFBLBQYAAAAABAAEAPUAAACGAwAAAAA=&#10;" path="m49,52l48,46c25,7,2,,,4,3,16,6,48,49,52xe" strokecolor="#24211d" strokeweight="6e-5mm">
                  <v:path arrowok="t" o:connecttype="custom" o:connectlocs="208,220;204,195;0,16;208,220" o:connectangles="0,0,0,0"/>
                </v:shape>
                <v:shape id="Freeform 233" o:spid="_x0000_s1256" style="position:absolute;left:115;top:490;width:14;height:23;visibility:visible;mso-wrap-style:square;v-text-anchor:top" coordsize="7,1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Q1WJcYA&#10;AADcAAAADwAAAGRycy9kb3ducmV2LnhtbESP3WrCQBSE7wu+w3IEb4puTCHU6CpiEVS8qD8PcMge&#10;k2j2bLq71fTtu0Khl8PMfMPMFp1pxJ2cry0rGI8SEMSF1TWXCs6n9fAdhA/IGhvLpOCHPCzmvZcZ&#10;5to++ED3YyhFhLDPUUEVQptL6YuKDPqRbYmjd7HOYIjSlVI7fES4aWSaJJk0WHNcqLClVUXF7fht&#10;FOyaj+3m87B727rrPrPnSWbGr19KDfrdcgoiUBf+w3/tjVaQphN4nolHQM5/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sQ1WJcYAAADcAAAADwAAAAAAAAAAAAAAAACYAgAAZHJz&#10;L2Rvd25yZXYueG1sUEsFBgAAAAAEAAQA9QAAAIsDAAAAAA==&#10;" path="m5,2v2,2,2,6,2,9c6,9,1,2,,e" filled="f" strokecolor="#24211d" strokeweight="6e-5mm">
                  <v:stroke endcap="round"/>
                  <v:path arrowok="t" o:connecttype="custom" o:connectlocs="20,8;28,48;0,0" o:connectangles="0,0,0"/>
                </v:shape>
                <v:shape id="Freeform 234" o:spid="_x0000_s1257" style="position:absolute;left:110;top:505;width:43;height:37;visibility:visible;mso-wrap-style:square;v-text-anchor:top" coordsize="21,1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WpQDcEA&#10;AADcAAAADwAAAGRycy9kb3ducmV2LnhtbERPy4rCMBTdC/MP4Q7MRjQdX0htKoMwIIoLH7i+NNe2&#10;M81NbWKtf28WgsvDeSfLzlSipcaVlhV8DyMQxJnVJecKTsffwRyE88gaK8uk4EEOlulHL8FY2zvv&#10;qT34XIQQdjEqKLyvYyldVpBBN7Q1ceAutjHoA2xyqRu8h3BTyVEUzaTBkkNDgTWtCsr+DzejoP5r&#10;aeKnaxNl120+221M/9ielfr67H4WIDx1/i1+uddawWgc5ocz4QjI9Ak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E1qUA3BAAAA3AAAAA8AAAAAAAAAAAAAAAAAmAIAAGRycy9kb3du&#10;cmV2LnhtbFBLBQYAAAAABAAEAPUAAACGAwAAAAA=&#10;" path="m21,18c18,15,12,8,10,6,7,7,2,2,,e" filled="f" strokecolor="#24211d" strokeweight="6e-5mm">
                  <v:stroke endcap="round"/>
                  <v:path arrowok="t" o:connecttype="custom" o:connectlocs="88,76;41,25;0,0" o:connectangles="0,0,0"/>
                </v:shape>
                <v:shape id="Freeform 235" o:spid="_x0000_s1258" style="position:absolute;left:160;top:567;width:30;height:2;visibility:visible;mso-wrap-style:square;v-text-anchor:top" coordsize="15,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meqcsQA&#10;AADcAAAADwAAAGRycy9kb3ducmV2LnhtbESPQWvCQBSE74L/YXlCb7oxpaVEV5FCobe2Vgrentnn&#10;Jph9G7LPJP333YLgcZiZb5j1dvSN6qmLdWADy0UGirgMtmZn4PD9Nn8BFQXZYhOYDPxShO1mOllj&#10;YcPAX9TvxakE4ViggUqkLbSOZUUe4yK0xMk7h86jJNk5bTscEtw3Os+yZ+2x5rRQYUuvFZWX/dUb&#10;+GnPH6f64oc+kyeXX+XTHXtnzMNs3K1ACY1yD9/a79ZA/riE/zPpCOjNH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L5nqnLEAAAA3AAAAA8AAAAAAAAAAAAAAAAAmAIAAGRycy9k&#10;b3ducmV2LnhtbFBLBQYAAAAABAAEAPUAAACJAwAAAAA=&#10;" path="m,c2,1,10,,15,1e" filled="f" strokecolor="#24211d" strokeweight="6e-5mm">
                  <v:stroke endcap="round"/>
                  <v:path arrowok="t" o:connecttype="custom" o:connectlocs="0,0;60,4" o:connectangles="0,0"/>
                </v:shape>
                <v:shape id="Freeform 236" o:spid="_x0000_s1259" style="position:absolute;left:125;top:441;width:86;height:136;visibility:visible;mso-wrap-style:square;v-text-anchor:top" coordsize="42,6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/XI+sUA&#10;AADcAAAADwAAAGRycy9kb3ducmV2LnhtbESPQWvCQBSE70L/w/IKvemmEcSk2UipCJ5qE+39kX1N&#10;0mbfhuwa0/76riB4HGbmGybbTKYTIw2utazgeRGBIK6sbrlWcDru5msQziNr7CyTgl9ysMkfZhmm&#10;2l64oLH0tQgQdikqaLzvUyld1ZBBt7A9cfC+7GDQBznUUg94CXDTyTiKVtJgy2GhwZ7eGqp+yrNR&#10;sC1Whfn4xrM+lH+fp/fksNbJqNTT4/T6AsLT5O/hW3uvFcTLGK5nwhGQ+T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T9cj6xQAAANwAAAAPAAAAAAAAAAAAAAAAAJgCAABkcnMv&#10;ZG93bnJldi54bWxQSwUGAAAAAAQABAD1AAAAigMAAAAA&#10;" path="m39,66v1,,2,-1,3,-3c41,62,38,58,39,55,39,37,33,24,15,12,9,8,5,2,2,,1,4,,9,1,15v,13,8,36,29,45c35,62,37,64,39,66xe" strokecolor="#24211d" strokeweight="6e-5mm">
                  <v:path arrowok="t" o:connecttype="custom" o:connectlocs="164,280;176,268;164,233;63,52;8,0;4,64;125,256;164,280" o:connectangles="0,0,0,0,0,0,0,0"/>
                </v:shape>
                <v:shape id="Freeform 237" o:spid="_x0000_s1260" style="position:absolute;left:137;top:459;width:8;height:25;visibility:visible;mso-wrap-style:square;v-text-anchor:top" coordsize="4,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AmCAcYA&#10;AADcAAAADwAAAGRycy9kb3ducmV2LnhtbESPQWvCQBSE7wX/w/KE3upGA6VGV5GWloIWNRH0+Mg+&#10;k9Ds25BdY/TXdwuFHoeZ+YaZL3tTi45aV1lWMB5FIIhzqysuFByy96cXEM4ja6wtk4IbOVguBg9z&#10;TLS98p661BciQNglqKD0vkmkdHlJBt3INsTBO9vWoA+yLaRu8RrgppaTKHqWBisOCyU29FpS/p1e&#10;jIJpdq/WH/a2W3+9xXF26o6X7YaVehz2qxkIT73/D/+1P7WCSRzD75lwBOTiB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gAmCAcYAAADcAAAADwAAAAAAAAAAAAAAAACYAgAAZHJz&#10;L2Rvd25yZXYueG1sUEsFBgAAAAAEAAQA9QAAAIsDAAAAAA==&#10;" path="m3,c4,6,4,12,,7e" filled="f" strokecolor="#24211d" strokeweight="6e-5mm">
                  <v:stroke endcap="round"/>
                  <v:path arrowok="t" o:connecttype="custom" o:connectlocs="12,0;0,31" o:connectangles="0,0"/>
                </v:shape>
                <v:shape id="Freeform 238" o:spid="_x0000_s1261" style="position:absolute;left:139;top:478;width:29;height:35;visibility:visible;mso-wrap-style:square;v-text-anchor:top" coordsize="14,1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KEBBMIA&#10;AADcAAAADwAAAGRycy9kb3ducmV2LnhtbESPT4vCMBTE74LfITzBm6b+QaRrFBEWRS/quvdH87bt&#10;2rx0m2jqtzeCsMdhZn7DLFatqcSdGldaVjAaJiCIM6tLzhVcvj4HcxDOI2usLJOCBzlYLbudBaba&#10;Bj7R/exzESHsUlRQeF+nUrqsIINuaGvi6P3YxqCPssmlbjBEuKnkOElm0mDJcaHAmjYFZdfzzSjA&#10;78nx+Pe796etO9wwBJR1mCnV77XrDxCeWv8ffrd3WsF4MoXXmXgE5PIJ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8oQEEwgAAANwAAAAPAAAAAAAAAAAAAAAAAJgCAABkcnMvZG93&#10;bnJldi54bWxQSwUGAAAAAAQABAD1AAAAhwMAAAAA&#10;" path="m10,v4,7,1,11,3,17c5,15,4,13,,11e" filled="f" strokecolor="#24211d" strokeweight="6e-5mm">
                  <v:stroke endcap="round"/>
                  <v:path arrowok="t" o:connecttype="custom" o:connectlocs="44,0;56,72;0,47" o:connectangles="0,0,0"/>
                </v:shape>
                <v:shape id="Freeform 239" o:spid="_x0000_s1262" style="position:absolute;left:196;top:554;width:9;height:13;visibility:visible;mso-wrap-style:square;v-text-anchor:top" coordsize="4,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EAcd8UA&#10;AADcAAAADwAAAGRycy9kb3ducmV2LnhtbESPT2vCQBTE74LfYXlCb3WjobWkriIBoeZW/xy8vWZf&#10;k+ju25BdY/rtu4WCx2FmfsMs14M1oqfON44VzKYJCOLS6YYrBcfD9vkNhA/IGo1jUvBDHtar8WiJ&#10;mXZ3/qR+HyoRIewzVFCH0GZS+rImi37qWuLofbvOYoiyq6Tu8B7h1sh5krxKiw3HhRpbymsqr/ub&#10;VbC7XIuC03D6Mufe3IohX+zSXKmnybB5BxFoCI/wf/tDK5inL/B3Jh4BufoF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AQBx3xQAAANwAAAAPAAAAAAAAAAAAAAAAAJgCAABkcnMv&#10;ZG93bnJldi54bWxQSwUGAAAAAAQABAD1AAAAigMAAAAA&#10;" path="m3,6c4,6,1,2,,e" filled="f" strokecolor="#24211d" strokeweight="6e-5mm">
                  <v:stroke endcap="round"/>
                  <v:path arrowok="t" o:connecttype="custom" o:connectlocs="16,28;0,0" o:connectangles="0,0"/>
                </v:shape>
                <v:shape id="Freeform 240" o:spid="_x0000_s1263" style="position:absolute;left:149;top:525;width:39;height:19;visibility:visible;mso-wrap-style:square;v-text-anchor:top" coordsize="19,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952vsUA&#10;AADcAAAADwAAAGRycy9kb3ducmV2LnhtbESP0YrCMBRE34X9h3AFX0RTq1u0axRZFFZ8cdUPuDR3&#10;22JzU5qo1a83C4KPw8ycYebL1lTiSo0rLSsYDSMQxJnVJecKTsfNYArCeWSNlWVScCcHy8VHZ46p&#10;tjf+pevB5yJA2KWooPC+TqV0WUEG3dDWxMH7s41BH2STS93gLcBNJeMoSqTBksNCgTV9F5SdDxej&#10;YD35TMbbTV/Hl3a1l7PktBs91kr1uu3qC4Sn1r/Dr/aPVhCPE/g/E46AXDw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D3na+xQAAANwAAAAPAAAAAAAAAAAAAAAAAJgCAABkcnMv&#10;ZG93bnJldi54bWxQSwUGAAAAAAQABAD1AAAAigMAAAAA&#10;" path="m,c2,2,10,9,19,8e" filled="f" strokecolor="#24211d" strokeweight="6e-5mm">
                  <v:stroke endcap="round"/>
                  <v:path arrowok="t" o:connecttype="custom" o:connectlocs="0,0;80,36" o:connectangles="0,0"/>
                </v:shape>
                <v:line id="Line 241" o:spid="_x0000_s1264" style="position:absolute;flip:x y;visibility:visible;mso-wrap-style:square" from="180,530" to="188,542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Ljh6cMMAAADcAAAADwAAAGRycy9kb3ducmV2LnhtbESPS6vCMBSE94L/IRzBnaYqPqhGkcsV&#10;XInXB+Lu0Bzb0uakNFHrvzfCBZfDzHzDLFaNKcWDapdbVjDoRyCIE6tzThWcjpveDITzyBpLy6Tg&#10;RQ5Wy3ZrgbG2T/6jx8GnIkDYxagg876KpXRJRgZd31bEwbvZ2qAPsk6lrvEZ4KaUwyiaSIM5h4UM&#10;K/rJKCkOd6NgOrns79q5m7me86IsaFzsfq9KdTvNeg7CU+O/4f/2VisYjqbwOROOgFy+AQ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C44enDDAAAA3AAAAA8AAAAAAAAAAAAA&#10;AAAAoQIAAGRycy9kb3ducmV2LnhtbFBLBQYAAAAABAAEAPkAAACRAwAAAAA=&#10;" strokecolor="#24211d" strokeweight="6e-5mm">
                  <v:stroke endcap="round"/>
                </v:line>
                <v:shape id="Freeform 242" o:spid="_x0000_s1265" style="position:absolute;left:180;top:501;width:4;height:29;visibility:visible;mso-wrap-style:square;v-text-anchor:top" coordsize="2,1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rtNMsEA&#10;AADcAAAADwAAAGRycy9kb3ducmV2LnhtbERP3WrCMBS+H+wdwhnsbk3XgRvVKEOQyapg6x7g0Bzb&#10;suakJLHt3t5cCLv8+P5Xm9n0YiTnO8sKXpMUBHFtdceNgp/z7uUDhA/IGnvLpOCPPGzWjw8rzLWd&#10;uKSxCo2IIexzVNCGMORS+rolgz6xA3HkLtYZDBG6RmqHUww3vczSdCENdhwbWhxo21L9W12NgqGs&#10;dsWpPIYvdt/b8oDvZzoWSj0/zZ9LEIHm8C++u/daQfYW18Yz8QjI9Q0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Fa7TTLBAAAA3AAAAA8AAAAAAAAAAAAAAAAAmAIAAGRycy9kb3du&#10;cmV2LnhtbFBLBQYAAAAABAAEAPUAAACGAwAAAAA=&#10;" path="m,14c1,10,2,8,,e" filled="f" strokecolor="#24211d" strokeweight="6e-5mm">
                  <v:stroke endcap="round"/>
                  <v:path arrowok="t" o:connecttype="custom" o:connectlocs="0,60;0,0" o:connectangles="0,0"/>
                </v:shape>
                <v:shape id="Freeform 243" o:spid="_x0000_s1266" style="position:absolute;left:135;top:459;width:59;height:89;visibility:visible;mso-wrap-style:square;v-text-anchor:top" coordsize="29,4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W49lcQA&#10;AADcAAAADwAAAGRycy9kb3ducmV2LnhtbESPQWvCQBSE74L/YXmCt7pRoWjMRlQqtLQ9VMXzI/tM&#10;gtm3YXeraX59t1DwOMzMN0y27kwjbuR8bVnBdJKAIC6srrlUcDrunxYgfEDW2FgmBT/kYZ0PBxmm&#10;2t75i26HUIoIYZ+igiqENpXSFxUZ9BPbEkfvYp3BEKUrpXZ4j3DTyFmSPEuDNceFClvaVVRcD99G&#10;gevftw7rdvnW08sndfbj3M8XSo1H3WYFIlAXHuH/9qtWMJsv4e9MPAIy/wU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C1uPZXEAAAA3AAAAA8AAAAAAAAAAAAAAAAAmAIAAGRycy9k&#10;b3ducmV2LnhtbFBLBQYAAAAABAAEAPUAAACJAwAAAAA=&#10;" path="m,c2,4,2,7,4,11v2,2,13,18,16,21c24,36,25,39,29,43e" filled="f" strokecolor="#24211d" strokeweight="6e-5mm">
                  <v:stroke endcap="round"/>
                  <v:path arrowok="t" o:connecttype="custom" o:connectlocs="0,0;16,48;83,137;120,184" o:connectangles="0,0,0,0"/>
                </v:shape>
                <v:shape id="Freeform 244" o:spid="_x0000_s1267" style="position:absolute;left:180;top:462;width:74;height:123;visibility:visible;mso-wrap-style:square;v-text-anchor:top" coordsize="36,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qbzUsIA&#10;AADcAAAADwAAAGRycy9kb3ducmV2LnhtbERPXWvCMBR9H/gfwhV8GTPViZNqFBEGgohYt+Ljpbm2&#10;xeamS6J2/948DPZ4ON+LVWcacSfna8sKRsMEBHFhdc2lgq/T59sMhA/IGhvLpOCXPKyWvZcFpto+&#10;+Ej3LJQihrBPUUEVQptK6YuKDPqhbYkjd7HOYIjQlVI7fMRw08hxkkylwZpjQ4UtbSoqrtnNKJD5&#10;Rrbvybd2+cdht69f8Zyvf5Qa9Lv1HESgLvyL/9xbrWA8ifPjmXgE5PIJ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SpvNSwgAAANwAAAAPAAAAAAAAAAAAAAAAAJgCAABkcnMvZG93&#10;bnJldi54bWxQSwUGAAAAAAQABAD1AAAAhwMAAAAA&#10;" path="m25,c23,,19,7,17,10,9,21,,38,20,60,34,57,36,8,25,xe" strokecolor="#24211d" strokeweight="6e-5mm">
                  <v:path arrowok="t" o:connecttype="custom" o:connectlocs="105,0;72,43;84,252;105,0" o:connectangles="0,0,0,0"/>
                </v:shape>
                <v:shape id="Freeform 245" o:spid="_x0000_s1268" style="position:absolute;left:219;top:480;width:20;height:23;visibility:visible;mso-wrap-style:square;v-text-anchor:top" coordsize="10,1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/Y0L8UA&#10;AADcAAAADwAAAGRycy9kb3ducmV2LnhtbESPQWsCMRSE74L/ITyhF6lZpdW6GkUKK9JT1fb+3Dx3&#10;o5uXJUl1+++bQqHHYWa+YZbrzjbiRj4YxwrGowwEcem04UrBx7F4fAERIrLGxjEp+KYA61W/t8Rc&#10;uzvv6XaIlUgQDjkqqGNscylDWZPFMHItcfLOzluMSfpKao/3BLeNnGTZVFo0nBZqbOm1pvJ6+LIK&#10;ppeTmZvh82z7NqOdf78Uzee2UOph0G0WICJ18T/8195pBZOnMfyeSUdArn4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39jQvxQAAANwAAAAPAAAAAAAAAAAAAAAAAJgCAABkcnMv&#10;ZG93bnJldi54bWxQSwUGAAAAAAQABAD1AAAAigMAAAAA&#10;" path="m10,1c9,3,5,9,4,11,2,7,,3,1,e" filled="f" strokecolor="#24211d" strokeweight="6e-5mm">
                  <v:stroke endcap="round"/>
                  <v:path arrowok="t" o:connecttype="custom" o:connectlocs="40,4;16,48;4,0" o:connectangles="0,0,0"/>
                </v:shape>
                <v:shape id="Freeform 246" o:spid="_x0000_s1269" style="position:absolute;left:211;top:507;width:30;height:23;visibility:visible;mso-wrap-style:square;v-text-anchor:top" coordsize="15,1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A8vU8QA&#10;AADcAAAADwAAAGRycy9kb3ducmV2LnhtbESPQWsCMRSE74L/ITyhN812LSKrUYqgtdBLbUW8PTav&#10;m6WblzWJ7vbfN4WCx2FmvmGW69424kY+1I4VPE4yEMSl0zVXCj4/tuM5iBCRNTaOScEPBVivhoMl&#10;Ftp1/E63Q6xEgnAoUIGJsS2kDKUhi2HiWuLkfTlvMSbpK6k9dgluG5ln2UxarDktGGxpY6j8Plyt&#10;gvZ1/nacoj5dXGf87LyblhRflHoY9c8LEJH6eA//t/daQf6Uw9+ZdATk6h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wPL1PEAAAA3AAAAA8AAAAAAAAAAAAAAAAAmAIAAGRycy9k&#10;b3ducmV2LnhtbFBLBQYAAAAABAAEAPUAAACJAwAAAAA=&#10;" path="m15,2c13,6,9,8,6,11,3,8,2,6,,e" filled="f" strokecolor="#24211d" strokeweight="6e-5mm">
                  <v:stroke endcap="round"/>
                  <v:path arrowok="t" o:connecttype="custom" o:connectlocs="60,8;24,48;0,0" o:connectangles="0,0,0"/>
                </v:shape>
                <v:shape id="Freeform 247" o:spid="_x0000_s1270" style="position:absolute;left:200;top:513;width:7;height:25;visibility:visible;mso-wrap-style:square;v-text-anchor:top" coordsize="3,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3fCEMgA&#10;AADcAAAADwAAAGRycy9kb3ducmV2LnhtbESPT0/CQBTE7yR8h80z8QZbkSgpLERNqh4whn/h+tJ9&#10;tIXu27q7luqnZ0lMPE5m5jeZ2aIztWjJ+cqygrthAoI4t7riQsF2kw0mIHxA1lhbJgU/5GEx7/dm&#10;mGp75hW161CICGGfooIyhCaV0uclGfRD2xBH72CdwRClK6R2eI5wU8tRkjxIgxXHhRIbeikpP62/&#10;jQJ8Xr7t983H6+G3/UyybPd4PH45pW5vuqcpiEBd+A//td+1gtH4Hq5n4hGQ8ws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A/d8IQyAAAANwAAAAPAAAAAAAAAAAAAAAAAJgCAABk&#10;cnMvZG93bnJldi54bWxQSwUGAAAAAAQABAD1AAAAjQMAAAAA&#10;" path="m,c,4,2,10,3,12e" filled="f" strokecolor="#24211d" strokeweight="6e-5mm">
                  <v:stroke endcap="round"/>
                  <v:path arrowok="t" o:connecttype="custom" o:connectlocs="0,0;16,52" o:connectangles="0,0"/>
                </v:shape>
                <v:line id="Line 248" o:spid="_x0000_s1271" style="position:absolute;visibility:visible;mso-wrap-style:square" from="213,550" to="217,55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v0aRE8UAAADcAAAADwAAAGRycy9kb3ducmV2LnhtbESPT4vCMBTE78J+h/AWvGm6KiLVKLKw&#10;64qH4h/Q46N5ttXmpTTZWr+9EQSPw8z8hpktWlOKhmpXWFbw1Y9AEKdWF5wpOOx/ehMQziNrLC2T&#10;gjs5WMw/OjOMtb3xlpqdz0SAsItRQe59FUvp0pwMur6tiIN3trVBH2SdSV3jLcBNKQdRNJYGCw4L&#10;OVb0nVN63f0bBZtk+JtgerTutEouy+twu27WrVLdz3Y5BeGp9e/wq/2nFQxGI3ieCUdAzh8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v0aRE8UAAADcAAAADwAAAAAAAAAA&#10;AAAAAAChAgAAZHJzL2Rvd25yZXYueG1sUEsFBgAAAAAEAAQA+QAAAJMDAAAAAA==&#10;" strokecolor="#24211d" strokeweight="6e-5mm">
                  <v:stroke endcap="round"/>
                </v:line>
                <v:shape id="Freeform 249" o:spid="_x0000_s1272" style="position:absolute;left:217;top:542;width:22;height:16;visibility:visible;mso-wrap-style:square;v-text-anchor:top" coordsize="11,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lYSDcIA&#10;AADcAAAADwAAAGRycy9kb3ducmV2LnhtbESP0YrCMBRE3xf8h3CFfVtTy7pINYq4K4g+bfUDrs21&#10;qTY3pYla/94Igo/DzJxhpvPO1uJKra8cKxgOEhDEhdMVlwr2u9XXGIQPyBprx6TgTh7ms97HFDPt&#10;bvxP1zyUIkLYZ6jAhNBkUvrCkEU/cA1x9I6utRiibEupW7xFuK1lmiQ/0mLFccFgQ0tDxTm/WAV+&#10;cVr/jdL75oDN9pB7rM1vGCr12e8WExCBuvAOv9prrSD9HsHzTDwCcvY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GVhINwgAAANwAAAAPAAAAAAAAAAAAAAAAAJgCAABkcnMvZG93&#10;bnJldi54bWxQSwUGAAAAAAQABAD1AAAAhwMAAAAA&#10;" path="m,8c3,6,9,5,11,e" filled="f" strokecolor="#24211d" strokeweight="6e-5mm">
                  <v:stroke endcap="round"/>
                  <v:path arrowok="t" o:connecttype="custom" o:connectlocs="0,32;44,0" o:connectangles="0,0"/>
                </v:shape>
                <v:shape id="Freeform 250" o:spid="_x0000_s1273" style="position:absolute;left:217;top:474;width:12;height:84;visibility:visible;mso-wrap-style:square;v-text-anchor:top" coordsize="6,4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dARVcUA&#10;AADcAAAADwAAAGRycy9kb3ducmV2LnhtbESPzWrDMBCE74G+g9hCb4lsU0JwIxsTSNpT2/xQctxY&#10;G9vYWhlLjd23rwqFHIeZ+YZZ55PpxI0G11hWEC8iEMSl1Q1XCk7H7XwFwnlkjZ1lUvBDDvLsYbbG&#10;VNuR93Q7+EoECLsUFdTe96mUrqzJoFvYnjh4VzsY9EEOldQDjgFuOplE0VIabDgs1NjTpqayPXwb&#10;Ba+xveza9iMy586M7TQm78Xnl1JPj1PxAsLT5O/h//abVpA8L+HvTDgCMvsF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h0BFVxQAAANwAAAAPAAAAAAAAAAAAAAAAAJgCAABkcnMv&#10;ZG93bnJldi54bWxQSwUGAAAAAAQABAD1AAAAigMAAAAA&#10;" path="m6,c6,7,1,36,,41e" filled="f" strokecolor="#24211d" strokeweight="6e-5mm">
                  <v:stroke endcap="round"/>
                  <v:path arrowok="t" o:connecttype="custom" o:connectlocs="24,0;0,172" o:connectangles="0,0"/>
                </v:shape>
                <v:oval id="Oval 251" o:spid="_x0000_s1274" style="position:absolute;left:190;top:565;width:19;height:1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B5tvcMA&#10;AADcAAAADwAAAGRycy9kb3ducmV2LnhtbESPQWsCMRSE74X+h/AEL6Vmq6XKapRSFXqtlZ6fm+du&#10;cPOyJHHN/ntTKPQ4zMw3zGqTbCt68sE4VvAyKUAQV04brhUcv/fPCxAhImtsHZOCgQJs1o8PKyy1&#10;u/EX9YdYiwzhUKKCJsaulDJUDVkME9cRZ+/svMWYpa+l9njLcNvKaVG8SYuG80KDHX00VF0OV6ug&#10;P/qf5Adj5t0wS6ftbGefsFBqPErvSxCRUvwP/7U/tYLp6xx+z+QjINd3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0B5tvcMAAADcAAAADwAAAAAAAAAAAAAAAACYAgAAZHJzL2Rv&#10;d25yZXYueG1sUEsFBgAAAAAEAAQA9QAAAIgDAAAAAA==&#10;" stroked="f"/>
                <v:shape id="Freeform 252" o:spid="_x0000_s1275" style="position:absolute;left:184;top:562;width:27;height:23;visibility:visible;mso-wrap-style:square;v-text-anchor:top" coordsize="13,1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zKl7cAA&#10;AADcAAAADwAAAGRycy9kb3ducmV2LnhtbERPW2vCMBR+F/YfwhnsTdOJinZNZQyUCb54AV8PzVnb&#10;LTkpSdZ2/355EHz8+O7FdrRG9ORD61jB6ywDQVw53XKt4HrZTdcgQkTWaByTgj8KsC2fJgXm2g18&#10;ov4ca5FCOOSooImxy6UMVUMWw8x1xIn7ct5iTNDXUnscUrg1cp5lK2mx5dTQYEcfDVU/51+rAE2/&#10;X3q/3uwOmk5HI2/Dt2SlXp7H9zcQkcb4EN/dn1rBfJHWpjPpCMjyH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6zKl7cAAAADcAAAADwAAAAAAAAAAAAAAAACYAgAAZHJzL2Rvd25y&#10;ZXYueG1sUEsFBgAAAAAEAAQA9QAAAIUDAAAAAA==&#10;" path="m8,9r,l8,11,8,9xm8,9v1,,2,,2,-1l12,9v-1,1,-3,2,-4,2l8,9xm10,8c11,7,11,6,11,6r2,c13,7,13,8,12,9l10,8xm11,6r,l13,6r-2,xm11,6r,l13,6r-2,xm11,6v,-1,,-2,-1,-3l12,2v1,1,1,2,1,4l11,6xm10,3c10,2,9,2,8,2l8,v1,,3,1,4,2l10,3xm8,2r,l8,r,2xm8,2r,l8,r,2xm8,2c7,2,6,2,5,3l4,2c5,1,6,,8,r,2xm5,3c4,4,4,5,4,6l2,6c2,4,3,3,4,2l5,3xm4,6r,l2,6r2,xm4,6r,l2,6r2,xm4,6v,,,1,1,2l4,9c3,8,2,7,2,6r2,xm4,9l,6,4,9xm5,8c6,9,7,9,8,9r,2c6,11,5,10,4,9l5,8xm8,9r,l8,11,8,9xe" fillcolor="#24211d" stroked="f">
                  <v:path arrowok="t" o:connecttype="custom" o:connectlocs="35,40;35,48;35,40;52,40;35,40;48,27;52,40;48,27;56,27;48,27;48,27;56,27;48,27;52,8;48,27;35,8;52,8;35,8;35,0;35,8;35,8;35,0;35,8;17,8;35,8;17,27;17,8;17,27;8,27;17,27;17,27;8,27;17,27;17,40;17,27;0,27;17,40;35,40;17,40;35,40;35,48;35,40" o:connectangles="0,0,0,0,0,0,0,0,0,0,0,0,0,0,0,0,0,0,0,0,0,0,0,0,0,0,0,0,0,0,0,0,0,0,0,0,0,0,0,0,0,0"/>
                  <o:lock v:ext="edit" verticies="t"/>
                </v:shape>
                <v:oval id="Oval 253" o:spid="_x0000_s1276" style="position:absolute;left:205;top:577;width:14;height:1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s1cVMMA&#10;AADcAAAADwAAAGRycy9kb3ducmV2LnhtbESPQWsCMRSE7wX/Q3hCL6Vm1VLrahRpLfRalZ5fN8/d&#10;4OZlSdI1++9NodDjMDPfMOttsq3oyQfjWMF0UoAgrpw2XCs4Hd8fX0CEiKyxdUwKBgqw3Yzu1lhq&#10;d+VP6g+xFhnCoUQFTYxdKWWoGrIYJq4jzt7ZeYsxS19L7fGa4baVs6J4lhYN54UGO3ptqLocfqyC&#10;/uS/kh+MWXTDPH2/zff2AQul7sdptwIRKcX/8F/7QyuYPS3h90w+AnJz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zs1cVMMAAADcAAAADwAAAAAAAAAAAAAAAACYAgAAZHJzL2Rv&#10;d25yZXYueG1sUEsFBgAAAAAEAAQA9QAAAIgDAAAAAA==&#10;" stroked="f"/>
                <v:shape id="Freeform 254" o:spid="_x0000_s1277" style="position:absolute;left:203;top:575;width:18;height:20;visibility:visible;mso-wrap-style:square;v-text-anchor:top" coordsize="9,1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KLbtr8A&#10;AADcAAAADwAAAGRycy9kb3ducmV2LnhtbERPz2vCMBS+D/wfwhO8ranKhtSmIoUNb2NdoR4fzbMp&#10;Ni+liVr/++Uw2PHj+50fZjuIO02+d6xgnaQgiFune+4U1D8frzsQPiBrHByTgid5OBSLlxwz7R78&#10;TfcqdCKGsM9QgQlhzKT0rSGLPnEjceQubrIYIpw6qSd8xHA7yE2avkuLPccGgyOVhtprdbMKbs3X&#10;57msuTFurr3eDiUiV0qtlvNxDyLQHP7Ff+6TVrB5i/PjmXgEZPEL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CEotu2vwAAANwAAAAPAAAAAAAAAAAAAAAAAJgCAABkcnMvZG93bnJl&#10;di54bWxQSwUGAAAAAAQABAD1AAAAhAMAAAAA&#10;" path="m5,8r,l5,10,5,8xm5,8v,,1,,2,l8,9c7,10,6,10,5,10l5,8xm7,8c7,7,7,6,7,5r2,c9,7,9,8,8,9l7,8xm7,5r,l9,5,7,5xm7,5r,l9,5,7,5xm7,5c7,4,7,4,7,3l8,2c9,3,9,4,9,5l7,5xm7,3c6,2,5,2,5,2l5,c6,,7,1,8,2l7,3xm5,2r,l5,r,2xm5,2r,l5,r,2xm5,2c4,2,3,2,3,3l1,2c2,1,3,,5,r,2xm3,3c2,4,2,4,2,5l,5c,4,1,3,1,2l3,3xm2,5r,l,5r2,xm2,5r,l,5r2,xm2,5v,1,,2,1,3l1,9c1,8,,7,,5r2,xm3,8v,,1,,2,l5,10c3,10,2,10,1,9l3,8xm5,8r,l5,10,5,8xe" fillcolor="#24211d" stroked="f">
                  <v:path arrowok="t" o:connecttype="custom" o:connectlocs="20,32;20,40;20,32;32,36;20,32;28,20;32,36;28,20;36,20;28,20;28,20;36,20;28,20;32,8;28,20;20,8;32,8;20,8;20,0;20,8;20,8;20,0;20,8;4,8;20,8;8,20;4,8;8,20;0,20;8,20;8,20;0,20;8,20;4,36;8,20;20,32;4,36;20,32;20,40;20,32" o:connectangles="0,0,0,0,0,0,0,0,0,0,0,0,0,0,0,0,0,0,0,0,0,0,0,0,0,0,0,0,0,0,0,0,0,0,0,0,0,0,0,0"/>
                  <o:lock v:ext="edit" verticies="t"/>
                </v:shape>
                <v:oval id="Oval 255" o:spid="_x0000_s1278" style="position:absolute;left:198;top:595;width:17;height:17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WLGj8MA&#10;AADcAAAADwAAAGRycy9kb3ducmV2LnhtbESPQWsCMRSE7wX/Q3hCL6VmVWzL1iiiLXjVSs+vm9fd&#10;0M3LksQ1++8bQfA4zMw3zHKdbCt68sE4VjCdFCCIK6cN1wpOX5/PbyBCRNbYOiYFAwVYr0YPSyy1&#10;u/CB+mOsRYZwKFFBE2NXShmqhiyGieuIs/frvMWYpa+l9njJcNvKWVG8SIuG80KDHW0bqv6OZ6ug&#10;P/nv5AdjXrthnn528w/7hIVSj+O0eQcRKcV7+NbeawWzxRSuZ/IRkKt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tWLGj8MAAADcAAAADwAAAAAAAAAAAAAAAACYAgAAZHJzL2Rv&#10;d25yZXYueG1sUEsFBgAAAAAEAAQA9QAAAIgDAAAAAA==&#10;" stroked="f"/>
                <v:shape id="Freeform 256" o:spid="_x0000_s1279" style="position:absolute;left:196;top:593;width:21;height:21;visibility:visible;mso-wrap-style:square;v-text-anchor:top" coordsize="10,1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516qsEA&#10;AADcAAAADwAAAGRycy9kb3ducmV2LnhtbESPQYvCMBSE7wv+h/AEb2tqoYtUo4ig9KoreH00z7ba&#10;vNQkavXXbxYEj8PMfMPMl71pxZ2cbywrmIwTEMSl1Q1XCg6/m+8pCB+QNbaWScGTPCwXg6855to+&#10;eEf3fahEhLDPUUEdQpdL6cuaDPqx7Yijd7LOYIjSVVI7fES4aWWaJD/SYMNxocaO1jWVl/3NKLBY&#10;rLJtKA7ZOWlP7nWd7K7HjVKjYb+agQjUh0/43S60gjRL4f9MPAJy8Qc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OOdeqrBAAAA3AAAAA8AAAAAAAAAAAAAAAAAmAIAAGRycy9kb3du&#10;cmV2LnhtbFBLBQYAAAAABAAEAPUAAACGAwAAAAA=&#10;" path="m5,8r,l5,10,5,8xm5,8v1,,2,,3,-1l9,9c8,10,7,10,5,10l5,8xm8,7c8,7,9,6,9,5r1,c10,7,10,8,9,9l8,7xm9,5r,l10,5,9,5xm9,5r,l10,5,9,5xm9,5c9,4,8,3,8,3l9,2v1,,1,2,1,3l9,5xm8,3c7,2,6,2,5,2l5,c7,,8,1,9,2l8,3xm5,2r,l5,r,2xm5,2r,l5,r,2xm5,2c4,2,3,2,3,3l1,2c2,1,4,,5,r,2xm3,3c2,3,2,4,2,5l,5c,4,,2,1,2l3,3xm2,5r,l,5r2,xm2,5r,l,5r2,xm2,5v,1,,2,1,2l1,9c,8,,7,,5r2,xm3,7v,1,1,1,2,1l5,10c4,10,2,10,1,9l3,7xm5,8r,l5,10,5,8xe" fillcolor="#24211d" stroked="f">
                  <v:path arrowok="t" o:connecttype="custom" o:connectlocs="23,36;23,44;23,36;40,40;23,36;40,23;40,40;40,23;44,23;40,23;40,23;44,23;40,23;40,8;40,23;23,8;40,8;23,8;23,0;23,8;23,8;23,0;23,8;4,8;23,8;8,23;4,8;8,23;0,23;8,23;8,23;0,23;8,23;4,40;8,23;23,36;4,40;23,36;23,44;23,36" o:connectangles="0,0,0,0,0,0,0,0,0,0,0,0,0,0,0,0,0,0,0,0,0,0,0,0,0,0,0,0,0,0,0,0,0,0,0,0,0,0,0,0"/>
                  <o:lock v:ext="edit" verticies="t"/>
                </v:shape>
                <v:oval id="Oval 257" o:spid="_x0000_s1280" style="position:absolute;left:186;top:583;width:19;height:17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vz9Y8MA&#10;AADcAAAADwAAAGRycy9kb3ducmV2LnhtbESPQUsDMRSE7wX/Q3iCl2Kz7VIta9MiVcFrt8Xz6+a5&#10;G9y8LEncZv+9EQSPw8x8w2z3yfZiJB+MYwXLRQGCuHHacKvgfHq734AIEVlj75gUTBRgv7uZbbHS&#10;7spHGuvYigzhUKGCLsahkjI0HVkMCzcQZ+/TeYsxS99K7fGa4baXq6J4kBYN54UOBzp01HzV31bB&#10;ePYfyU/GPA5TmS4v5audY6HU3W16fgIRKcX/8F/7XStYrUv4PZOPgNz9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Kvz9Y8MAAADcAAAADwAAAAAAAAAAAAAAAACYAgAAZHJzL2Rv&#10;d25yZXYueG1sUEsFBgAAAAAEAAQA9QAAAIgDAAAAAA==&#10;" stroked="f"/>
                <v:shape id="Freeform 258" o:spid="_x0000_s1281" style="position:absolute;left:184;top:581;width:23;height:21;visibility:visible;mso-wrap-style:square;v-text-anchor:top" coordsize="11,1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5qjjcQA&#10;AADcAAAADwAAAGRycy9kb3ducmV2LnhtbESPQYvCMBSE7wv+h/AEb2tqsSrVKKII3tZ1Pejt0Tzb&#10;avNSm6jdf28WhD0OM/MNM1u0phIPalxpWcGgH4EgzqwuOVdw+Nl8TkA4j6yxskwKfsnBYt75mGGq&#10;7ZO/6bH3uQgQdikqKLyvUyldVpBB17c1cfDOtjHog2xyqRt8BripZBxFI2mw5LBQYE2rgrLr/m4U&#10;fOWna2wv42Q9qFbH+Dx2ye7mlOp12+UUhKfW/4ff7a1WECdD+DsTjoCcv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eao43EAAAA3AAAAA8AAAAAAAAAAAAAAAAAmAIAAGRycy9k&#10;b3ducmV2LnhtbFBLBQYAAAAABAAEAPUAAACJAwAAAAA=&#10;" path="m6,8r,l6,10,6,8xm6,8c7,8,8,7,8,7r2,1c9,9,7,10,6,10l6,8xm8,7c9,6,9,6,9,5r2,c11,6,11,7,10,8l8,7xm9,5r,l11,5,9,5xm9,5r,l11,5,9,5xm9,5c9,4,9,3,8,3l10,1v1,1,1,2,1,4l9,5xm8,3c8,2,7,2,6,2l6,v1,,3,,4,1l8,3xm6,2r,l6,r,2xm6,2r,l6,r,2xm6,2c5,2,4,2,3,3l2,1c3,,4,,6,r,2xm3,3c2,3,2,4,2,5l,5c,3,1,2,2,1l3,3xm2,5r,l,5r2,xm2,5r,l,5r2,xm2,5v,1,,1,1,2l2,8c1,7,,6,,5r2,xm3,7v1,,2,1,3,1l6,10c4,10,3,9,2,8l3,7xm6,8r,l6,10,6,8xe" fillcolor="#24211d" stroked="f">
                  <v:path arrowok="t" o:connecttype="custom" o:connectlocs="27,36;27,44;27,36;44,36;27,36;40,23;44,36;40,23;48,23;40,23;40,23;48,23;40,23;44,4;40,23;27,8;44,4;27,8;27,0;27,8;27,8;27,0;27,8;8,4;27,8;8,23;8,4;8,23;0,23;8,23;8,23;0,23;8,23;8,36;8,23;27,36;8,36;27,36;27,44;27,36" o:connectangles="0,0,0,0,0,0,0,0,0,0,0,0,0,0,0,0,0,0,0,0,0,0,0,0,0,0,0,0,0,0,0,0,0,0,0,0,0,0,0,0"/>
                  <o:lock v:ext="edit" verticies="t"/>
                </v:shape>
                <v:oval id="Oval 259" o:spid="_x0000_s1282" style="position:absolute;left:209;top:562;width:18;height:17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lnAjMMA&#10;AADcAAAADwAAAGRycy9kb3ducmV2LnhtbESPT2sCMRTE74LfITyhF9Gsila2RpH+gV6r0vNz89wN&#10;3bwsSbpmv31TKPQ4zMxvmN0h2Vb05INxrGAxL0AQV04brhVczm+zLYgQkTW2jknBQAEO+/Foh6V2&#10;d/6g/hRrkSEcSlTQxNiVUoaqIYth7jri7N2ctxiz9LXUHu8Zblu5LIqNtGg4LzTY0XND1dfp2yro&#10;L/4z+cGYx25YpevL6tVOsVDqYZKOTyAipfgf/mu/awXL9Rp+z+QjIPc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ylnAjMMAAADcAAAADwAAAAAAAAAAAAAAAACYAgAAZHJzL2Rv&#10;d25yZXYueG1sUEsFBgAAAAAEAAQA9QAAAIgDAAAAAA==&#10;" stroked="f"/>
                <v:shape id="Freeform 260" o:spid="_x0000_s1283" style="position:absolute;left:207;top:560;width:22;height:21;visibility:visible;mso-wrap-style:square;v-text-anchor:top" coordsize="11,1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ASYYcQA&#10;AADcAAAADwAAAGRycy9kb3ducmV2LnhtbESPT4vCMBTE74LfITzBm00tVKVrlEVZ8Lb+O7i3R/Ns&#10;uzYvtclq99sbQfA4zMxvmPmyM7W4UesqywrGUQyCOLe64kLB8fA1moFwHlljbZkU/JOD5aLfm2Om&#10;7Z13dNv7QgQIuwwVlN43mZQuL8mgi2xDHLyzbQ36INtC6hbvAW5qmcTxRBqsOCyU2NCqpPyy/zMK&#10;voufS2J/p+l6XK9OyXnq0u3VKTUcdJ8fIDx1/h1+tTdaQZJO4HkmHAG5eA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IgEmGHEAAAA3AAAAA8AAAAAAAAAAAAAAAAAmAIAAGRycy9k&#10;b3ducmV2LnhtbFBLBQYAAAAABAAEAPUAAACJAwAAAAA=&#10;" path="m5,8r,l5,10,5,8xm5,8c6,8,7,7,8,7l9,8c8,9,7,10,5,10l5,8xm8,7c8,6,9,5,9,5r2,c11,6,10,7,9,8l8,7xm9,5r,l11,5,9,5xm9,5r,l11,5,9,5xm9,5c9,4,8,3,8,2l9,1v1,1,2,2,2,4l9,5xm8,2c7,2,6,1,5,1l5,c7,,8,,9,1l8,2xm5,1r,l5,r,1xm5,1r,l5,r,1xm5,1c4,1,3,2,3,2l2,1c3,,4,,5,r,1xm3,2c2,3,2,4,2,5l,5c,3,1,2,2,1l3,2xm2,5r,l,5r2,xm2,5r,l,5r2,xm2,5v,,,1,1,2l2,8c1,7,,6,,5r2,xm3,7v,,1,1,2,1l5,10c4,10,3,9,2,8l3,7xm5,8r,l5,10,5,8xe" fillcolor="#24211d" stroked="f">
                  <v:path arrowok="t" o:connecttype="custom" o:connectlocs="20,36;20,44;20,36;36,36;20,36;36,23;36,36;36,23;44,23;36,23;36,23;44,23;36,23;36,4;36,23;20,4;36,4;20,4;20,0;20,4;20,4;20,0;20,4;8,4;20,4;8,23;8,4;8,23;0,23;8,23;8,23;0,23;8,23;8,36;8,23;20,36;8,36;20,36;20,44;20,36" o:connectangles="0,0,0,0,0,0,0,0,0,0,0,0,0,0,0,0,0,0,0,0,0,0,0,0,0,0,0,0,0,0,0,0,0,0,0,0,0,0,0,0"/>
                  <o:lock v:ext="edit" verticies="t"/>
                </v:shape>
                <v:oval id="Oval 261" o:spid="_x0000_s1284" style="position:absolute;left:219;top:577;width:20;height:1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cf7YMMA&#10;AADcAAAADwAAAGRycy9kb3ducmV2LnhtbESPQWsCMRSE74X+h/AEL6Vmq7TKapRSFXqtlZ6fm+du&#10;cPOyJHHN/ntTKPQ4zMw3zGqTbCt68sE4VvAyKUAQV04brhUcv/fPCxAhImtsHZOCgQJs1o8PKyy1&#10;u/EX9YdYiwzhUKKCJsaulDJUDVkME9cRZ+/svMWYpa+l9njLcNvKaVG8SYuG80KDHX00VF0OV6ug&#10;P/qf5Adj5t0wS6ftbGefsFBqPErvSxCRUvwP/7U/tYLp6xx+z+QjINd3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Vcf7YMMAAADcAAAADwAAAAAAAAAAAAAAAACYAgAAZHJzL2Rv&#10;d25yZXYueG1sUEsFBgAAAAAEAAQA9QAAAIgDAAAAAA==&#10;" stroked="f"/>
                <v:shape id="Freeform 262" o:spid="_x0000_s1285" style="position:absolute;left:217;top:575;width:24;height:20;visibility:visible;mso-wrap-style:square;v-text-anchor:top" coordsize="12,1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Kob+cEA&#10;AADcAAAADwAAAGRycy9kb3ducmV2LnhtbERPu27CMBTdkfgH6yJ1A6eIRjRgEKAWITYeQ8er+GJH&#10;ja+j2JDw9/VQifHovJfr3tXiQW2oPCt4n2QgiEuvKzYKrpfv8RxEiMgaa8+k4EkB1qvhYImF9h2f&#10;6HGORqQQDgUqsDE2hZShtOQwTHxDnLibbx3GBFsjdYtdCne1nGZZLh1WnBosNrSzVP6e705B9jXf&#10;z661y59mlm/3n0djfw6dUm+jfrMAEamPL/G/+6AVTD/S2nQmHQG5+gM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BSqG/nBAAAA3AAAAA8AAAAAAAAAAAAAAAAAmAIAAGRycy9kb3du&#10;cmV2LnhtbFBLBQYAAAAABAAEAPUAAACGAwAAAAA=&#10;" path="m6,8r,l6,10,6,8xm6,8v1,,2,,3,-1l10,8c9,9,8,10,6,10l6,8xm9,7c9,6,10,6,10,5r2,c12,6,11,7,10,8l9,7xm10,5r,l12,5r-2,xm10,5r,l12,5r-2,xm10,5c10,4,9,3,9,3l10,1v1,1,2,2,2,4l10,5xm9,3c8,2,7,2,6,2l6,v2,,3,,4,1l9,3xm6,2r,l6,r,2xm6,2r,l6,r,2xm6,2c5,2,4,2,3,3l2,1c3,,5,,6,r,2xm3,3c3,3,2,4,2,5l,5c,3,1,2,2,1l3,3xm2,5r,l,5r2,xm2,5r,l,5r2,xm2,5v,1,1,1,1,2l2,8c1,7,,6,,5r2,xm3,7c4,8,5,8,6,8r,2c5,10,3,9,2,8l3,7xm6,8r,l6,10,6,8xe" fillcolor="#24211d" stroked="f">
                  <v:path arrowok="t" o:connecttype="custom" o:connectlocs="24,32;24,40;24,32;40,32;24,32;40,20;40,32;40,20;48,20;40,20;40,20;48,20;40,20;40,4;40,20;24,8;40,4;24,8;24,0;24,8;24,8;24,0;24,8;8,4;24,8;8,20;8,4;8,20;0,20;8,20;8,20;0,20;8,20;8,32;8,20;24,32;8,32;24,32;24,40;24,32" o:connectangles="0,0,0,0,0,0,0,0,0,0,0,0,0,0,0,0,0,0,0,0,0,0,0,0,0,0,0,0,0,0,0,0,0,0,0,0,0,0,0,0"/>
                  <o:lock v:ext="edit" verticies="t"/>
                </v:shape>
                <v:oval id="Oval 263" o:spid="_x0000_s1286" style="position:absolute;left:215;top:591;width:18;height:17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xTKicMA&#10;AADcAAAADwAAAGRycy9kb3ducmV2LnhtbESPQWsCMRSE7wX/Q3hCL6VmVVrrahRpLfRalZ5fN8/d&#10;4OZlSdI1++9NodDjMDPfMOttsq3oyQfjWMF0UoAgrpw2XCs4Hd8fX0CEiKyxdUwKBgqw3Yzu1lhq&#10;d+VP6g+xFhnCoUQFTYxdKWWoGrIYJq4jzt7ZeYsxS19L7fGa4baVs6J4lhYN54UGO3ptqLocfqyC&#10;/uS/kh+MWXTDPH2/zff2AQul7sdptwIRKcX/8F/7QyuYPS3h90w+AnJz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SxTKicMAAADcAAAADwAAAAAAAAAAAAAAAACYAgAAZHJzL2Rv&#10;d25yZXYueG1sUEsFBgAAAAAEAAQA9QAAAIgDAAAAAA==&#10;" stroked="f"/>
                <v:shape id="Freeform 264" o:spid="_x0000_s1287" style="position:absolute;left:213;top:589;width:20;height:21;visibility:visible;mso-wrap-style:square;v-text-anchor:top" coordsize="10,1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" path="m5,8r,l5,10,5,8xm5,8v1,,2,,3,-1l9,8c8,9,7,10,5,10l5,8xm8,7c8,7,9,6,9,5r1,c10,6,10,8,9,8l8,7xm9,5r,l10,5,9,5xm9,5r,l10,5,9,5xm9,5c9,4,8,4,8,3l9,2v1,1,1,2,1,3l9,5xm8,3c7,3,6,2,5,2l5,c7,,8,1,9,2l8,3xm5,2r,l5,r,2xm5,2r,l5,r,2xm5,2c4,2,4,3,3,3l2,2c3,1,4,,5,r,2xm3,3c3,4,2,4,2,5l,5c,4,1,3,2,2l3,3xm2,5r,l,5r2,xm2,5r,l,5r2,xm2,5v,1,1,2,1,2l2,8c1,8,,6,,5r2,xm3,7c4,8,4,8,5,8r,2c4,10,3,9,2,8l3,7xm5,8r,l5,10,5,8xe" fillcolor="#24211d" stroked="f">
                  <v:path arrowok="t" o:connecttype="custom" o:connectlocs="20,36;20,44;20,36;36,36;20,36;36,23;36,36;36,23;40,23;36,23;36,23;40,23;36,23;36,8;36,23;20,8;36,8;20,8;20,0;20,8;20,8;20,0;20,8;8,8;20,8;8,23;8,8;8,23;0,23;8,23;8,23;0,23;8,23;8,36;8,23;20,36;8,36;20,36;20,44;20,36" o:connectangles="0,0,0,0,0,0,0,0,0,0,0,0,0,0,0,0,0,0,0,0,0,0,0,0,0,0,0,0,0,0,0,0,0,0,0,0,0,0,0,0"/>
                  <o:lock v:ext="edit" verticies="t"/>
                </v:shape>
                <v:shape id="Freeform 265" o:spid="_x0000_s1288" style="position:absolute;left:213;top:554;width:77;height:140;visibility:visible;mso-wrap-style:square;v-text-anchor:top" coordsize="38,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Uf+1sQA&#10;AADcAAAADwAAAGRycy9kb3ducmV2LnhtbESP3WrCQBSE7wu+w3IE7+rGUGyNriJCQMFS6s/9IXvM&#10;BrNnY3arydu7hUIvh5n5hlmsOluLO7W+cqxgMk5AEBdOV1wqOB3z1w8QPiBrrB2Tgp48rJaDlwVm&#10;2j34m+6HUIoIYZ+hAhNCk0npC0MW/dg1xNG7uNZiiLItpW7xEeG2lmmSTKXFiuOCwYY2horr4ccq&#10;eJ9tP/cm3dVf59ltXfb9W56zU2o07NZzEIG68B/+a2+1gnQ6gd8z8QjI5R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VH/tbEAAAA3AAAAA8AAAAAAAAAAAAAAAAAmAIAAGRycy9k&#10;b3ducmV2LnhtbFBLBQYAAAAABAAEAPUAAACJAwAAAAA=&#10;" path="m24,68c32,58,38,30,30,10,26,4,25,4,23,,14,11,,36,14,67r10,1xe" strokecolor="#24211d" strokeweight="6e-5mm">
                  <v:path arrowok="t" o:connecttype="custom" o:connectlocs="99,288;124,43;95,0;57,284;99,288" o:connectangles="0,0,0,0,0"/>
                </v:shape>
                <v:shape id="Freeform 266" o:spid="_x0000_s1289" style="position:absolute;left:250;top:573;width:10;height:18;visibility:visible;mso-wrap-style:square;v-text-anchor:top" coordsize="5,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7GZgsQA&#10;AADcAAAADwAAAGRycy9kb3ducmV2LnhtbESPUWvCMBSF3wf+h3AHvoimK9hJZ5QhCD4M1jl/wKW5&#10;a8qam5pE2/37RRB8PJxzvsNZb0fbiSv50DpW8LLIQBDXTrfcKDh97+crECEia+wck4I/CrDdTJ7W&#10;WGo38Bddj7ERCcKhRAUmxr6UMtSGLIaF64mT9+O8xZikb6T2OCS47WSeZYW02HJaMNjTzlD9e7xY&#10;BdWyY1819VCZk7Sv52L2ufuYKTV9Ht/fQEQa4yN8bx+0grzI4XYmHQG5+Q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EOxmYLEAAAA3AAAAA8AAAAAAAAAAAAAAAAAmAIAAGRycy9k&#10;b3ducmV2LnhtbFBLBQYAAAAABAAEAPUAAACJAwAAAAA=&#10;" path="m5,9c3,7,1,,,e" filled="f" strokecolor="#24211d" strokeweight="6e-5mm">
                  <v:stroke endcap="round"/>
                  <v:path arrowok="t" o:connecttype="custom" o:connectlocs="20,36;0,0" o:connectangles="0,0"/>
                </v:shape>
                <v:shape id="Freeform 267" o:spid="_x0000_s1290" style="position:absolute;left:260;top:598;width:16;height:22;visibility:visible;mso-wrap-style:square;v-text-anchor:top" coordsize="8,1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sc+/sQA&#10;AADcAAAADwAAAGRycy9kb3ducmV2LnhtbESPwWrDMBBE74H8g9hAL6GW64ApbpTQhBQKOdUJPS/W&#10;2jK1Vo6lxvbfV4VCj8PMvGG2+8l24k6Dbx0reEpSEMSV0y03Cq6Xt8dnED4ga+wck4KZPOx3y8UW&#10;C+1G/qB7GRoRIewLVGBC6AspfWXIok9cTxy92g0WQ5RDI/WAY4TbTmZpmkuLLccFgz0dDVVf5bdV&#10;IEvJ9WzXjm7duTanz9PxUKVKPaym1xcQgabwH/5rv2sFWb6B3zPxCMjdD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ILHPv7EAAAA3AAAAA8AAAAAAAAAAAAAAAAAmAIAAGRycy9k&#10;b3ducmV2LnhtbFBLBQYAAAAABAAEAPUAAACJAwAAAAA=&#10;" path="m8,c6,7,1,11,,6e" filled="f" strokecolor="#24211d" strokeweight="6e-5mm">
                  <v:stroke endcap="round"/>
                  <v:path arrowok="t" o:connecttype="custom" o:connectlocs="32,0;0,24" o:connectangles="0,0"/>
                </v:shape>
                <v:shape id="Freeform 268" o:spid="_x0000_s1291" style="position:absolute;left:243;top:595;width:17;height:31;visibility:visible;mso-wrap-style:square;v-text-anchor:top" coordsize="8,1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M8re8MA&#10;AADcAAAADwAAAGRycy9kb3ducmV2LnhtbESPT2sCMRTE74LfITyhN00qRWRrFKkIFi/+o+fH5nV3&#10;6eYlJNHd+ulNoeBxmJnfMItVb1txoxAbxxpeJwoEcelMw5WGy3k7noOICdlg65g0/FKE1XI4WGBh&#10;XMdHup1SJTKEY4Ea6pR8IWUsa7IYJ84TZ+/bBYspy1BJE7DLcNvKqVIzabHhvFCjp4+ayp/T1Wq4&#10;+104f8399VC2rNRn1+3tZq31y6hfv4NI1Kdn+L+9Mxqmszf4O5OPgFw+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TM8re8MAAADcAAAADwAAAAAAAAAAAAAAAACYAgAAZHJzL2Rv&#10;d25yZXYueG1sUEsFBgAAAAAEAAQA9QAAAIgDAAAAAA==&#10;" path="m8,9c7,15,2,5,,e" filled="f" strokecolor="#24211d" strokeweight="6e-5mm">
                  <v:stroke endcap="round"/>
                  <v:path arrowok="t" o:connecttype="custom" o:connectlocs="36,39;0,0" o:connectangles="0,0"/>
                </v:shape>
                <v:shape id="Freeform 269" o:spid="_x0000_s1292" style="position:absolute;left:239;top:624;width:21;height:35;visibility:visible;mso-wrap-style:square;v-text-anchor:top" coordsize="10,1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7ajO8QA&#10;AADcAAAADwAAAGRycy9kb3ducmV2LnhtbESPQWvCQBSE7wX/w/KE3uom0opEVxGpIl6k6iW3R/aZ&#10;DWbfptlVo7++KxQ8DjPzDTOdd7YWV2p95VhBOkhAEBdOV1wqOB5WH2MQPiBrrB2Tgjt5mM96b1PM&#10;tLvxD133oRQRwj5DBSaEJpPSF4Ys+oFriKN3cq3FEGVbSt3iLcJtLYdJMpIWK44LBhtaGirO+4tV&#10;kN/N9vPwKHaPNP1mXGP+e77kSr33u8UERKAuvML/7Y1WMBx9wfNMPAJy9g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Ce2ozvEAAAA3AAAAA8AAAAAAAAAAAAAAAAAmAIAAGRycy9k&#10;b3ducmV2LnhtbFBLBQYAAAAABAAEAPUAAACJAwAAAAA=&#10;" path="m,c1,2,10,17,10,6e" filled="f" strokecolor="#24211d" strokeweight="6e-5mm">
                  <v:stroke endcap="round"/>
                  <v:path arrowok="t" o:connecttype="custom" o:connectlocs="0,0;44,25" o:connectangles="0,0"/>
                </v:shape>
                <v:shape id="Freeform 270" o:spid="_x0000_s1293" style="position:absolute;left:258;top:571;width:4;height:64;visibility:visible;mso-wrap-style:square;v-text-anchor:top" coordsize="2,3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4+ybMIA&#10;AADcAAAADwAAAGRycy9kb3ducmV2LnhtbESPwWrDMBBE74X+g9hAb7WcHExwrIQSCA2BFur6AxZp&#10;axlbK2MpifP3USGQ4zAzb5hqN7tBXGgKnWcFyywHQay96bhV0Pwe3tcgQkQ2OHgmBTcKsNu+vlRY&#10;Gn/lH7rUsRUJwqFEBTbGsZQyaEsOQ+ZH4uT9+clhTHJqpZnwmuBukKs8L6TDjtOCxZH2lnRfn50C&#10;ferz79CY21w3+Im6X8cvr5V6W8wfGxCR5vgMP9pHo2BVFPB/Jh0Bub0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zj7JswgAAANwAAAAPAAAAAAAAAAAAAAAAAJgCAABkcnMvZG93&#10;bnJldi54bWxQSwUGAAAAAAQABAD1AAAAhwMAAAAA&#10;" path="m1,v,4,1,9,,14c1,17,,26,,31e" filled="f" strokecolor="#24211d" strokeweight="6e-5mm">
                  <v:stroke endcap="round"/>
                  <v:path arrowok="t" o:connecttype="custom" o:connectlocs="4,0;4,60;0,132" o:connectangles="0,0,0"/>
                </v:shape>
                <v:shape id="Freeform 271" o:spid="_x0000_s1294" style="position:absolute;left:248;top:565;width:79;height:158;visibility:visible;mso-wrap-style:square;v-text-anchor:top" coordsize="39,7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D8B6cYA&#10;AADcAAAADwAAAGRycy9kb3ducmV2LnhtbESPQWvCQBSE74L/YXlCb3WjB62pG5FgpWCp1tZDbo/s&#10;Mwlm34bs1sR/3y0IHoeZ+YZZrnpTiyu1rrKsYDKOQBDnVldcKPj5fnt+AeE8ssbaMim4kYNVMhws&#10;Mda24y+6Hn0hAoRdjApK75tYSpeXZNCNbUMcvLNtDfog20LqFrsAN7WcRtFMGqw4LJTYUFpSfjn+&#10;GgXpx3bD+25/+MTFZSt3p1u2zlKlnkb9+hWEp94/wvf2u1Ywnc3h/0w4AjL5A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lD8B6cYAAADcAAAADwAAAAAAAAAAAAAAAACYAgAAZHJz&#10;L2Rvd25yZXYueG1sUEsFBgAAAAAEAAQA9QAAAIsDAAAAAA==&#10;" path="m18,77c39,39,24,,21,1,19,7,18,12,14,17,5,28,,55,14,76r4,1xe" strokecolor="#24211d" strokeweight="6e-5mm">
                  <v:path arrowok="t" o:connecttype="custom" o:connectlocs="73,324;87,4;57,72;57,320;73,324" o:connectangles="0,0,0,0,0"/>
                </v:shape>
                <v:shape id="Freeform 272" o:spid="_x0000_s1295" style="position:absolute;left:282;top:595;width:19;height:27;visibility:visible;mso-wrap-style:square;v-text-anchor:top" coordsize="9,1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IycX8IA&#10;AADcAAAADwAAAGRycy9kb3ducmV2LnhtbERPy4rCMBTdC/5DuMLsxlRnEKlG0QFBGUGsLlxem9sH&#10;NjedJmr1681iwOXhvKfz1lTiRo0rLSsY9CMQxKnVJecKjofV5xiE88gaK8uk4EEO5rNuZ4qxtnfe&#10;0y3xuQgh7GJUUHhfx1K6tCCDrm9r4sBltjHoA2xyqRu8h3BTyWEUjaTBkkNDgTX9FJRekqtRcDif&#10;sufXcrvYJG2SPes/+/27s0p99NrFBISn1r/F/+61VjAchbXhTDgCcvYC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kjJxfwgAAANwAAAAPAAAAAAAAAAAAAAAAAJgCAABkcnMvZG93&#10;bnJldi54bWxQSwUGAAAAAAQABAD1AAAAhwMAAAAA&#10;" path="m9,7c7,10,6,12,4,13,3,9,1,2,,e" filled="f" strokecolor="#24211d" strokeweight="6e-5mm">
                  <v:stroke endcap="round"/>
                  <v:path arrowok="t" o:connecttype="custom" o:connectlocs="40,31;17,56;0,0" o:connectangles="0,0,0"/>
                </v:shape>
                <v:shape id="Freeform 273" o:spid="_x0000_s1296" style="position:absolute;left:272;top:616;width:33;height:33;visibility:visible;mso-wrap-style:square;v-text-anchor:top" coordsize="16,1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ZYuIsUA&#10;AADcAAAADwAAAGRycy9kb3ducmV2LnhtbESPzWrCQBSF90LfYbiFbkQnuohNdBKKIFRw01hos7tk&#10;bpO0mTshM8b49p1CweXh/HycXT6ZTow0uNaygtUyAkFcWd1yreD9fFg8g3AeWWNnmRTcyEGePcx2&#10;mGp75TcaC1+LMMIuRQWN930qpasaMuiWticO3pcdDPogh1rqAa9h3HRyHUWxNNhyIDTY076h6qe4&#10;mMC1Jcenz9J9Jx/j5ljWN577Qqmnx+llC8LT5O/h//arVrCOE/g7E46AzH4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Zli4ixQAAANwAAAAPAAAAAAAAAAAAAAAAAJgCAABkcnMv&#10;ZG93bnJldi54bWxQSwUGAAAAAAQABAD1AAAAigMAAAAA&#10;" path="m16,7v-3,4,-5,7,-8,9c7,10,3,11,,e" filled="f" strokecolor="#24211d" strokeweight="6e-5mm">
                  <v:stroke endcap="round"/>
                  <v:path arrowok="t" o:connecttype="custom" o:connectlocs="68,29;35,68;0,0" o:connectangles="0,0,0"/>
                </v:shape>
                <v:shape id="Freeform 274" o:spid="_x0000_s1297" style="position:absolute;left:268;top:641;width:33;height:37;visibility:visible;mso-wrap-style:square;v-text-anchor:top" coordsize="16,1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WhFGsEA&#10;AADcAAAADwAAAGRycy9kb3ducmV2LnhtbERPy4rCMBTdD/gP4QruxlTBBx2jiMyAC0Gsits7ybXt&#10;THNTmljr35uF4PJw3otVZyvRUuNLxwpGwwQEsXam5FzB6fjzOQfhA7LByjEpeJCH1bL3scDUuDsf&#10;qM1CLmII+xQVFCHUqZReF2TRD11NHLmrayyGCJtcmgbvMdxWcpwkU2mx5NhQYE2bgvR/drMKst1D&#10;X/Ozn+i//Xf321p3GZ2dUoN+t/4CEagLb/HLvTUKxrM4P56JR0Aun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F1oRRrBAAAA3AAAAA8AAAAAAAAAAAAAAAAAmAIAAGRycy9kb3du&#10;cmV2LnhtbFBLBQYAAAAABAAEAPUAAACGAwAAAAA=&#10;" path="m,c1,9,7,13,7,18v4,-2,7,-5,9,-10e" filled="f" strokecolor="#24211d" strokeweight="6e-5mm">
                  <v:stroke endcap="round"/>
                  <v:path arrowok="t" o:connecttype="custom" o:connectlocs="0,0;29,76;68,33" o:connectangles="0,0,0"/>
                </v:shape>
                <v:shape id="Freeform 275" o:spid="_x0000_s1298" style="position:absolute;left:278;top:587;width:15;height:122;visibility:visible;mso-wrap-style:square;v-text-anchor:top" coordsize="7,5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y781cYA&#10;AADcAAAADwAAAGRycy9kb3ducmV2LnhtbESPQWvCQBSE7wX/w/KE3pqNOWiIWaUEhIJQWuuhx9fs&#10;M0nNvo3ZbZL667uC0OMwM98w+XYyrRiod41lBYsoBkFcWt1wpeD4sXtKQTiPrLG1TAp+ycF2M3vI&#10;MdN25HcaDr4SAcIuQwW1910mpStrMugi2xEH72R7gz7IvpK6xzHATSuTOF5Kgw2HhRo7Kmoqz4cf&#10;oyBdFdfvs+6ub+lyXyQx7j9fL19KPc6n5zUIT5P/D9/bL1pBslrA7Uw4AnLzB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1y781cYAAADcAAAADwAAAAAAAAAAAAAAAACYAgAAZHJz&#10;L2Rvd25yZXYueG1sUEsFBgAAAAAEAAQA9QAAAIsDAAAAAA==&#10;" path="m7,c7,5,5,22,5,29,3,37,,53,,59e" filled="f" strokecolor="#24211d" strokeweight="6e-5mm">
                  <v:stroke endcap="round"/>
                  <v:path arrowok="t" o:connecttype="custom" o:connectlocs="32,0;24,124;0,252" o:connectangles="0,0,0"/>
                </v:shape>
                <v:shape id="Freeform 276" o:spid="_x0000_s1299" style="position:absolute;left:131;top:661;width:135;height:97;visibility:visible;mso-wrap-style:square;v-text-anchor:top" coordsize="66,4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4HrscUA&#10;AADcAAAADwAAAGRycy9kb3ducmV2LnhtbESPQWvCQBSE74L/YXlCb7oxoJbUVUQQtMVD1aLH1+wz&#10;Wcy+DdltTP99Vyh4HGbmG2a+7GwlWmq8caxgPEpAEOdOGy4UnI6b4SsIH5A1Vo5JwS95WC76vTlm&#10;2t35k9pDKESEsM9QQRlCnUnp85Is+pGriaN3dY3FEGVTSN3gPcJtJdMkmUqLhuNCiTWtS8pvhx+r&#10;oHXfF7N7n1zMaTc+z65n/fE13Sv1MuhWbyACdeEZ/m9vtYJ0lsLjTDwCcvEH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3geuxxQAAANwAAAAPAAAAAAAAAAAAAAAAAJgCAABkcnMv&#10;ZG93bnJldi54bWxQSwUGAAAAAAQABAD1AAAAigMAAAAA&#10;" path="m66,32l61,29c29,,5,7,,16v7,3,23,31,66,16xe" strokecolor="#24211d" strokeweight="6e-5mm">
                  <v:path arrowok="t" o:connecttype="custom" o:connectlocs="276,136;256,124;0,68;276,136" o:connectangles="0,0,0,0"/>
                </v:shape>
                <v:shape id="Freeform 277" o:spid="_x0000_s1300" style="position:absolute;left:141;top:684;width:19;height:17;visibility:visible;mso-wrap-style:square;v-text-anchor:top" coordsize="9,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K0bJMMA&#10;AADcAAAADwAAAGRycy9kb3ducmV2LnhtbESPT2sCMRTE7wW/Q3hCbzWrS6usRhGl0Hrzz0Fvj81z&#10;E9y8LJtU129vBKHHYWZ+w8wWnavFldpgPSsYDjIQxKXXlisFh/33xwREiMgaa8+k4E4BFvPe2wwL&#10;7W+8pesuViJBOBSowMTYFFKG0pDDMPANcfLOvnUYk2wrqVu8Jbir5SjLvqRDy2nBYEMrQ+Vl9+cU&#10;bIY6335aYzd5WB9Pv+SXFo9Kvfe75RREpC7+h1/tH61gNM7heSYdATl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4K0bJMMAAADcAAAADwAAAAAAAAAAAAAAAACYAgAAZHJzL2Rv&#10;d25yZXYueG1sUEsFBgAAAAAEAAQA9QAAAIgDAAAAAA==&#10;" path="m,1c4,,9,5,9,8,7,8,5,8,3,8e" filled="f" strokecolor="#24211d" strokeweight="6e-5mm">
                  <v:stroke endcap="round"/>
                  <v:path arrowok="t" o:connecttype="custom" o:connectlocs="0,4;40,36;13,36" o:connectangles="0,0,0"/>
                </v:shape>
                <v:shape id="Freeform 278" o:spid="_x0000_s1301" style="position:absolute;left:147;top:696;width:49;height:21;visibility:visible;mso-wrap-style:square;v-text-anchor:top" coordsize="24,1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WmatcUA&#10;AADcAAAADwAAAGRycy9kb3ducmV2LnhtbESPQUvDQBSE74L/YXmCF7GbhmpC7LYUQWyPRr2/ZJ9J&#10;cPftkl3b2F/fLRR6HGbmG2a5nqwRexrD4FjBfJaBIG6dHrhT8PX59liCCBFZo3FMCv4pwHp1e7PE&#10;SrsDf9C+jp1IEA4VKuhj9JWUoe3JYpg5T5y8HzdajEmOndQjHhLcGpln2bO0OHBa6NHTa0/tb/1n&#10;FdRF+TQ3m/I9L5pv0zzku6PfeaXu76bNC4hIU7yGL+2tVpAXCzifSUdArk4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haZq1xQAAANwAAAAPAAAAAAAAAAAAAAAAAJgCAABkcnMv&#10;ZG93bnJldi54bWxQSwUGAAAAAAQABAD1AAAAigMAAAAA&#10;" path="m,c3,1,15,4,19,6,24,10,9,8,6,9e" filled="f" strokecolor="#24211d" strokeweight="6e-5mm">
                  <v:stroke endcap="round"/>
                  <v:path arrowok="t" o:connecttype="custom" o:connectlocs="0,0;80,27;25,40" o:connectangles="0,0,0"/>
                </v:shape>
                <v:shape id="Freeform 279" o:spid="_x0000_s1302" style="position:absolute;left:196;top:723;width:17;height:4;visibility:visible;mso-wrap-style:square;v-text-anchor:top" coordsize="8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bF+0MQA&#10;AADcAAAADwAAAGRycy9kb3ducmV2LnhtbESP3WrCQBSE7wu+w3KE3tWNQv2JriIBi70RTXyAY/aY&#10;BLNnw+5W0z59t1DwcpiZb5jVpjetuJPzjWUF41ECgri0uuFKwbnYvc1B+ICssbVMCr7Jw2Y9eFlh&#10;qu2DT3TPQyUihH2KCuoQulRKX9Zk0I9sRxy9q3UGQ5SuktrhI8JNKydJMpUGG44LNXaU1VTe8i+j&#10;oMgz74g/9sdDyH4Oizl+6stUqddhv12CCNSHZ/i/vdcKJrN3+DsTj4Bc/wI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HWxftDEAAAA3AAAAA8AAAAAAAAAAAAAAAAAmAIAAGRycy9k&#10;b3ducmV2LnhtbFBLBQYAAAAABAAEAPUAAACJAwAAAAA=&#10;" path="m,2c3,2,5,2,8,e" filled="f" strokecolor="#24211d" strokeweight="6e-5mm">
                  <v:stroke endcap="round"/>
                  <v:path arrowok="t" o:connecttype="custom" o:connectlocs="0,8;36,0" o:connectangles="0,0"/>
                </v:shape>
                <v:shape id="Freeform 280" o:spid="_x0000_s1303" style="position:absolute;left:217;top:727;width:20;height:6;visibility:visible;mso-wrap-style:square;v-text-anchor:top" coordsize="10,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tRxy8gA&#10;AADcAAAADwAAAGRycy9kb3ducmV2LnhtbESPW2vCQBSE3wv9D8sp+FLqRilpSV1FvFTJQ6FewMdD&#10;9jSJZs+G3VXjv3cLhT4OM/MNM5p0phEXcr62rGDQT0AQF1bXXCrYbZcv7yB8QNbYWCYFN/IwGT8+&#10;jDDT9srfdNmEUkQI+wwVVCG0mZS+qMig79uWOHo/1hkMUbpSaofXCDeNHCZJKg3WHBcqbGlWUXHa&#10;nI2Cz/zwOj9+yXyfzp9X6X67cHlzUqr31E0/QATqwn/4r73WCoZvKfyeiUdAju8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Ba1HHLyAAAANwAAAAPAAAAAAAAAAAAAAAAAJgCAABk&#10;cnMvZG93bnJldi54bWxQSwUGAAAAAAQABAD1AAAAjQMAAAAA&#10;" path="m,3c2,3,9,2,10,e" filled="f" strokecolor="#24211d" strokeweight="6e-5mm">
                  <v:stroke endcap="round"/>
                  <v:path arrowok="t" o:connecttype="custom" o:connectlocs="0,12;40,0" o:connectangles="0,0"/>
                </v:shape>
                <v:shape id="Freeform 281" o:spid="_x0000_s1304" style="position:absolute;left:131;top:610;width:137;height:117;visibility:visible;mso-wrap-style:square;v-text-anchor:top" coordsize="67,5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GjUH8YA&#10;AADcAAAADwAAAGRycy9kb3ducmV2LnhtbESPT2sCMRTE7wW/Q3iCl6LZCu3KahQRii2Fgn8OHp+b&#10;525w87Ikcd1++6ZQ8DjMzG+Yxaq3jejIB+NYwcskA0FcOm24UnA8vI9nIEJE1tg4JgU/FGC1HDwt&#10;sNDuzjvq9rESCcKhQAV1jG0hZShrshgmriVO3sV5izFJX0nt8Z7gtpHTLHuTFg2nhRpb2tRUXvc3&#10;q+D7+Lk5bznvv16NuVZ+e9Ld80mp0bBfz0FE6uMj/N/+0AqmeQ5/Z9IRkMt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dGjUH8YAAADcAAAADwAAAAAAAAAAAAAAAACYAgAAZHJz&#10;L2Rvd25yZXYueG1sUEsFBgAAAAAEAAQA9QAAAIsDAAAAAA==&#10;" path="m67,57c64,45,50,25,33,13,27,8,19,8,12,5,9,3,6,1,3,,1,,1,,,1,4,15,12,47,44,53v7,,15,3,23,4xe" strokecolor="#24211d" strokeweight="6e-5mm">
                  <v:path arrowok="t" o:connecttype="custom" o:connectlocs="280,240;137,55;51,21;12,0;0,4;184,224;280,240" o:connectangles="0,0,0,0,0,0,0"/>
                </v:shape>
                <v:shape id="Freeform 282" o:spid="_x0000_s1305" style="position:absolute;left:137;top:618;width:23;height:23;visibility:visible;mso-wrap-style:square;v-text-anchor:top" coordsize="11,1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uJ8WMAA&#10;AADcAAAADwAAAGRycy9kb3ducmV2LnhtbERPz2vCMBS+D/wfwhN2m6kdbFKNIkJhzO2wqvdH82yK&#10;zUtJYlv/++Uw2PHj+73ZTbYTA/nQOlawXGQgiGunW24UnE/lywpEiMgaO8ek4EEBdtvZ0wYL7Ub+&#10;oaGKjUghHApUYGLsCylDbchiWLieOHFX5y3GBH0jtccxhdtO5ln2Ji22nBoM9nQwVN+qu1XwuffZ&#10;UJZf8bs6ju2Kzet0yVmp5/m0X4OINMV/8Z/7QyvI39PadCYdAbn9BQ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/uJ8WMAAAADcAAAADwAAAAAAAAAAAAAAAACYAgAAZHJzL2Rvd25y&#10;ZXYueG1sUEsFBgAAAAAEAAQA9QAAAIUDAAAAAA==&#10;" path="m7,v1,4,4,9,3,11c8,11,2,7,,6e" filled="f" strokecolor="#24211d" strokeweight="6e-5mm">
                  <v:stroke endcap="round"/>
                  <v:path arrowok="t" o:connecttype="custom" o:connectlocs="31,0;44,48;0,27" o:connectangles="0,0,0"/>
                </v:shape>
                <v:shape id="Freeform 283" o:spid="_x0000_s1306" style="position:absolute;left:145;top:628;width:35;height:40;visibility:visible;mso-wrap-style:square;v-text-anchor:top" coordsize="17,1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2tLpMQA&#10;AADcAAAADwAAAGRycy9kb3ducmV2LnhtbESPW4vCMBSE34X9D+Es+KbJFq/VKK4g+LTgBfTx0Bzb&#10;7jYnpYla//1GEHwcZuYbZr5sbSVu1PjSsYavvgJBnDlTcq7heNj0JiB8QDZYOSYND/KwXHx05pga&#10;d+cd3fYhFxHCPkUNRQh1KqXPCrLo+64mjt7FNRZDlE0uTYP3CLeVTJQaSYslx4UCa1oXlP3tr1bD&#10;dbxy5WPwo0KbnNRhONx+J79nrbuf7WoGIlAb3uFXe2s0JOMpPM/EIyAX/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trS6TEAAAA3AAAAA8AAAAAAAAAAAAAAAAAmAIAAGRycy9k&#10;b3ducmV2LnhtbFBLBQYAAAAABAAEAPUAAACJAwAAAAA=&#10;" path="m15,v,1,,3,,4c17,8,15,15,15,18,13,19,7,15,3,13,1,12,,12,,12e" filled="f" strokecolor="#24211d" strokeweight="6e-5mm">
                  <v:stroke endcap="round"/>
                  <v:path arrowok="t" o:connecttype="custom" o:connectlocs="64,0;64,17;64,80;12,57;0,53" o:connectangles="0,0,0,0,0"/>
                </v:shape>
                <v:shape id="Freeform 284" o:spid="_x0000_s1307" style="position:absolute;left:168;top:676;width:30;height:18;visibility:visible;mso-wrap-style:square;v-text-anchor:top" coordsize="15,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TWMKsIA&#10;AADcAAAADwAAAGRycy9kb3ducmV2LnhtbERPW2vCMBR+F/YfwhnszaY6GFKNIoJjMBh4Bd+OzbEt&#10;bU5qktn23y8PAx8/vvti1ZtGPMj5yrKCSZKCIM6trrhQcDxsxzMQPiBrbCyTgoE8rJYvowVm2na8&#10;o8c+FCKGsM9QQRlCm0np85IM+sS2xJG7WWcwROgKqR12Mdw0cpqmH9JgxbGhxJY2JeX1/tcouPwM&#10;Xt/O9fD+3Z0+2eXpfXetlXp77ddzEIH68BT/u7+0gukszo9n4hGQyz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JNYwqwgAAANwAAAAPAAAAAAAAAAAAAAAAAJgCAABkcnMvZG93&#10;bnJldi54bWxQSwUGAAAAAAQABAD1AAAAhwMAAAAA&#10;" path="m,6c2,4,8,9,14,7v1,,,-5,1,-7e" filled="f" strokecolor="#24211d" strokeweight="6e-5mm">
                  <v:stroke endcap="round"/>
                  <v:path arrowok="t" o:connecttype="custom" o:connectlocs="0,24;56,28;60,0" o:connectangles="0,0,0"/>
                </v:shape>
                <v:shape id="Freeform 285" o:spid="_x0000_s1308" style="position:absolute;left:200;top:696;width:33;height:19;visibility:visible;mso-wrap-style:square;v-text-anchor:top" coordsize="16,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cnbZ74A&#10;AADcAAAADwAAAGRycy9kb3ducmV2LnhtbESPzQrCMBCE74LvEFbwpqmCUqppEUHx6B+el2Zti82m&#10;NFHbtzeC4HGYmW+YddaZWryodZVlBbNpBII4t7riQsH1spvEIJxH1lhbJgU9OcjS4WCNibZvPtHr&#10;7AsRIOwSVFB63yRSurwkg25qG+Lg3W1r0AfZFlK3+A5wU8t5FC2lwYrDQokNbUvKH+enURD7aKd7&#10;uvT2uHDH/QZPvb11So1H3WYFwlPn/+Ff+6AVzOMZfM+EIyDTDwA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DXJ22e+AAAA3AAAAA8AAAAAAAAAAAAAAAAAmAIAAGRycy9kb3ducmV2&#10;LnhtbFBLBQYAAAAABAAEAPUAAACDAwAAAAA=&#10;" path="m,7c2,5,16,9,9,e" filled="f" strokecolor="#24211d" strokeweight="6e-5mm">
                  <v:stroke endcap="round"/>
                  <v:path arrowok="t" o:connecttype="custom" o:connectlocs="0,32;39,0" o:connectangles="0,0"/>
                </v:shape>
                <v:shape id="Freeform 286" o:spid="_x0000_s1309" style="position:absolute;left:141;top:620;width:102;height:93;visibility:visible;mso-wrap-style:square;v-text-anchor:top" coordsize="50,4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fbwY8EA&#10;AADcAAAADwAAAGRycy9kb3ducmV2LnhtbERPXWvCMBR9H+w/hDvwbaYrKFqNMiZKQXxY3d4vze0H&#10;NjddEzX+eyMI4zwdzhdnuQ6mExcaXGtZwcc4AUFcWt1yreDnuH2fgXAeWWNnmRTcyMF69fqyxEzb&#10;K3/TpfC1iCXsMlTQeN9nUrqyIYNubHviqFV2MOgjHWqpB7zGctPJNEmm0mDLcaHBnr4aKk/F2Sio&#10;D2Hzu88nIWJ3q/JKz/M/r9ToLXwuQHgK/t/8TOdaQTpL4XEmHgG5ugM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Fn28GPBAAAA3AAAAA8AAAAAAAAAAAAAAAAAmAIAAGRycy9kb3du&#10;cmV2LnhtbFBLBQYAAAAABAAEAPUAAACGAwAAAAA=&#10;" path="m,c2,1,5,7,8,10v2,2,5,6,8,10c19,23,23,28,25,31v5,4,10,8,15,11c41,42,49,45,50,45e" filled="f" strokecolor="#24211d" strokeweight="6e-5mm">
                  <v:stroke endcap="round"/>
                  <v:path arrowok="t" o:connecttype="custom" o:connectlocs="0,0;33,43;67,85;104,132;167,180;208,192" o:connectangles="0,0,0,0,0,0"/>
                </v:shape>
                <v:shape id="Freeform 287" o:spid="_x0000_s1310" style="position:absolute;left:170;top:587;width:106;height:140;visibility:visible;mso-wrap-style:square;v-text-anchor:top" coordsize="52,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4/phMMA&#10;AADcAAAADwAAAGRycy9kb3ducmV2LnhtbESPQYvCMBSE7wv+h/CEva2pCirVKCIIK4iiFfH4aJ5t&#10;sXmpTdZ2/70RBI/DzHzDzBatKcWDaldYVtDvRSCIU6sLzhSckvXPBITzyBpLy6Tgnxws5p2vGcba&#10;Nnygx9FnIkDYxagg976KpXRpTgZdz1bEwbva2qAPss6krrEJcFPKQRSNpMGCw0KOFa1ySm/HP6Ng&#10;uxvdk9P5cmsKbzb78Xm7S6RT6rvbLqcgPLX+E363f7WCwWQIrzPhCMj5E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J4/phMMAAADcAAAADwAAAAAAAAAAAAAAAACYAgAAZHJzL2Rv&#10;d25yZXYueG1sUEsFBgAAAAAEAAQA9QAAAIgDAAAAAA==&#10;" path="m48,68v2,,3,-1,4,-3c50,63,47,59,47,56,47,44,37,19,18,9,11,6,6,3,2,,,16,5,50,39,62v5,2,8,4,9,6xe" strokecolor="#24211d" strokeweight="6e-5mm">
                  <v:path arrowok="t" o:connecttype="custom" o:connectlocs="200,288;216,276;196,237;75,39;8,0;163,264;200,288" o:connectangles="0,0,0,0,0,0,0"/>
                </v:shape>
                <v:line id="Line 288" o:spid="_x0000_s1311" style="position:absolute;flip:x;visibility:visible;mso-wrap-style:square" from="198,616" to="200,626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sLd/s8UAAADcAAAADwAAAGRycy9kb3ducmV2LnhtbESPQWvCQBSE74L/YXlCb7oxrVGia7At&#10;hUqEUu2hx0f2mQSzb0N2a9J/3y0IHoeZ+YbZZINpxJU6V1tWMJ9FIIgLq2suFXyd3qYrEM4ja2ws&#10;k4JfcpBtx6MNptr2/EnXoy9FgLBLUUHlfZtK6YqKDLqZbYmDd7adQR9kV0rdYR/gppFxFCXSYM1h&#10;ocKWXioqLscfo0C+Lr77fB7t5SF/XD4nOSb8gUo9TIbdGoSnwd/Dt/a7VhCvnuD/TDgCcvsH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sLd/s8UAAADcAAAADwAAAAAAAAAA&#10;AAAAAAChAgAAZHJzL2Rvd25yZXYueG1sUEsFBgAAAAAEAAQA+QAAAJMDAAAAAA==&#10;" strokecolor="#24211d" strokeweight="6e-5mm">
                  <v:stroke endcap="round"/>
                </v:line>
                <v:shape id="Freeform 289" o:spid="_x0000_s1312" style="position:absolute;left:184;top:618;width:14;height:8;visibility:visible;mso-wrap-style:square;v-text-anchor:top" coordsize="7,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k2qVsYA&#10;AADcAAAADwAAAGRycy9kb3ducmV2LnhtbESPT2vCQBTE7wW/w/KEXopuDFRidBUpCJHiQe2lt0f2&#10;5Y9m34bsauK37xYEj8PM/IZZbQbTiDt1rrasYDaNQBDnVtdcKvg57yYJCOeRNTaWScGDHGzWo7cV&#10;ptr2fKT7yZciQNilqKDyvk2ldHlFBt3UtsTBK2xn0AfZlVJ32Ae4aWQcRXNpsOawUGFLXxXl19PN&#10;KPhd+P0uKWbZ9+WjPhxucdGfs0Kp9/GwXYLwNPhX+NnOtII4+YT/M+EIyPU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Vk2qVsYAAADcAAAADwAAAAAAAAAAAAAAAACYAgAAZHJz&#10;L2Rvd25yZXYueG1sUEsFBgAAAAAEAAQA9QAAAIsDAAAAAA==&#10;" path="m7,4c5,4,1,1,,e" filled="f" strokecolor="#24211d" strokeweight="6e-5mm">
                  <v:stroke endcap="round"/>
                  <v:path arrowok="t" o:connecttype="custom" o:connectlocs="28,16;0,0" o:connectangles="0,0"/>
                </v:shape>
                <v:shape id="Freeform 290" o:spid="_x0000_s1313" style="position:absolute;left:188;top:622;width:33;height:35;visibility:visible;mso-wrap-style:square;v-text-anchor:top" coordsize="16,1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oUKUccA&#10;AADcAAAADwAAAGRycy9kb3ducmV2LnhtbESPW2vCQBCF34X+h2UKfdNNLUqI2YgtCBWheGmDj0N2&#10;cqHZ2TS7avrvuwXBx8OZ85056XIwrbhQ7xrLCp4nEQjiwuqGKwWfx/U4BuE8ssbWMin4JQfL7GGU&#10;YqLtlfd0OfhKBAi7BBXU3neJlK6oyaCb2I44eKXtDfog+0rqHq8Bblo5jaK5NNhwaKixo7eaiu/D&#10;2YQ3yvx15jY/X9vuVB7XH/kuz19WSj09DqsFCE+Dvx/f0u9awTSew/+YQACZ/QE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BaFClHHAAAA3AAAAA8AAAAAAAAAAAAAAAAAmAIAAGRy&#10;cy9kb3ducmV2LnhtbFBLBQYAAAAABAAEAPUAAACMAwAAAAA=&#10;" path="m15,v1,5,1,13,,17c7,16,4,13,,10e" filled="f" strokecolor="#24211d" strokeweight="6e-5mm">
                  <v:stroke endcap="round"/>
                  <v:path arrowok="t" o:connecttype="custom" o:connectlocs="64,0;64,72;0,43" o:connectangles="0,0,0"/>
                </v:shape>
                <v:shape id="Freeform 291" o:spid="_x0000_s1314" style="position:absolute;left:233;top:694;width:25;height:15;visibility:visible;mso-wrap-style:square;v-text-anchor:top" coordsize="12,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jy0xsQA&#10;AADcAAAADwAAAGRycy9kb3ducmV2LnhtbESPQWvCQBSE74L/YXlCL1I39aASXUXEQqEImnro8TX7&#10;TILZtyFv1fTfu4LgcZiZb5jFqnO1ulIrlWcDH6MEFHHubcWFgePP5/sMlARki7VnMvBPAqtlv7fA&#10;1PobH+iahUJFCEuKBsoQmlRryUtyKCPfEEfv5FuHIcq20LbFW4S7Wo+TZKIdVhwXSmxoU1J+zi7O&#10;wHC62/9lcqkPmdD++L3eevk9G/M26NZzUIG68Ao/21/WwHg2hceZeAT08g4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IY8tMbEAAAA3AAAAA8AAAAAAAAAAAAAAAAAmAIAAGRycy9k&#10;b3ducmV2LnhtbFBLBQYAAAAABAAEAPUAAACJAwAAAAA=&#10;" path="m,4c3,6,8,7,12,7,12,7,7,2,5,e" filled="f" strokecolor="#24211d" strokeweight="6e-5mm">
                  <v:stroke endcap="round"/>
                  <v:path arrowok="t" o:connecttype="custom" o:connectlocs="0,19;52,32;21,0" o:connectangles="0,0,0"/>
                </v:shape>
                <v:shape id="Freeform 292" o:spid="_x0000_s1315" style="position:absolute;left:254;top:688;width:4;height:17;visibility:visible;mso-wrap-style:square;v-text-anchor:top" coordsize="2,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QIE9cIA&#10;AADcAAAADwAAAGRycy9kb3ducmV2LnhtbERPz2vCMBS+C/sfwhO8aaqiaGeUTRh6mtgN9Phs3ppi&#10;81KaqNW/fjkIHj++34tVaytxpcaXjhUMBwkI4tzpkgsFvz9f/RkIH5A1Vo5JwZ08rJZvnQWm2t14&#10;T9csFCKGsE9RgQmhTqX0uSGLfuBq4sj9ucZiiLAppG7wFsNtJUdJMpUWS44NBmtaG8rP2cUq8OMt&#10;Tx5kTsPp9+d8c3Trw2SXKdXrth/vIAK14SV+urdawWgW18Yz8QjI5T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JAgT1wgAAANwAAAAPAAAAAAAAAAAAAAAAAJgCAABkcnMvZG93&#10;bnJldi54bWxQSwUGAAAAAAQABAD1AAAAhwMAAAAA&#10;" path="m,8c,6,1,5,2,5,2,3,2,1,2,e" filled="f" strokecolor="#24211d" strokeweight="6e-5mm">
                  <v:stroke endcap="round"/>
                  <v:path arrowok="t" o:connecttype="custom" o:connectlocs="0,36;8,23;8,0" o:connectangles="0,0,0"/>
                </v:shape>
                <v:shape id="Freeform 293" o:spid="_x0000_s1316" style="position:absolute;left:207;top:645;width:41;height:43;visibility:visible;mso-wrap-style:square;v-text-anchor:top" coordsize="20,2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jS1iMYA&#10;AADcAAAADwAAAGRycy9kb3ducmV2LnhtbESPT2vCQBTE7wW/w/IEb3VTQWtTVwkBUQoe/HPo8Zl9&#10;zYZm34bsJsZv7xaEHoeZ+Q2z2gy2Fj21vnKs4G2agCAunK64VHA5b1+XIHxA1lg7JgV38rBZj15W&#10;mGp34yP1p1CKCGGfogITQpNK6QtDFv3UNcTR+3GtxRBlW0rd4i3CbS1nSbKQFiuOCwYbyg0Vv6fO&#10;KvieHy7ZPN8l1/u7WXwdq93QXVmpyXjIPkEEGsJ/+NneawWz5Qf8nYlHQK4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SjS1iMYAAADcAAAADwAAAAAAAAAAAAAAAACYAgAAZHJz&#10;L2Rvd25yZXYueG1sUEsFBgAAAAAEAAQA9QAAAIsDAAAAAA==&#10;" path="m,16v2,2,8,5,16,5c13,15,20,17,15,e" filled="f" strokecolor="#24211d" strokeweight="6e-5mm">
                  <v:stroke endcap="round"/>
                  <v:path arrowok="t" o:connecttype="custom" o:connectlocs="0,68;68,88;64,0" o:connectangles="0,0,0"/>
                </v:shape>
                <v:shape id="Freeform 294" o:spid="_x0000_s1317" style="position:absolute;left:188;top:608;width:51;height:78;visibility:visible;mso-wrap-style:square;v-text-anchor:top" coordsize="25,3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lG7XsMA&#10;AADcAAAADwAAAGRycy9kb3ducmV2LnhtbERPz2vCMBS+D/Y/hDfYZcx0gsN1RhFLoVe1B4/P5q3p&#10;1rx0SabVv94chB0/vt+L1Wh7cSIfOscK3iYZCOLG6Y5bBfW+fJ2DCBFZY++YFFwowGr5+LDAXLsz&#10;b+m0i61IIRxyVGBiHHIpQ2PIYpi4gThxX85bjAn6VmqP5xRueznNsndpsePUYHCgjaHmZ/dnFRTX&#10;sjuY+rvcrP3v8aWq91UxK5R6fhrXnyAijfFffHdXWsH0I81PZ9IRkMsb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klG7XsMAAADcAAAADwAAAAAAAAAAAAAAAACYAgAAZHJzL2Rv&#10;d25yZXYueG1sUEsFBgAAAAAEAAQA9QAAAIgDAAAAAA==&#10;" path="m,c1,3,6,8,8,12v1,3,5,7,7,10c18,28,20,34,25,38e" filled="f" strokecolor="#24211d" strokeweight="6e-5mm">
                  <v:stroke endcap="round"/>
                  <v:path arrowok="t" o:connecttype="custom" o:connectlocs="0,0;33,51;63,92;104,160" o:connectangles="0,0,0,0"/>
                </v:shape>
                <v:shape id="Freeform 295" o:spid="_x0000_s1318" style="position:absolute;left:252;top:723;width:133;height:83;visibility:visible;mso-wrap-style:square;v-text-anchor:top" coordsize="65,4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jrx3sQA&#10;AADcAAAADwAAAGRycy9kb3ducmV2LnhtbESPQWvCQBSE7wX/w/IEL0U35lBqdCNakPbYRhGPj+xL&#10;Nph9G7Ibjf313UKhx2FmvmE229G24ka9bxwrWC4SEMSl0w3XCk7Hw/wVhA/IGlvHpOBBHrb55GmD&#10;mXZ3/qJbEWoRIewzVGBC6DIpfWnIol+4jjh6lesthij7Wuoe7xFuW5kmyYu02HBcMNjRm6HyWgxW&#10;gb/s3WfCgzm8p01lC/w+Pw9HpWbTcbcGEWgM/+G/9odWkK6W8HsmHgGZ/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KI68d7EAAAA3AAAAA8AAAAAAAAAAAAAAAAAmAIAAGRycy9k&#10;b3ducmV2LnhtbFBLBQYAAAAABAAEAPUAAACJAwAAAAA=&#10;" path="m,12c8,5,25,,47,16v8,5,16,17,18,22c54,40,15,32,10,21,6,19,2,13,,12xe" strokecolor="#24211d" strokeweight="6e-5mm">
                  <v:path arrowok="t" o:connecttype="custom" o:connectlocs="0,52;196,68;272,164;41,91;0,52" o:connectangles="0,0,0,0,0"/>
                </v:shape>
                <v:shape id="Freeform 296" o:spid="_x0000_s1319" style="position:absolute;left:284;top:742;width:39;height:24;visibility:visible;mso-wrap-style:square;v-text-anchor:top" coordsize="19,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u0IusYA&#10;AADcAAAADwAAAGRycy9kb3ducmV2LnhtbESPQWvCQBSE7wX/w/KE3uomgUiNrqLSiq1QqHrx9sg+&#10;k5Ds25Ddxvjv3UKhx2FmvmEWq8E0oqfOVZYVxJMIBHFudcWFgvPp/eUVhPPIGhvLpOBODlbL0dMC&#10;M21v/E390RciQNhlqKD0vs2kdHlJBt3EtsTBu9rOoA+yK6Tu8BbgppFJFE2lwYrDQoktbUvK6+OP&#10;UbDZfu38R1XHn2/3fDrbHYY0vWyUeh4P6zkIT4P/D/+191pBMkvg90w4AnL5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Tu0IusYAAADcAAAADwAAAAAAAAAAAAAAAACYAgAAZHJz&#10;L2Rvd25yZXYueG1sUEsFBgAAAAAEAAQA9QAAAIsDAAAAAA==&#10;" path="m,c1,1,2,1,3,4v2,3,12,2,16,6c14,11,14,12,10,12e" filled="f" strokecolor="#24211d" strokeweight="6e-5mm">
                  <v:stroke endcap="round"/>
                  <v:path arrowok="t" o:connecttype="custom" o:connectlocs="0,0;12,16;80,40;43,48" o:connectangles="0,0,0,0"/>
                </v:shape>
                <v:shape id="Freeform 297" o:spid="_x0000_s1320" style="position:absolute;left:258;top:746;width:32;height:10;visibility:visible;mso-wrap-style:square;v-text-anchor:top" coordsize="16,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VDjqcUA&#10;AADcAAAADwAAAGRycy9kb3ducmV2LnhtbESPQWvCQBSE7wX/w/IEL0E3RlpsdA1pQezR2l68vWaf&#10;STD7NmQ3Jv57t1DocZiZb5htNppG3KhztWUFy0UMgriwuuZSwffXfr4G4TyyxsYyKbiTg2w3edpi&#10;qu3An3Q7+VIECLsUFVTet6mUrqjIoFvYljh4F9sZ9EF2pdQdDgFuGpnE8Ys0WHNYqLCl94qK66k3&#10;Ct7O+hAN5ZWfL+fopz4ee5sXkVKz6ZhvQHga/X/4r/2hFSSvK/g9E46A3D0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dUOOpxQAAANwAAAAPAAAAAAAAAAAAAAAAAJgCAABkcnMv&#10;ZG93bnJldi54bWxQSwUGAAAAAAQABAD1AAAAigMAAAAA&#10;" path="m,1c,1,3,,5,2v4,-1,8,1,11,c15,3,10,5,9,5e" filled="f" strokecolor="#24211d" strokeweight="6e-5mm">
                  <v:stroke endcap="round"/>
                  <v:path arrowok="t" o:connecttype="custom" o:connectlocs="0,4;20,8;64,8;36,20" o:connectangles="0,0,0,0"/>
                </v:shape>
                <v:shape id="Freeform 298" o:spid="_x0000_s1321" style="position:absolute;left:335;top:756;width:43;height:48;visibility:visible;mso-wrap-style:square;v-text-anchor:top" coordsize="21,2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2GP2MUA&#10;AADcAAAADwAAAGRycy9kb3ducmV2LnhtbESPT2sCMRTE74LfITyhN80qVnQ1ipQWSpFS/xw8PjfP&#10;zeLmZUmibv30TaHQ4zAzv2EWq9bW4kY+VI4VDAcZCOLC6YpLBYf9W38KIkRkjbVjUvBNAVbLbmeB&#10;uXZ33tJtF0uRIBxyVGBibHIpQ2HIYhi4hjh5Z+ctxiR9KbXHe4LbWo6ybCItVpwWDDb0Yqi47K5W&#10;wWm6nRhv8PNr8yqfH/7jSNdirNRTr13PQURq43/4r/2uFYxmY/g9k46AXP4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3YY/YxQAAANwAAAAPAAAAAAAAAAAAAAAAAJgCAABkcnMv&#10;ZG93bnJldi54bWxQSwUGAAAAAAQABAD1AAAAigMAAAAA&#10;" path="m,c,,6,6,6,8v1,1,,4,4,6c13,16,20,22,21,23,16,20,13,22,9,21e" filled="f" strokecolor="#24211d" strokeweight="6e-5mm">
                  <v:stroke endcap="round"/>
                  <v:path arrowok="t" o:connecttype="custom" o:connectlocs="0,0;25,35;41,61;88,100;37,92" o:connectangles="0,0,0,0,0"/>
                </v:shape>
                <v:shape id="Freeform 299" o:spid="_x0000_s1322" style="position:absolute;left:301;top:742;width:51;height:43;visibility:visible;mso-wrap-style:square;v-text-anchor:top" coordsize="25,2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13B9sEA&#10;AADcAAAADwAAAGRycy9kb3ducmV2LnhtbESPS4vCMBSF9wP+h3AFd2NqQdFqFBEGBh8Lq+4vzbWt&#10;Njclidr59xNhYJaH8/g4i1VnGvEk52vLCkbDBARxYXXNpYLz6etzCsIHZI2NZVLwQx5Wy97HAjNt&#10;X3ykZx5KEUfYZ6igCqHNpPRFRQb90LbE0btaZzBE6UqpHb7iuGlkmiQTabDmSKiwpU1FxT1/mDf3&#10;ur1YJ8s87MZ7vN/4kE5YqUG/W89BBOrCf/iv/a0VpLMxvM/EIyCXv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KddwfbBAAAA3AAAAA8AAAAAAAAAAAAAAAAAmAIAAGRycy9kb3du&#10;cmV2LnhtbFBLBQYAAAAABAAEAPUAAACGAwAAAAA=&#10;" path="m,c3,1,11,6,10,9v3,2,12,7,15,11c21,21,18,21,18,21e" filled="f" strokecolor="#24211d" strokeweight="6e-5mm">
                  <v:stroke endcap="round"/>
                  <v:path arrowok="t" o:connecttype="custom" o:connectlocs="0,0;41,37;104,84;75,88" o:connectangles="0,0,0,0"/>
                </v:shape>
                <v:shape id="Freeform 300" o:spid="_x0000_s1323" style="position:absolute;left:376;top:760;width:109;height:114;visibility:visible;mso-wrap-style:square;v-text-anchor:top" coordsize="53,5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EmAm8cA&#10;AADcAAAADwAAAGRycy9kb3ducmV2LnhtbESPQUvDQBSE74X+h+UVerMbKy02dltKQRDaKkYRvD2y&#10;r0lM9m3c3Sbx37uC0OMwM98w6+1gGtGR85VlBbezBARxbnXFhYL3t8ebexA+IGtsLJOCH/Kw3YxH&#10;a0y17fmVuiwUIkLYp6igDKFNpfR5SQb9zLbE0TtbZzBE6QqpHfYRbho5T5KlNFhxXCixpX1JeZ1d&#10;jIKvRdF/PteLl++PY3dXnw/hdHErpaaTYfcAItAQruH/9pNWMF8t4e9MPAJy8ws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JhJgJvHAAAA3AAAAA8AAAAAAAAAAAAAAAAAmAIAAGRy&#10;cy9kb3ducmV2LnhtbFBLBQYAAAAABAAEAPUAAACMAwAAAAA=&#10;" path="m,c13,3,28,14,36,24v5,8,8,14,12,24c49,49,52,54,53,55,46,54,34,49,28,45,24,44,15,36,13,32,9,26,3,14,3,7,2,4,1,1,,xe" strokecolor="#24211d" strokeweight="6e-5mm">
                  <v:path arrowok="t" o:connecttype="custom" o:connectlocs="0,0;152,104;204,205;224,236;119,193;56,137;12,31;0,0" o:connectangles="0,0,0,0,0,0,0,0"/>
                </v:shape>
                <v:shape id="Freeform 301" o:spid="_x0000_s1324" style="position:absolute;left:399;top:775;width:22;height:33;visibility:visible;mso-wrap-style:square;v-text-anchor:top" coordsize="11,1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Mfve8YA&#10;AADcAAAADwAAAGRycy9kb3ducmV2LnhtbESPzWrDMBCE74W+g9hAb40UH+rGiWLakoJPgfzQ0Nti&#10;bWxTa+VaSuy+fRQo5DjMzDfMMh9tKy7U+8axhtlUgSAunWm40nDYfz6/gvAB2WDrmDT8kYd89fiw&#10;xMy4gbd02YVKRAj7DDXUIXSZlL6syaKfuo44eifXWwxR9pU0PQ4RbluZKPUiLTYcF2rs6KOm8md3&#10;thq+3O+Q7o9UpN+pLd7VZn1cn5XWT5PxbQEi0Bju4f92YTQk8xRuZ+IRkKsr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gMfve8YAAADcAAAADwAAAAAAAAAAAAAAAACYAgAAZHJz&#10;L2Rvd25yZXYueG1sUEsFBgAAAAAEAAQA9QAAAIsDAAAAAA==&#10;" path="m,c,1,1,2,1,3v,1,10,13,10,13e" filled="f" strokecolor="#24211d" strokeweight="6e-5mm">
                  <v:stroke endcap="round"/>
                  <v:path arrowok="t" o:connecttype="custom" o:connectlocs="0,0;4,12;44,68" o:connectangles="0,0,0"/>
                </v:shape>
                <v:line id="Line 302" o:spid="_x0000_s1325" style="position:absolute;flip:x;visibility:visible;mso-wrap-style:square" from="419,808" to="421,80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tCPja8IAAADcAAAADwAAAGRycy9kb3ducmV2LnhtbERPTWvCQBC9F/wPywi91Y1Ko8as0loK&#10;LRHE6MHjkB2TYHY2ZLcm/ffdQ8Hj432n28E04k6dqy0rmE4iEMSF1TWXCs6nz5clCOeRNTaWScEv&#10;OdhuRk8pJtr2fKR77ksRQtglqKDyvk2kdEVFBt3EtsSBu9rOoA+wK6XusA/hppGzKIqlwZpDQ4Ut&#10;7SoqbvmPUSA/Xi99No2+5T6bL97jDGM+oFLP4+FtDcLT4B/if/eXVjBbhbXhTDgCcvMH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tCPja8IAAADcAAAADwAAAAAAAAAAAAAA&#10;AAChAgAAZHJzL2Rvd25yZXYueG1sUEsFBgAAAAAEAAQA+QAAAJADAAAAAA==&#10;" strokecolor="#24211d" strokeweight="6e-5mm">
                  <v:stroke endcap="round"/>
                </v:line>
                <v:shape id="Freeform 303" o:spid="_x0000_s1326" style="position:absolute;left:397;top:797;width:22;height:13;visibility:visible;mso-wrap-style:square;v-text-anchor:top" coordsize="11,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I0Tt8QA&#10;AADcAAAADwAAAGRycy9kb3ducmV2LnhtbESPQWvCQBSE7wX/w/IEb3VjDlKjq4hgKyKUqiDeHrvP&#10;JJh9G7KrSf69Wyj0OMzMN8xi1dlKPKnxpWMFk3ECglg7U3Ku4Hzavn+A8AHZYOWYFPTkYbUcvC0w&#10;M67lH3oeQy4ihH2GCooQ6kxKrwuy6MeuJo7ezTUWQ5RNLk2DbYTbSqZJMpUWS44LBda0KUjfjw+r&#10;4Ove1vtDr3Xaf/v2ct19huRilRoNu/UcRKAu/If/2jujIJ3N4PdMPAJy+QI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LiNE7fEAAAA3AAAAA8AAAAAAAAAAAAAAAAAmAIAAGRycy9k&#10;b3ducmV2LnhtbFBLBQYAAAAABAAEAPUAAACJAwAAAAA=&#10;" path="m11,5c8,6,2,3,,e" filled="f" strokecolor="#24211d" strokeweight="6e-5mm">
                  <v:stroke endcap="round"/>
                  <v:path arrowok="t" o:connecttype="custom" o:connectlocs="44,24;0,0" o:connectangles="0,0"/>
                </v:shape>
                <v:shape id="Freeform 304" o:spid="_x0000_s1327" style="position:absolute;left:387;top:769;width:12;height:12;visibility:visible;mso-wrap-style:square;v-text-anchor:top" coordsize="6,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fRj88EA&#10;AADcAAAADwAAAGRycy9kb3ducmV2LnhtbERPS2sCMRC+C/0PYQq9abZaRLZGKS3S9uDBR+/DZtxE&#10;N5NlE3X9952D4PHje8+XfWjUhbrkIxt4HRWgiKtoPdcG9rvVcAYqZWSLTWQycKMEy8XTYI6ljVfe&#10;0GWbayUhnEo04HJuS61T5ShgGsWWWLhD7AJmgV2tbYdXCQ+NHhfFVAf0LA0OW/p0VJ225yC969/b&#10;18Tbsd/71XF9fnN/3wdnzMtz//EOKlOfH+K7+8camBQyX87IEdCLf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A30Y/PBAAAA3AAAAA8AAAAAAAAAAAAAAAAAmAIAAGRycy9kb3du&#10;cmV2LnhtbFBLBQYAAAAABAAEAPUAAACGAwAAAAA=&#10;" path="m1,c,,6,5,6,6,5,6,3,6,2,5e" filled="f" strokecolor="#24211d" strokeweight="6e-5mm">
                  <v:stroke endcap="round"/>
                  <v:path arrowok="t" o:connecttype="custom" o:connectlocs="4,0;24,24;8,20" o:connectangles="0,0,0"/>
                </v:shape>
                <v:shape id="Freeform 305" o:spid="_x0000_s1328" style="position:absolute;left:409;top:789;width:29;height:43;visibility:visible;mso-wrap-style:square;v-text-anchor:top" coordsize="14,2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SNWXsYA&#10;AADcAAAADwAAAGRycy9kb3ducmV2LnhtbESPQWvCQBSE7wX/w/KE3upGK1KimyBCROjFWmn09sy+&#10;JqnZtyG7Nem/7xaEHoeZ+YZZpYNpxI06V1tWMJ1EIIgLq2suFRzfs6cXEM4ja2wsk4IfcpAmo4cV&#10;xtr2/Ea3gy9FgLCLUUHlfRtL6YqKDLqJbYmD92k7gz7IrpS6wz7ATSNnUbSQBmsOCxW2tKmouB6+&#10;jYI++9rq11l7Oe9O8w97zPK97nOlHsfDegnC0+D/w/f2Tit4jqbwdyYcAZn8Ag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pSNWXsYAAADcAAAADwAAAAAAAAAAAAAAAACYAgAAZHJz&#10;L2Rvd25yZXYueG1sUEsFBgAAAAAEAAQA9QAAAIsDAAAAAA==&#10;" path="m7,v,2,1,6,,9c7,12,12,17,14,20,8,21,3,19,,16v,,,,,e" filled="f" strokecolor="#24211d" strokeweight="6e-5mm">
                  <v:stroke endcap="round"/>
                  <v:path arrowok="t" o:connecttype="custom" o:connectlocs="31,0;31,37;60,84;0,68;0,68" o:connectangles="0,0,0,0,0"/>
                </v:shape>
                <v:shape id="Freeform 306" o:spid="_x0000_s1329" style="position:absolute;left:436;top:808;width:28;height:53;visibility:visible;mso-wrap-style:square;v-text-anchor:top" coordsize="14,2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gorPsQA&#10;AADcAAAADwAAAGRycy9kb3ducmV2LnhtbESPUWvCQBCE3wv+h2OFvtU7LYQSPUW0BSmKmAi+Lrk1&#10;Ceb2Qu6M6b/vFYQ+DrPzzc5iNdhG9NT52rGG6USBIC6cqbnUcM6/3j5A+IBssHFMGn7Iw2o5ellg&#10;atyDT9RnoRQRwj5FDVUIbSqlLyqy6CeuJY7e1XUWQ5RdKU2Hjwi3jZwplUiLNceGClvaVFTcsruN&#10;bxxzmR2S2+eFkmb73ed75Y97rV/Hw3oOItAQ/o+f6Z3R8K5m8DcmEkAufw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KIKKz7EAAAA3AAAAA8AAAAAAAAAAAAAAAAAmAIAAGRycy9k&#10;b3ducmV2LnhtbFBLBQYAAAAABAAEAPUAAACJAwAAAAA=&#10;" path="m2,v1,1,1,7,,8c2,10,,11,3,14v2,3,10,11,11,12c10,21,12,18,12,14e" filled="f" strokecolor="#24211d" strokeweight="6e-5mm">
                  <v:stroke endcap="round"/>
                  <v:path arrowok="t" o:connecttype="custom" o:connectlocs="8,0;8,33;12,59;56,108;48,59" o:connectangles="0,0,0,0,0"/>
                </v:shape>
                <v:shape id="Freeform 307" o:spid="_x0000_s1330" style="position:absolute;left:434;top:847;width:20;height:4;visibility:visible;mso-wrap-style:square;v-text-anchor:top" coordsize="10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it94MUA&#10;AADcAAAADwAAAGRycy9kb3ducmV2LnhtbESPQWvCQBSE70L/w/IKvZlNFVSiq5SCIt6Mlra3Z/Y1&#10;SZt9G3a3JvrruwXB4zAz3zCLVW8acSbna8sKnpMUBHFhdc2lguNhPZyB8AFZY2OZFFzIw2r5MFhg&#10;pm3HezrnoRQRwj5DBVUIbSalLyoy6BPbEkfvyzqDIUpXSu2wi3DTyFGaTqTBmuNChS29VlT85L9G&#10;AX1/Xjv3Vu+a6cfmOHvf21PIrVJPj/3LHESgPtzDt/ZWKxinY/g/E4+AXP4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aK33gxQAAANwAAAAPAAAAAAAAAAAAAAAAAJgCAABkcnMv&#10;ZG93bnJldi54bWxQSwUGAAAAAAQABAD1AAAAigMAAAAA&#10;" path="m,c3,2,7,2,10,2e" filled="f" strokecolor="#24211d" strokeweight="6e-5mm">
                  <v:stroke endcap="round"/>
                  <v:path arrowok="t" o:connecttype="custom" o:connectlocs="0,0;40,8" o:connectangles="0,0"/>
                </v:shape>
                <v:shape id="Freeform 308" o:spid="_x0000_s1331" style="position:absolute;left:321;top:851;width:166;height:49;visibility:visible;mso-wrap-style:square;v-text-anchor:top" coordsize="81,2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Ia+o8YA&#10;AADcAAAADwAAAGRycy9kb3ducmV2LnhtbESP3WoCMRSE7wu+QzhC7zTxB1u2RhFFKEWFWkF6d9ic&#10;7i7dnCxJ6q59+kYQejnMzDfMfNnZWlzIh8qxhtFQgSDOnam40HD62A6eQYSIbLB2TBquFGC56D3M&#10;MTOu5Xe6HGMhEoRDhhrKGJtMypCXZDEMXUOcvC/nLcYkfSGNxzbBbS3HSs2kxYrTQokNrUvKv48/&#10;VkPe7vzhszjvcP30Nlb7WfxdbYzWj/1u9QIiUhf/w/f2q9EwUVO4nUlHQC7+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QIa+o8YAAADcAAAADwAAAAAAAAAAAAAAAACYAgAAZHJz&#10;L2Rvd25yZXYueG1sUEsFBgAAAAAEAAQA9QAAAIsDAAAAAA==&#10;" path="m,20c1,14,21,,40,v7,2,33,8,41,11c71,11,53,17,47,19v-3,4,-22,5,-35,2c7,21,3,20,,20xe" strokecolor="#24211d" strokeweight="6e-5mm">
                  <v:path arrowok="t" o:connecttype="custom" o:connectlocs="0,84;168,0;340,45;197,80;51,88;0,84" o:connectangles="0,0,0,0,0,0"/>
                </v:shape>
                <v:shape id="Freeform 309" o:spid="_x0000_s1332" style="position:absolute;left:342;top:876;width:20;height:8;visibility:visible;mso-wrap-style:square;v-text-anchor:top" coordsize="10,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jCk6MQA&#10;AADcAAAADwAAAGRycy9kb3ducmV2LnhtbESPQWvCQBSE7wX/w/IK3uqmim1JXUUEpb21Rjw/dp9J&#10;NPs2ZJ+a9td3BaHHYWa+YWaL3jfqQl2sAxt4HmWgiG1wNZcGdsX66Q1UFGSHTWAy8EMRFvPBwwxz&#10;F678TZetlCpBOOZooBJpc62jrchjHIWWOHmH0HmUJLtSuw6vCe4bPc6yF+2x5rRQYUuriuxpe/YG&#10;Nl/uLK+2PR7sVD5Pzb7Qx+LXmOFjv3wHJdTLf/je/nAGJtkUbmfSEdDzP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owpOjEAAAA3AAAAA8AAAAAAAAAAAAAAAAAmAIAAGRycy9k&#10;b3ducmV2LnhtbFBLBQYAAAAABAAEAPUAAACJAwAAAAA=&#10;" path="m,4c,4,8,3,10,2,10,2,5,2,4,e" filled="f" strokecolor="#24211d" strokeweight="6e-5mm">
                  <v:stroke endcap="round"/>
                  <v:path arrowok="t" o:connecttype="custom" o:connectlocs="0,16;40,8;16,0" o:connectangles="0,0,0"/>
                </v:shape>
                <v:shape id="Freeform 310" o:spid="_x0000_s1333" style="position:absolute;left:356;top:872;width:35;height:18;visibility:visible;mso-wrap-style:square;v-text-anchor:top" coordsize="17,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7x5ccUA&#10;AADcAAAADwAAAGRycy9kb3ducmV2LnhtbESPW2vCQBCF3wv+h2WEvtVNLYQ2ukoRFC8FaQw+j9kx&#10;iWZnQ3bV+O/dQsHHw7l8nPG0M7W4UusqywreBxEI4tzqigsF2W7+9gnCeWSNtWVScCcH00nvZYyJ&#10;tjf+pWvqCxFG2CWooPS+SaR0eUkG3cA2xME72tagD7ItpG7xFsZNLYdRFEuDFQdCiQ3NSsrP6cUE&#10;7mm72Bz0V7b7OS2bc7daF9k+Vuq1332PQHjq/DP8315qBR9RDH9nwhGQkwc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bvHlxxQAAANwAAAAPAAAAAAAAAAAAAAAAAJgCAABkcnMv&#10;ZG93bnJldi54bWxQSwUGAAAAAAQABAD1AAAAigMAAAAA&#10;" path="m,9c,8,3,6,4,4,8,2,15,1,17,e" filled="f" strokecolor="#24211d" strokeweight="6e-5mm">
                  <v:stroke endcap="round"/>
                  <v:path arrowok="t" o:connecttype="custom" o:connectlocs="0,36;16,16;72,0" o:connectangles="0,0,0"/>
                </v:shape>
                <v:shape id="Freeform 311" o:spid="_x0000_s1334" style="position:absolute;left:383;top:878;width:16;height:14;visibility:visible;mso-wrap-style:square;v-text-anchor:top" coordsize="8,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3lXscYA&#10;AADcAAAADwAAAGRycy9kb3ducmV2LnhtbESP3WrCQBSE74W+w3IK3kjdaNGW1FWKIIoIYiq9Ps2e&#10;JrHZsyG7+enbu4Lg5TAz3zCLVW9K0VLtCssKJuMIBHFqdcGZgvPX5uUdhPPIGkvLpOCfHKyWT4MF&#10;xtp2fKI28ZkIEHYxKsi9r2IpXZqTQTe2FXHwfm1t0AdZZ1LX2AW4KeU0iubSYMFhIceK1jmlf0lj&#10;FHTfzfRw/hmdtvPLvknlJTm2s0Kp4XP/+QHCU+8f4Xt7pxW8Rm9wOxOOgFxe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43lXscYAAADcAAAADwAAAAAAAAAAAAAAAACYAgAAZHJz&#10;L2Rvd25yZXYueG1sUEsFBgAAAAAEAAQA9QAAAIsDAAAAAA==&#10;" path="m8,c7,2,5,4,4,5,3,6,1,6,,7e" filled="f" strokecolor="#24211d" strokeweight="6e-5mm">
                  <v:stroke endcap="round"/>
                  <v:path arrowok="t" o:connecttype="custom" o:connectlocs="32,0;16,20;0,28" o:connectangles="0,0,0"/>
                </v:shape>
                <v:shape id="Freeform 312" o:spid="_x0000_s1335" style="position:absolute;left:417;top:878;width:17;height:10;visibility:visible;mso-wrap-style:square;v-text-anchor:top" coordsize="8,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F2NPMEA&#10;AADcAAAADwAAAGRycy9kb3ducmV2LnhtbERPyWrDMBC9F/IPYgK9lETKQkmcyCY0lLbHOst5sCa2&#10;iTQylpq4fx8dCj0+3r4tBmfFjfrQetYwmyoQxJU3Ldcajof3yQpEiMgGrWfS8EsBinz0tMXM+Dt/&#10;062MtUghHDLU0MTYZVKGqiGHYeo74sRdfO8wJtjX0vR4T+HOyrlSr9Jhy6mhwY7eGqqu5Y/TYPnj&#10;tDzPrKtelPpau1PZLvel1s/jYbcBEWmI/+I/96fRsFBpbTqTjoDMH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FhdjTzBAAAA3AAAAA8AAAAAAAAAAAAAAAAAmAIAAGRycy9kb3du&#10;cmV2LnhtbFBLBQYAAAAABAAEAPUAAACGAwAAAAA=&#10;" path="m,5c3,4,4,2,8,e" filled="f" strokecolor="#24211d" strokeweight="6e-5mm">
                  <v:stroke endcap="round"/>
                  <v:path arrowok="t" o:connecttype="custom" o:connectlocs="0,20;36,0" o:connectangles="0,0"/>
                </v:shape>
                <v:shape id="Freeform 313" o:spid="_x0000_s1336" style="position:absolute;left:254;top:760;width:126;height:70;visibility:visible;mso-wrap-style:square;v-text-anchor:top" coordsize="62,3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LCZC8UA&#10;AADcAAAADwAAAGRycy9kb3ducmV2LnhtbESP0WrCQBRE3wv9h+UWfNNNExCbukoJrUgQpLEfcMle&#10;k2j2bprdJvHv3UKhj8PMnGHW28m0YqDeNZYVPC8iEMSl1Q1XCr5OH/MVCOeRNbaWScGNHGw3jw9r&#10;TLUd+ZOGwlciQNilqKD2vkuldGVNBt3CdsTBO9veoA+yr6TucQxw08o4ipbSYMNhocaOsprKa/Fj&#10;FBTJLh/j4yUv5ZQlp+vqcHj/dkrNnqa3VxCeJv8f/mvvtYIkeoHfM+EIyM0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csJkLxQAAANwAAAAPAAAAAAAAAAAAAAAAAJgCAABkcnMv&#10;ZG93bnJldi54bWxQSwUGAAAAAAQABAD1AAAAigMAAAAA&#10;" path="m2,4c8,5,25,,47,16v8,4,13,12,15,18l32,33c22,32,1,12,,5l2,4xe" strokecolor="#24211d" strokeweight="6e-5mm">
                  <v:path arrowok="t" o:connecttype="custom" o:connectlocs="8,16;195,68;256,144;132,140;0,21;8,16" o:connectangles="0,0,0,0,0,0"/>
                </v:shape>
                <v:shape id="Freeform 314" o:spid="_x0000_s1337" style="position:absolute;left:297;top:777;width:8;height:16;visibility:visible;mso-wrap-style:square;v-text-anchor:top" coordsize="4,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lF34b8A&#10;AADcAAAADwAAAGRycy9kb3ducmV2LnhtbERPzWrCQBC+F3yHZQre6kYtRVNXEUEQhUJjHmDITpPU&#10;7OySHTW+vXso9Pjx/a82g+vUjfrYejYwnWSgiCtvW64NlOf92wJUFGSLnWcy8KAIm/XoZYW59Xf+&#10;plshtUohHHM00IiEXOtYNeQwTnwgTtyP7x1Kgn2tbY/3FO46PcuyD+2w5dTQYKBdQ9WluDoDhPXv&#10;+yWcivDlHkfurJStLI0Zvw7bT1BCg/yL/9wHa2A+TfPTmXQE9PoJ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BaUXfhvwAAANwAAAAPAAAAAAAAAAAAAAAAAJgCAABkcnMvZG93bnJl&#10;di54bWxQSwUGAAAAAAQABAD1AAAAhAMAAAAA&#10;" path="m,c1,1,3,4,4,8e" filled="f" strokecolor="#24211d" strokeweight="6e-5mm">
                  <v:stroke endcap="round"/>
                  <v:path arrowok="t" o:connecttype="custom" o:connectlocs="0,0;16,32" o:connectangles="0,0"/>
                </v:shape>
                <v:shape id="Freeform 315" o:spid="_x0000_s1338" style="position:absolute;left:307;top:797;width:18;height:17;visibility:visible;mso-wrap-style:square;v-text-anchor:top" coordsize="9,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A3K9cMA&#10;AADcAAAADwAAAGRycy9kb3ducmV2LnhtbESPQWsCMRSE7wX/Q3gFbzW7Li2yNYoognrT9rDeHpvX&#10;TejmZdlEXf99Iwg9DjPzDTNfDq4VV+qD9awgn2QgiGuvLTcKvr+2bzMQISJrbD2TgjsFWC5GL3Ms&#10;tb/xka6n2IgE4VCiAhNjV0oZakMOw8R3xMn78b3DmGTfSN3jLcFdK6dZ9iEdWk4LBjtaG6p/Txen&#10;4JDr4vhujT0UYVOd9+RXFiulxq/D6hNEpCH+h5/tnVZQ5Dk8zqQjIBd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1A3K9cMAAADcAAAADwAAAAAAAAAAAAAAAACYAgAAZHJzL2Rv&#10;d25yZXYueG1sUEsFBgAAAAAEAAQA9QAAAIgDAAAAAA==&#10;" path="m,c,1,,2,1,3,5,2,6,5,9,8e" filled="f" strokecolor="#24211d" strokeweight="6e-5mm">
                  <v:stroke endcap="round"/>
                  <v:path arrowok="t" o:connecttype="custom" o:connectlocs="0,0;4,13;36,36" o:connectangles="0,0,0"/>
                </v:shape>
                <v:shape id="Freeform 316" o:spid="_x0000_s1339" style="position:absolute;left:260;top:775;width:26;height:16;visibility:visible;mso-wrap-style:square;v-text-anchor:top" coordsize="13,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I3YSMUA&#10;AADcAAAADwAAAGRycy9kb3ducmV2LnhtbESPQWvCQBSE70L/w/IKvelGxSrRVUpFK95MRK+P7DNJ&#10;m30bsqtJ++tdoeBxmJlvmMWqM5W4UeNKywqGgwgEcWZ1ybmCY7rpz0A4j6yxskwKfsnBavnSW2Cs&#10;bcsHuiU+FwHCLkYFhfd1LKXLCjLoBrYmDt7FNgZ9kE0udYNtgJtKjqLoXRosOSwUWNNnQdlPcjUK&#10;ttvueP0ar1t/Sv9cvU8m0/P3RKm31+5jDsJT55/h//ZOKxgPR/A4E46AXN4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ojdhIxQAAANwAAAAPAAAAAAAAAAAAAAAAAJgCAABkcnMv&#10;ZG93bnJldi54bWxQSwUGAAAAAAQABAD1AAAAigMAAAAA&#10;" path="m,3c1,8,12,5,13,6,13,4,11,2,10,e" filled="f" strokecolor="#24211d" strokeweight="6e-5mm">
                  <v:stroke endcap="round"/>
                  <v:path arrowok="t" o:connecttype="custom" o:connectlocs="0,12;52,24;40,0" o:connectangles="0,0,0"/>
                </v:shape>
                <v:shape id="Freeform 317" o:spid="_x0000_s1340" style="position:absolute;left:264;top:775;width:43;height:33;visibility:visible;mso-wrap-style:square;v-text-anchor:top" coordsize="21,1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IAc18UA&#10;AADcAAAADwAAAGRycy9kb3ducmV2LnhtbESPQWvCQBSE70L/w/IKvelGBanRVYqg9VKhRu/P7Es2&#10;NPs2Zrcm7a93CwWPw8x8wyzXva3FjVpfOVYwHiUgiHOnKy4VnLLt8BWED8gaa8ek4Ic8rFdPgyWm&#10;2nX8SbdjKEWEsE9RgQmhSaX0uSGLfuQa4ugVrrUYomxLqVvsItzWcpIkM2mx4rhgsKGNofzr+G0V&#10;vF+K/XVXVF32cZibJpud9W+xVerluX9bgAjUh0f4v73XCqbjKfydiUdAru4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0gBzXxQAAANwAAAAPAAAAAAAAAAAAAAAAAJgCAABkcnMv&#10;ZG93bnJldi54bWxQSwUGAAAAAAQABAD1AAAAigMAAAAA&#10;" path="m,1c,,7,3,9,6v4,,11,7,12,8c18,16,12,13,10,15e" filled="f" strokecolor="#24211d" strokeweight="6e-5mm">
                  <v:stroke endcap="round"/>
                  <v:path arrowok="t" o:connecttype="custom" o:connectlocs="0,4;37,25;88,60;41,64" o:connectangles="0,0,0,0"/>
                </v:shape>
                <v:line id="Line 318" o:spid="_x0000_s1341" style="position:absolute;visibility:visible;mso-wrap-style:square" from="327,806" to="338,80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2hSxk8YAAADcAAAADwAAAGRycy9kb3ducmV2LnhtbESPQWvCQBSE70L/w/IKvenGRkRSN0EK&#10;bZUegmlBj4/sa5KafRuy2xj/vVsQPA4z8w2zzkbTioF611hWMJ9FIIhLqxuuFHx/vU1XIJxH1tha&#10;JgUXcpClD5M1JtqeeU9D4SsRIOwSVFB73yVSurImg25mO+Lg/djeoA+yr6Tu8RzgppXPUbSUBhsO&#10;CzV29FpTeSr+jILPPH7PsTxYd/zIfzeneL8bdqNST4/j5gWEp9Hfw7f2ViuI5wv4PxOOgEyvAA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NoUsZPGAAAA3AAAAA8AAAAAAAAA&#10;AAAAAAAAoQIAAGRycy9kb3ducmV2LnhtbFBLBQYAAAAABAAEAPkAAACUAwAAAAA=&#10;" strokecolor="#24211d" strokeweight="6e-5mm">
                  <v:stroke endcap="round"/>
                </v:line>
                <v:shape id="Freeform 319" o:spid="_x0000_s1342" style="position:absolute;left:331;top:806;width:31;height:10;visibility:visible;mso-wrap-style:square;v-text-anchor:top" coordsize="15,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VhsxcYA&#10;AADcAAAADwAAAGRycy9kb3ducmV2LnhtbESPQWvCQBSE74L/YXlCL8FsbKmUNKuIoJT2pJXi8TX7&#10;TKLZtyG7TaK/vlsoeBxm5hsmWw6mFh21rrKsYBYnIIhzqysuFBw+N9MXEM4ja6wtk4IrOVguxqMM&#10;U2173lG394UIEHYpKii9b1IpXV6SQRfbhjh4J9sa9EG2hdQt9gFuavmYJHNpsOKwUGJD65Lyy/7H&#10;KHivt8eK/Ud02ay+z80u+rpFxij1MBlWryA8Df4e/m+/aQVPs2f4OxOOgFz8Ag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gVhsxcYAAADcAAAADwAAAAAAAAAAAAAAAACYAgAAZHJz&#10;L2Rvd25yZXYueG1sUEsFBgAAAAAEAAQA9QAAAIsDAAAAAA==&#10;" path="m,3c3,3,12,5,7,v1,2,7,3,8,3e" filled="f" strokecolor="#24211d" strokeweight="6e-5mm">
                  <v:stroke endcap="round"/>
                  <v:path arrowok="t" o:connecttype="custom" o:connectlocs="0,12;29,0;64,12" o:connectangles="0,0,0"/>
                </v:shape>
                <v:shape id="Freeform 320" o:spid="_x0000_s1343" style="position:absolute;left:313;top:793;width:43;height:11;visibility:visible;mso-wrap-style:square;v-text-anchor:top" coordsize="21,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BDU8cUA&#10;AADcAAAADwAAAGRycy9kb3ducmV2LnhtbESP3WrCQBSE7wu+w3KE3hTdpIJodA22tFTwSuMDHLIn&#10;P5g9m2ZXk/Tpu0Khl8PMfMNs08E04k6dqy0riOcRCOLc6ppLBZfsc7YC4TyyxsYyKRjJQbqbPG0x&#10;0bbnE93PvhQBwi5BBZX3bSKlyysy6Oa2JQ5eYTuDPsiulLrDPsBNI1+jaCkN1hwWKmzpvaL8er4Z&#10;Bfb4FfmPxXr8zrn4ub28ZcXxmin1PB32GxCeBv8f/msftIJFvITHmXAE5O4X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oENTxxQAAANwAAAAPAAAAAAAAAAAAAAAAAJgCAABkcnMv&#10;ZG93bnJldi54bWxQSwUGAAAAAAQABAD1AAAAigMAAAAA&#10;" path="m2,5c1,5,,4,1,3,6,2,11,2,14,4,12,4,11,1,9,1,14,4,17,,21,3e" filled="f" strokecolor="#24211d" strokeweight="6e-5mm">
                  <v:stroke endcap="round"/>
                  <v:path arrowok="t" o:connecttype="custom" o:connectlocs="8,24;4,15;59,20;37,4;88,15" o:connectangles="0,0,0,0,0"/>
                </v:shape>
                <v:shape id="Freeform 321" o:spid="_x0000_s1344" style="position:absolute;left:303;top:818;width:172;height:56;visibility:visible;mso-wrap-style:square;v-text-anchor:top" coordsize="84,2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Nb5wcYA&#10;AADcAAAADwAAAGRycy9kb3ducmV2LnhtbESPQWvCQBSE7wX/w/IEb3WTFFqJrsEWQtNDpVVRvD2y&#10;zySYfRuyq6b/3i0Uehxm5htmkQ2mFVfqXWNZQTyNQBCXVjdcKdht88cZCOeRNbaWScEPOciWo4cF&#10;ptre+JuuG1+JAGGXooLa+y6V0pU1GXRT2xEH72R7gz7IvpK6x1uAm1YmUfQsDTYcFmrs6K2m8ry5&#10;GAUy30Wv9uPrWHzaZHgv1vtDwXulJuNhNQfhafD/4b92oRU8xS/weyYcAbm8A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ANb5wcYAAADcAAAADwAAAAAAAAAAAAAAAACYAgAAZHJz&#10;L2Rvd25yZXYueG1sUEsFBgAAAAAEAAQA9QAAAIsDAAAAAA==&#10;" path="m,5c14,1,33,,46,5v9,3,31,12,38,21c72,23,59,27,52,26,48,27,37,25,32,24,24,22,17,20,10,15,7,13,1,9,,5xe" strokecolor="#24211d" strokeweight="6e-5mm">
                  <v:path arrowok="t" o:connecttype="custom" o:connectlocs="0,21;192,21;352,112;217,112;135,104;41,64;0,21" o:connectangles="0,0,0,0,0,0,0"/>
                </v:shape>
                <v:shape id="Freeform 322" o:spid="_x0000_s1345" style="position:absolute;left:319;top:834;width:57;height:25;visibility:visible;mso-wrap-style:square;v-text-anchor:top" coordsize="28,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d2/y8AA&#10;AADcAAAADwAAAGRycy9kb3ducmV2LnhtbERPy4rCMBTdD/gP4QruxtTHiFSjiCIWdePjAy7Nta02&#10;N7WJWv/eLIRZHs57Om9MKZ5Uu8Kygl43AkGcWl1wpuB8Wv+OQTiPrLG0TAre5GA+a/1MMdb2xQd6&#10;Hn0mQgi7GBXk3lexlC7NyaDr2oo4cBdbG/QB1pnUNb5CuCllP4pG0mDBoSHHipY5pbfjwyjI7H51&#10;TU0ydJfkb7Oi63Z3u2+V6rSbxQSEp8b/i7/uRCsY9MLacCYcATn7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rd2/y8AAAADcAAAADwAAAAAAAAAAAAAAAACYAgAAZHJzL2Rvd25y&#10;ZXYueG1sUEsFBgAAAAAEAAQA9QAAAIUDAAAAAA==&#10;" path="m,c,1,6,1,10,4v,,4,-1,7,1c21,7,26,5,28,8v-2,3,-10,3,-13,4e" filled="f" strokecolor="#24211d" strokeweight="6e-5mm">
                  <v:stroke endcap="round"/>
                  <v:path arrowok="t" o:connecttype="custom" o:connectlocs="0,0;41,17;71,21;116,35;63,52" o:connectangles="0,0,0,0,0"/>
                </v:shape>
                <v:shape id="Freeform 323" o:spid="_x0000_s1346" style="position:absolute;left:354;top:828;width:57;height:27;visibility:visible;mso-wrap-style:square;v-text-anchor:top" coordsize="28,1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lbdwscA&#10;AADcAAAADwAAAGRycy9kb3ducmV2LnhtbESP3UoDMRSE7wXfIRzBO5tdC0XXpostChalpdsienfY&#10;nP2xm5M1Sdv17Y0g9HKYmW+YaT6YThzJ+daygnSUgCAurW65VrDbPt/cgfABWWNnmRT8kId8dnkx&#10;xUzbE2/oWIRaRAj7DBU0IfSZlL5syKAf2Z44epV1BkOUrpba4SnCTSdvk2QiDbYcFxrsadFQuS8O&#10;RsFk/fb0TeOPav5ZLd9x3r9+rQan1PXV8PgAItAQzuH/9otWME7v4e9MPAJy9gs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EpW3cLHAAAA3AAAAA8AAAAAAAAAAAAAAAAAmAIAAGRy&#10;cy9kb3ducmV2LnhtbFBLBQYAAAAABAAEAPUAAACMAwAAAAA=&#10;" path="m,c3,3,7,3,10,10v2,2,13,3,18,3c25,7,22,8,19,2e" filled="f" strokecolor="#24211d" strokeweight="6e-5mm">
                  <v:stroke endcap="round"/>
                  <v:path arrowok="t" o:connecttype="custom" o:connectlocs="0,0;41,44;116,56;79,8" o:connectangles="0,0,0,0"/>
                </v:shape>
                <v:shape id="Freeform 324" o:spid="_x0000_s1347" style="position:absolute;left:366;top:855;width:80;height:17;visibility:visible;mso-wrap-style:square;v-text-anchor:top" coordsize="39,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gLUbMIA&#10;AADcAAAADwAAAGRycy9kb3ducmV2LnhtbERPz2vCMBS+C/4P4Qm72dQO6+iMIm5zu4mdgx0fzVtb&#10;bF5qkmn33y8HwePH93u5HkwnLuR8a1nBLElBEFdWt1wrOH6+TZ9A+ICssbNMCv7Iw3o1Hi2x0PbK&#10;B7qUoRYxhH2BCpoQ+kJKXzVk0Ce2J47cj3UGQ4SultrhNYabTmZpmkuDLceGBnvaNlSdyl+jIP9y&#10;7/y996872Wdn/zIvF/lxq9TDZNg8gwg0hLv45v7QCh6zOD+eiUdArv4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SAtRswgAAANwAAAAPAAAAAAAAAAAAAAAAAJgCAABkcnMvZG93&#10;bnJldi54bWxQSwUGAAAAAAQABAD1AAAAhwMAAAAA&#10;" path="m,5c7,8,24,3,23,v5,,14,2,16,1e" filled="f" strokecolor="#24211d" strokeweight="6e-5mm">
                  <v:stroke endcap="round"/>
                  <v:path arrowok="t" o:connecttype="custom" o:connectlocs="0,23;96,0;164,4" o:connectangles="0,0,0"/>
                </v:shape>
                <v:shape id="Freeform 325" o:spid="_x0000_s1348" style="position:absolute;left:321;top:832;width:19;height:15;visibility:visible;mso-wrap-style:square;v-text-anchor:top" coordsize="9,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ubMZcUA&#10;AADcAAAADwAAAGRycy9kb3ducmV2LnhtbESPQWvCQBSE70L/w/IK3nQThSipqxTB2l4Kaik9vmZf&#10;k9Ds27D7qvHfdwsFj8PMfMOsNoPr1JlCbD0byKcZKOLK25ZrA2+n3WQJKgqyxc4zGbhShM36brTC&#10;0voLH+h8lFolCMcSDTQifal1rBpyGKe+J07elw8OJclQaxvwkuCu07MsK7TDltNCgz1tG6q+jz/O&#10;gOD+tb2+LIvi/cR79/kU8g9ZGDO+Hx4fQAkNcgv/t5+tgfksh78z6Qjo9S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25sxlxQAAANwAAAAPAAAAAAAAAAAAAAAAAJgCAABkcnMv&#10;ZG93bnJldi54bWxQSwUGAAAAAAQABAD1AAAAigMAAAAA&#10;" path="m4,v,,2,3,5,5c8,7,1,5,,5e" filled="f" strokecolor="#24211d" strokeweight="6e-5mm">
                  <v:stroke endcap="round"/>
                  <v:path arrowok="t" o:connecttype="custom" o:connectlocs="17,0;40,24;0,24" o:connectangles="0,0,0"/>
                </v:shape>
                <v:oval id="Oval 326" o:spid="_x0000_s1349" style="position:absolute;left:276;top:707;width:17;height:1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1ckGMMA&#10;AADcAAAADwAAAGRycy9kb3ducmV2LnhtbESPwWrDMBBE74X8g9hCLiWRa0Mb3CghNCn02jTkvLG2&#10;tqi1MpLiyH9fFQo9DjPzhllvk+3FSD4YxwoelwUI4sZpw62C0+fbYgUiRGSNvWNSMFGA7WZ2t8Za&#10;uxt/0HiMrcgQDjUq6GIcailD05HFsHQDcfa+nLcYs/St1B5vGW57WRbFk7RoOC90ONBrR8338WoV&#10;jCd/Tn4y5nmYqnTZVwf7gIVS8/u0ewERKcX/8F/7XSuoyhJ+z+QjIDc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a1ckGMMAAADcAAAADwAAAAAAAAAAAAAAAACYAgAAZHJzL2Rv&#10;d25yZXYueG1sUEsFBgAAAAAEAAQA9QAAAIgDAAAAAA==&#10;" stroked="f"/>
                <v:shape id="Freeform 327" o:spid="_x0000_s1350" style="position:absolute;left:274;top:705;width:21;height:20;visibility:visible;mso-wrap-style:square;v-text-anchor:top" coordsize="10,1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jaj0cQA&#10;AADcAAAADwAAAGRycy9kb3ducmV2LnhtbESPwWrDMBBE74X+g9hCb42cmITiWg6hkOKr00Cui7Wx&#10;3VorR1Jtt18fBQo5DjPzhsm3s+nFSM53lhUsFwkI4trqjhsFx8/9yysIH5A19pZJwS952BaPDzlm&#10;2k5c0XgIjYgQ9hkqaEMYMil93ZJBv7ADcfTO1hkMUbpGaodThJterpJkIw12HBdaHOi9pfr78GMU&#10;WCx3649QHtdfSX92f5dldTntlXp+mndvIALN4R7+b5daQbpK4XYmHgFZXA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KI2o9HEAAAA3AAAAA8AAAAAAAAAAAAAAAAAmAIAAGRycy9k&#10;b3ducmV2LnhtbFBLBQYAAAAABAAEAPUAAACJAwAAAAA=&#10;" path="m5,8r,l5,10,5,8xm5,8v1,,2,,3,-1l9,8c8,9,7,10,5,10l5,8xm8,7c8,6,8,6,8,5r2,c10,6,10,7,9,8l8,7xm8,5r,l10,5,8,5xm8,5r,l10,5,8,5xm8,5c8,4,8,3,8,3l9,1v1,1,1,3,1,4l8,5xm8,3c7,2,6,2,5,2l5,c7,,8,1,9,1l8,3xm5,2r,l5,r,2xm5,2r,l5,r,2xm5,2c4,2,3,2,3,3l2,1c2,1,4,,5,r,2xm3,3c2,3,2,4,2,5l,5c,4,1,2,2,1l3,3xm2,5r,l,5r2,xm2,5r,l,5r2,xm2,5v,1,,1,1,2l2,8c1,7,,6,,5r2,xm3,7v,1,1,1,2,1l5,10c4,10,2,9,2,8l3,7xm5,8r,l5,10,5,8xe" fillcolor="#24211d" stroked="f">
                  <v:path arrowok="t" o:connecttype="custom" o:connectlocs="23,32;23,40;23,32;40,32;23,32;36,20;40,32;36,20;44,20;36,20;36,20;44,20;36,20;40,4;36,20;23,8;40,4;23,8;23,0;23,8;23,8;23,0;23,8;8,4;23,8;8,20;8,4;8,20;0,20;8,20;8,20;0,20;8,20;8,32;8,20;23,32;8,32;23,32;23,40;23,32" o:connectangles="0,0,0,0,0,0,0,0,0,0,0,0,0,0,0,0,0,0,0,0,0,0,0,0,0,0,0,0,0,0,0,0,0,0,0,0,0,0,0,0"/>
                  <o:lock v:ext="edit" verticies="t"/>
                </v:shape>
                <v:oval id="Oval 328" o:spid="_x0000_s1351" style="position:absolute;left:270;top:723;width:14;height:13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/IZ98MA&#10;AADcAAAADwAAAGRycy9kb3ducmV2LnhtbESPQUsDMRSE7wX/Q3iCl2Kz7RYta9MiVcFrt8Xz6+a5&#10;G9y8LEncZv+9EQSPw8x8w2z3yfZiJB+MYwXLRQGCuHHacKvgfHq734AIEVlj75gUTBRgv7uZbbHS&#10;7spHGuvYigzhUKGCLsahkjI0HVkMCzcQZ+/TeYsxS99K7fGa4baXq6J4kBYN54UOBzp01HzV31bB&#10;ePYfyU/GPA5TmS4v5audY6HU3W16fgIRKcX/8F/7XSsoV2v4PZOPgNz9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i/IZ98MAAADcAAAADwAAAAAAAAAAAAAAAACYAgAAZHJzL2Rv&#10;d25yZXYueG1sUEsFBgAAAAAEAAQA9QAAAIgDAAAAAA==&#10;" stroked="f"/>
                <v:shape id="Freeform 329" o:spid="_x0000_s1352" style="position:absolute;left:268;top:719;width:33;height:19;visibility:visible;mso-wrap-style:square;v-text-anchor:top" coordsize="16,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q+6jcgA&#10;AADcAAAADwAAAGRycy9kb3ducmV2LnhtbESP3WrCQBSE7wt9h+UUvCm6aaSi0VWsUvyBQqtFvDxk&#10;j0kwezZktyb69G6h0MthZr5hJrPWlOJCtSssK3jpRSCIU6sLzhR879+7QxDOI2ssLZOCKzmYTR8f&#10;Jpho2/AXXXY+EwHCLkEFufdVIqVLczLoerYiDt7J1gZ9kHUmdY1NgJtSxlE0kAYLDgs5VrTIKT3v&#10;foyC+LYfvfFx2V8/r6rmc/Sx2R54o1TnqZ2PQXhq/X/4r73WCvrxK/yeCUdATu8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BKr7qNyAAAANwAAAAPAAAAAAAAAAAAAAAAAJgCAABk&#10;cnMvZG93bnJldi54bWxQSwUGAAAAAAQABAD1AAAAjQMAAAAA&#10;" path="m5,7r,l5,9,5,7xm5,7v1,,1,,2,-1l8,8c7,8,6,9,5,9l5,7xm8,8l16,,8,8,7,7,8,8xm7,6v,,,-1,,-1l9,5v,1,,2,-1,3l7,6xm7,5r,l9,5,7,5xm7,5r,l9,5,7,5xm7,5c7,4,7,4,7,3l8,2c9,3,9,4,9,5l7,5xm7,3c6,3,6,3,5,3l5,1v1,,2,,3,1l7,3xm5,3r,l5,1r,2xm5,3r,l5,1r,2xm5,3c4,3,3,3,3,3l2,2c3,1,4,1,5,1r,2xm3,3c3,4,2,4,2,5l,5c,4,1,3,2,2l3,3xm2,5r,l,5r2,xm2,5r,l,5r2,xm2,5v,,1,1,1,1l2,8c1,7,,6,,5r2,xm3,6v,1,1,1,2,1l5,9c4,9,3,8,2,8l3,6xm5,7r,l5,9,5,7xe" fillcolor="#24211d" stroked="f">
                  <v:path arrowok="t" o:connecttype="custom" o:connectlocs="21,32;21,40;21,32;35,36;21,32;68,0;29,32;29,27;39,23;29,27;29,23;39,23;29,23;39,23;29,23;29,13;39,23;29,13;21,4;29,13;21,13;21,4;21,13;21,4;21,13;12,13;21,4;12,13;0,23;12,13;8,23;0,23;8,23;0,23;8,23;12,27;0,23;12,27;21,40;12,27;21,32;21,40" o:connectangles="0,0,0,0,0,0,0,0,0,0,0,0,0,0,0,0,0,0,0,0,0,0,0,0,0,0,0,0,0,0,0,0,0,0,0,0,0,0,0,0,0,0"/>
                  <o:lock v:ext="edit" verticies="t"/>
                </v:shape>
                <v:oval id="Oval 330" o:spid="_x0000_s1353" style="position:absolute;left:258;top:731;width:16;height:1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GwiG8MA&#10;AADcAAAADwAAAGRycy9kb3ducmV2LnhtbESPzWrDMBCE74G+g9hCL6GRG0NSnCihNCn0mh9y3lhb&#10;W9RaGUl15LevCoUch5n5hllvk+3EQD4YxwpeZgUI4tppw42C8+nj+RVEiMgaO8ekYKQA283DZI2V&#10;djc+0HCMjcgQDhUqaGPsKylD3ZLFMHM9cfa+nLcYs/SN1B5vGW47OS+KhbRoOC+02NN7S/X38ccq&#10;GM7+kvxozLIfy3TdlXs7xUKpp8f0tgIRKcV7+L/9qRWU8wX8nclHQG5+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FGwiG8MAAADcAAAADwAAAAAAAAAAAAAAAACYAgAAZHJzL2Rv&#10;d25yZXYueG1sUEsFBgAAAAAEAAQA9QAAAIgDAAAAAA==&#10;" stroked="f"/>
                <v:shape id="Freeform 331" o:spid="_x0000_s1354" style="position:absolute;left:213;top:701;width:63;height:47;visibility:visible;mso-wrap-style:square;v-text-anchor:top" coordsize="31,2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jl48cUA&#10;AADcAAAADwAAAGRycy9kb3ducmV2LnhtbESPQWvCQBSE70L/w/IK3nTTFFSiayhFqSeptlKPr9nX&#10;JDT7ds2uMf33riD0OMzMN8wi700jOmp9bVnB0zgBQVxYXXOp4PNjPZqB8AFZY2OZFPyRh3z5MFhg&#10;pu2Fd9TtQykihH2GCqoQXCalLyoy6MfWEUfvx7YGQ5RtKXWLlwg3jUyTZCIN1hwXKnT0WlHxuz8b&#10;Bb6Yrdzh3X29pceD2RqafJ9WqNTwsX+ZgwjUh//wvb3RCp7TKdzOxCMgl1c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SOXjxxQAAANwAAAAPAAAAAAAAAAAAAAAAAJgCAABkcnMv&#10;ZG93bnJldi54bWxQSwUGAAAAAAQABAD1AAAAigMAAAAA&#10;" path="m26,21r,l26,23r,-2xm26,21v1,,2,,2,-1l30,22v-1,,-3,1,-4,1l26,21xm28,20v1,,1,-1,1,-2l31,18v,2,,3,-1,4l28,20xm29,18r,l31,18r-2,xm29,18r,l31,18r-2,xm29,18v,-1,,-1,-1,-2l30,15v1,1,1,2,1,3l29,18xm28,16v,,-1,-1,-2,-1l26,14v1,,3,,4,1l28,16xm26,15r,l26,14r,1xm26,15r,l26,14r,1xm26,15v-1,,-2,1,-2,1l23,15v1,-1,2,-1,3,-1l26,15xm24,16v-1,1,-1,1,-1,2l21,18v,-1,1,-2,2,-3l24,16xm23,18r,l21,18r2,xm23,18r,l21,18r2,xm23,18v,1,,2,1,2l23,22c22,21,21,20,21,18r2,xm23,22l,,23,22r,-1l23,22xm24,20v,1,1,1,2,1l26,23v-1,,-2,-1,-3,-1l24,20xm26,21r,l26,23r,-2xe" fillcolor="#24211d" stroked="f">
                  <v:path arrowok="t" o:connecttype="custom" o:connectlocs="108,88;108,96;108,88;124,92;108,88;120,76;124,92;120,76;128,76;120,76;120,76;128,76;120,76;124,63;120,76;108,63;124,63;108,63;108,59;108,63;108,63;108,59;108,63;96,63;108,63;96,76;96,63;96,76;87,76;96,76;96,76;87,76;96,76;96,92;96,76;0,0;96,88;100,84;108,96;100,84;108,88;108,96" o:connectangles="0,0,0,0,0,0,0,0,0,0,0,0,0,0,0,0,0,0,0,0,0,0,0,0,0,0,0,0,0,0,0,0,0,0,0,0,0,0,0,0,0,0"/>
                  <o:lock v:ext="edit" verticies="t"/>
                </v:shape>
                <v:oval id="Oval 332" o:spid="_x0000_s1355" style="position:absolute;left:178;top:433;width:16;height:14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r8T8sAA&#10;AADcAAAADwAAAGRycy9kb3ducmV2LnhtbERPy2oCMRTdF/yHcAU3pWbqQC1To4gP6LYqrm8n15ng&#10;5GZI0jHz982i0OXhvFebZDsxkA/GsYLXeQGCuHbacKPgcj6+vIMIEVlj55gUjBRgs548rbDS7sFf&#10;NJxiI3IIhwoVtDH2lZShbslimLueOHM35y3GDH0jtcdHDredXBTFm7RoODe02NOupfp++rEKhou/&#10;Jj8as+zHMn3vy4N9xkKp2TRtP0BESvFf/Of+1ArKRV6bz+QjINe/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Cr8T8sAAAADcAAAADwAAAAAAAAAAAAAAAACYAgAAZHJzL2Rvd25y&#10;ZXYueG1sUEsFBgAAAAAEAAQA9QAAAIUDAAAAAA==&#10;" stroked="f"/>
                <v:shape id="Freeform 333" o:spid="_x0000_s1356" style="position:absolute;left:176;top:431;width:20;height:18;visibility:visible;mso-wrap-style:square;v-text-anchor:top" coordsize="10,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jLmSsUA&#10;AADcAAAADwAAAGRycy9kb3ducmV2LnhtbESPQWsCMRSE74L/IbxCL6LZKhRdjVLUooe2oK33x+a5&#10;2bp5WZKo6783hYLHYWa+YWaL1tbiQj5UjhW8DDIQxIXTFZcKfr7f+2MQISJrrB2TghsFWMy7nRnm&#10;2l15R5d9LEWCcMhRgYmxyaUMhSGLYeAa4uQdnbcYk/Sl1B6vCW5rOcyyV2mx4rRgsKGloeK0P1sF&#10;vQkbY5f+sAq73/Pn+qO3OY6+lHp+at+mICK18RH+b2+1gtFwAn9n0hGQ8zs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eMuZKxQAAANwAAAAPAAAAAAAAAAAAAAAAAJgCAABkcnMv&#10;ZG93bnJldi54bWxQSwUGAAAAAAQABAD1AAAAigMAAAAA&#10;" path="m5,7r,l5,9,5,7xm5,7v1,,2,,2,l9,8c8,9,6,9,5,9l5,7xm7,7c8,6,8,5,8,5r2,c10,6,9,7,9,8l7,7xm8,5r,l10,5,8,5xm8,5r,l10,5,8,5xm8,5c8,4,8,3,7,3l9,1v,1,1,2,1,4l8,5xm7,3c7,2,6,2,5,2l5,c6,,8,1,9,1l7,3xm5,2r,l5,r,2xm5,2r,l5,r,2xm5,2c4,2,3,2,3,3l2,1c3,1,4,,5,r,2xm3,3c2,3,2,4,2,5l,5c,3,1,2,2,1l3,3xm2,5r,l,5r2,xm2,5r,l,5r2,xm2,5v,,,1,1,2l2,8c1,7,,6,,5r2,xm3,7v,,1,,2,l5,9c4,9,3,9,2,8l3,7xm5,7r,l5,9,5,7xe" fillcolor="#24211d" stroked="f">
                  <v:path arrowok="t" o:connecttype="custom" o:connectlocs="20,28;20,36;20,28;36,32;20,28;32,20;36,32;32,20;40,20;32,20;32,20;40,20;32,20;36,4;32,20;20,8;36,4;20,8;20,0;20,8;20,8;20,0;20,8;8,4;20,8;8,20;8,4;8,20;0,20;8,20;8,20;0,20;8,20;8,32;8,20;20,28;8,32;20,28;20,36;20,28" o:connectangles="0,0,0,0,0,0,0,0,0,0,0,0,0,0,0,0,0,0,0,0,0,0,0,0,0,0,0,0,0,0,0,0,0,0,0,0,0,0,0,0"/>
                  <o:lock v:ext="edit" verticies="t"/>
                </v:shape>
                <v:oval id="Oval 334" o:spid="_x0000_s1357" style="position:absolute;left:188;top:445;width:19;height:1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RCJKb8A&#10;AADcAAAADwAAAGRycy9kb3ducmV2LnhtbERPy2oCMRTdC/5DuIVuRDPtgMrUKNIHdOsD19fJ7Uzo&#10;5GZI0jHz981CcHk4780u2U4M5INxrOBlUYAgrp023Cg4n77maxAhImvsHJOCkQLsttPJBivtbnyg&#10;4RgbkUM4VKigjbGvpAx1SxbDwvXEmftx3mLM0DdSe7zlcNvJ16JYSouGc0OLPb23VP8e/6yC4ewv&#10;yY/GrPqxTNeP8tPOsFDq+Snt30BESvEhvru/tYKyzPPzmXwE5PYf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BxEIkpvwAAANwAAAAPAAAAAAAAAAAAAAAAAJgCAABkcnMvZG93bnJl&#10;di54bWxQSwUGAAAAAAQABAD1AAAAhAMAAAAA&#10;" stroked="f"/>
                <v:shape id="Freeform 335" o:spid="_x0000_s1358" style="position:absolute;left:186;top:443;width:23;height:37;visibility:visible;mso-wrap-style:square;v-text-anchor:top" coordsize="11,1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XzDgcQA&#10;AADcAAAADwAAAGRycy9kb3ducmV2LnhtbESPT2vCQBTE74LfYXlCb2azFYqkriLFag6l4B96fmaf&#10;SWj2bcyumn77riB4HGbmN8xs0dtGXKnztWMNKklBEBfO1FxqOOw/x1MQPiAbbByThj/ysJgPBzPM&#10;jLvxlq67UIoIYZ+hhiqENpPSFxVZ9IlriaN3cp3FEGVXStPhLcJtI1/T9E1arDkuVNjSR0XF7+5i&#10;NaTq57JZLY3L1dnY/PurOdZrpfXLqF++gwjUh2f40c6NhslEwf1MPAJy/g8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GF8w4HEAAAA3AAAAA8AAAAAAAAAAAAAAAAAmAIAAGRycy9k&#10;b3ducmV2LnhtbFBLBQYAAAAABAAEAPUAAACJAwAAAAA=&#10;" path="m5,9r,l5,10,5,9xm5,9c6,9,7,8,8,8l9,9c8,10,7,10,5,10l5,9xm9,9l,18,9,9,8,8,9,9xm8,8c8,7,9,6,9,5r2,c11,7,10,8,9,9l8,8xm9,5r,l11,5,9,5xm9,5r,l11,5,9,5xm9,5c9,5,8,4,8,3l9,2v1,1,2,2,2,3l9,5xm8,3c7,3,6,2,5,2l5,c7,,8,1,9,2l8,3xm5,2r,l5,r,2xm5,2r,l5,r,2xm5,2c4,2,3,3,3,3l1,2c2,1,4,,5,r,2xm3,3c2,4,2,5,2,5l,5c,4,,3,1,2l3,3xm2,5r,l,5r2,xm2,5r,l,5r2,xm2,5v,1,,2,1,3l1,9c,8,,7,,5r2,xm3,8v,,1,1,2,1l5,10c4,10,2,10,1,9l3,8xm5,9r,l5,10,5,9xe" fillcolor="#24211d" stroked="f">
                  <v:path arrowok="t" o:connecttype="custom" o:connectlocs="21,39;21,43;21,39;40,39;21,39;0,76;36,33;36,33;48,21;36,33;40,21;48,21;40,21;48,21;40,21;36,12;48,21;36,12;21,0;36,12;21,8;21,0;21,8;21,0;21,8;13,12;21,0;13,12;0,21;13,12;8,21;0,21;8,21;0,21;8,21;13,33;0,21;13,33;21,43;13,33;21,39;21,43" o:connectangles="0,0,0,0,0,0,0,0,0,0,0,0,0,0,0,0,0,0,0,0,0,0,0,0,0,0,0,0,0,0,0,0,0,0,0,0,0,0,0,0,0,0"/>
                  <o:lock v:ext="edit" verticies="t"/>
                </v:shape>
                <v:oval id="Oval 336" o:spid="_x0000_s1359" style="position:absolute;left:194;top:429;width:19;height:1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o6yxcIA&#10;AADcAAAADwAAAGRycy9kb3ducmV2LnhtbESPQWsCMRSE74L/IbyCF9FsXbBlNYq0FnqtlZ6fm+du&#10;6OZlSdI1+++bQsHjMDPfMNt9sp0YyAfjWMHjsgBBXDttuFFw/nxbPIMIEVlj55gUjBRgv5tOtlhp&#10;d+MPGk6xERnCoUIFbYx9JWWoW7IYlq4nzt7VeYsxS99I7fGW4baTq6JYS4uG80KLPb20VH+ffqyC&#10;4ey/kh+NeerHMl1ey6OdY6HU7CEdNiAipXgP/7fftYKyXMHfmXwE5O4X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ujrLFwgAAANwAAAAPAAAAAAAAAAAAAAAAAJgCAABkcnMvZG93&#10;bnJldi54bWxQSwUGAAAAAAQABAD1AAAAhwMAAAAA&#10;" stroked="f"/>
                <v:shape id="Freeform 337" o:spid="_x0000_s1360" style="position:absolute;left:192;top:426;width:23;height:21;visibility:visible;mso-wrap-style:square;v-text-anchor:top" coordsize="11,1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03RxMYA&#10;AADcAAAADwAAAGRycy9kb3ducmV2LnhtbESPQWvCQBSE74X+h+UJvdWNCakSXUOxFHqrVQ96e2Sf&#10;SUz2bZrdmvTfu4WCx2FmvmFW+WhacaXe1ZYVzKYRCOLC6ppLBYf9+/MChPPIGlvLpOCXHOTrx4cV&#10;ZtoO/EXXnS9FgLDLUEHlfZdJ6YqKDLqp7YiDd7a9QR9kX0rd4xDgppVxFL1IgzWHhQo72lRUNLsf&#10;o+CzPDWxvczTt1m7OcbnuUu3306pp8n4ugThafT38H/7QytIkgT+zoQjINc3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M03RxMYAAADcAAAADwAAAAAAAAAAAAAAAACYAgAAZHJz&#10;L2Rvd25yZXYueG1sUEsFBgAAAAAEAAQA9QAAAIsDAAAAAA==&#10;" path="m6,8r,l6,10,6,8xm6,8v1,,2,,2,-1l9,9c8,10,7,10,6,10l6,8xm8,7c9,7,9,6,9,5r2,c11,7,10,8,9,9l8,7xm9,5r,l11,5,9,5xm9,5r,l11,5,9,5xm9,5c9,4,9,4,8,3l9,2v1,1,2,2,2,3l9,5xm8,3c8,3,7,2,6,2l6,c7,,8,1,9,2l8,3xm6,2r,l6,r,2xm6,2r,l6,r,2xm6,2c5,2,4,3,3,3l2,2c3,1,4,,6,r,2xm3,3c2,4,2,4,2,5l,5c,4,1,3,2,2l3,3xm2,5r,l,5r2,xm2,5r,l,5r2,xm2,5v,1,,2,1,2l2,9c1,8,,7,,5r2,xm3,7c4,8,5,8,6,8r,2c4,10,3,10,2,9l3,7xm6,8r,l6,10,6,8xe" fillcolor="#24211d" stroked="f">
                  <v:path arrowok="t" o:connecttype="custom" o:connectlocs="27,36;27,44;27,36;40,40;27,36;40,23;40,40;40,23;48,23;40,23;40,23;48,23;40,23;40,8;40,23;27,8;40,8;27,8;27,0;27,8;27,8;27,0;27,8;8,8;27,8;8,23;8,8;8,23;0,23;8,23;8,23;0,23;8,23;8,40;8,23;27,36;8,40;27,36;27,44;27,36" o:connectangles="0,0,0,0,0,0,0,0,0,0,0,0,0,0,0,0,0,0,0,0,0,0,0,0,0,0,0,0,0,0,0,0,0,0,0,0,0,0,0,0"/>
                  <o:lock v:ext="edit" verticies="t"/>
                </v:shape>
                <v:oval id="Oval 338" o:spid="_x0000_s1361" style="position:absolute;left:205;top:445;width:18;height:14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iuPKsMA&#10;AADcAAAADwAAAGRycy9kb3ducmV2LnhtbESPQWsCMRSE7wX/Q3hCL6VmdUstq1FEW+i1Vjy/bl53&#10;g5uXJYlr9t83hUKPw8x8w6y3yXZiIB+MYwXzWQGCuHbacKPg9Pn2+AIiRGSNnWNSMFKA7WZyt8ZK&#10;uxt/0HCMjcgQDhUqaGPsKylD3ZLFMHM9cfa+nbcYs/SN1B5vGW47uSiKZ2nRcF5osad9S/XleLUK&#10;hpM/Jz8as+zHMn0dylf7gIVS99O0W4GIlOJ/+K/9rhWU5RP8nslHQG5+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DiuPKsMAAADcAAAADwAAAAAAAAAAAAAAAACYAgAAZHJzL2Rv&#10;d25yZXYueG1sUEsFBgAAAAAEAAQA9QAAAIgDAAAAAA==&#10;" stroked="f"/>
                <v:shape id="Freeform 339" o:spid="_x0000_s1362" style="position:absolute;left:203;top:443;width:22;height:19;visibility:visible;mso-wrap-style:square;v-text-anchor:top" coordsize="11,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VxTpMUA&#10;AADcAAAADwAAAGRycy9kb3ducmV2LnhtbESPQWsCMRSE7wX/Q3iCt5pVqejWKCIqxYOg7aW3183r&#10;ZtvNy5LEdfvvG0HwOMzMN8xi1dlatORD5VjBaJiBIC6crrhU8PG+e56BCBFZY+2YFPxRgNWy97TA&#10;XLsrn6g9x1IkCIccFZgYm1zKUBiyGIauIU7et/MWY5K+lNrjNcFtLcdZNpUWK04LBhvaGCp+zxer&#10;YNfu59tjZz5/5qP9bH24eH/AL6UG/W79CiJSFx/he/tNK5hMXuB2Jh0BufwH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5XFOkxQAAANwAAAAPAAAAAAAAAAAAAAAAAJgCAABkcnMv&#10;ZG93bnJldi54bWxQSwUGAAAAAAQABAD1AAAAigMAAAAA&#10;" path="m5,7r,l5,9,5,7xm5,7v1,,2,,3,-1l9,8c8,9,7,9,5,9l5,7xm8,6c8,6,9,5,9,4r2,c11,6,10,7,9,8l8,6xm9,4r,l11,4,9,4xm9,4r,l11,4,9,4xm9,4c9,4,8,3,8,2l9,1v1,1,2,2,2,3l9,4xm8,2c7,2,6,2,5,2l5,c7,,8,,9,1l8,2xm5,2r,l5,r,2xm5,2r,l5,r,2xm5,2v,,-1,,-2,l2,1c3,,4,,5,r,2xm3,2c3,3,2,4,2,4l,4c,3,1,2,2,1l3,2xm2,4r,l,4r2,xm2,4r,l,4r2,xm2,4v,1,1,2,1,2l2,8c1,7,,6,,4r2,xm3,6c4,7,5,7,5,7r,2c4,9,3,9,2,8l3,6xm5,7r,l5,9,5,7xe" fillcolor="#24211d" stroked="f">
                  <v:path arrowok="t" o:connecttype="custom" o:connectlocs="20,32;20,40;20,32;36,36;20,32;36,17;36,36;36,17;44,17;36,17;36,17;44,17;36,17;36,4;36,17;20,8;36,4;20,8;20,0;20,8;20,8;20,0;20,8;8,4;20,8;8,17;8,4;8,17;0,17;8,17;8,17;0,17;8,17;8,36;8,17;20,32;8,36;20,32;20,40;20,32" o:connectangles="0,0,0,0,0,0,0,0,0,0,0,0,0,0,0,0,0,0,0,0,0,0,0,0,0,0,0,0,0,0,0,0,0,0,0,0,0,0,0,0"/>
                  <o:lock v:ext="edit" verticies="t"/>
                </v:shape>
                <v:oval id="Oval 340" o:spid="_x0000_s1363" style="position:absolute;left:266;top:237;width:16;height:14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bW0xsIA&#10;AADcAAAADwAAAGRycy9kb3ducmV2LnhtbESPQWsCMRSE7wX/Q3gFL6Vm64ItW6NIVehVKz2/bl53&#10;QzcvSxLX7L9vBMHjMDPfMMt1sp0YyAfjWMHLrABBXDttuFFw+to/v4EIEVlj55gUjBRgvZo8LLHS&#10;7sIHGo6xERnCoUIFbYx9JWWoW7IYZq4nzt6v8xZjlr6R2uMlw20n50WxkBYN54UWe/poqf47nq2C&#10;4eS/kx+Nee3HMv1sy519wkKp6WPavIOIlOI9fGt/agVluYDrmXwE5Oof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RtbTGwgAAANwAAAAPAAAAAAAAAAAAAAAAAJgCAABkcnMvZG93&#10;bnJldi54bWxQSwUGAAAAAAQABAD1AAAAhwMAAAAA&#10;" stroked="f"/>
                <v:shape id="Freeform 341" o:spid="_x0000_s1364" style="position:absolute;left:264;top:235;width:20;height:18;visibility:visible;mso-wrap-style:square;v-text-anchor:top" coordsize="10,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ThBfsYA&#10;AADcAAAADwAAAGRycy9kb3ducmV2LnhtbESPT2sCMRTE70K/Q3iFXqRmdaF/VqOItrQHW9DW+2Pz&#10;3KxuXpYk6vrtTaHgcZiZ3zCTWWcbcSIfascKhoMMBHHpdM2Vgt+f98cXECEia2wck4ILBZhN73oT&#10;LLQ785pOm1iJBOFQoAITY1tIGUpDFsPAtcTJ2zlvMSbpK6k9nhPcNnKUZU/SYs1pwWBLC0PlYXO0&#10;CvqvbIxd+O0yrPfHr7dV/2OXfyv1cN/NxyAidfEW/m9/agV5/gx/Z9IRkNMr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RThBfsYAAADcAAAADwAAAAAAAAAAAAAAAACYAgAAZHJz&#10;L2Rvd25yZXYueG1sUEsFBgAAAAAEAAQA9QAAAIsDAAAAAA==&#10;" path="m5,7r,l5,9,5,7xm5,7v1,,1,,2,l8,8c7,9,6,9,5,9l5,7xm7,7c7,6,8,5,8,5r2,c10,6,9,7,8,8l7,7xm8,5r,l10,5,8,5xm8,5r,l10,5,8,5xm8,5c8,4,7,3,7,3l8,1v1,1,2,2,2,4l8,5xm7,3c6,2,6,2,5,2l5,c6,,7,1,8,1l7,3xm5,2r,l5,r,2xm5,2r,l5,r,2xm5,2c4,2,3,2,3,3l1,1c2,1,3,,5,r,2xm3,3c2,3,2,4,2,5l,5c,3,,2,1,1l3,3xm2,5r,l,5r2,xm2,5r,l,5r2,xm2,5v,,,1,1,2l1,8c,7,,6,,5r2,xm3,7v,,1,,2,l5,9c3,9,2,9,1,8l3,7xm5,7r,l5,9,5,7xe" fillcolor="#24211d" stroked="f">
                  <v:path arrowok="t" o:connecttype="custom" o:connectlocs="20,28;20,36;20,28;32,32;20,28;32,20;32,32;32,20;40,20;32,20;32,20;40,20;32,20;32,4;32,20;20,8;32,4;20,8;20,0;20,8;20,8;20,0;20,8;4,4;20,8;8,20;4,4;8,20;0,20;8,20;8,20;0,20;8,20;4,32;8,20;20,28;4,32;20,28;20,36;20,28" o:connectangles="0,0,0,0,0,0,0,0,0,0,0,0,0,0,0,0,0,0,0,0,0,0,0,0,0,0,0,0,0,0,0,0,0,0,0,0,0,0,0,0"/>
                  <o:lock v:ext="edit" verticies="t"/>
                </v:shape>
                <v:oval id="Oval 342" o:spid="_x0000_s1365" style="position:absolute;left:276;top:247;width:19;height:17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2aFL78A&#10;AADcAAAADwAAAGRycy9kb3ducmV2LnhtbERPy2oCMRTdC/5DuIVuRDPtgMrUKNIHdOsD19fJ7Uzo&#10;5GZI0jHz981CcHk4780u2U4M5INxrOBlUYAgrp023Cg4n77maxAhImvsHJOCkQLsttPJBivtbnyg&#10;4RgbkUM4VKigjbGvpAx1SxbDwvXEmftx3mLM0DdSe7zlcNvJ16JYSouGc0OLPb23VP8e/6yC4ewv&#10;yY/GrPqxTNeP8tPOsFDq+Snt30BESvEhvru/tYKyzGvzmXwE5PYf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CPZoUvvwAAANwAAAAPAAAAAAAAAAAAAAAAAJgCAABkcnMvZG93bnJl&#10;di54bWxQSwUGAAAAAAQABAD1AAAAhAMAAAAA&#10;" stroked="f"/>
                <v:shape id="Freeform 343" o:spid="_x0000_s1366" style="position:absolute;left:268;top:245;width:29;height:21;visibility:visible;mso-wrap-style:square;v-text-anchor:top" coordsize="14,1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HPx4sQA&#10;AADcAAAADwAAAGRycy9kb3ducmV2LnhtbESPzWrDMBCE74W8g9hCb41cB0LiWA5JISWHUMjPJbfF&#10;2kqm1spIauK+fVUo9DjMzDdMvR5dL24UYudZwcu0AEHcet2xUXA5754XIGJC1th7JgXfFGHdTB5q&#10;rLS/85Fup2REhnCsUIFNaaikjK0lh3HqB+LsffjgMGUZjNQB7xnuelkWxVw67DgvWBzo1VL7efpy&#10;Cg7Blj7u3rvtpjSXQMs3s7+WSj09jpsViERj+g//tfdawWy2hN8z+QjI5g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Gxz8eLEAAAA3AAAAA8AAAAAAAAAAAAAAAAAmAIAAGRycy9k&#10;b3ducmV2LnhtbFBLBQYAAAAABAAEAPUAAACJAwAAAAA=&#10;" path="m9,8r,l9,10,9,8xm9,8v1,,1,,2,-1l12,9v-1,1,-2,1,-3,1l9,8xm11,7v1,,1,-1,1,-2l14,5v,2,-1,3,-2,4l11,7xm12,5r,l14,5r-2,xm12,5r,l14,5r-2,xm12,5v,-1,,-1,-1,-2l12,2v1,,2,2,2,3l12,5xm11,3c10,2,10,2,9,2l9,v1,,2,1,3,2l11,3xm9,2r,l9,r,2xm9,2r,l9,r,2xm9,2c8,2,7,2,6,3l5,2c6,1,7,,9,r,2xm6,3l,9,6,3,6,2r,1xm6,3c6,4,5,4,5,5l3,5c3,4,4,2,5,2l6,3xm5,5r,l3,5r2,xm5,5r,l3,5r2,xm5,5v,1,1,2,1,2l5,9c4,8,3,7,3,5r2,xm6,7c7,8,8,8,9,8r,2c7,10,6,10,5,9l6,7xm9,8r,l9,10,9,8xe" fillcolor="#24211d" stroked="f">
                  <v:path arrowok="t" o:connecttype="custom" o:connectlocs="39,36;39,44;39,36;52,40;39,36;52,23;52,40;52,23;60,23;52,23;52,23;60,23;52,23;52,8;52,23;39,8;52,8;39,8;39,0;39,8;39,8;39,0;39,8;21,8;39,8;0,40;25,8;25,13;12,23;25,13;21,23;12,23;21,23;12,23;21,23;25,32;12,23;25,32;39,44;25,32;39,36;39,44" o:connectangles="0,0,0,0,0,0,0,0,0,0,0,0,0,0,0,0,0,0,0,0,0,0,0,0,0,0,0,0,0,0,0,0,0,0,0,0,0,0,0,0,0,0"/>
                  <o:lock v:ext="edit" verticies="t"/>
                </v:shape>
                <v:oval id="Oval 344" o:spid="_x0000_s1367" style="position:absolute;left:268;top:218;width:18;height:1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Rb6VMAA&#10;AADcAAAADwAAAGRycy9kb3ducmV2LnhtbERPy2oCMRTdF/oP4QpuSs3UKVZGo5Q+wG1VXF8n15ng&#10;5GZI0jHz982i4PJw3uttsp0YyAfjWMHLrABBXDttuFFwPHw/L0GEiKyxc0wKRgqw3Tw+rLHS7sY/&#10;NOxjI3IIhwoVtDH2lZShbslimLmeOHMX5y3GDH0jtcdbDrednBfFQlo0nBta7Omjpfq6/7UKhqM/&#10;JT8a89aPZTp/ll/2CQulppP0vgIRKcW7+N+90wrK1zw/n8lHQG7+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KRb6VMAAAADcAAAADwAAAAAAAAAAAAAAAACYAgAAZHJzL2Rvd25y&#10;ZXYueG1sUEsFBgAAAAAEAAQA9QAAAIUDAAAAAA==&#10;" stroked="f"/>
                <v:shape id="Freeform 345" o:spid="_x0000_s1368" style="position:absolute;left:266;top:216;width:22;height:23;visibility:visible;mso-wrap-style:square;v-text-anchor:top" coordsize="11,1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m+M3cEA&#10;AADcAAAADwAAAGRycy9kb3ducmV2LnhtbESPzarCMBSE9xd8h3AENxdN/UWqUYogeJdWcX1ojm2x&#10;OQlN1Pr25oLgcpiZb5j1tjONeFDra8sKxqMEBHFhdc2lgvNpP1yC8AFZY2OZFLzIw3bT+1ljqu2T&#10;j/TIQykihH2KCqoQXCqlLyoy6EfWEUfvaluDIcq2lLrFZ4SbRk6SZCEN1hwXKnS0q6i45XejIPst&#10;dn9u0u1Lm+TZ5XZ018trrtSg32UrEIG68A1/2getYDobw/+ZeATk5g0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JJvjN3BAAAA3AAAAA8AAAAAAAAAAAAAAAAAmAIAAGRycy9kb3du&#10;cmV2LnhtbFBLBQYAAAAABAAEAPUAAACGAwAAAAA=&#10;" path="m6,9r,l6,11,6,9xm6,9c7,9,8,8,8,8l9,9c8,10,7,11,6,11l6,9xm8,8c9,7,9,6,9,5r2,c11,7,10,8,9,9l8,8xm9,5r,l11,5,9,5xm9,5r,l11,5,9,5xm9,5c9,4,9,4,8,3l9,2v1,1,2,2,2,3l9,5xm8,3c8,2,7,2,6,2l6,c7,,8,1,9,2l8,3xm6,2r,l6,r,2xm6,2r,l6,r,2xm6,2c5,2,4,2,3,3l2,2c3,1,4,,6,r,2xm3,3c2,4,2,4,2,5l,5c,4,1,3,2,2l3,3xm2,5r,l,5r2,xm2,5r,l,5r2,xm2,5v,1,,2,1,3l2,9c1,8,,7,,5r2,xm3,8v1,,2,1,3,1l6,11c4,11,3,10,2,9l3,8xm6,9r,l6,11,6,9xe" fillcolor="#24211d" stroked="f">
                  <v:path arrowok="t" o:connecttype="custom" o:connectlocs="24,40;24,48;24,40;36,40;24,40;36,21;36,40;36,21;44,21;36,21;36,21;44,21;36,21;36,8;36,21;24,8;36,8;24,8;24,0;24,8;24,8;24,0;24,8;8,8;24,8;8,21;8,8;8,21;0,21;8,21;8,21;0,21;8,21;8,40;8,21;24,40;8,40;24,40;24,48;24,40" o:connectangles="0,0,0,0,0,0,0,0,0,0,0,0,0,0,0,0,0,0,0,0,0,0,0,0,0,0,0,0,0,0,0,0,0,0,0,0,0,0,0,0"/>
                  <o:lock v:ext="edit" verticies="t"/>
                </v:shape>
                <v:oval id="Oval 346" o:spid="_x0000_s1369" style="position:absolute;left:280;top:231;width:19;height:1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ojBuMMA&#10;AADcAAAADwAAAGRycy9kb3ducmV2LnhtbESPQUsDMRSE7wX/Q3iCl2Kz7RYta9MiVcFrt8Xz6+a5&#10;G9y8LEncZv+9EQSPw8x8w2z3yfZiJB+MYwXLRQGCuHHacKvgfHq734AIEVlj75gUTBRgv7uZbbHS&#10;7spHGuvYigzhUKGCLsahkjI0HVkMCzcQZ+/TeYsxS99K7fGa4baXq6J4kBYN54UOBzp01HzV31bB&#10;ePYfyU/GPA5TmS4v5audY6HU3W16fgIRKcX/8F/7XSso1yv4PZOPgNz9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tojBuMMAAADcAAAADwAAAAAAAAAAAAAAAACYAgAAZHJzL2Rv&#10;d25yZXYueG1sUEsFBgAAAAAEAAQA9QAAAIgDAAAAAA==&#10;" stroked="f"/>
                <v:shape id="Freeform 347" o:spid="_x0000_s1370" style="position:absolute;left:278;top:229;width:39;height:49;visibility:visible;mso-wrap-style:square;v-text-anchor:top" coordsize="19,2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qkUT8UA&#10;AADcAAAADwAAAGRycy9kb3ducmV2LnhtbESPQWuDQBSE74H8h+UFekvW1CLBuoZgEEJPrU1Kjw/3&#10;VaXuW3G30f77biGQ4zAz3zDZfja9uNLoOssKtpsIBHFtdceNgvN7ud6BcB5ZY2+ZFPySg32+XGSY&#10;ajvxG10r34gAYZeigtb7IZXS1S0ZdBs7EAfvy44GfZBjI/WIU4CbXj5GUSINdhwWWhyoaKn+rn6M&#10;guTlw+go3p6G4nL+3JXH6WL0q1IPq/nwDMLT7O/hW/ukFcRPMfyfCUdA5n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yqRRPxQAAANwAAAAPAAAAAAAAAAAAAAAAAJgCAABkcnMv&#10;ZG93bnJldi54bWxQSwUGAAAAAAQABAD1AAAAigMAAAAA&#10;" path="m6,8r,l6,10,6,8xm6,8v1,,2,,2,l10,9c9,10,7,10,6,10l6,8xm8,8c9,7,10,6,10,5r1,c11,7,11,8,10,9l8,8xm10,5r,l11,5r-1,xm10,5r,l11,5r-1,xm10,5c10,5,9,4,8,3l10,2v1,1,1,2,1,3l10,5xm8,3c8,3,7,2,6,2l6,v1,,3,1,4,2l8,3xm6,2r,l6,r,2xm6,2r,l6,r,2xm6,2c5,2,4,3,3,3l2,2c3,1,4,,6,r,2xm3,3c3,4,2,5,2,5l,5c,4,1,3,2,2l3,3xm2,5r,l,5r2,xm2,5r,l,5r2,xm2,5v,1,1,2,1,3l2,9c1,8,,7,,5r2,xm2,9l19,24,2,9,3,8,2,9xm3,8v1,,2,,3,l6,10c4,10,3,10,2,9l3,8xm6,8r,l6,10,6,8xe" fillcolor="#24211d" stroked="f">
                  <v:path arrowok="t" o:connecttype="custom" o:connectlocs="25,33;25,41;25,33;43,37;25,33;43,20;43,37;43,20;47,20;43,20;43,20;47,20;43,20;43,8;43,20;25,8;43,8;25,8;25,0;25,8;25,8;25,0;25,8;8,8;25,8;8,20;8,8;8,20;0,20;8,20;8,20;0,20;8,20;8,37;8,20;80,100;12,33;12,33;25,41;12,33;25,33;25,41" o:connectangles="0,0,0,0,0,0,0,0,0,0,0,0,0,0,0,0,0,0,0,0,0,0,0,0,0,0,0,0,0,0,0,0,0,0,0,0,0,0,0,0,0,0"/>
                  <o:lock v:ext="edit" verticies="t"/>
                </v:shape>
                <v:oval id="Oval 348" o:spid="_x0000_s1371" style="position:absolute;left:295;top:245;width:16;height:1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i38V8MA&#10;AADcAAAADwAAAGRycy9kb3ducmV2LnhtbESPUUvDMBSF3wX/Q7jCXsSlrkNHbTpEJ/jqNny+a65t&#10;sLkpSezSf78Igo+Hc853OPU22UFM5INxrOB+WYAgbp023Ck4Ht7uNiBCRNY4OCYFMwXYNtdXNVba&#10;nfmDpn3sRIZwqFBBH+NYSRnaniyGpRuJs/flvMWYpe+k9njOcDvIVVE8SIuG80KPI7301H7vf6yC&#10;6eg/k5+NeRznMp1ey529xUKpxU16fgIRKcX/8F/7XSso12v4PZOPgGwu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Vi38V8MAAADcAAAADwAAAAAAAAAAAAAAAACYAgAAZHJzL2Rv&#10;d25yZXYueG1sUEsFBgAAAAAEAAQA9QAAAIgDAAAAAA==&#10;" stroked="f"/>
                <v:shape id="Freeform 349" o:spid="_x0000_s1372" style="position:absolute;left:293;top:202;width:55;height:62;visibility:visible;mso-wrap-style:square;v-text-anchor:top" coordsize="27,3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RYtc8UA&#10;AADcAAAADwAAAGRycy9kb3ducmV2LnhtbESP0WrCQBRE3wv9h+UWfBHdrbUiqauI1VJsCyb6AZfs&#10;bRLM3g3ZVePfdwWhj8PMnGFmi87W4kytrxxreB4qEMS5MxUXGg77zWAKwgdkg7Vj0nAlD4v548MM&#10;E+MunNI5C4WIEPYJaihDaBIpfV6SRT90DXH0fl1rMUTZFtK0eIlwW8uRUhNpseK4UGJDq5LyY3ay&#10;Gt6Rtl/kvz/yzTVb/VQ71U/XSuveU7d8AxGoC//he/vTaHgZv8LtTDwCcv4H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xFi1zxQAAANwAAAAPAAAAAAAAAAAAAAAAAJgCAABkcnMv&#10;ZG93bnJldi54bWxQSwUGAAAAAAQABAD1AAAAigMAAAAA&#10;" path="m5,27r,l5,29r,-2xm5,27v1,,2,,2,-1l8,28v-1,,-2,1,-3,1l5,27xm7,26v1,,1,-1,1,-2l10,24v,2,-1,3,-2,4l7,26xm8,24r,l10,24r-2,xm8,24r,l10,24r-2,xm8,24v,,,-1,-1,-2l8,21v1,1,2,2,2,3l8,24xm7,22v,,-1,-1,-2,-1l5,20v1,,2,,3,1l7,22xm5,21r,l5,20r,1xm5,21r,l5,20r,1xm5,21v-1,,-2,1,-2,1l1,21c2,20,3,20,5,20r,1xm3,22l27,,3,22r-1,l3,22xm3,22c2,23,2,24,2,24l,24c,23,,22,1,21r2,1xm2,24r,l,24r2,xm2,24r,l,24r2,xm2,24v,1,,2,1,2l1,28c,27,,26,,24r2,xm3,26r4,4l3,26,2,27,3,26xm3,26v,1,1,1,2,1l5,29v-2,,-3,,-4,-1l3,26xm5,27r,l5,29r,-2xe" fillcolor="#24211d" stroked="f">
                  <v:path arrowok="t" o:connecttype="custom" o:connectlocs="20,116;20,124;20,116;33,120;20,116;33,103;33,120;33,103;41,103;33,103;33,103;41,103;33,103;33,89;33,103;20,89;33,89;20,89;20,85;20,89;20,89;20,85;20,89;4,89;20,89;112,0;8,93;12,93;0,103;12,93;8,103;0,103;8,103;0,103;8,103;12,112;0,103;12,112;12,112;12,112;20,116;4,120;20,116;20,124;20,116" o:connectangles="0,0,0,0,0,0,0,0,0,0,0,0,0,0,0,0,0,0,0,0,0,0,0,0,0,0,0,0,0,0,0,0,0,0,0,0,0,0,0,0,0,0,0,0,0"/>
                  <o:lock v:ext="edit" verticies="t"/>
                </v:shape>
                <v:shape id="Freeform 350" o:spid="_x0000_s1373" style="position:absolute;left:597;top:103;width:154;height:120;visibility:visible;mso-wrap-style:square;v-text-anchor:top" coordsize="75,5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UUPFcgA&#10;AADcAAAADwAAAGRycy9kb3ducmV2LnhtbESPT2vCQBTE70K/w/IK3nTTVmyJrmILxT8XrVXR2yP7&#10;mqTNvo3ZNaZ+elco9DjMzG+Y4bgxhaipcrllBQ/dCARxYnXOqYLN53vnBYTzyBoLy6TglxyMR3et&#10;IcbanvmD6rVPRYCwi1FB5n0ZS+mSjAy6ri2Jg/dlK4M+yCqVusJzgJtCPkZRXxrMOSxkWNJbRsnP&#10;+mQUbHc6ubj9ZHVw80Xv9Xl5/K6nqFT7vpkMQHhq/H/4rz3TCp56fbidCUdAjq4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DZRQ8VyAAAANwAAAAPAAAAAAAAAAAAAAAAAJgCAABk&#10;cnMvZG93bnJldi54bWxQSwUGAAAAAAQABAD1AAAAjQMAAAAA&#10;" path="m3,l,3v8,7,16,13,25,18l12,17r-1,3l36,30c31,29,28,29,22,29r1,4c31,32,41,34,52,41,43,39,32,42,24,46r2,3c44,39,59,44,72,58r3,-5c61,45,55,32,54,16r-5,2l54,35,41,25c37,17,35,10,33,2l29,1r5,20c24,17,12,8,3,xe" strokecolor="#24211d" strokeweight="6e-5mm">
                  <v:path arrowok="t" o:connecttype="custom" o:connectlocs="12,0;0,12;105,89;51,72;47,85;152,128;92,124;97,141;220,176;101,197;109,209;304,248;316,228;228,68;207,77;228,149;172,108;140,8;123,4;144,89;12,0" o:connectangles="0,0,0,0,0,0,0,0,0,0,0,0,0,0,0,0,0,0,0,0,0"/>
                </v:shape>
                <v:shape id="Freeform 351" o:spid="_x0000_s1374" style="position:absolute;left:581;top:84;width:35;height:38;visibility:visible;mso-wrap-style:square;v-text-anchor:top" coordsize="17,1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Ip0DMYA&#10;AADcAAAADwAAAGRycy9kb3ducmV2LnhtbESPUWsCMRCE3wv+h7CCbzVnFVuvRqlCoSBSakuhb8tl&#10;vVy9bI7LVs/+eiMU+jjMzDfMfNn5Wh2pjVVgA6NhBoq4CLbi0sDH+/PtA6goyBbrwGTgTBGWi97N&#10;HHMbTvxGx52UKkE45mjAiTS51rFw5DEOQ0OcvH1oPUqSbalti6cE97W+y7Kp9lhxWnDY0NpRcdj9&#10;eANSu9lqsqma180sxK/vX/ncn7fGDPrd0yMooU7+w3/tF2tgPLmH65l0BPTiAg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9Ip0DMYAAADcAAAADwAAAAAAAAAAAAAAAACYAgAAZHJz&#10;L2Rvd25yZXYueG1sUEsFBgAAAAAEAAQA9QAAAIsDAAAAAA==&#10;" path="m11,c8,2,4,4,,3v2,4,2,7,,12c3,15,7,16,10,18v2,-3,4,-7,7,-9c15,9,12,3,11,xe" strokecolor="#24211d" strokeweight="6e-5mm">
                  <v:path arrowok="t" o:connecttype="custom" o:connectlocs="47,0;0,13;0,68;43,80;72,40;47,0" o:connectangles="0,0,0,0,0,0"/>
                </v:shape>
                <v:shape id="Freeform 352" o:spid="_x0000_s1375" style="position:absolute;left:591;top:97;width:12;height:12;visibility:visible;mso-wrap-style:square;v-text-anchor:top" coordsize="6,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7TQRr8A&#10;AADcAAAADwAAAGRycy9kb3ducmV2LnhtbERPy4rCMBTdC/MP4Q6408QHjlTTUgaEWbjxMfs7zZ22&#10;2NyUJGr9e7MQXB7Oe1sMthM38qF1rGE2VSCIK2darjWcT7vJGkSIyAY7x6ThQQGK/GO0xcy4Ox/o&#10;doy1SCEcMtTQxNhnUoaqIYth6nrixP07bzEm6GtpPN5TuO3kXKmVtNhyamiwp++GqsvxajX8zdTX&#10;/ve6PnUUd2WJB7+fK6/1+HMoNyAiDfEtfrl/jIbFMq1NZ9IRkPkT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D7tNBGvwAAANwAAAAPAAAAAAAAAAAAAAAAAJgCAABkcnMvZG93bnJl&#10;di54bWxQSwUGAAAAAAQABAD1AAAAhAMAAAAA&#10;" path="m4,c2,2,2,2,,1,1,3,2,3,,5,2,4,3,4,4,6,4,5,4,4,6,3,4,4,3,2,4,xe" fillcolor="#24211d" stroked="f">
                  <v:path arrowok="t" o:connecttype="custom" o:connectlocs="16,0;0,4;0,20;16,24;24,12;16,0" o:connectangles="0,0,0,0,0,0"/>
                </v:shape>
                <v:shape id="Freeform 353" o:spid="_x0000_s1376" style="position:absolute;left:640;top:82;width:45;height:38;visibility:visible;mso-wrap-style:square;v-text-anchor:top" coordsize="22,1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cqej8IA&#10;AADcAAAADwAAAGRycy9kb3ducmV2LnhtbESPzYoCMRCE78K+Q2hhb5rRFdHRKLKysBfxZ2XPzaSd&#10;DE46QxJ1fHsjCB6LqvqKmi9bW4sr+VA5VjDoZyCIC6crLhUc/356ExAhImusHZOCOwVYLj46c8y1&#10;u/GerodYigThkKMCE2OTSxkKQxZD3zXEyTs5bzEm6UupPd4S3NZymGVjabHitGCwoW9DxflwsQpW&#10;23ZS++P0smZ/2uzISPO/2Sr12W1XMxCR2vgOv9q/WsHXaArPM+kIyMU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pyp6PwgAAANwAAAAPAAAAAAAAAAAAAAAAAJgCAABkcnMvZG93&#10;bnJldi54bWxQSwUGAAAAAAQABAD1AAAAhwMAAAAA&#10;" path="m9,c8,4,5,7,,8v4,2,4,4,6,10c11,15,14,16,18,17,17,13,18,8,22,6,15,6,14,5,9,xe" strokecolor="#24211d" strokeweight="6e-5mm">
                  <v:path arrowok="t" o:connecttype="custom" o:connectlocs="37,0;0,36;25,80;76,76;92,27;37,0" o:connectangles="0,0,0,0,0,0"/>
                </v:shape>
                <v:shape id="Freeform 354" o:spid="_x0000_s1377" style="position:absolute;left:653;top:95;width:16;height:12;visibility:visible;mso-wrap-style:square;v-text-anchor:top" coordsize="8,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HjDsMAA&#10;AADcAAAADwAAAGRycy9kb3ducmV2LnhtbERPy4rCMBTdD/gP4QruxtSRqlSjaGFgtj427i7NtSk2&#10;NzWJWufrzWJglofzXm1624oH+dA4VjAZZyCIK6cbrhWcjt+fCxAhImtsHZOCFwXYrAcfKyy0e/Ke&#10;HodYixTCoUAFJsaukDJUhiyGseuIE3dx3mJM0NdSe3ymcNvKryybSYsNpwaDHZWGquvhbhXcyt/p&#10;zU9Mdp7PUd5Ll+92fa7UaNhvlyAi9fFf/Of+0QqmeZqfzqQjINdv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RHjDsMAAAADcAAAADwAAAAAAAAAAAAAAAACYAgAAZHJzL2Rvd25y&#10;ZXYueG1sUEsFBgAAAAAEAAQA9QAAAIUDAAAAAA==&#10;" path="m4,c4,3,3,3,,3,2,4,4,4,3,6,5,4,5,5,8,6,6,4,6,4,8,2,5,3,4,2,4,xe" fillcolor="#24211d" stroked="f">
                  <v:path arrowok="t" o:connecttype="custom" o:connectlocs="16,0;0,12;12,24;32,24;32,8;16,0" o:connectangles="0,0,0,0,0,0"/>
                </v:shape>
                <v:shape id="Freeform 355" o:spid="_x0000_s1378" style="position:absolute;left:681;top:113;width:43;height:42;visibility:visible;mso-wrap-style:square;v-text-anchor:top" coordsize="21,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asb1McA&#10;AADcAAAADwAAAGRycy9kb3ducmV2LnhtbESPT2vCQBTE74LfYXmF3nSTqlVSNyLFSqF68C94e82+&#10;JsHs25DdatpP7wqFHoeZ+Q0znbWmEhdqXGlZQdyPQBBnVpecK9jv3noTEM4ja6wsk4IfcjBLu50p&#10;JtpeeUOXrc9FgLBLUEHhfZ1I6bKCDLq+rYmD92Ubgz7IJpe6wWuAm0o+RdGzNFhyWCiwpteCsvP2&#10;2yjIzoulGX1Ew8Pv+LgqP3ldnVZrpR4f2vkLCE+t/w//td+1gsEohvuZcARkegM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FGrG9THAAAA3AAAAA8AAAAAAAAAAAAAAAAAmAIAAGRy&#10;cy9kb3ducmV2LnhtbFBLBQYAAAAABAAEAPUAAACMAwAAAAA=&#10;" path="m7,c8,5,4,9,,10v4,3,5,4,6,10c9,17,14,18,18,19v-1,-4,,-9,3,-12c16,7,9,5,7,xe" strokecolor="#24211d" strokeweight="6e-5mm">
                  <v:path arrowok="t" o:connecttype="custom" o:connectlocs="29,0;0,44;25,88;76,84;88,32;29,0" o:connectangles="0,0,0,0,0,0"/>
                </v:shape>
                <v:shape id="Freeform 356" o:spid="_x0000_s1379" style="position:absolute;left:693;top:128;width:17;height:14;visibility:visible;mso-wrap-style:square;v-text-anchor:top" coordsize="8,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1M308YA&#10;AADcAAAADwAAAGRycy9kb3ducmV2LnhtbESPQWvCQBSE7wX/w/KEXkrdmKApqavYgmDxYmwPPT6y&#10;zyRt9m3Y3Wr8925B8DjMzDfMYjWYTpzI+daygukkAUFcWd1yreDrc/P8AsIHZI2dZVJwIQ+r5ehh&#10;gYW2Zy7pdAi1iBD2BSpoQugLKX3VkEE/sT1x9I7WGQxRulpqh+cIN51Mk2QuDbYcFxrs6b2h6vfw&#10;ZxRstk/52/7n+DHn76p0abbLs3yn1ON4WL+CCDSEe/jW3moF2SyF/zPxCMjlF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c1M308YAAADcAAAADwAAAAAAAAAAAAAAAACYAgAAZHJz&#10;L2Rvd25yZXYueG1sUEsFBgAAAAAEAAQA9QAAAIsDAAAAAA==&#10;" path="m3,c3,3,3,3,,4v2,,3,,3,3c4,5,6,5,8,7,7,5,6,4,8,2,6,3,3,2,3,xe" fillcolor="#24211d" stroked="f">
                  <v:path arrowok="t" o:connecttype="custom" o:connectlocs="13,0;0,16;13,28;36,28;36,8;13,0" o:connectangles="0,0,0,0,0,0"/>
                </v:shape>
                <v:shape id="Freeform 357" o:spid="_x0000_s1380" style="position:absolute;left:628;top:190;width:35;height:35;visibility:visible;mso-wrap-style:square;v-text-anchor:top" coordsize="17,1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m6UNsMA&#10;AADcAAAADwAAAGRycy9kb3ducmV2LnhtbESPzYoCMRCE7wu+Q2hhL4tmVFZkNIr4A7KXxZ8HaCbt&#10;ZDDpDJOosz69WRA8FlX1FTVbtM6KGzWh8qxg0M9AEBdeV1wqOB23vQmIEJE1Ws+k4I8CLOadjxnm&#10;2t95T7dDLEWCcMhRgYmxzqUMhSGHoe9r4uSdfeMwJtmUUjd4T3Bn5TDLxtJhxWnBYE0rQ8XlcHUK&#10;cFP73zPJ3WY7eay/jB2j1T9KfXbb5RREpDa+w6/2TisYfY/g/0w6AnL+B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Rm6UNsMAAADcAAAADwAAAAAAAAAAAAAAAACYAgAAZHJzL2Rv&#10;d25yZXYueG1sUEsFBgAAAAAEAAQA9QAAAIgDAAAAAA==&#10;" path="m3,1c4,5,3,8,,11v5,1,6,2,8,6c9,13,14,11,17,12,15,9,13,5,13,,9,2,6,1,3,1xe" strokecolor="#24211d" strokeweight="6e-5mm">
                  <v:path arrowok="t" o:connecttype="custom" o:connectlocs="12,4;0,47;33,72;72,51;56,0;12,4" o:connectangles="0,0,0,0,0,0"/>
                </v:shape>
                <v:shape id="Freeform 358" o:spid="_x0000_s1381" style="position:absolute;left:640;top:200;width:11;height:12;visibility:visible;mso-wrap-style:square;v-text-anchor:top" coordsize="5,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dCQwcYA&#10;AADcAAAADwAAAGRycy9kb3ducmV2LnhtbESPQWvCQBSE74L/YXlCL6XZqG2R1FWC0CKBgqYecnxk&#10;n0lo9m3Irkn677uFgsdhZr5htvvJtGKg3jWWFSyjGARxaXXDlYLL1/vTBoTzyBpby6Tghxzsd/PZ&#10;FhNtRz7TkPtKBAi7BBXU3neJlK6syaCLbEccvKvtDfog+0rqHscAN61cxfGrNNhwWKixo0NN5Xd+&#10;Mwq6tBjLtLq2GWWFtafHj1vzuVLqYTGlbyA8Tf4e/m8ftYL1yzP8nQlHQO5+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ZdCQwcYAAADcAAAADwAAAAAAAAAAAAAAAACYAgAAZHJz&#10;L2Rvd25yZXYueG1sUEsFBgAAAAAEAAQA9QAAAIsDAAAAAA==&#10;" path="m1,1c2,2,1,3,,4v1,,2,,3,2c3,4,4,3,5,4,3,2,3,2,4,,3,2,3,2,1,1xe" fillcolor="#24211d" stroked="f">
                  <v:path arrowok="t" o:connecttype="custom" o:connectlocs="4,4;0,16;15,24;24,16;20,0;4,4" o:connectangles="0,0,0,0,0,0"/>
                </v:shape>
                <v:shape id="Freeform 359" o:spid="_x0000_s1382" style="position:absolute;left:622;top:146;width:33;height:37;visibility:visible;mso-wrap-style:square;v-text-anchor:top" coordsize="16,1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N75msUA&#10;AADcAAAADwAAAGRycy9kb3ducmV2LnhtbESPQWvCQBSE7wX/w/IK3uomlVSJriJWQawetF56e2Sf&#10;2dDs25BdNf57Vyj0OMzMN8x03tlaXKn1lWMF6SABQVw4XXGp4PS9fhuD8AFZY+2YFNzJw3zWe5li&#10;rt2ND3Q9hlJECPscFZgQmlxKXxiy6AeuIY7e2bUWQ5RtKXWLtwi3tXxPkg9pseK4YLChpaHi93ix&#10;Ckarw0/yme4WKZ2qodlevnS2HynVf+0WExCBuvAf/mtvtIJhlsHzTDwCcvY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U3vmaxQAAANwAAAAPAAAAAAAAAAAAAAAAAJgCAABkcnMv&#10;ZG93bnJldi54bWxQSwUGAAAAAAQABAD1AAAAigMAAAAA&#10;" path="m6,c7,5,4,9,,10v4,3,5,4,6,8c9,16,12,15,15,16,13,11,15,7,16,4,14,5,9,5,6,xe" strokecolor="#24211d" strokeweight="6e-5mm">
                  <v:path arrowok="t" o:connecttype="custom" o:connectlocs="25,0;0,43;25,76;64,68;68,16;25,0" o:connectangles="0,0,0,0,0,0"/>
                </v:shape>
                <v:shape id="Freeform 360" o:spid="_x0000_s1383" style="position:absolute;left:634;top:161;width:10;height:12;visibility:visible;mso-wrap-style:square;v-text-anchor:top" coordsize="5,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k6rLcYA&#10;AADcAAAADwAAAGRycy9kb3ducmV2LnhtbESPzWrDMBCE74W8g9hCLyWR65BQHMvGBFqCoZCmPeS4&#10;WOsfaq2MpcTO20eFQo/DzHzDpPlsenGl0XWWFbysIhDEldUdNwq+v96WryCcR9bYWyYFN3KQZ4uH&#10;FBNtJ/6k68k3IkDYJaig9X5IpHRVSwbdyg7EwavtaNAHOTZSjzgFuOllHEVbabDjsNDiQPuWqp/T&#10;xSgYivNUFU3dl1SerT0+v1+6j1ipp8e52IHwNPv/8F/7oBWsN1v4PROOgMzu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+k6rLcYAAADcAAAADwAAAAAAAAAAAAAAAACYAgAAZHJz&#10;L2Rvd25yZXYueG1sUEsFBgAAAAAEAAQA9QAAAIsDAAAAAA==&#10;" path="m2,c2,2,2,2,,3,2,4,2,4,2,6,3,4,3,5,5,5,4,4,3,3,5,1,3,1,3,1,2,xe" fillcolor="#24211d" stroked="f">
                  <v:path arrowok="t" o:connecttype="custom" o:connectlocs="8,0;0,12;8,24;20,20;20,4;8,0" o:connectangles="0,0,0,0,0,0"/>
                </v:shape>
                <v:shape id="Freeform 361" o:spid="_x0000_s1384" style="position:absolute;left:591;top:122;width:43;height:35;visibility:visible;mso-wrap-style:square;v-text-anchor:top" coordsize="21,1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TY/F8UA&#10;AADcAAAADwAAAGRycy9kb3ducmV2LnhtbESPzWrCQBSF90LfYbiCG6mTKrFt6igisbhwo23R5SVz&#10;TYKZOyEzaurTO4Lg8nB+Ps5k1ppKnKlxpWUFb4MIBHFmdcm5gt+f5esHCOeRNVaWScE/OZhNXzoT&#10;TLS98IbOW5+LMMIuQQWF93UipcsKMugGtiYO3sE2Bn2QTS51g5cwbio5jKKxNFhyIBRY06Kg7Lg9&#10;mcDdt2n0TetP/zfcXW0cH/upTZXqddv5FwhPrX+GH+2VVjCK3+F+JhwBOb0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9Nj8XxQAAANwAAAAPAAAAAAAAAAAAAAAAAJgCAABkcnMv&#10;ZG93bnJldi54bWxQSwUGAAAAAAQABAD1AAAAigMAAAAA&#10;" path="m10,c7,3,4,5,,5v3,4,7,5,6,11c9,15,12,15,16,17v,-4,2,-7,5,-10c19,7,11,3,10,xe" strokecolor="#24211d" strokeweight="6e-5mm">
                  <v:path arrowok="t" o:connecttype="custom" o:connectlocs="41,0;0,21;25,68;68,72;88,29;41,0" o:connectangles="0,0,0,0,0,0"/>
                </v:shape>
                <v:shape id="Freeform 362" o:spid="_x0000_s1385" style="position:absolute;left:608;top:134;width:12;height:10;visibility:visible;mso-wrap-style:square;v-text-anchor:top" coordsize="6,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b2bbcEA&#10;AADcAAAADwAAAGRycy9kb3ducmV2LnhtbERPy4rCMBTdC/5DuMLsNPUxItUoIgw4C4VREd1dmtsH&#10;NjedJtb692YhuDyc92LVmlI0VLvCsoLhIAJBnFhdcKbgdPzpz0A4j6yxtEwKnuRgtex2Fhhr++A/&#10;ag4+EyGEXYwKcu+rWEqX5GTQDWxFHLjU1gZ9gHUmdY2PEG5KOYqiqTRYcGjIsaJNTsntcDcKTEO7&#10;bLRPr6f0fPk9Tv4pYXdX6qvXrucgPLX+I367t1rB+DusDWfCEZDLF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BW9m23BAAAA3AAAAA8AAAAAAAAAAAAAAAAAmAIAAGRycy9kb3du&#10;cmV2LnhtbFBLBQYAAAAABAAEAPUAAACGAwAAAAA=&#10;" path="m3,c2,2,2,1,,1,2,3,2,3,2,5,3,4,3,4,5,5,4,3,4,3,6,2,5,2,4,2,3,xe" fillcolor="#24211d" stroked="f">
                  <v:path arrowok="t" o:connecttype="custom" o:connectlocs="12,0;0,4;8,20;20,20;24,8;12,0" o:connectangles="0,0,0,0,0,0"/>
                </v:shape>
                <v:shape id="Freeform 363" o:spid="_x0000_s1386" style="position:absolute;left:828;top:216;width:72;height:182;visibility:visible;mso-wrap-style:square;v-text-anchor:top" coordsize="35,8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xoTEcQA&#10;AADcAAAADwAAAGRycy9kb3ducmV2LnhtbESPwW7CMBBE70j9B2sr9UYcaKlKwESoqBI9kvQDtvES&#10;R43XSWxI+ve4UiWOo5l5o9nmk23FlQbfOFawSFIQxJXTDdcKvsqP+RsIH5A1to5JwS95yHcPsy1m&#10;2o18omsRahEh7DNUYELoMil9ZciiT1xHHL2zGyyGKIda6gHHCLetXKbpq7TYcFww2NG7oeqnuFgF&#10;thxXi30Tyrazn5P5PvfLl0Ov1NPjtN+ACDSFe/i/fdQKnldr+DsTj4Dc3Q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IsaExHEAAAA3AAAAA8AAAAAAAAAAAAAAAAAmAIAAGRycy9k&#10;b3ducmV2LnhtbFBLBQYAAAAABAAEAPUAAACJAwAAAAA=&#10;" path="m28,44c23,30,29,31,19,17,14,10,14,,9,1,6,3,8,12,6,19,4,27,,32,,42,10,57,14,73,24,88v2,-4,3,-16,6,-21c35,53,29,51,28,44xe" strokecolor="#24211d" strokeweight="6e-5mm">
                  <v:path arrowok="t" o:connecttype="custom" o:connectlocs="119,188;80,72;39,4;25,81;0,180;101,376;128,287;119,188" o:connectangles="0,0,0,0,0,0,0,0"/>
                </v:shape>
                <v:shape id="Freeform 364" o:spid="_x0000_s1387" style="position:absolute;left:843;top:260;width:33;height:119;visibility:visible;mso-wrap-style:square;v-text-anchor:top" coordsize="16,5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aeRSMEA&#10;AADcAAAADwAAAGRycy9kb3ducmV2LnhtbERPz2vCMBS+D/Y/hDfwNtNN0FKNMhyC3maVDW+P5NkW&#10;m5eSRK37681B8Pjx/Z4tetuKC/nQOFbwMcxAEGtnGq4U7Her9xxEiMgGW8ek4EYBFvPXlxkWxl15&#10;S5cyViKFcChQQR1jV0gZdE0Ww9B1xIk7Om8xJugraTxeU7ht5WeWjaXFhlNDjR0ta9Kn8mwV6J/D&#10;xv19/6+5y8vlbx683uYTpQZv/dcURKQ+PsUP99ooGI3T/HQmHQE5vwM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CWnkUjBAAAA3AAAAA8AAAAAAAAAAAAAAAAAmAIAAGRycy9kb3du&#10;cmV2LnhtbFBLBQYAAAAABAAEAPUAAACGAwAAAAA=&#10;" path="m,c7,3,8,14,9,22v4,14,7,29,5,36e" filled="f" strokecolor="#24211d" strokeweight="6e-5mm">
                  <v:stroke endcap="round"/>
                  <v:path arrowok="t" o:connecttype="custom" o:connectlocs="0,0;39,92;60,244" o:connectangles="0,0,0"/>
                </v:shape>
                <v:shape id="Freeform 365" o:spid="_x0000_s1388" style="position:absolute;left:855;top:249;width:6;height:48;visibility:visible;mso-wrap-style:square;v-text-anchor:top" coordsize="3,2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oNusMcA&#10;AADcAAAADwAAAGRycy9kb3ducmV2LnhtbESPT2vCQBTE70K/w/IKvUjdpBYp0U0oJaL0UPAPnh/Z&#10;ZxKbfZtmVxP99N1CweMwM79hFtlgGnGhztWWFcSTCARxYXXNpYL9bvn8BsJ5ZI2NZVJwJQdZ+jBa&#10;YKJtzxu6bH0pAoRdggoq79tESldUZNBNbEscvKPtDPogu1LqDvsAN418iaKZNFhzWKiwpY+Kiu/t&#10;2SjIP1d7+XV7vWGc5+dlH+FhfPpR6ulxeJ+D8DT4e/i/vdYKprMY/s6EIyDTX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D6DbrDHAAAA3AAAAA8AAAAAAAAAAAAAAAAAmAIAAGRy&#10;cy9kb3ducmV2LnhtbFBLBQYAAAAABAAEAPUAAACMAwAAAAA=&#10;" path="m2,23c2,15,3,8,,e" filled="f" strokecolor="#24211d" strokeweight="6e-5mm">
                  <v:stroke endcap="round"/>
                  <v:path arrowok="t" o:connecttype="custom" o:connectlocs="8,100;0,0" o:connectangles="0,0"/>
                </v:shape>
                <v:shape id="Freeform 366" o:spid="_x0000_s1389" style="position:absolute;left:839;top:299;width:49;height:60;visibility:visible;mso-wrap-style:square;v-text-anchor:top" coordsize="24,2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yDv2MQA&#10;AADcAAAADwAAAGRycy9kb3ducmV2LnhtbESPQYvCMBSE78L+h/AWvK3pqshSjSK6ggdF7IpeH82z&#10;rTYvpYm1/nsjLHgcZuYbZjJrTSkaql1hWcF3LwJBnFpdcKbg8Lf6+gHhPLLG0jIpeJCD2fSjM8FY&#10;2zvvqUl8JgKEXYwKcu+rWEqX5mTQ9WxFHLyzrQ36IOtM6hrvAW5K2Y+ikTRYcFjIsaJFTuk1uRkF&#10;i2a5TYbRhc6X0/G34s12t1tqpbqf7XwMwlPr3+H/9lorGIz68DoTjoCcPg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Lcg79jEAAAA3AAAAA8AAAAAAAAAAAAAAAAAmAIAAGRycy9k&#10;b3ducmV2LnhtbFBLBQYAAAAABAAEAPUAAACJAwAAAAA=&#10;" path="m,c3,14,15,10,16,29,19,21,24,16,23,9e" filled="f" strokecolor="#24211d" strokeweight="6e-5mm">
                  <v:stroke endcap="round"/>
                  <v:path arrowok="t" o:connecttype="custom" o:connectlocs="0,0;67,124;96,39" o:connectangles="0,0,0"/>
                </v:shape>
                <v:shape id="Freeform 367" o:spid="_x0000_s1390" style="position:absolute;left:863;top:270;width:10;height:41;visibility:visible;mso-wrap-style:square;v-text-anchor:top" coordsize="5,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iJPm8MA&#10;AADcAAAADwAAAGRycy9kb3ducmV2LnhtbESPQWvCQBSE7wX/w/IEL6VuVBBJXaUKoheRRsHrI/ua&#10;BLNvQ/apsb++Kwg9DjPzDTNfdq5WN2pD5dnAaJiAIs69rbgwcDpuPmaggiBbrD2TgQcFWC56b3NM&#10;rb/zN90yKVSEcEjRQCnSpFqHvCSHYegb4uj9+NahRNkW2rZ4j3BX63GSTLXDiuNCiQ2tS8ov2dUZ&#10;OFs9ej+uDhdN223FTSbudy/GDPrd1ycooU7+w6/2zhqYTCfwPBOPgF78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6iJPm8MAAADcAAAADwAAAAAAAAAAAAAAAACYAgAAZHJzL2Rv&#10;d25yZXYueG1sUEsFBgAAAAAEAAQA9QAAAIgDAAAAAA==&#10;" path="m,20c1,14,5,7,5,e" filled="f" strokecolor="#24211d" strokeweight="6e-5mm">
                  <v:stroke endcap="round"/>
                  <v:path arrowok="t" o:connecttype="custom" o:connectlocs="0,84;20,0" o:connectangles="0,0"/>
                </v:shape>
                <v:shape id="Freeform 368" o:spid="_x0000_s1391" style="position:absolute;left:675;top:202;width:158;height:101;visibility:visible;mso-wrap-style:square;v-text-anchor:top" coordsize="77,4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nXFn8MA&#10;AADcAAAADwAAAGRycy9kb3ducmV2LnhtbESPQWvCQBSE70L/w/IKXqRuakTa1FWKEJBcxGjvr9nX&#10;JHT3bciuGv+9Kwgeh5n5hlmuB2vEmXrfOlbwPk1AEFdOt1wrOB7ytw8QPiBrNI5JwZU8rFcvoyVm&#10;2l14T+cy1CJC2GeooAmhy6T0VUMW/dR1xNH7c73FEGVfS93jJcKtkbMkWUiLLceFBjvaNFT9lyer&#10;YGfx8ycvizAxqS3S4jfHcm+UGr8O318gAg3hGX60t1pBupjD/Uw8AnJ1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TnXFn8MAAADcAAAADwAAAAAAAAAAAAAAAACYAgAAZHJzL2Rv&#10;d25yZXYueG1sUEsFBgAAAAAEAAQA9QAAAIgDAAAAAA==&#10;" path="m30,8c18,10,9,,,9v9,4,9,7,13,12c16,25,21,32,35,34,50,45,61,48,77,49,68,29,54,10,30,8xe" strokecolor="#24211d" strokeweight="6e-5mm">
                  <v:path arrowok="t" o:connecttype="custom" o:connectlocs="127,33;0,39;55,89;148,144;324,208;127,33" o:connectangles="0,0,0,0,0,0"/>
                </v:shape>
                <v:shape id="Freeform 369" o:spid="_x0000_s1392" style="position:absolute;left:698;top:225;width:104;height:63;visibility:visible;mso-wrap-style:square;v-text-anchor:top" coordsize="51,3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KWlzsUA&#10;AADcAAAADwAAAGRycy9kb3ducmV2LnhtbESPQWvCQBSE74L/YXlCb3VTS7VEVxFFtL1ItJDrI/vM&#10;hmbfhuxq0n/fFQSPw8x8wyxWva3FjVpfOVbwNk5AEBdOV1wq+DnvXj9B+ICssXZMCv7Iw2o5HCww&#10;1a7jjG6nUIoIYZ+iAhNCk0rpC0MW/dg1xNG7uNZiiLItpW6xi3Bby0mSTKXFiuOCwYY2horf09Uq&#10;+F7vvpp9dtjukzyfnbssL80xV+pl1K/nIAL14Rl+tA9awfv0A+5n4hGQy3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IpaXOxQAAANwAAAAPAAAAAAAAAAAAAAAAAJgCAABkcnMv&#10;ZG93bnJldi54bWxQSwUGAAAAAAQABAD1AAAAigMAAAAA&#10;" path="m,c6,2,13,3,18,11v5,3,14,7,18,11c41,28,46,29,51,31e" filled="f" strokecolor="#24211d" strokeweight="6e-5mm">
                  <v:stroke endcap="round"/>
                  <v:path arrowok="t" o:connecttype="custom" o:connectlocs="0,0;75,45;149,91;212,128" o:connectangles="0,0,0,0"/>
                </v:shape>
                <v:shape id="Freeform 370" o:spid="_x0000_s1393" style="position:absolute;left:698;top:241;width:51;height:14;visibility:visible;mso-wrap-style:square;v-text-anchor:top" coordsize="25,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SCINcUA&#10;AADcAAAADwAAAGRycy9kb3ducmV2LnhtbESP0WrCQBRE3wv+w3KFvtWN1UaJriKKEEpBjPmAS/aa&#10;BLN3Q3ZrYr/eLRT6OMzMGWa9HUwj7tS52rKC6SQCQVxYXXOpIL8c35YgnEfW2FgmBQ9ysN2MXtaY&#10;aNvzme6ZL0WAsEtQQeV9m0jpiooMuoltiYN3tZ1BH2RXSt1hH+Cmke9RFEuDNYeFClvaV1Tcsm+j&#10;YP9xXeSWvw7HLHP56dGnP5/zVKnX8bBbgfA0+P/wXzvVCmZxDL9nwhGQmyc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5IIg1xQAAANwAAAAPAAAAAAAAAAAAAAAAAJgCAABkcnMv&#10;ZG93bnJldi54bWxQSwUGAAAAAAQABAD1AAAAigMAAAAA&#10;" path="m,c8,,18,6,25,7e" filled="f" strokecolor="#24211d" strokeweight="6e-5mm">
                  <v:stroke endcap="round"/>
                  <v:path arrowok="t" o:connecttype="custom" o:connectlocs="0,0;104,28" o:connectangles="0,0"/>
                </v:shape>
                <v:shape id="Freeform 371" o:spid="_x0000_s1394" style="position:absolute;left:767;top:276;width:23;height:8;visibility:visible;mso-wrap-style:square;v-text-anchor:top" coordsize="11,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IVM/8UA&#10;AADcAAAADwAAAGRycy9kb3ducmV2LnhtbESP0WrCQBRE3wv9h+UWfKubKqQlukpoEUULptEPuGSv&#10;SWj2bsiuJvr1rlDo4zAzZ5j5cjCNuFDnassK3sYRCOLC6ppLBcfD6vUDhPPIGhvLpOBKDpaL56c5&#10;Jtr2/EOX3JciQNglqKDyvk2kdEVFBt3YtsTBO9nOoA+yK6XusA9w08hJFMXSYM1hocKWPisqfvOz&#10;UZD18e4rw3Vmv5vtbWL2ZZqnvVKjlyGdgfA0+P/wX3ujFUzjd3icCUdALu4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YhUz/xQAAANwAAAAPAAAAAAAAAAAAAAAAAJgCAABkcnMv&#10;ZG93bnJldi54bWxQSwUGAAAAAAQABAD1AAAAigMAAAAA&#10;" path="m,c4,,7,1,11,4e" filled="f" strokecolor="#24211d" strokeweight="6e-5mm">
                  <v:stroke endcap="round"/>
                  <v:path arrowok="t" o:connecttype="custom" o:connectlocs="0,0;48,16" o:connectangles="0,0"/>
                </v:shape>
                <v:shape id="Freeform 372" o:spid="_x0000_s1395" style="position:absolute;left:738;top:231;width:23;height:35;visibility:visible;mso-wrap-style:square;v-text-anchor:top" coordsize="11,1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5jxz8IA&#10;AADcAAAADwAAAGRycy9kb3ducmV2LnhtbERPy4rCMBTdC/5DuII7TX0g0jHKIDPigJtRF87u0txp&#10;Spub2qS18/dmIczycN6bXW8r0VHjC8cKZtMEBHHmdMG5guvlc7IG4QOyxsoxKfgjD7vtcLDBVLsH&#10;f1N3DrmIIexTVGBCqFMpfWbIop+6mjhyv66xGCJscqkbfMRwW8l5kqykxYJjg8Ga9oay8txaBfny&#10;1La3Q3n/KXn28XUx3ZxJKjUe9e9vIAL14V/8ch+1gsUqro1n4hGQ2yc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PmPHPwgAAANwAAAAPAAAAAAAAAAAAAAAAAJgCAABkcnMvZG93&#10;bnJldi54bWxQSwUGAAAAAAQABAD1AAAAhwMAAAAA&#10;" path="m2,v4,5,4,10,9,15c8,16,1,14,,17e" filled="f" strokecolor="#24211d" strokeweight="6e-5mm">
                  <v:stroke endcap="round"/>
                  <v:path arrowok="t" o:connecttype="custom" o:connectlocs="8,0;48,64;0,72" o:connectangles="0,0,0"/>
                </v:shape>
                <v:shape id="Freeform 373" o:spid="_x0000_s1396" style="position:absolute;left:700;top:214;width:30;height:29;visibility:visible;mso-wrap-style:square;v-text-anchor:top" coordsize="15,1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yYZK8YA&#10;AADcAAAADwAAAGRycy9kb3ducmV2LnhtbESPQWvCQBSE70L/w/IKvemmqViNrlKFguBFEz14e2af&#10;STD7NmS3Gvvr3YLQ4zAz3zCzRWdqcaXWVZYVvA8iEMS51RUXCvbZd38MwnlkjbVlUnAnB4v5S2+G&#10;ibY33tE19YUIEHYJKii9bxIpXV6SQTewDXHwzrY16INsC6lbvAW4qWUcRSNpsOKwUGJDq5LyS/pj&#10;FAzjQ33YZuvfXZy67nPbbI7F8qTU22v3NQXhqfP/4Wd7rRV8jCbwdyYcATl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4yYZK8YAAADcAAAADwAAAAAAAAAAAAAAAACYAgAAZHJz&#10;L2Rvd25yZXYueG1sUEsFBgAAAAAEAAQA9QAAAIsDAAAAAA==&#10;" path="m15,14c12,9,7,2,,e" filled="f" strokecolor="#24211d" strokeweight="6e-5mm">
                  <v:stroke endcap="round"/>
                  <v:path arrowok="t" o:connecttype="custom" o:connectlocs="60,60;0,0" o:connectangles="0,0"/>
                </v:shape>
                <v:shape id="Freeform 374" o:spid="_x0000_s1397" style="position:absolute;left:700;top:264;width:180;height:140;visibility:visible;mso-wrap-style:square;v-text-anchor:top" coordsize="88,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frj4cIA&#10;AADcAAAADwAAAGRycy9kb3ducmV2LnhtbERPTWvCQBC9F/wPywje6iZaoqTZBLEI4q0atMchO01C&#10;s7Mhu42xv757KPT4eN9ZMZlOjDS41rKCeBmBIK6sbrlWUF4Oz1sQziNr7CyTggc5KPLZU4aptnd+&#10;p/HsaxFC2KWooPG+T6V0VUMG3dL2xIH7tINBH+BQSz3gPYSbTq6iKJEGWw4NDfa0b6j6On8bBX7s&#10;fz5Op8O1S9643Mc3Wyb4otRiPu1eQXia/L/4z33UCtabMD+cCUdA5r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9+uPhwgAAANwAAAAPAAAAAAAAAAAAAAAAAJgCAABkcnMvZG93&#10;bnJldi54bWxQSwUGAAAAAAQABAD1AAAAhwMAAAAA&#10;" path="m79,40c64,6,51,20,33,10,19,,16,11,1,2,,12,7,18,11,23v12,14,18,3,30,18c53,51,62,42,73,54v9,7,14,14,15,14c82,59,84,47,79,40xe" strokecolor="#24211d" strokeweight="6e-5mm">
                  <v:path arrowok="t" o:connecttype="custom" o:connectlocs="331,169;139,43;4,8;47,97;172,173;305,229;368,288;331,169" o:connectangles="0,0,0,0,0,0,0,0"/>
                </v:shape>
                <v:shape id="Freeform 375" o:spid="_x0000_s1398" style="position:absolute;left:718;top:286;width:153;height:101;visibility:visible;mso-wrap-style:square;v-text-anchor:top" coordsize="75,4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Tfo0ccA&#10;AADcAAAADwAAAGRycy9kb3ducmV2LnhtbESPQWvCQBSE74L/YXlCL0U3sbRKdBNaoZDixRov3p7Z&#10;ZxLMvk2zW03/fbdQ8DjMzDfMOhtMK67Uu8aygngWgSAurW64UnAo3qdLEM4ja2wtk4IfcpCl49Ea&#10;E21v/EnXva9EgLBLUEHtfZdI6cqaDLqZ7YiDd7a9QR9kX0nd4y3ATSvnUfQiDTYcFmrsaFNTedl/&#10;GwVF/JYfTvmm+Xqsnp3eFh+7+fao1MNkeF2B8DT4e/i/nWsFT4sY/s6EIyDTX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Ak36NHHAAAA3AAAAA8AAAAAAAAAAAAAAAAAmAIAAGRy&#10;cy9kb3ducmV2LnhtbFBLBQYAAAAABAAEAPUAAACMAwAAAAA=&#10;" path="m,c18,17,31,,62,33v5,4,9,9,13,16e" filled="f" strokecolor="#24211d" strokeweight="6e-5mm">
                  <v:stroke endcap="round"/>
                  <v:path arrowok="t" o:connecttype="custom" o:connectlocs="0,0;257,140;312,208" o:connectangles="0,0,0"/>
                </v:shape>
                <v:shape id="Freeform 376" o:spid="_x0000_s1399" style="position:absolute;left:726;top:284;width:37;height:31;visibility:visible;mso-wrap-style:square;v-text-anchor:top" coordsize="18,1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NxuIMQA&#10;AADcAAAADwAAAGRycy9kb3ducmV2LnhtbESPT4vCMBTE74LfIbwFL7Km/mFXu0YRQRS8uFXQ46N5&#10;25ZtXkoTa/32RhA8DjPzG2a+bE0pGqpdYVnBcBCBIE6tLjhTcDpuPqcgnEfWWFomBXdysFx0O3OM&#10;tb3xLzWJz0SAsItRQe59FUvp0pwMuoGtiIP3Z2uDPsg6k7rGW4CbUo6i6EsaLDgs5FjROqf0P7ka&#10;BXvJXEySU3XZHGb9Y39y5ibbKtX7aFc/IDy1/h1+tXdawfh7BM8z4QjIxQ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LTcbiDEAAAA3AAAAA8AAAAAAAAAAAAAAAAAmAIAAGRycy9k&#10;b3ducmV2LnhtbFBLBQYAAAAABAAEAPUAAACJAwAAAAA=&#10;" path="m,13v7,2,13,1,18,-2c11,9,4,5,,e" filled="f" strokecolor="#24211d" strokeweight="6e-5mm">
                  <v:stroke endcap="round"/>
                  <v:path arrowok="t" o:connecttype="custom" o:connectlocs="0,56;76,48;0,0" o:connectangles="0,0,0"/>
                </v:shape>
                <v:shape id="Freeform 377" o:spid="_x0000_s1400" style="position:absolute;left:755;top:284;width:28;height:27;visibility:visible;mso-wrap-style:square;v-text-anchor:top" coordsize="14,1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J3J1ccA&#10;AADcAAAADwAAAGRycy9kb3ducmV2LnhtbESPT2vCQBTE7wW/w/KE3upGhTZN3QRRLKUein/o+ZF9&#10;TWKyb2N2jem3d4VCj8PM/IZZZINpRE+dqywrmE4iEMS51RUXCo6HzVMMwnlkjY1lUvBLDrJ09LDA&#10;RNsr76jf+0IECLsEFZTet4mULi/JoJvYljh4P7Yz6IPsCqk7vAa4aeQsip6lwYrDQoktrUrK6/3F&#10;KOhjMzT15vX0dVmt37f19vwdHz+VehwPyzcQngb/H/5rf2gF85c53M+EIyDTG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BidydXHAAAA3AAAAA8AAAAAAAAAAAAAAAAAmAIAAGRy&#10;cy9kb3ducmV2LnhtbFBLBQYAAAAABAAEAPUAAACMAwAAAAA=&#10;" path="m14,13c9,9,5,1,,e" filled="f" strokecolor="#24211d" strokeweight="6e-5mm">
                  <v:stroke endcap="round"/>
                  <v:path arrowok="t" o:connecttype="custom" o:connectlocs="56,56;0,0" o:connectangles="0,0"/>
                </v:shape>
                <v:shape id="Freeform 378" o:spid="_x0000_s1401" style="position:absolute;left:761;top:303;width:65;height:33;visibility:visible;mso-wrap-style:square;v-text-anchor:top" coordsize="32,1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bALv8UA&#10;AADcAAAADwAAAGRycy9kb3ducmV2LnhtbESPQWsCMRSE74L/ITyhN81qtZV1s7K1CPUiaKXnx+Z1&#10;E7p5WTapbv99Uyh4HGbmG6bYDq4VV+qD9axgPstAENdeW24UXN730zWIEJE1tp5JwQ8F2JbjUYG5&#10;9jc+0fUcG5EgHHJUYGLscilDbchhmPmOOHmfvncYk+wbqXu8Jbhr5SLLnqRDy2nBYEc7Q/XX+dsp&#10;qD7sq99dVi/2aOemOjWHerXolHqYDNUGRKQh3sP/7Tet4PF5CX9n0hGQ5S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dsAu/xQAAANwAAAAPAAAAAAAAAAAAAAAAAJgCAABkcnMv&#10;ZG93bnJldi54bWxQSwUGAAAAAAQABAD1AAAAigMAAAAA&#10;" path="m,12v11,2,21,-3,32,4c29,9,26,4,20,e" filled="f" strokecolor="#24211d" strokeweight="6e-5mm">
                  <v:stroke endcap="round"/>
                  <v:path arrowok="t" o:connecttype="custom" o:connectlocs="0,52;132,68;83,0" o:connectangles="0,0,0"/>
                </v:shape>
                <v:shape id="Freeform 379" o:spid="_x0000_s1402" style="position:absolute;left:816;top:319;width:35;height:40;visibility:visible;mso-wrap-style:square;v-text-anchor:top" coordsize="17,1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MdOPMQA&#10;AADcAAAADwAAAGRycy9kb3ducmV2LnhtbESPQWvCQBSE7wX/w/IEb3XX1NSSuooWBE8FjWCPj+xr&#10;Es2+DdlV4793C0KPw8x8w8yXvW3ElTpfO9YwGSsQxIUzNZcaDvnm9QOED8gGG8ek4U4elovByxwz&#10;4268o+s+lCJC2GeooQqhzaT0RUUW/di1xNH7dZ3FEGVXStPhLcJtIxOl3qXFmuNChS19VVSc9xer&#10;4TJbufo+/VahT44qT9PtOjn9aD0a9qtPEIH68B9+trdGw9sshb8z8QjIxQ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GzHTjzEAAAA3AAAAA8AAAAAAAAAAAAAAAAAmAIAAGRycy9k&#10;b3ducmV2LnhtbFBLBQYAAAAABAAEAPUAAACJAwAAAAA=&#10;" path="m,16v6,,11,1,17,3c15,11,13,5,8,e" filled="f" strokecolor="#24211d" strokeweight="6e-5mm">
                  <v:stroke endcap="round"/>
                  <v:path arrowok="t" o:connecttype="custom" o:connectlocs="0,72;72,84;33,0" o:connectangles="0,0,0"/>
                </v:shape>
                <v:shape id="Freeform 380" o:spid="_x0000_s1403" style="position:absolute;left:720;top:115;width:84;height:171;visibility:visible;mso-wrap-style:square;v-text-anchor:top" coordsize="41,8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r3fwMYA&#10;AADcAAAADwAAAGRycy9kb3ducmV2LnhtbESP3WoCMRSE7wt9h3AK3tWsFda6GqUtCEJLwfUHvDts&#10;jpvFzcmSpLrt0zcFoZfDzHzDzJe9bcWFfGgcKxgNMxDEldMN1wp229XjM4gQkTW2jknBNwVYLu7v&#10;5lhod+UNXcpYiwThUKACE2NXSBkqQxbD0HXEyTs5bzEm6WupPV4T3LbyKctyabHhtGCwozdD1bn8&#10;sgr4wH5VSfOzfs2P3ce+pXL6/qnU4KF/mYGI1Mf/8K291grGkxz+zqQjIBe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Vr3fwMYAAADcAAAADwAAAAAAAAAAAAAAAACYAgAAZHJz&#10;L2Rvd25yZXYueG1sUEsFBgAAAAAEAAQA9QAAAIsDAAAAAA==&#10;" path="m30,23c24,16,17,17,10,,,12,11,24,8,36,5,54,15,51,20,66v5,9,14,9,21,17l30,23xe" strokecolor="#24211d" strokeweight="6e-5mm">
                  <v:path arrowok="t" o:connecttype="custom" o:connectlocs="125,97;41,0;33,152;84,280;172,352;125,97" o:connectangles="0,0,0,0,0,0"/>
                </v:shape>
                <v:shape id="Freeform 381" o:spid="_x0000_s1404" style="position:absolute;left:741;top:157;width:34;height:61;visibility:visible;mso-wrap-style:square;v-text-anchor:top" coordsize="17,3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x5CwMYA&#10;AADcAAAADwAAAGRycy9kb3ducmV2LnhtbESPQWsCMRSE74X+h/AKvdWsFlRWo4go1IOg1ha8PTev&#10;2aWblzVJ1/XfN0Khx2FmvmGm887WoiUfKscK+r0MBHHhdMVGwfF9/TIGESKyxtoxKbhRgPns8WGK&#10;uXZX3lN7iEYkCIccFZQxNrmUoSjJYui5hjh5X85bjEl6I7XHa4LbWg6ybCgtVpwWSmxoWVLxffix&#10;Csy2f1mZer/7XMiPzXld+ObUnpV6fuoWExCRuvgf/mu/aQWvoxHcz6QjIGe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Zx5CwMYAAADcAAAADwAAAAAAAAAAAAAAAACYAgAAZHJz&#10;L2Rvd25yZXYueG1sUEsFBgAAAAAEAAQA9QAAAIsDAAAAAA==&#10;" path="m,c17,15,10,20,13,30e" filled="f" strokecolor="#24211d" strokeweight="6e-5mm">
                  <v:stroke endcap="round"/>
                  <v:path arrowok="t" o:connecttype="custom" o:connectlocs="0,0;52,124" o:connectangles="0,0"/>
                </v:shape>
                <v:shape id="Freeform 382" o:spid="_x0000_s1405" style="position:absolute;left:745;top:146;width:10;height:25;visibility:visible;mso-wrap-style:square;v-text-anchor:top" coordsize="5,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L+sJsEA&#10;AADcAAAADwAAAGRycy9kb3ducmV2LnhtbERPz2vCMBS+C/4P4Q12s+kcbK6aigiy7TgtiLe35tmW&#10;Ni+lSZvuv18Ogx0/vt+7/Ww6MdHgGssKnpIUBHFpdcOVguJyWm1AOI+ssbNMCn7IwT5fLnaYaRv4&#10;i6azr0QMYZehgtr7PpPSlTUZdIntiSN3t4NBH+FQST1giOGmk+s0fZEGG44NNfZ0rKlsz6NR8PYe&#10;1sGF2/X2Wdje+jF8ty4o9fgwH7YgPM3+X/zn/tAKnl/j2ngmHgGZ/wI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PS/rCbBAAAA3AAAAA8AAAAAAAAAAAAAAAAAmAIAAGRycy9kb3du&#10;cmV2LnhtbFBLBQYAAAAABAAEAPUAAACGAwAAAAA=&#10;" path="m,c1,4,3,8,5,12e" filled="f" strokecolor="#24211d" strokeweight="6e-5mm">
                  <v:stroke endcap="round"/>
                  <v:path arrowok="t" o:connecttype="custom" o:connectlocs="0,0;20,52" o:connectangles="0,0"/>
                </v:shape>
                <v:line id="Line 383" o:spid="_x0000_s1406" style="position:absolute;visibility:visible;mso-wrap-style:square" from="759,231" to="781,253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6cr7rcYAAADcAAAADwAAAGRycy9kb3ducmV2LnhtbESPQWvCQBSE70L/w/IKvemmDWibZiNS&#10;aFU8BG1Bj4/sa5KafRuy2xj/vSsIHoeZ+YZJ54NpRE+dqy0reJ5EIIgLq2suFfx8f45fQTiPrLGx&#10;TArO5GCePYxSTLQ98Zb6nS9FgLBLUEHlfZtI6YqKDLqJbYmD92s7gz7IrpS6w1OAm0a+RNFUGqw5&#10;LFTY0kdFxXH3bxRs8vgrx2Jv3WGZ/y2O8Xbdrwelnh6HxTsIT4O/h2/tlVYQz97geiYcAZldAA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OnK+63GAAAA3AAAAA8AAAAAAAAA&#10;AAAAAAAAoQIAAGRycy9kb3ducmV2LnhtbFBLBQYAAAAABAAEAPkAAACUAwAAAAA=&#10;" strokecolor="#24211d" strokeweight="6e-5mm">
                  <v:stroke endcap="round"/>
                </v:line>
                <v:shape id="Freeform 384" o:spid="_x0000_s1407" style="position:absolute;left:747;top:187;width:34;height:66;visibility:visible;mso-wrap-style:square;v-text-anchor:top" coordsize="17,3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Bv2msMA&#10;AADcAAAADwAAAGRycy9kb3ducmV2LnhtbERPy2rCQBTdF/yH4QpuSp1UQdLUUaQgCMFAfa2vmdsk&#10;mrkTMqMmf+8sCi4P5z1fdqYWd2pdZVnB5zgCQZxbXXGh4LBff8QgnEfWWFsmBT05WC4Gb3NMtH3w&#10;L913vhAhhF2CCkrvm0RKl5dk0I1tQxy4P9sa9AG2hdQtPkK4qeUkimbSYMWhocSGfkrKr7ubUZCm&#10;x6z/8n13SW/b99n6lMXnS6bUaNitvkF46vxL/O/eaAXTOMwPZ8IRkIsn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xBv2msMAAADcAAAADwAAAAAAAAAAAAAAAACYAgAAZHJzL2Rv&#10;d25yZXYueG1sUEsFBgAAAAAEAAQA9QAAAIgDAAAAAA==&#10;" path="m17,32c12,21,8,10,,e" filled="f" strokecolor="#24211d" strokeweight="6e-5mm">
                  <v:stroke endcap="round"/>
                  <v:path arrowok="t" o:connecttype="custom" o:connectlocs="68,136;0,0" o:connectangles="0,0"/>
                </v:shape>
                <v:shape id="Freeform 385" o:spid="_x0000_s1408" style="position:absolute;left:759;top:148;width:8;height:37;visibility:visible;mso-wrap-style:square;v-text-anchor:top" coordsize="4,1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XviQMMA&#10;AADcAAAADwAAAGRycy9kb3ducmV2LnhtbESPQYvCMBSE7wv+h/AEL6KpLiulGkUFYY9rVbw+mmdT&#10;bF5KE7Xur98sCB6HmfmGWaw6W4s7tb5yrGAyTkAQF05XXCo4HnajFIQPyBprx6TgSR5Wy97HAjPt&#10;Hrynex5KESHsM1RgQmgyKX1hyKIfu4Y4ehfXWgxRtqXULT4i3NZymiQzabHiuGCwoa2h4prfrIKc&#10;diY5n57hazj8sfvfzaZqcqPUoN+t5yACdeEdfrW/tYLPdAL/Z+IRkMs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SXviQMMAAADcAAAADwAAAAAAAAAAAAAAAACYAgAAZHJzL2Rv&#10;d25yZXYueG1sUEsFBgAAAAAEAAQA9QAAAIgDAAAAAA==&#10;" path="m2,18c2,14,4,6,,e" filled="f" strokecolor="#24211d" strokeweight="6e-5mm">
                  <v:stroke endcap="round"/>
                  <v:path arrowok="t" o:connecttype="custom" o:connectlocs="8,76;0,0" o:connectangles="0,0"/>
                </v:shape>
                <v:shape id="Freeform 386" o:spid="_x0000_s1409" style="position:absolute;left:769;top:124;width:74;height:177;visibility:visible;mso-wrap-style:square;v-text-anchor:top" coordsize="36,8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GNoDsUA&#10;AADcAAAADwAAAGRycy9kb3ducmV2LnhtbESPQWsCMRSE74X+h/CE3mpWC7qsRpFCpbRe1B7q7bF5&#10;7i5uXkISd7f/vhEEj8PMfMMs14NpRUc+NJYVTMYZCOLS6oYrBT/Hj9ccRIjIGlvLpOCPAqxXz09L&#10;LLTteU/dIVYiQTgUqKCO0RVShrImg2FsHXHyztYbjEn6SmqPfYKbVk6zbCYNNpwWanT0XlN5OVyN&#10;gvmpy6/b+c75fvvl3O673E9+g1Ivo2GzABFpiI/wvf2pFbzlU7idSUdArv4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IY2gOxQAAANwAAAAPAAAAAAAAAAAAAAAAAJgCAABkcnMv&#10;ZG93bnJldi54bWxQSwUGAAAAAAQABAD1AAAAigMAAAAA&#10;" path="m36,56c20,35,34,33,22,20,11,10,13,1,7,,4,2,5,3,7,10v,9,-5,9,-2,23c9,44,,51,8,64v3,2,6,14,21,22c29,74,36,66,36,56xe" strokecolor="#24211d" strokeweight="6e-5mm">
                  <v:path arrowok="t" o:connecttype="custom" o:connectlocs="152,237;92,84;29,0;29,43;21,140;33,272;123,364;152,237" o:connectangles="0,0,0,0,0,0,0,0"/>
                </v:shape>
                <v:shape id="Freeform 387" o:spid="_x0000_s1410" style="position:absolute;left:781;top:194;width:35;height:59;visibility:visible;mso-wrap-style:square;v-text-anchor:top" coordsize="17,2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3efJsIA&#10;AADcAAAADwAAAGRycy9kb3ducmV2LnhtbESPQYvCMBSE74L/ITzBm6auIlKNUgRFL8JWQbw9mmdb&#10;bF5Kk7X13xthweMwM98wq01nKvGkxpWWFUzGEQjizOqScwWX8260AOE8ssbKMil4kYPNut9bYaxt&#10;y7/0TH0uAoRdjAoK7+tYSpcVZNCNbU0cvLttDPogm1zqBtsAN5X8iaK5NFhyWCiwpm1B2SP9Mwrw&#10;0ur0ekvqkyyT2WF/pNlrf1JqOOiSJQhPnf+G/9sHrWC6mMLnTDgCcv0G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jd58mwgAAANwAAAAPAAAAAAAAAAAAAAAAAJgCAABkcnMvZG93&#10;bnJldi54bWxQSwUGAAAAAAQABAD1AAAAhwMAAAAA&#10;" path="m17,29c14,17,,9,,e" filled="f" strokecolor="#24211d" strokeweight="6e-5mm">
                  <v:stroke endcap="round"/>
                  <v:path arrowok="t" o:connecttype="custom" o:connectlocs="72,120;0,0" o:connectangles="0,0"/>
                </v:shape>
                <v:shape id="Freeform 388" o:spid="_x0000_s1411" style="position:absolute;left:777;top:223;width:31;height:61;visibility:visible;mso-wrap-style:square;v-text-anchor:top" coordsize="15,3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oKcr8MA&#10;AADcAAAADwAAAGRycy9kb3ducmV2LnhtbESPzW7CMBCE70i8g7WVegOnFCgEDEJU/FwL9L6KlyTC&#10;XkexIe7b40qVehzNzDea5TpaIx7U+tqxgrdhBoK4cLrmUsHlvBvMQPiArNE4JgU/5GG96veWmGvX&#10;8Rc9TqEUCcI+RwVVCE0upS8qsuiHriFO3tW1FkOSbSl1i12CWyNHWTaVFmtOCxU2tK2ouJ3uVkF3&#10;uIwnJn5+0DWbfx+L225/j0ap15e4WYAIFMN/+K991AreZ2P4PZOOgFw9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JoKcr8MAAADcAAAADwAAAAAAAAAAAAAAAACYAgAAZHJzL2Rv&#10;d25yZXYueG1sUEsFBgAAAAAEAAQA9QAAAIgDAAAAAA==&#10;" path="m15,30c12,26,12,24,11,20,8,11,,7,1,e" filled="f" strokecolor="#24211d" strokeweight="6e-5mm">
                  <v:stroke endcap="round"/>
                  <v:path arrowok="t" o:connecttype="custom" o:connectlocs="64,124;48,83;4,0" o:connectangles="0,0,0"/>
                </v:shape>
                <v:shape id="Freeform 389" o:spid="_x0000_s1412" style="position:absolute;left:794;top:235;width:43;height:47;visibility:visible;mso-wrap-style:square;v-text-anchor:top" coordsize="21,2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xWzA8UA&#10;AADcAAAADwAAAGRycy9kb3ducmV2LnhtbESPQWsCMRSE74X+h/AEbzVrrbKsRilFoRQpaj14fG6e&#10;m8XNy5JE3frrm0Khx2FmvmFmi8424ko+1I4VDAcZCOLS6ZorBfuv1VMOIkRkjY1jUvBNARbzx4cZ&#10;FtrdeEvXXaxEgnAoUIGJsS2kDKUhi2HgWuLknZy3GJP0ldQebwluG/mcZRNpsea0YLClN0PleXex&#10;Co75dmK8wc/NeinHd/9xoEv5olS/171OQUTq4n/4r/2uFYzyMfyeSUdAzn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rFbMDxQAAANwAAAAPAAAAAAAAAAAAAAAAAJgCAABkcnMv&#10;ZG93bnJldi54bWxQSwUGAAAAAAQABAD1AAAAigMAAAAA&#10;" path="m,5v4,7,12,8,14,18c14,13,21,8,19,e" filled="f" strokecolor="#24211d" strokeweight="6e-5mm">
                  <v:stroke endcap="round"/>
                  <v:path arrowok="t" o:connecttype="custom" o:connectlocs="0,20;59,96;80,0" o:connectangles="0,0,0"/>
                </v:shape>
                <v:shape id="Freeform 390" o:spid="_x0000_s1413" style="position:absolute;left:808;top:181;width:14;height:48;visibility:visible;mso-wrap-style:square;v-text-anchor:top" coordsize="7,2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mbiu8IA&#10;AADcAAAADwAAAGRycy9kb3ducmV2LnhtbESPzWrDMBCE74W+g9hCL6WR04AxrpUQGgw9NqlzX6yN&#10;bWKtXEn1z9tXgUCPw8x8wxS72fRiJOc7ywrWqwQEcW11x42C6rt8zUD4gKyxt0wKFvKw2z4+FJhr&#10;O/GRxlNoRISwz1FBG8KQS+nrlgz6lR2Io3exzmCI0jVSO5wi3PTyLUlSabDjuNDiQB8t1dfTr1Hg&#10;qnMy7kdOy0Xzkn4d3Av/OKWen+b9O4hAc/gP39ufWsEmS+F2Jh4Buf0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qZuK7wgAAANwAAAAPAAAAAAAAAAAAAAAAAJgCAABkcnMvZG93&#10;bnJldi54bWxQSwUGAAAAAAQABAD1AAAAhwMAAAAA&#10;" path="m2,23c,10,7,8,4,e" filled="f" strokecolor="#24211d" strokeweight="6e-5mm">
                  <v:stroke endcap="round"/>
                  <v:path arrowok="t" o:connecttype="custom" o:connectlocs="8,100;16,0" o:connectangles="0,0"/>
                </v:shape>
                <v:shape id="Freeform 391" o:spid="_x0000_s1414" style="position:absolute;left:800;top:159;width:6;height:26;visibility:visible;mso-wrap-style:square;v-text-anchor:top" coordsize="3,1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7+KLMUA&#10;AADcAAAADwAAAGRycy9kb3ducmV2LnhtbESP0WrCQBRE3wv+w3ILfaubVrAhdZVSSLFPYvQDLtlr&#10;spq9G7Nbk/j1riD0cZiZM8xiNdhGXKjzxrGCt2kCgrh02nClYL/LX1MQPiBrbByTgpE8rJaTpwVm&#10;2vW8pUsRKhEh7DNUUIfQZlL6siaLfupa4ugdXGcxRNlVUnfYR7ht5HuSzKVFw3Ghxpa+aypPxZ9V&#10;0J/Tk7kehuOPGU2++W3GY34tlHp5Hr4+QQQawn/40V5rBbP0A+5n4hGQyxs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/v4osxQAAANwAAAAPAAAAAAAAAAAAAAAAAJgCAABkcnMv&#10;ZG93bnJldi54bWxQSwUGAAAAAAQABAD1AAAAigMAAAAA&#10;" path="m,13c1,9,2,4,3,e" filled="f" strokecolor="#24211d" strokeweight="6e-5mm">
                  <v:stroke endcap="round"/>
                  <v:path arrowok="t" o:connecttype="custom" o:connectlocs="0,52;12,0" o:connectangles="0,0"/>
                </v:shape>
                <v:shape id="Freeform 392" o:spid="_x0000_s1415" style="position:absolute;left:792;top:152;width:32;height:136;visibility:visible;mso-wrap-style:square;v-text-anchor:top" coordsize="16,6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g3KvcMA&#10;AADcAAAADwAAAGRycy9kb3ducmV2LnhtbERPy2oCMRTdF/yHcIVuRDM+KDIaxQe14qo+EJeXyXVm&#10;2snNkESd/r1ZCF0ezns6b0wl7uR8aVlBv5eAIM6sLjlXcDp+dscgfEDWWFkmBX/kYT5rvU0x1fbB&#10;e7ofQi5iCPsUFRQh1KmUPivIoO/ZmjhyV+sMhghdLrXDRww3lRwkyYc0WHJsKLCmVUHZ7+FmFOyW&#10;52G2HZWhc9l8ueZ8+/neHNdKvbebxQREoCb8i1/urVYwHMe18Uw8AnL2B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vg3KvcMAAADcAAAADwAAAAAAAAAAAAAAAACYAgAAZHJzL2Rv&#10;d25yZXYueG1sUEsFBgAAAAAEAAQA9QAAAIgDAAAAAA==&#10;" path="m,c5,8,1,23,9,34v6,14,1,20,7,32e" filled="f" strokecolor="#24211d" strokeweight="6e-5mm">
                  <v:stroke endcap="round"/>
                  <v:path arrowok="t" o:connecttype="custom" o:connectlocs="0,0;36,144;64,280" o:connectangles="0,0,0"/>
                </v:shape>
                <v:shape id="Freeform 393" o:spid="_x0000_s1416" style="position:absolute;left:808;top:408;width:72;height:192;visibility:visible;mso-wrap-style:square;v-text-anchor:top" coordsize="35,9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oU/uMMA&#10;AADcAAAADwAAAGRycy9kb3ducmV2LnhtbESPwW7CMBBE75X6D9Yi9VYcQC0QYhCqhERvCeUDFntJ&#10;QuJ1GruQ/j1GqtTjaGbeaLLNYFtxpd7XjhVMxgkIYu1MzaWC49fudQHCB2SDrWNS8EseNuvnpwxT&#10;425c0PUQShEh7FNUUIXQpVJ6XZFFP3YdcfTOrrcYouxLaXq8Rbht5TRJ3qXFmuNChR19VKSbw49V&#10;kHPxWRjG7702ebPkfH7RbyelXkbDdgUi0BD+w3/tvVEwWyzhcSYeAbm+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PoU/uMMAAADcAAAADwAAAAAAAAAAAAAAAACYAgAAZHJzL2Rv&#10;d25yZXYueG1sUEsFBgAAAAAEAAQA9QAAAIgDAAAAAA==&#10;" path="m23,25c12,17,8,,4,6v1,9,2,12,2,19c,50,14,39,12,64v-1,9,8,11,11,29c35,70,35,46,23,25xe" strokecolor="#24211d" strokeweight="6e-5mm">
                  <v:path arrowok="t" o:connecttype="custom" o:connectlocs="97,107;16,25;25,107;51,273;97,396;97,107" o:connectangles="0,0,0,0,0,0"/>
                </v:shape>
                <v:shape id="Freeform 394" o:spid="_x0000_s1417" style="position:absolute;left:824;top:439;width:33;height:148;visibility:visible;mso-wrap-style:square;v-text-anchor:top" coordsize="16,7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Z9ls8IA&#10;AADcAAAADwAAAGRycy9kb3ducmV2LnhtbERPTWvCQBC9F/wPywheSt1otdToKiK06KVQbe/T7JgE&#10;s7MhO7ppf333UOjx8b5Xm9416kZdqD0bmIwzUMSFtzWXBj5OLw/PoIIgW2w8k4FvCrBZD+5WmFsf&#10;+Z1uRylVCuGQo4FKpM21DkVFDsPYt8SJO/vOoSTYldp2GFO4a/Q0y560w5pTQ4Ut7SoqLserM3B4&#10;i/vPM8XZ/ev8p5cv2fJ0F40ZDfvtEpRQL//iP/feGnhcpPnpTDoCev0L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9n2WzwgAAANwAAAAPAAAAAAAAAAAAAAAAAJgCAABkcnMvZG93&#10;bnJldi54bWxQSwUGAAAAAAQABAD1AAAAhwMAAAAA&#10;" path="m,c3,7,3,16,9,22v2,7,3,9,4,15c13,46,9,51,16,72e" filled="f" strokecolor="#24211d" strokeweight="6e-5mm">
                  <v:stroke endcap="round"/>
                  <v:path arrowok="t" o:connecttype="custom" o:connectlocs="0,0;39,92;56,156;68,304" o:connectangles="0,0,0,0"/>
                </v:shape>
                <v:shape id="Freeform 395" o:spid="_x0000_s1418" style="position:absolute;left:820;top:459;width:19;height:21;visibility:visible;mso-wrap-style:square;v-text-anchor:top" coordsize="9,1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LlXvsQA&#10;AADcAAAADwAAAGRycy9kb3ducmV2LnhtbESPUUvDQBCE34X+h2MLvoi9VGupsdcigmAfbRXxbcmt&#10;STC3G+62bfrvvYLQx2FmvmGW6yF05kAxtcIOppMCDHElvuXawcfu9XYBJimyx06YHJwowXo1ulpi&#10;6eXI73TYam0yhFOJDhrVvrQ2VQ0FTBPpibP3IzGgZhlr6yMeMzx09q4o5jZgy3mhwZ5eGqp+t/vg&#10;4PN7tpulk49f+7k+bBYqN72Ic9fj4fkJjNKgl/B/+807uH+cwvlMPgJ29Q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y5V77EAAAA3AAAAA8AAAAAAAAAAAAAAAAAmAIAAGRycy9k&#10;b3ducmV2LnhtbFBLBQYAAAAABAAEAPUAAACJAwAAAAA=&#10;" path="m,c4,6,5,4,9,10e" filled="f" strokecolor="#24211d" strokeweight="6e-5mm">
                  <v:stroke endcap="round"/>
                  <v:path arrowok="t" o:connecttype="custom" o:connectlocs="0,0;40,44" o:connectangles="0,0"/>
                </v:shape>
                <v:line id="Line 396" o:spid="_x0000_s1419" style="position:absolute;visibility:visible;mso-wrap-style:square" from="833,540" to="851,562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V2KPJsUAAADcAAAADwAAAGRycy9kb3ducmV2LnhtbESPT2vCQBTE7wW/w/IEb3VTA2JTVxHB&#10;f/QQjIIeH9nXJDX7NmTXmH77bkHocZiZ3zDzZW9q0VHrKssK3sYRCOLc6ooLBefT5nUGwnlkjbVl&#10;UvBDDpaLwcscE20ffKQu84UIEHYJKii9bxIpXV6SQTe2DXHwvmxr0AfZFlK3+AhwU8tJFE2lwYrD&#10;QokNrUvKb9ndKPhM422K+cW66y79Xt3i46E79EqNhv3qA4Sn3v+Hn+29VhC/T+DvTDgCcvEL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V2KPJsUAAADcAAAADwAAAAAAAAAA&#10;AAAAAAChAgAAZHJzL2Rvd25yZXYueG1sUEsFBgAAAAAEAAQA+QAAAJMDAAAAAA==&#10;" strokecolor="#24211d" strokeweight="6e-5mm">
                  <v:stroke endcap="round"/>
                </v:line>
                <v:shape id="Freeform 397" o:spid="_x0000_s1420" style="position:absolute;left:822;top:492;width:29;height:33;visibility:visible;mso-wrap-style:square;v-text-anchor:top" coordsize="14,1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kmsKcYA&#10;AADcAAAADwAAAGRycy9kb3ducmV2LnhtbESPT2vCQBTE7wW/w/IEb3VjI0VTN6KFiuClprXnR/bl&#10;D2bfptk1pn76bqHgcZiZ3zCr9WAa0VPnassKZtMIBHFudc2lgs+Pt8cFCOeRNTaWScEPOVino4cV&#10;Jtpe+Uh95ksRIOwSVFB53yZSurwig25qW+LgFbYz6IPsSqk7vAa4aeRTFD1LgzWHhQpbeq0oP2cX&#10;o+ArG/qtKb/nu9PtdogP73KeN4VSk/GweQHhafD38H97rxXEyxj+zoQjINN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XkmsKcYAAADcAAAADwAAAAAAAAAAAAAAAACYAgAAZHJz&#10;L2Rvd25yZXYueG1sUEsFBgAAAAAEAAQA9QAAAIsDAAAAAA==&#10;" path="m14,16c10,8,4,7,,e" filled="f" strokecolor="#24211d" strokeweight="6e-5mm">
                  <v:stroke endcap="round"/>
                  <v:path arrowok="t" o:connecttype="custom" o:connectlocs="60,68;0,0" o:connectangles="0,0"/>
                </v:shape>
                <v:shape id="Freeform 398" o:spid="_x0000_s1421" style="position:absolute;left:835;top:439;width:4;height:37;visibility:visible;mso-wrap-style:square;v-text-anchor:top" coordsize="2,1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hW2gsUA&#10;AADcAAAADwAAAGRycy9kb3ducmV2LnhtbESPT2vCQBTE7wW/w/IEb7rxDzVGV5GCtAehmBbE2yP7&#10;moRm36a7q8Zv7wpCj8PM/IZZbTrTiAs5X1tWMB4lIIgLq2suFXx/7YYpCB+QNTaWScGNPGzWvZcV&#10;Ztpe+UCXPJQiQthnqKAKoc2k9EVFBv3ItsTR+7HOYIjSlVI7vEa4aeQkSV6lwZrjQoUtvVVU/OZn&#10;o+CIJu9O6Z/bz7QJn/PFu9ymR6UG/W67BBGoC//hZ/tDK5guZvA4E4+AXN8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iFbaCxQAAANwAAAAPAAAAAAAAAAAAAAAAAJgCAABkcnMv&#10;ZG93bnJldi54bWxQSwUGAAAAAAQABAD1AAAAigMAAAAA&#10;" path="m1,18c,9,2,7,,e" filled="f" strokecolor="#24211d" strokeweight="6e-5mm">
                  <v:stroke endcap="round"/>
                  <v:path arrowok="t" o:connecttype="custom" o:connectlocs="4,76;0,0" o:connectangles="0,0"/>
                </v:shape>
                <v:shape id="Freeform 399" o:spid="_x0000_s1422" style="position:absolute;left:865;top:431;width:125;height:164;visibility:visible;mso-wrap-style:square;v-text-anchor:top" coordsize="61,8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negFcQA&#10;AADcAAAADwAAAGRycy9kb3ducmV2LnhtbESPUWvCMBSF3wf+h3CFvc10ikM7o0hB8EHBVX/Apbmm&#10;3ZKb0sTa/XszGPh4OOd8h7PaDM6KnrrQeFbwPslAEFdeN2wUXM67twWIEJE1Ws+k4JcCbNajlxXm&#10;2t/5i/oyGpEgHHJUUMfY5lKGqiaHYeJb4uRdfecwJtkZqTu8J7izcpplH9Jhw2mhxpaKmqqf8uYU&#10;HJvvQ2HLWFysKQ5b7E+z49Uo9Toetp8gIg3xGf5v77WC2XIOf2fSEZDrB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Z3oBXEAAAA3AAAAA8AAAAAAAAAAAAAAAAAmAIAAGRycy9k&#10;b3ducmV2LnhtbFBLBQYAAAAABAAEAPUAAACJAwAAAAA=&#10;" path="m37,59v6,-7,4,-11,9,-17c58,33,52,16,55,11,61,,56,,49,6,41,12,42,7,31,16l,80c13,68,31,68,37,59xe" strokecolor="#24211d" strokeweight="6e-5mm">
                  <v:path arrowok="t" o:connecttype="custom" o:connectlocs="156,248;193,176;232,47;205,25;131,68;0,336;156,248" o:connectangles="0,0,0,0,0,0,0"/>
                </v:shape>
                <v:shape id="Freeform 400" o:spid="_x0000_s1423" style="position:absolute;left:937;top:505;width:24;height:16;visibility:visible;mso-wrap-style:square;v-text-anchor:top" coordsize="12,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e9jqsIA&#10;AADcAAAADwAAAGRycy9kb3ducmV2LnhtbESPUWvCQBCE3wv+h2MF3+qdSqVGTxFB9Kml1h+w5NYk&#10;mNsLuTVGf32vUOjjMDPfMKtN72vVURurwBYmYwOKOA+u4sLC+Xv/+g4qCrLDOjBZeFCEzXrwssLM&#10;hTt/UXeSQiUIxwwtlCJNpnXMS/IYx6EhTt4ltB4lybbQrsV7gvtaT42Za48Vp4USG9qVlF9PN2/B&#10;xGohF3x2nwd9PTaTD2Hz5qwdDfvtEpRQL//hv/bRWZgt5vB7Jh0Bvf4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B72OqwgAAANwAAAAPAAAAAAAAAAAAAAAAAJgCAABkcnMvZG93&#10;bnJldi54bWxQSwUGAAAAAAQABAD1AAAAhwMAAAAA&#10;" path="m,8c9,2,6,6,12,e" filled="f" strokecolor="#24211d" strokeweight="6e-5mm">
                  <v:stroke endcap="round"/>
                  <v:path arrowok="t" o:connecttype="custom" o:connectlocs="0,32;48,0" o:connectangles="0,0"/>
                </v:shape>
                <v:shape id="Freeform 401" o:spid="_x0000_s1424" style="position:absolute;left:916;top:532;width:33;height:16;visibility:visible;mso-wrap-style:square;v-text-anchor:top" coordsize="16,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D/Ue8UA&#10;AADcAAAADwAAAGRycy9kb3ducmV2LnhtbESPW2vCQBSE34X+h+UUfDObKniJrlIES0EQvLz4dswe&#10;k7TZs+nuNsZ/7xYKPg4z8w2zWHWmFi05X1lW8JakIIhzqysuFJyOm8EUhA/IGmvLpOBOHlbLl94C&#10;M21vvKf2EAoRIewzVFCG0GRS+rwkgz6xDXH0rtYZDFG6QmqHtwg3tRym6VgarDgulNjQuqT8+/Br&#10;FNRh+/HV0nmHY3fZb2bofnbbiVL91+59DiJQF57h//anVjCaTeDvTDwCcvk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AP9R7xQAAANwAAAAPAAAAAAAAAAAAAAAAAJgCAABkcnMv&#10;ZG93bnJldi54bWxQSwUGAAAAAAQABAD1AAAAigMAAAAA&#10;" path="m,8c13,5,13,,16,e" filled="f" strokecolor="#24211d" strokeweight="6e-5mm">
                  <v:stroke endcap="round"/>
                  <v:path arrowok="t" o:connecttype="custom" o:connectlocs="0,32;68,0" o:connectangles="0,0"/>
                </v:shape>
                <v:shape id="Freeform 402" o:spid="_x0000_s1425" style="position:absolute;left:947;top:455;width:12;height:44;visibility:visible;mso-wrap-style:square;v-text-anchor:top" coordsize="6,2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WIlLcQA&#10;AADcAAAADwAAAGRycy9kb3ducmV2LnhtbESP0WrCQBBF3wv9h2UKvtVNVUqbuopURSlCafQDhuyY&#10;hGZnw+6q8e+dB8HH4c49c2Y6712rzhRi49nA2zADRVx623Bl4LBfv36AignZYuuZDFwpwnz2/DTF&#10;3PoL/9G5SJUSCMccDdQpdbnWsazJYRz6jliyow8Ok4yh0jbgReCu1aMse9cOG5YLNXb0XVP5X5yc&#10;aGDySxqFblEdN78/62K3mvidMYOXfvEFKlGfHsv39tYaGH+KrTwjBNCzG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LViJS3EAAAA3AAAAA8AAAAAAAAAAAAAAAAAmAIAAGRycy9k&#10;b3ducmV2LnhtbFBLBQYAAAAABAAEAPUAAACJAwAAAAA=&#10;" path="m1,21c6,8,,9,3,e" filled="f" strokecolor="#24211d" strokeweight="6e-5mm">
                  <v:stroke endcap="round"/>
                  <v:path arrowok="t" o:connecttype="custom" o:connectlocs="4,92;12,0" o:connectangles="0,0"/>
                </v:shape>
                <v:shape id="Freeform 403" o:spid="_x0000_s1426" style="position:absolute;left:949;top:474;width:23;height:23;visibility:visible;mso-wrap-style:square;v-text-anchor:top" coordsize="11,1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0MwpMMA&#10;AADcAAAADwAAAGRycy9kb3ducmV2LnhtbESPQWvCQBSE74L/YXmCN92oUDR1FRECxdZDo70/sq/Z&#10;0OzbsLtN0n/fLQg9DjPzDbM/jrYVPfnQOFawWmYgiCunG64V3G/FYgsiRGSNrWNS8EMBjofpZI+5&#10;dgO/U1/GWiQIhxwVmBi7XMpQGbIYlq4jTt6n8xZjkr6W2uOQ4LaV6yx7khYbTgsGOzobqr7Kb6vg&#10;cvJZXxRv8Vq+Ds2WzWb8WLNS89l4egYRaYz/4Uf7RSvY7HbwdyYdAXn4B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V0MwpMMAAADcAAAADwAAAAAAAAAAAAAAAACYAgAAZHJzL2Rv&#10;d25yZXYueG1sUEsFBgAAAAAEAAQA9QAAAIgDAAAAAA==&#10;" path="m,11c5,7,10,3,11,e" filled="f" strokecolor="#24211d" strokeweight="6e-5mm">
                  <v:stroke endcap="round"/>
                  <v:path arrowok="t" o:connecttype="custom" o:connectlocs="0,48;48,0" o:connectangles="0,0"/>
                </v:shape>
                <v:shape id="Freeform 404" o:spid="_x0000_s1427" style="position:absolute;left:916;top:449;width:56;height:99;visibility:visible;mso-wrap-style:square;v-text-anchor:top" coordsize="27,4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AZ3/L4A&#10;AADcAAAADwAAAGRycy9kb3ducmV2LnhtbERPSwrCMBDdC94hjOBOE0VFq1FEEFwI4gfB3dCMbbGZ&#10;lCZqvb1ZCC4f779YNbYUL6p94VjDoK9AEKfOFJxpuJy3vSkIH5ANlo5Jw4c8rJbt1gIT4958pNcp&#10;ZCKGsE9QQx5ClUjp05ws+r6riCN3d7XFEGGdSVPjO4bbUg6VmkiLBceGHCva5JQ+Tk+rYf/Yj5Wd&#10;XW/b4yBVE1JyF0YHrbudZj0HEagJf/HPvTMaRirOj2fiEZDLLwA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EQGd/y+AAAA3AAAAA8AAAAAAAAAAAAAAAAAmAIAAGRycy9kb3ducmV2&#10;LnhtbFBLBQYAAAAABAAEAPUAAACDAwAAAAA=&#10;" path="m27,c17,19,15,29,,48e" filled="f" strokecolor="#24211d" strokeweight="6e-5mm">
                  <v:stroke endcap="round"/>
                  <v:path arrowok="t" o:connecttype="custom" o:connectlocs="116,0;0,204" o:connectangles="0,0"/>
                </v:shape>
                <v:shape id="Freeform 405" o:spid="_x0000_s1428" style="position:absolute;left:886;top:352;width:77;height:221;visibility:visible;mso-wrap-style:square;v-text-anchor:top" coordsize="38,10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rb0hcUA&#10;AADcAAAADwAAAGRycy9kb3ducmV2LnhtbESPQYvCMBSE7wv7H8ITvCxrqrhVqlFWQfAk2LoHb4/m&#10;2Rabl9JErf56Iyx4HGbmG2a+7EwtrtS6yrKC4SACQZxbXXGh4JBtvqcgnEfWWFsmBXdysFx8fswx&#10;0fbGe7qmvhABwi5BBaX3TSKly0sy6Aa2IQ7eybYGfZBtIXWLtwA3tRxFUSwNVhwWSmxoXVJ+Ti9G&#10;gVll8VhPTPx33z06yr6O6/3kR6l+r/udgfDU+Xf4v73VCsbREF5nwhGQiyc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atvSFxQAAANwAAAAPAAAAAAAAAAAAAAAAAJgCAABkcnMv&#10;ZG93bnJldi54bWxQSwUGAAAAAAQABAD1AAAAigMAAAAA&#10;" path="m19,90c38,66,29,63,28,51v9,-21,4,-23,,-30c27,11,21,,18,3v-2,3,1,8,-3,13c14,19,11,21,9,25,5,52,4,85,,107v8,-3,15,-7,19,-17xe" strokecolor="#24211d" strokeweight="6e-5mm">
                  <v:path arrowok="t" o:connecttype="custom" o:connectlocs="79,384;115,217;115,89;73,12;61,68;36,107;0,456;79,384" o:connectangles="0,0,0,0,0,0,0,0"/>
                </v:shape>
                <v:shape id="Freeform 406" o:spid="_x0000_s1429" style="position:absolute;left:925;top:377;width:10;height:130;visibility:visible;mso-wrap-style:square;v-text-anchor:top" coordsize="5,6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mBaOMUA&#10;AADcAAAADwAAAGRycy9kb3ducmV2LnhtbESP3WoCMRSE7wu+QzhC72pWKVZXo4ggWNoK/jzAITn7&#10;o5uTNUl126dvCoVeDjPzDTNfdrYRN/KhdqxgOMhAEGtnai4VnI6bpwmIEJENNo5JwRcFWC56D3PM&#10;jbvznm6HWIoE4ZCjgirGNpcy6IoshoFriZNXOG8xJulLaTzeE9w2cpRlY2mx5rRQYUvrivTl8GkV&#10;nEs9Ldavmv138fby/nEa74y7KvXY71YzEJG6+B/+a2+NgudsBL9n0hGQix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GYFo4xQAAANwAAAAPAAAAAAAAAAAAAAAAAJgCAABkcnMv&#10;ZG93bnJldi54bWxQSwUGAAAAAAQABAD1AAAAigMAAAAA&#10;" path="m2,c5,13,3,20,3,30,5,47,5,52,,63e" filled="f" strokecolor="#24211d" strokeweight="6e-5mm">
                  <v:stroke endcap="round"/>
                  <v:path arrowok="t" o:connecttype="custom" o:connectlocs="8,0;12,128;0,268" o:connectangles="0,0,0"/>
                </v:shape>
              </v:group>
              <v:shape id="Freeform 408" o:spid="_x0000_s1430" style="position:absolute;left:5848;top:2419;width:152;height:286;visibility:visible;mso-wrap-style:square;v-text-anchor:top" coordsize="12,2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Z4vwMUA&#10;AADcAAAADwAAAGRycy9kb3ducmV2LnhtbESPW2vCQBSE3wv9D8sp+NZsNCIluooUqqUv9YbPx+zJ&#10;RbNnQ3bV2F/vCkIfh5n5hpnMOlOLC7WusqygH8UgiDOrKy4U7LZf7x8gnEfWWFsmBTdyMJu+vkww&#10;1fbKa7psfCEChF2KCkrvm1RKl5Vk0EW2IQ5ebluDPsi2kLrFa4CbWg7ieCQNVhwWSmzos6TstDkb&#10;BSe/+qmW8/V5cfjL9645JL/HPFGq99bNxyA8df4//Gx/awXDOIHHmXAE5PQO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Zni/AxQAAANwAAAAPAAAAAAAAAAAAAAAAAJgCAABkcnMv&#10;ZG93bnJldi54bWxQSwUGAAAAAAQABAD1AAAAigMAAAAA&#10;" path="m,c5,8,1,10,5,22,8,19,12,12,9,3e" filled="f" strokecolor="#24211d" strokeweight="6e-5mm">
                <v:stroke endcap="round"/>
                <v:path arrowok="t" o:connecttype="custom" o:connectlocs="0,0;8043863,37152695;14478953,5066809" o:connectangles="0,0,0"/>
              </v:shape>
              <v:shape id="Freeform 409" o:spid="_x0000_s1431" style="position:absolute;left:5911;top:2800;width:102;height:222;visibility:visible;mso-wrap-style:square;v-text-anchor:top" coordsize="8,1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y1YecMA&#10;AADcAAAADwAAAGRycy9kb3ducmV2LnhtbESPwWrDMBBE74X+g9hCbrXkYELrRjFNwCTXJqG+LtbW&#10;NrVWxlJi5++jQqDHYWbeMOtitr240ug7xxrSRIEgrp3puNFwPpWvbyB8QDbYOyYNN/JQbJ6f1pgb&#10;N/EXXY+hERHCPkcNbQhDLqWvW7LoEzcQR+/HjRZDlGMjzYhThNteLpVaSYsdx4UWB9q1VP8eL1ZD&#10;ed6m++9KNSe7rCp5OwR8V0brxcv8+QEi0Bz+w4/2wWjIVAZ/Z+IRkJs7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vy1YecMAAADcAAAADwAAAAAAAAAAAAAAAACYAgAAZHJzL2Rv&#10;d25yZXYueG1sUEsFBgAAAAAEAAQA9QAAAIgDAAAAAA==&#10;" path="m,17c3,2,7,8,8,e" filled="f" strokecolor="#24211d" strokeweight="6e-5mm">
                <v:stroke endcap="round"/>
                <v:path arrowok="t" o:connecttype="custom" o:connectlocs="0,29027157;12955270,0" o:connectangles="0,0"/>
              </v:shape>
              <v:shape id="Freeform 410" o:spid="_x0000_s1432" style="position:absolute;left:5778;top:2654;width:146;height:368;visibility:visible;mso-wrap-style:square;v-text-anchor:top" coordsize="11,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Vn7gcQA&#10;AADcAAAADwAAAGRycy9kb3ducmV2LnhtbESPzWrDMBCE74W8g9hAb42cxk2CE9mEgqG30vwcclus&#10;jW1irYyk2O7bV4VCj8PMfMPsi8l0YiDnW8sKlosEBHFldcu1gvOpfNmC8AFZY2eZFHyThyKfPe0x&#10;03bkLxqOoRYRwj5DBU0IfSalrxoy6Be2J47ezTqDIUpXS+1wjHDTydckWUuDLceFBnt6b6i6Hx9G&#10;wW1lx8s5vTJvHqswuutniTQo9TyfDjsQgabwH/5rf2gFafIGv2fiEZD5D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L1Z+4HEAAAA3AAAAA8AAAAAAAAAAAAAAAAAmAIAAGRycy9k&#10;b3ducmV2LnhtbFBLBQYAAAAABAAEAPUAAACJAwAAAAA=&#10;" path="m11,28c10,16,4,8,,e" filled="f" strokecolor="#24211d" strokeweight="6e-5mm">
                <v:stroke endcap="round"/>
                <v:path arrowok="t" o:connecttype="custom" o:connectlocs="19386146,48411720;0,0" o:connectangles="0,0"/>
              </v:shape>
              <v:shape id="Freeform 411" o:spid="_x0000_s1433" style="position:absolute;left:5778;top:3136;width:210;height:242;visibility:visible;mso-wrap-style:square;v-text-anchor:top" coordsize="16,1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4DJcMUA&#10;AADcAAAADwAAAGRycy9kb3ducmV2LnhtbESPT2sCMRTE7wW/Q3hCbzVraaWsZkXEQg+CuFa8PpO3&#10;f3TzsmzSdf32jVDocZiZ3zCL5WAb0VPna8cKppMEBLF2puZSwffh8+UDhA/IBhvHpOBOHpbZ6GmB&#10;qXE33lOfh1JECPsUFVQhtKmUXldk0U9cSxy9wnUWQ5RdKU2Htwi3jXxNkpm0WHNcqLCldUX6mv9Y&#10;Bfn2rovy6N/1ZbcZzr11p+nRKfU8HlZzEIGG8B/+a38ZBW/JDB5n4hGQ2S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TgMlwxQAAANwAAAAPAAAAAAAAAAAAAAAAAJgCAABkcnMv&#10;ZG93bnJldi54bWxQSwUGAAAAAAQABAD1AAAAigMAAAAA&#10;" path="m,18c6,14,13,9,16,e" filled="f" strokecolor="#24211d" strokeweight="6e-5mm">
                <v:stroke endcap="round"/>
                <v:path arrowok="t" o:connecttype="custom" o:connectlocs="0,32445466;27504747,0" o:connectangles="0,0"/>
              </v:shape>
              <v:shape id="Freeform 412" o:spid="_x0000_s1434" style="position:absolute;left:5365;top:2393;width:546;height:1442;visibility:visible;mso-wrap-style:square;v-text-anchor:top" coordsize="42,11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XAJF8YA&#10;AADcAAAADwAAAGRycy9kb3ducmV2LnhtbESP3WrCQBSE7wt9h+UUvNNNi9QSXaUpaBUK1h/s7SF7&#10;kg3Nng3ZNca37wpCL4eZ+YaZLXpbi45aXzlW8DxKQBDnTldcKjgelsM3ED4ga6wdk4IreVjMHx9m&#10;mGp34R11+1CKCGGfogITQpNK6XNDFv3INcTRK1xrMUTZllK3eIlwW8uXJHmVFiuOCwYb+jCU/+7P&#10;VkFxlWOzqtfN1/ZYZP0m+zltvj+VGjz171MQgfrwH76311rBOJnA7Uw8AnL+B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GXAJF8YAAADcAAAADwAAAAAAAAAAAAAAAACYAgAAZHJz&#10;L2Rvd25yZXYueG1sUEsFBgAAAAAEAAQA9QAAAIsDAAAAAA==&#10;" path="m30,79c42,56,35,58,34,47,41,26,31,23,29,15,26,7,28,1,22,,19,1,19,6,16,11v-3,2,-5,5,-9,10c7,27,8,33,2,50v1,7,4,15,1,22c,85,7,100,5,110,11,100,26,97,30,79xe" strokecolor="#24211d" strokeweight="6e-5mm">
                <v:path arrowok="t" o:connecttype="custom" o:connectlocs="50711886,135724871;57473558,80747658;49021793,25770446;37188543,0;27046686,18899113;11833250,36079410;3380186,85901485;5071579,123698401;8451764,188984578;50711886,135724871" o:connectangles="0,0,0,0,0,0,0,0,0,0"/>
              </v:shape>
              <v:shape id="Freeform 413" o:spid="_x0000_s1435" style="position:absolute;left:5467;top:2527;width:197;height:1175;visibility:visible;mso-wrap-style:square;v-text-anchor:top" coordsize="15,9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GHegsIA&#10;AADcAAAADwAAAGRycy9kb3ducmV2LnhtbERPy2oCMRTdC/5DuIVuRJMWW3Q0iggt3VkfG3fXyXUy&#10;dHIzTVJn/PtmUejycN7Lde8acaMQa88aniYKBHHpTc2VhtPxbTwDEROywcYzabhThPVqOFhiYXzH&#10;e7odUiVyCMcCNdiU2kLKWFpyGCe+Jc7c1QeHKcNQSROwy+Gukc9KvUqHNecGiy1tLZVfhx+ngUu1&#10;PX52/fxi72E32k/P77vvF60fH/rNAkSiPv2L/9wfRsNU5bX5TD4CcvUL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sYd6CwgAAANwAAAAPAAAAAAAAAAAAAAAAAJgCAABkcnMvZG93&#10;bnJldi54bWxQSwUGAAAAAAQABAD1AAAAhwMAAAAA&#10;" path="m15,c14,12,13,19,10,30v2,17,2,27,-3,41c6,78,3,83,,90e" filled="f" strokecolor="#24211d" strokeweight="6e-5mm">
                <v:stroke endcap="round"/>
                <v:path arrowok="t" o:connecttype="custom" o:connectlocs="25854279,0;17235748,51129471;12064892,121007807;0,153389718" o:connectangles="0,0,0,0"/>
              </v:shape>
              <v:shape id="Freeform 414" o:spid="_x0000_s1436" style="position:absolute;left:5575;top:2552;width:63;height:197;visibility:visible;mso-wrap-style:square;v-text-anchor:top" coordsize="5,1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oHkQ8YA&#10;AADcAAAADwAAAGRycy9kb3ducmV2LnhtbESPQUsDMRSE74L/ITyhF7FJy1Lq2rQUS6sgPbSK4u2x&#10;eW6Wbl6WJO2u/94IgsdhZr5hFqvBteJCITaeNUzGCgRx5U3DtYa31+3dHERMyAZbz6ThmyKsltdX&#10;CyyN7/lAl2OqRYZwLFGDTakrpYyVJYdx7Dvi7H354DBlGWppAvYZ7lo5VWomHTacFyx29GipOh3P&#10;TsPtejPbnZ7UR/Ee9i+f/XkoUrBaj26G9QOIREP6D/+1n42GQt3D75l8BOTyB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goHkQ8YAAADcAAAADwAAAAAAAAAAAAAAAACYAgAAZHJz&#10;L2Rvd25yZXYueG1sUEsFBgAAAAAEAAQA9QAAAIsDAAAAAA==&#10;" path="m1,c,8,5,9,5,15e" filled="f" strokecolor="#24211d" strokeweight="6e-5mm">
                <v:stroke endcap="round"/>
                <v:path arrowok="t" o:connecttype="custom" o:connectlocs="1600200,0;8001000,25855591" o:connectangles="0,0"/>
              </v:shape>
              <v:line id="Line 415" o:spid="_x0000_s1437" style="position:absolute;flip:y;visibility:visible;mso-wrap-style:square" from="5638,2578" to="5740,274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kc0uz8MAAADcAAAADwAAAGRycy9kb3ducmV2LnhtbERPy2rCQBTdC/7DcIXudJLWRomZSB8I&#10;LSmIj4XLS+aaBDN3QmZq0r/vLApdHs47246mFXfqXWNZQbyIQBCXVjdcKTifdvM1COeRNbaWScEP&#10;Odjm00mGqbYDH+h+9JUIIexSVFB736VSurImg25hO+LAXW1v0AfYV1L3OIRw08rHKEqkwYZDQ40d&#10;vdVU3o7fRoF8f74MRRx9yq/iafWaFJjwHpV6mI0vGxCeRv8v/nN/aAXLOMwPZ8IRkPkvAA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JHNLs/DAAAA3AAAAA8AAAAAAAAAAAAA&#10;AAAAoQIAAGRycy9kb3ducmV2LnhtbFBLBQYAAAAABAAEAPkAAACRAwAAAAA=&#10;" strokecolor="#24211d" strokeweight="6e-5mm">
                <v:stroke endcap="round"/>
              </v:line>
              <v:shape id="Freeform 416" o:spid="_x0000_s1438" style="position:absolute;left:5613;top:2787;width:140;height:311;visibility:visible;mso-wrap-style:square;v-text-anchor:top" coordsize="11,2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oFoKsMA&#10;AADcAAAADwAAAGRycy9kb3ducmV2LnhtbESPUWvCMBSF3wf7D+EO9jaT6pjSGUVEQRQEqz/g0tyl&#10;xeamNNF2/94MhD0ezjnf4cyXg2vEnbpQe9aQjRQI4tKbmq2Gy3n7MQMRIrLBxjNp+KUAy8Xryxxz&#10;43s+0b2IViQIhxw1VDG2uZShrMhhGPmWOHk/vnMYk+ysNB32Ce4aOVbqSzqsOS1U2NK6ovJa3JyG&#10;8364qGvR9LvpcWPtYaL8caO0fn8bVt8gIg3xP/xs74yGzyyDvzPpCMjF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goFoKsMAAADcAAAADwAAAAAAAAAAAAAAAACYAgAAZHJzL2Rv&#10;d25yZXYueG1sUEsFBgAAAAAEAAQA9QAAAIgDAAAAAA==&#10;" path="m,24c4,14,10,8,11,e" filled="f" strokecolor="#24211d" strokeweight="6e-5mm">
                <v:stroke endcap="round"/>
                <v:path arrowok="t" o:connecttype="custom" o:connectlocs="0,40325040;17781270,0" o:connectangles="0,0"/>
              </v:shape>
              <v:shape id="Freeform 417" o:spid="_x0000_s1439" style="position:absolute;left:5505;top:2692;width:95;height:241;visibility:visible;mso-wrap-style:square;v-text-anchor:top" coordsize="7,1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TPc/8YA&#10;AADcAAAADwAAAGRycy9kb3ducmV2LnhtbESPW2vCQBSE3wv+h+UIvjWbiLSSuooIXh6E4gXax9Ps&#10;MYlmz8bsGtN/3xWEPg4z8w0zmXWmEi01rrSsIIliEMSZ1SXnCo6H5esYhPPIGivLpOCXHMymvZcJ&#10;ptreeUft3uciQNilqKDwvk6ldFlBBl1ka+LgnWxj0AfZ5FI3eA9wU8lhHL9JgyWHhQJrWhSUXfY3&#10;o6B8vyZfn9sfmls+fye4XLXrxUqpQb+bf4Dw1Pn/8LO90QpGyRAeZ8IRkNM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qTPc/8YAAADcAAAADwAAAAAAAAAAAAAAAACYAgAAZHJz&#10;L2Rvd25yZXYueG1sUEsFBgAAAAAEAAQA9QAAAIsDAAAAAA==&#10;" path="m7,18c3,13,1,8,,e" filled="f" strokecolor="#24211d" strokeweight="6e-5mm">
                <v:stroke endcap="round"/>
                <v:path arrowok="t" o:connecttype="custom" o:connectlocs="12928146,32311411;0,0" o:connectangles="0,0"/>
              </v:shape>
              <v:shape id="Freeform 418" o:spid="_x0000_s1440" style="position:absolute;left:5454;top:2997;width:299;height:508;visibility:visible;mso-wrap-style:square;v-text-anchor:top" coordsize="23,3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lrkCsYA&#10;AADcAAAADwAAAGRycy9kb3ducmV2LnhtbESPQWvCQBSE70L/w/IKvelGDWKjq4hQ2oMiahW8PbLP&#10;JG32bchuk/Tfu4LgcZiZb5j5sjOlaKh2hWUFw0EEgji1uuBMwffxoz8F4TyyxtIyKfgnB8vFS2+O&#10;ibYt76k5+EwECLsEFeTeV4mULs3JoBvYijh4V1sb9EHWmdQ1tgFuSjmKook0WHBYyLGidU7p7+HP&#10;KDgf28ZvmtM77eLL5yn+ma63441Sb6/dagbCU+ef4Uf7SyuIh2O4nwlHQC5u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TlrkCsYAAADcAAAADwAAAAAAAAAAAAAAAACYAgAAZHJz&#10;L2Rvd25yZXYueG1sUEsFBgAAAAAEAAQA9QAAAIsDAAAAAA==&#10;" path="m,c1,14,13,16,7,39,13,34,22,24,23,15e" filled="f" strokecolor="#24211d" strokeweight="6e-5mm">
                <v:stroke endcap="round"/>
                <v:path arrowok="t" o:connecttype="custom" o:connectlocs="0,0;11808690,66178072;38801095,25452503" o:connectangles="0,0,0"/>
              </v:shape>
              <v:shape id="Freeform 419" o:spid="_x0000_s1441" style="position:absolute;left:5441;top:3441;width:64;height:248;visibility:visible;mso-wrap-style:square;v-text-anchor:top" coordsize="5,1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u5Y+MIA&#10;AADcAAAADwAAAGRycy9kb3ducmV2LnhtbESPT4vCMBTE74LfITxhb5q6FJFqFBUWhD35//ponk2x&#10;eSlNtnb99EYQPA4z8xtmvuxsJVpqfOlYwXiUgCDOnS65UHA8/AynIHxA1lg5JgX/5GG56PfmmGl3&#10;5x21+1CICGGfoQITQp1J6XNDFv3I1cTRu7rGYoiyKaRu8B7htpLfSTKRFkuOCwZr2hjKb/s/q6C9&#10;eFrV6e96i4/zND+aU1EmJ6W+Bt1qBiJQFz7hd3urFaTjFF5n4hGQiyc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a7lj4wgAAANwAAAAPAAAAAAAAAAAAAAAAAJgCAABkcnMvZG93&#10;bnJldi54bWxQSwUGAAAAAAQABAD1AAAAhwMAAAAA&#10;" path="m,c,6,5,11,2,19e" filled="f" strokecolor="#24211d" strokeweight="6e-5mm">
                <v:stroke endcap="round"/>
                <v:path arrowok="t" o:connecttype="custom" o:connectlocs="0,0;3251200,32328752" o:connectangles="0,0"/>
              </v:shape>
              <v:shape id="Freeform 420" o:spid="_x0000_s1442" style="position:absolute;left:5302;top:4279;width:870;height:350;visibility:visible;mso-wrap-style:square;v-text-anchor:top" coordsize="67,2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dns3MYA&#10;AADcAAAADwAAAGRycy9kb3ducmV2LnhtbESPT2vCQBTE7wW/w/IK3upGsVpS1yC2JVJ6afTQ4yP7&#10;8odk34bsmqTfvisIPQ4z8xtml0ymFQP1rrasYLmIQBDnVtdcKricP55eQDiPrLG1TAp+yUGynz3s&#10;MNZ25G8aMl+KAGEXo4LK+y6W0uUVGXQL2xEHr7C9QR9kX0rd4xjgppWrKNpIgzWHhQo7OlaUN9nV&#10;KPg5vPnPwjTXYjx+vWeXTbo9UarU/HE6vILwNPn/8L190grWy2e4nQlHQO7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hdns3MYAAADcAAAADwAAAAAAAAAAAAAAAACYAgAAZHJz&#10;L2Rvd25yZXYueG1sUEsFBgAAAAAEAAQA9QAAAIsDAAAAAA==&#10;" path="m41,27v5,-4,9,-9,16,-11c67,14,63,9,55,10,47,8,47,,24,3l,20r41,7xe" strokecolor="#24211d" strokeweight="6e-5mm">
                <v:path arrowok="t" o:connecttype="custom" o:connectlocs="69131316,45278322;96109359,26831214;92736941,16769509;40466415,5031501;0,33539018;69131316,45278322" o:connectangles="0,0,0,0,0,0"/>
              </v:shape>
              <v:shape id="Freeform 421" o:spid="_x0000_s1443" style="position:absolute;left:5429;top:4432;width:571;height:70;visibility:visible;mso-wrap-style:square;v-text-anchor:top" coordsize="44,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HbT/8gA&#10;AADcAAAADwAAAGRycy9kb3ducmV2LnhtbESPW2vCQBSE3wv9D8sp+FY3EW+krlK84UMp1hb18ZA9&#10;TUKzZ2N2Nam/3i0IfRxm5htmMmtNKS5Uu8KygrgbgSBOrS44U/D1uXoeg3AeWWNpmRT8koPZ9PFh&#10;gom2DX/QZeczESDsElSQe18lUro0J4Ouayvi4H3b2qAPss6krrEJcFPKXhQNpcGCw0KOFc1zSn92&#10;Z6PgFC/X+8H1On7j98NitW2OIzM6KtV5al9fQHhq/X/43t5oBf14CH9nwhGQ0xs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AQdtP/yAAAANwAAAAPAAAAAAAAAAAAAAAAAJgCAABk&#10;cnMvZG93bnJldi54bWxQSwUGAAAAAAQABAD1AAAAjQMAAAAA&#10;" path="m44,c29,,14,2,,5e" filled="f" strokecolor="#24211d" strokeweight="6e-5mm">
                <v:stroke endcap="round"/>
                <v:path arrowok="t" o:connecttype="custom" o:connectlocs="74170309,0;0,9780397" o:connectangles="0,0"/>
              </v:shape>
              <v:shape id="Freeform 422" o:spid="_x0000_s1444" style="position:absolute;left:5791;top:4356;width:133;height:76;visibility:visible;mso-wrap-style:square;v-text-anchor:top" coordsize="10,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8cR5sIA&#10;AADcAAAADwAAAGRycy9kb3ducmV2LnhtbESPQWsCMRSE7wX/Q3hCbzWxlK2sRhFB8VTQiufH5rm7&#10;unkJSbqu/94UCj0OM/MNs1gNthM9hdg61jCdKBDElTMt1xpO39u3GYiYkA12jknDgyKslqOXBZbG&#10;3flA/THVIkM4lqihScmXUsaqIYtx4jxx9i4uWExZhlqagPcMt518V6qQFlvOCw162jRU3Y4/VoMZ&#10;iiK0eDu7wzlc+53yG/XltX4dD+s5iERD+g//tfdGw8f0E37P5CMgl0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fxxHmwgAAANwAAAAPAAAAAAAAAAAAAAAAAJgCAABkcnMvZG93&#10;bnJldi54bWxQSwUGAAAAAAQABAD1AAAAhwMAAAAA&#10;" path="m10,c7,2,4,5,,6e" filled="f" strokecolor="#24211d" strokeweight="6e-5mm">
                <v:stroke endcap="round"/>
                <v:path arrowok="t" o:connecttype="custom" o:connectlocs="17736884,0;0,9653270" o:connectangles="0,0"/>
              </v:shape>
              <v:shape id="Freeform 423" o:spid="_x0000_s1445" style="position:absolute;left:5518;top:4356;width:222;height:222;visibility:visible;mso-wrap-style:square;v-text-anchor:top" coordsize="17,1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wBLHMAA&#10;AADcAAAADwAAAGRycy9kb3ducmV2LnhtbERPyarCMBTdC/5DuMLbiKYOOFSjiDzFjQuHD7g217bY&#10;3JQm1fr3ZiG4PJx5uW5MIZ5UudyygkE/AkGcWJ1zquB62fVmIJxH1lhYJgVvcrBetVtLjLV98Yme&#10;Z5+KEMIuRgWZ92UspUsyMuj6tiQO3N1WBn2AVSp1ha8Qbgo5jKKJNJhzaMiwpG1GyeNcGwVzaUdR&#10;9/Y/fR/v12F3PK/9Zl8r9ddpNgsQnhr/E3/dB61gPAhrw5lwBOTqA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YwBLHMAAAADcAAAADwAAAAAAAAAAAAAAAACYAgAAZHJzL2Rvd25y&#10;ZXYueG1sUEsFBgAAAAAEAAQA9QAAAIUDAAAAAA==&#10;" path="m17,15c12,17,3,14,,9,11,9,13,2,16,e" filled="f" strokecolor="#24211d" strokeweight="6e-5mm">
                <v:stroke endcap="round"/>
                <v:path arrowok="t" o:connecttype="custom" o:connectlocs="29024543,25611814;0,15367088;27317678,0" o:connectangles="0,0,0"/>
              </v:shape>
              <v:shape id="Freeform 424" o:spid="_x0000_s1446" style="position:absolute;left:5778;top:4432;width:146;height:70;visibility:visible;mso-wrap-style:square;v-text-anchor:top" coordsize="11,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HqHQcEA&#10;AADcAAAADwAAAGRycy9kb3ducmV2LnhtbESP0YrCMBRE3xf8h3AF39ZUkWWtRpGCoC/Cdv2AS3Nt&#10;is1NSaKtfr0RFvZxmDkzzHo72FbcyYfGsYLZNANBXDndcK3g/Lv//AYRIrLG1jEpeFCA7Wb0scZc&#10;u55/6F7GWqQSDjkqMDF2uZShMmQxTF1HnLyL8xZjkr6W2mOfym0r51n2JS02nBYMdlQYqq7lzSpY&#10;+OLIRVc+2svTmP65LPZ0KpWajIfdCkSkIf6H/+iDTtxsCe8z6QjIzQs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Ah6h0HBAAAA3AAAAA8AAAAAAAAAAAAAAAAAmAIAAGRycy9kb3du&#10;cmV2LnhtbFBLBQYAAAAABAAEAPUAAACGAwAAAAA=&#10;" path="m,c6,2,4,5,11,5e" filled="f" strokecolor="#24211d" strokeweight="6e-5mm">
                <v:stroke endcap="round"/>
                <v:path arrowok="t" o:connecttype="custom" o:connectlocs="0,0;19386146,9780397" o:connectangles="0,0"/>
              </v:shape>
              <v:shape id="Freeform 425" o:spid="_x0000_s1447" style="position:absolute;left:4946;top:3390;width:495;height:1347;visibility:visible;mso-wrap-style:square;v-text-anchor:top" coordsize="38,10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LCEBsAA&#10;AADcAAAADwAAAGRycy9kb3ducmV2LnhtbERPy4rCMBTdD/gP4QpuBk0t9UE1igyIs9Qqri/NtS1t&#10;bkqTqfXvzWLA5eG8t/vBNKKnzlWWFcxnEQji3OqKCwW363G6BuE8ssbGMil4kYP9bvS1xVTbJ1+o&#10;z3whQgi7FBWU3replC4vyaCb2ZY4cA/bGfQBdoXUHT5DuGlkHEVLabDi0FBiSz8l5XX2ZxRc+tX3&#10;+nxvF/miPvXxcp5krzpRajIeDhsQngb/Ef+7f7WCJA7zw5lwBOTuDQ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wLCEBsAAAADcAAAADwAAAAAAAAAAAAAAAACYAgAAZHJzL2Rvd25y&#10;ZXYueG1sUEsFBgAAAAAEAAQA9QAAAIUDAAAAAA==&#10;" path="m38,39c25,34,35,21,24,18,19,14,17,,13,5v-2,9,3,13,-3,21c,39,12,49,9,55,2,69,4,72,8,84v2,7,-3,13,-3,19l38,39xe" strokecolor="#24211d" strokeweight="6e-5mm">
                <v:path arrowok="t" o:connecttype="custom" o:connectlocs="64523252,66669220;40751391,30770409;22073127,8547336;16979529,44446147;15282097,94019387;13583363,143593935;8489765,176073811;64523252,66669220" o:connectangles="0,0,0,0,0,0,0,0"/>
              </v:shape>
              <v:shape id="Freeform 426" o:spid="_x0000_s1448" style="position:absolute;left:5156;top:3556;width:63;height:577;visibility:visible;mso-wrap-style:square;v-text-anchor:top" coordsize="5,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q0pZcUA&#10;AADcAAAADwAAAGRycy9kb3ducmV2LnhtbESPX2vCQBDE3wt+h2OFvtWLVlSip4hSKEWo//B5za1J&#10;MLcXcltN++m9QqGPw8z8hpktWlepGzWh9Gyg30tAEWfelpwbOB7eXiaggiBbrDyTgW8KsJh3nmaY&#10;Wn/nHd32kqsI4ZCigUKkTrUOWUEOQ8/XxNG7+MahRNnk2jZ4j3BX6UGSjLTDkuNCgTWtCsqu+y9n&#10;YFTypwxP7Xi9PePHz/E1k9VpY8xzt11OQQm18h/+a79bA8NBH37PxCOg5w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WrSllxQAAANwAAAAPAAAAAAAAAAAAAAAAAJgCAABkcnMv&#10;ZG93bnJldi54bWxQSwUGAAAAAAQABAD1AAAAigMAAAAA&#10;" path="m1,c,8,4,12,4,20,5,33,5,25,1,44e" filled="f" strokecolor="#24211d" strokeweight="6e-5mm">
                <v:stroke endcap="round"/>
                <v:path arrowok="t" o:connecttype="custom" o:connectlocs="1600200,0;6400800,34448456;1600200,75786341" o:connectangles="0,0,0"/>
              </v:shape>
              <v:shape id="Freeform 427" o:spid="_x0000_s1449" style="position:absolute;left:5118;top:3613;width:139;height:235;visibility:visible;mso-wrap-style:square;v-text-anchor:top" coordsize="11,1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PRfxsUA&#10;AADcAAAADwAAAGRycy9kb3ducmV2LnhtbESPQWsCMRSE7wX/Q3hCbzVrKKKrUWqpUCgedu2h3h6b&#10;1822m5dlk+r23xtB8DjMzDfMajO4VpyoD41nDdNJBoK48qbhWsPnYfc0BxEissHWM2n4pwCb9ehh&#10;hbnxZy7oVMZaJAiHHDXYGLtcylBZchgmviNO3rfvHcYk+1qaHs8J7lqpsmwmHTacFix29Gqp+i3/&#10;nIbFLmyPyvws1Fv51fl9VbD9KLR+HA8vSxCRhngP39rvRsOzUnA9k46AXF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09F/GxQAAANwAAAAPAAAAAAAAAAAAAAAAAJgCAABkcnMv&#10;ZG93bnJldi54bWxQSwUGAAAAAAQABAD1AAAAigMAAAAA&#10;" path="m,2v1,8,7,6,7,16c9,13,11,6,8,e" filled="f" strokecolor="#24211d" strokeweight="6e-5mm">
                <v:stroke endcap="round"/>
                <v:path arrowok="t" o:connecttype="custom" o:connectlocs="0,3409241;11234535,30677944;12839469,0" o:connectangles="0,0,0"/>
              </v:shape>
              <v:shape id="Freeform 428" o:spid="_x0000_s1450" style="position:absolute;left:5067;top:3797;width:247;height:260;visibility:visible;mso-wrap-style:square;v-text-anchor:top" coordsize="19,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yPg0MYA&#10;AADcAAAADwAAAGRycy9kb3ducmV2LnhtbESPQWvCQBSE7wX/w/KEXopujKVKdBUtFHo1WsTbI/vM&#10;ps2+jdlVo7++WxB6HGbmG2a+7GwtLtT6yrGC0TABQVw4XXGpYLf9GExB+ICssXZMCm7kYbnoPc0x&#10;0+7KG7rkoRQRwj5DBSaEJpPSF4Ys+qFriKN3dK3FEGVbSt3iNcJtLdMkeZMWK44LBht6N1T85Ger&#10;INmO7+fJ4btZp6cXM82/Nm5/Wiv13O9WMxCBuvAffrQ/tYLXdAx/Z+IRkIt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NyPg0MYAAADcAAAADwAAAAAAAAAAAAAAAACYAgAAZHJz&#10;L2Rvd25yZXYueG1sUEsFBgAAAAAEAAQA9QAAAIsDAAAAAA==&#10;" path="m,c1,9,6,9,9,20,14,16,19,7,19,3e" filled="f" strokecolor="#24211d" strokeweight="6e-5mm">
                <v:stroke endcap="round"/>
                <v:path arrowok="t" o:connecttype="custom" o:connectlocs="0,0;15251535,33849405;32197107,5077086" o:connectangles="0,0,0"/>
              </v:shape>
              <v:shape id="Freeform 429" o:spid="_x0000_s1451" style="position:absolute;left:5041;top:3975;width:115;height:317;visibility:visible;mso-wrap-style:square;v-text-anchor:top" coordsize="9,2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iJtP8YA&#10;AADcAAAADwAAAGRycy9kb3ducmV2LnhtbESPUYvCMBCE3wX/Q1jBF9H0RER6RhH1RDhE1AO5t6XZ&#10;a6vNpjRRe/56Iwg+DrPzzc54WptCXKlyuWUFH70IBHFidc6pgp/DV3cEwnlkjYVlUvBPDqaTZmOM&#10;sbY33tF171MRIOxiVJB5X8ZSuiQjg65nS+Lg/dnKoA+ySqWu8BbgppD9KBpKgzmHhgxLmmeUnPcX&#10;E95Yrb6Xm/q0/J0v/Oh4vNtOtF0r1W7Vs08Qnmr/Pn6l11rBoD+A55hAADl5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eiJtP8YAAADcAAAADwAAAAAAAAAAAAAAAACYAgAAZHJz&#10;L2Rvd25yZXYueG1sUEsFBgAAAAAEAAQA9QAAAIsDAAAAAA==&#10;" path="m,c5,10,9,16,9,24e" filled="f" strokecolor="#24211d" strokeweight="6e-5mm">
                <v:stroke endcap="round"/>
                <v:path arrowok="t" o:connecttype="custom" o:connectlocs="0,0;14606270,41941750" o:connectangles="0,0"/>
              </v:shape>
              <v:shape id="Freeform 430" o:spid="_x0000_s1452" style="position:absolute;left:5029;top:4222;width:63;height:184;visibility:visible;mso-wrap-style:square;v-text-anchor:top" coordsize="5,1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FiFtMYA&#10;AADcAAAADwAAAGRycy9kb3ducmV2LnhtbESPQWvCQBSE7wX/w/IK3uqmqYqkrtKWCqIgaA2lt0f2&#10;NYnJvk2zq8Z/7wpCj8PMfMNM552pxYlaV1pW8DyIQBBnVpecK9h/LZ4mIJxH1lhbJgUXcjCf9R6m&#10;mGh75i2ddj4XAcIuQQWF900ipcsKMugGtiEO3q9tDfog21zqFs8BbmoZR9FYGiw5LBTY0EdBWbU7&#10;GgU/6z+5+kw3oxeDx+r7sErxfZMq1X/s3l5BeOr8f/jeXmoFw3gEtzPhCMjZF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zFiFtMYAAADcAAAADwAAAAAAAAAAAAAAAACYAgAAZHJz&#10;L2Rvd25yZXYueG1sUEsFBgAAAAAEAAQA9QAAAIsDAAAAAA==&#10;" path="m,c,5,4,10,5,14e" filled="f" strokecolor="#24211d" strokeweight="6e-5mm">
                <v:stroke endcap="round"/>
                <v:path arrowok="t" o:connecttype="custom" o:connectlocs="0,0;8001000,24205202" o:connectangles="0,0"/>
              </v:shape>
              <v:shape id="Freeform 431" o:spid="_x0000_s1453" style="position:absolute;left:5219;top:3797;width:1004;height:717;visibility:visible;mso-wrap-style:square;v-text-anchor:top" coordsize="77,5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G5mHsYA&#10;AADcAAAADwAAAGRycy9kb3ducmV2LnhtbESP3WrCQBSE74W+w3IEb0Q3ag0ldRUpVKQ3xZ8HOGZP&#10;k9Ts2bC7TaJP3y0UvBxm5htmtelNLVpyvrKsYDZNQBDnVldcKDif3icvIHxA1lhbJgU38rBZPw1W&#10;mGnb8YHaYyhEhLDPUEEZQpNJ6fOSDPqpbYij92WdwRClK6R22EW4qeU8SVJpsOK4UGJDbyXl1+OP&#10;UfCxc5+ztL0sd3y/o5WL7fj70Ck1GvbbVxCB+vAI/7f3WsHzPIW/M/EIyPUv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UG5mHsYAAADcAAAADwAAAAAAAAAAAAAAAACYAgAAZHJz&#10;L2Rvd25yZXYueG1sUEsFBgAAAAAEAAQA9QAAAIsDAAAAAA==&#10;" path="m31,46c40,34,55,35,58,24,61,18,64,10,70,5,73,3,77,,68,1,62,1,52,4,46,7l,54v15,1,22,-3,31,-8xe" strokecolor="#24211d" strokeweight="6e-5mm">
                <v:path arrowok="t" o:connecttype="custom" o:connectlocs="52671423,78244949;98545229,40823282;118934167,8504687;115536011,1701459;78156291,11906302;0,91852710;52671423,78244949" o:connectangles="0,0,0,0,0,0,0"/>
              </v:shape>
              <v:shape id="Freeform 432" o:spid="_x0000_s1454" style="position:absolute;left:5689;top:4133;width:222;height:51;visibility:visible;mso-wrap-style:square;v-text-anchor:top" coordsize="17,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hQ/2scA&#10;AADcAAAADwAAAGRycy9kb3ducmV2LnhtbESPW2vCQBSE3wv+h+UIvhTdqMVLdJVSFERoxQuKb4fs&#10;MQlmz4bsqvHfu4VCH4eZb4aZzmtTiDtVLresoNuJQBAnVuecKjjsl+0RCOeRNRaWScGTHMxnjbcp&#10;xto+eEv3nU9FKGEXo4LM+zKW0iUZGXQdWxIH72Irgz7IKpW6wkcoN4XsRdFAGsw5LGRY0ldGyXV3&#10;Mwo+3hen83jc18vF+We9+r6MjhtKlGo1688JCE+1/w//0SsduN4Qfs+EIyBnL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AIUP9rHAAAA3AAAAA8AAAAAAAAAAAAAAAAAmAIAAGRy&#10;cy9kb3ducmV2LnhtbFBLBQYAAAAABAAEAPUAAACMAwAAAAA=&#10;" path="m,3c9,1,10,4,17,e" filled="f" strokecolor="#24211d" strokeweight="6e-5mm">
                <v:stroke endcap="round"/>
                <v:path arrowok="t" o:connecttype="custom" o:connectlocs="0,4858703;29024543,0" o:connectangles="0,0"/>
              </v:shape>
              <v:shape id="Freeform 433" o:spid="_x0000_s1455" style="position:absolute;left:5467;top:4292;width:273;height:26;visibility:visible;mso-wrap-style:square;v-text-anchor:top" coordsize="21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oVmocEA&#10;AADcAAAADwAAAGRycy9kb3ducmV2LnhtbERPy4rCMBTdD/gP4Q64G9OxIlqNIoLQhRtfzLi7Nnfa&#10;MslNaaLWvzcLweXhvOfLzhpxo9bXjhV8DxIQxIXTNZcKjofN1wSED8gajWNS8CAPy0XvY46Zdnfe&#10;0W0fShFD2GeooAqhyaT0RUUW/cA1xJH7c63FEGFbSt3iPYZbI4dJMpYWa44NFTa0rqj431+tgkv6&#10;K8/mx+d6as7bpBunp3yaKtX/7FYzEIG68Ba/3LlWMBrGtfFMPAJy8QQ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GqFZqHBAAAA3AAAAA8AAAAAAAAAAAAAAAAAmAIAAGRycy9kb3du&#10;cmV2LnhtbFBLBQYAAAAABAAEAPUAAACGAwAAAAA=&#10;" path="m,c13,2,15,,21,e" filled="f" strokecolor="#24211d" strokeweight="6e-5mm">
                <v:stroke endcap="round"/>
                <v:path arrowok="t" o:connecttype="custom" o:connectlocs="0,0;35499100,0" o:connectangles="0,0"/>
              </v:shape>
              <v:shape id="Freeform 434" o:spid="_x0000_s1456" style="position:absolute;left:5861;top:3848;width:152;height:184;visibility:visible;mso-wrap-style:square;v-text-anchor:top" coordsize="12,1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fejTsMA&#10;AADcAAAADwAAAGRycy9kb3ducmV2LnhtbESPT4vCMBTE74LfITzB25oqumg1igiKLgj+O3h8NM+2&#10;2LyUJGr99puFBY/DzPyGmS0aU4knOV9aVtDvJSCIM6tLzhVczuuvMQgfkDVWlknBmzws5u3WDFNt&#10;X3yk5ynkIkLYp6igCKFOpfRZQQZ9z9bE0btZZzBE6XKpHb4i3FRykCTf0mDJcaHAmlYFZffTwyjY&#10;u+Fo55Nm+2PsdX+Q59qvNzulup1mOQURqAmf8H97qxUMBxP4OxOPgJz/A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ofejTsMAAADcAAAADwAAAAAAAAAAAAAAAACYAgAAZHJzL2Rv&#10;d25yZXYueG1sUEsFBgAAAAAEAAQA9QAAAIgDAAAAAA==&#10;" path="m12,11c8,13,4,14,,14,4,9,2,5,6,e" filled="f" strokecolor="#24211d" strokeweight="6e-5mm">
                <v:stroke endcap="round"/>
                <v:path arrowok="t" o:connecttype="custom" o:connectlocs="19305270,19018467;0,24205202;9652635,0" o:connectangles="0,0,0"/>
              </v:shape>
              <v:shape id="Freeform 435" o:spid="_x0000_s1457" style="position:absolute;left:5467;top:3860;width:571;height:419;visibility:visible;mso-wrap-style:square;v-text-anchor:top" coordsize="44,3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LiT+8EA&#10;AADcAAAADwAAAGRycy9kb3ducmV2LnhtbERPy4rCMBTdD/gP4QqzG1NnxgfVKDIiuBJ8gd1dkmtb&#10;bG5KE2v9+8lCcHk47/mys5VoqfGlYwXDQQKCWDtTcq7gdNx8TUH4gGywckwKnuRhueh9zDE17sF7&#10;ag8hFzGEfYoKihDqVEqvC7LoB64mjtzVNRZDhE0uTYOPGG4r+Z0kY2mx5NhQYE1/Benb4W4VUDvZ&#10;hF12qTROkmx91tl4dxop9dnvVjMQgbrwFr/cW6Pg9yfOj2fiEZCLf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HC4k/vBAAAA3AAAAA8AAAAAAAAAAAAAAAAAmAIAAGRycy9kb3du&#10;cmV2LnhtbFBLBQYAAAAABAAEAPUAAACGAwAAAAA=&#10;" path="m44,c25,13,26,24,,32e" filled="f" strokecolor="#24211d" strokeweight="6e-5mm">
                <v:stroke endcap="round"/>
                <v:path arrowok="t" o:connecttype="custom" o:connectlocs="74170309,0;0,54882455" o:connectangles="0,0"/>
              </v:shape>
              <v:shape id="Freeform 436" o:spid="_x0000_s1458" style="position:absolute;left:5003;top:3556;width:1086;height:1085;visibility:visible;mso-wrap-style:square;v-text-anchor:top" coordsize="84,8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0RtPsUA&#10;AADcAAAADwAAAGRycy9kb3ducmV2LnhtbESPQWsCMRSE7wX/Q3hCL6Vm1VpkNYpKCwq9qKXn5+a5&#10;Wdy8rEnqrv++KRR6HGbmG2a+7GwtbuRD5VjBcJCBIC6crrhU8Hl8f56CCBFZY+2YFNwpwHLRe5hj&#10;rl3Le7odYikShEOOCkyMTS5lKAxZDAPXECfv7LzFmKQvpfbYJrit5SjLXqXFitOCwYY2horL4dsq&#10;+FoZv1tf3zbXDz8aP3G3O7WTiVKP/W41AxGpi//hv/ZWK3gZD+H3TDoCcvE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vRG0+xQAAANwAAAAPAAAAAAAAAAAAAAAAAJgCAABkcnMv&#10;ZG93bnJldi54bWxQSwUGAAAAAAQABAD1AAAAigMAAAAA&#10;" path="m30,66c41,58,39,49,53,42,71,30,65,21,71,14,74,8,84,1,75,,64,2,60,14,49,13,37,12,33,23,26,29,6,39,18,49,9,59,2,67,13,72,,83,19,71,22,74,30,66xe" strokecolor="#24211d" strokeweight="6e-5mm">
                <v:path arrowok="t" o:connecttype="custom" o:connectlocs="50140232,112887245;88581938,71837575;118666077,23946294;125351872,0;81896143,22234911;43455729,49601357;15042070,100914098;0,141963767;50140232,112887245" o:connectangles="0,0,0,0,0,0,0,0,0"/>
              </v:shape>
              <v:shape id="Freeform 437" o:spid="_x0000_s1459" style="position:absolute;left:5080;top:3714;width:793;height:864;visibility:visible;mso-wrap-style:square;v-text-anchor:top" coordsize="61,6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ITjTcMA&#10;AADcAAAADwAAAGRycy9kb3ducmV2LnhtbESPQYvCMBSE7wv+h/CEva2puopUo4gg7mUFa8Hro3m2&#10;1ealNlHr/vqNIHgcZuYbZrZoTSVu1LjSsoJ+LwJBnFldcq4g3a+/JiCcR9ZYWSYFD3KwmHc+Zhhr&#10;e+cd3RKfiwBhF6OCwvs6ltJlBRl0PVsTB+9oG4M+yCaXusF7gJtKDqJoLA2WHBYKrGlVUHZOrkYB&#10;8SZ9VPLi89PvqP1LLK23h61Sn912OQXhqfXv8Kv9oxV8DwfwPBOOgJz/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YITjTcMAAADcAAAADwAAAAAAAAAAAAAAAACYAgAAZHJzL2Rv&#10;d25yZXYueG1sUEsFBgAAAAAEAAQA9QAAAIgDAAAAAA==&#10;" path="m61,c54,5,53,7,47,13,39,24,32,21,19,34,15,39,6,58,,66e" filled="f" strokecolor="#24211d" strokeweight="6e-5mm">
                <v:stroke endcap="round"/>
                <v:path arrowok="t" o:connecttype="custom" o:connectlocs="103194006,0;79510413,22270471;32141926,58246251;0,113067484" o:connectangles="0,0,0,0"/>
              </v:shape>
              <v:shape id="Freeform 438" o:spid="_x0000_s1460" style="position:absolute;left:5715;top:3600;width:184;height:260;visibility:visible;mso-wrap-style:square;v-text-anchor:top" coordsize="14,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lyv1ccA&#10;AADcAAAADwAAAGRycy9kb3ducmV2LnhtbESPQWvCQBSE70L/w/KE3sxGDa1EVxGxVLAHtVXw9sw+&#10;k9Ds2zS7Nem/7xaEHoeZ+YaZLTpTiRs1rrSsYBjFIIgzq0vOFXy8vwwmIJxH1lhZJgU/5GAxf+jN&#10;MNW25T3dDj4XAcIuRQWF93UqpcsKMugiWxMH72obgz7IJpe6wTbATSVHcfwkDZYcFgqsaVVQ9nn4&#10;NgrWyammc/t63CVf+8t69TzZlsmbUo/9bjkF4anz/+F7e6MVJOMx/J0JR0DOfwE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HJcr9XHAAAA3AAAAA8AAAAAAAAAAAAAAAAAmAIAAGRy&#10;cy9kb3ducmV2LnhtbFBLBQYAAAAABAAEAPUAAACMAwAAAAA=&#10;" path="m14,c6,7,6,14,,20,5,17,11,18,14,14e" filled="f" strokecolor="#24211d" strokeweight="6e-5mm">
                <v:stroke endcap="round"/>
                <v:path arrowok="t" o:connecttype="custom" o:connectlocs="24203887,0;0,33849405;24203887,23695234" o:connectangles="0,0,0"/>
              </v:shape>
              <v:shape id="Freeform 439" o:spid="_x0000_s1461" style="position:absolute;left:5530;top:3765;width:223;height:279;visibility:visible;mso-wrap-style:square;v-text-anchor:top" coordsize="17,2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31hacYA&#10;AADcAAAADwAAAGRycy9kb3ducmV2LnhtbESPQWsCMRSE7wX/Q3hCbzVrtSqrUYpYKrSXuqJ4e26e&#10;u4ublzVJdfvvm0LB4zAz3zCzRWtqcSXnK8sK+r0EBHFudcWFgm329jQB4QOyxtoyKfghD4t552GG&#10;qbY3/qLrJhQiQtinqKAMoUml9HlJBn3PNsTRO1lnMETpCqkd3iLc1PI5SUbSYMVxocSGliXl5823&#10;UZB97nfFIVu9jLP1uzQX7Y58/FDqsdu+TkEEasM9/N9eawXDwRD+zsQjIOe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/31hacYAAADcAAAADwAAAAAAAAAAAAAAAACYAgAAZHJz&#10;L2Rvd25yZXYueG1sUEsFBgAAAAAEAAQA9QAAAIsDAAAAAA==&#10;" path="m8,c3,4,7,10,,19v6,2,15,,17,-3e" filled="f" strokecolor="#24211d" strokeweight="6e-5mm">
                <v:stroke endcap="round"/>
                <v:path arrowok="t" o:connecttype="custom" o:connectlocs="13720362,0;0,33588568;29155278,28285670" o:connectangles="0,0,0"/>
              </v:shape>
              <v:shape id="Freeform 440" o:spid="_x0000_s1462" style="position:absolute;left:5302;top:3886;width:273;height:324;visibility:visible;mso-wrap-style:square;v-text-anchor:top" coordsize="21,2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aLv4sMA&#10;AADcAAAADwAAAGRycy9kb3ducmV2LnhtbESPS2vCQBSF9wX/w3AFd3WipiKpExGLj4Ibbbu/ZK5J&#10;SOZOmJlq8u87hUKXh/P4OOtNb1pxJ+drywpm0wQEcWF1zaWCz4/98wqED8gaW8ukYCAPm3z0tMZM&#10;2wdf6H4NpYgj7DNUUIXQZVL6oiKDfmo74ujdrDMYonSl1A4fcdy0cp4kS2mw5kiosKNdRUVz/TaR&#10;e/w679PD9qSx0eb9bVi1rvZKTcb99hVEoD78h//aJ60gXbzA75l4BGT+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laLv4sMAAADcAAAADwAAAAAAAAAAAAAAAACYAgAAZHJzL2Rv&#10;d25yZXYueG1sUEsFBgAAAAAEAAQA9QAAAIgDAAAAAA==&#10;" path="m8,c12,2,3,16,,25,8,20,19,22,21,20e" filled="f" strokecolor="#24211d" strokeweight="6e-5mm">
                <v:stroke endcap="round"/>
                <v:path arrowok="t" o:connecttype="custom" o:connectlocs="13523591,0;0,41976142;35499100,33580913" o:connectangles="0,0,0"/>
              </v:shape>
              <v:shape id="Freeform 441" o:spid="_x0000_s1463" style="position:absolute;left:5181;top:4032;width:235;height:387;visibility:visible;mso-wrap-style:square;v-text-anchor:top" coordsize="18,3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7PT78IA&#10;AADcAAAADwAAAGRycy9kb3ducmV2LnhtbESPT4vCMBTE74LfITzBm6auItI1yroS8CT45+LtbfNs&#10;6zYvpYlav70RBI/DzPyGmS9bW4kbNb50rGA0TEAQZ86UnCs4HvRgBsIHZIOVY1LwIA/LRbczx9S4&#10;O+/otg+5iBD2KSooQqhTKX1WkEU/dDVx9M6usRiibHJpGrxHuK3kV5JMpcWS40KBNf0WlP3vr1ZB&#10;JVd/W3e6ao2a11rT+ry5XJTq99qfbxCB2vAJv9sbo2AynsLrTDwCcvEE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js9PvwgAAANwAAAAPAAAAAAAAAAAAAAAAAJgCAABkcnMvZG93&#10;bnJldi54bWxQSwUGAAAAAAQABAD1AAAAhwMAAAAA&#10;" path="m4,c4,5,5,20,,30,8,26,12,28,18,23e" filled="f" strokecolor="#24211d" strokeweight="6e-5mm">
                <v:stroke endcap="round"/>
                <v:path arrowok="t" o:connecttype="custom" o:connectlocs="6816596,0;0,49974606;30675333,38314080" o:connectangles="0,0,0"/>
              </v:shape>
              <v:shape id="Freeform 442" o:spid="_x0000_s1464" style="position:absolute;left:4673;top:4476;width:1327;height:534;visibility:visible;mso-wrap-style:square;v-text-anchor:top" coordsize="102,4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U1DasMA&#10;AADcAAAADwAAAGRycy9kb3ducmV2LnhtbESPS4vCQBCE74L/YWhhbzpZFbNknQQRhN2T+ECvTabz&#10;YDM9MTNq9t87guCxqKqvqGXWm0bcqHO1ZQWfkwgEcW51zaWC42Ez/gLhPLLGxjIp+CcHWTocLDHR&#10;9s47uu19KQKEXYIKKu/bREqXV2TQTWxLHLzCdgZ9kF0pdYf3ADeNnEbRQhqsOSxU2NK6ovxvfzUK&#10;isWOTnTJi+25P+PmNzZ8nZ2U+hj1q28Qnnr/Dr/aP1rBfBbD80w4AjJ9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JU1DasMAAADcAAAADwAAAAAAAAAAAAAAAACYAgAAZHJzL2Rv&#10;d25yZXYueG1sUEsFBgAAAAAEAAQA9QAAAIgDAAAAAA==&#10;" path="m32,36v19,,14,-8,28,-9c77,26,74,25,83,20v4,-5,19,-6,11,-10c83,7,75,12,65,6,53,,43,1,35,8,28,15,19,12,13,24,9,31,6,36,,41,11,38,13,33,32,36xe" strokecolor="#24211d" strokeweight="6e-5mm">
                <v:path arrowok="t" o:connecttype="custom" o:connectlocs="54170885,61007728;101571060,45755470;140506547,33893906;159127300,16946953;110034448,10168172;59248918,13557562;22007410,40671384;0,69481204;54170885,61007728" o:connectangles="0,0,0,0,0,0,0,0,0"/>
              </v:shape>
              <v:shape id="Freeform 443" o:spid="_x0000_s1465" style="position:absolute;left:4718;top:4641;width:1060;height:343;visibility:visible;mso-wrap-style:square;v-text-anchor:top" coordsize="82,2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pKC3cMA&#10;AADcAAAADwAAAGRycy9kb3ducmV2LnhtbERPz2vCMBS+C/sfwhvspunmlNI1ShkIXiasdchur81b&#10;U9a8lCZq/e+Xw8Djx/c73062FxcafedYwfMiAUHcON1xq+BY7eYpCB+QNfaOScGNPGw3D7McM+2u&#10;/EmXMrQihrDPUIEJYcik9I0hi37hBuLI/bjRYohwbKUe8RrDbS9fkmQtLXYcGwwO9G6o+S3PVsGH&#10;+UpPxaHQS1NWld991/1pVSv19DgVbyACTeEu/nfvtYLXZVwbz8QjIDd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WpKC3cMAAADcAAAADwAAAAAAAAAAAAAAAACYAgAAZHJzL2Rv&#10;d25yZXYueG1sUEsFBgAAAAAEAAQA9QAAAIgDAAAAAA==&#10;" path="m82,c74,2,63,4,49,1,38,7,31,11,21,15,13,19,7,21,,26e" filled="f" strokecolor="#24211d" strokeweight="6e-5mm">
                <v:stroke endcap="round"/>
                <v:path arrowok="t" o:connecttype="custom" o:connectlocs="137091614,0;81920141,1740268;35109001,26101386;0,45241698" o:connectangles="0,0,0,0"/>
              </v:shape>
              <v:line id="Line 444" o:spid="_x0000_s1466" style="position:absolute;flip:x;visibility:visible;mso-wrap-style:square" from="5543,4629" to="5664,4686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S0LbMsYAAADcAAAADwAAAGRycy9kb3ducmV2LnhtbESPT2vCQBTE70K/w/IKvZmN/2KbuopV&#10;BCWFou2hx0f2NQnNvg3Z1cRv7wqFHoeZ+Q2zWPWmFhdqXWVZwSiKQRDnVldcKPj63A2fQTiPrLG2&#10;TAqu5GC1fBgsMNW24yNdTr4QAcIuRQWl900qpctLMugi2xAH78e2Bn2QbSF1i12Am1qO4ziRBisO&#10;CyU2tCkp/z2djQK5nX132Sg+yPdsMn9LMkz4A5V6euzXryA89f4//NfeawXTyQvcz4QjIJc3AA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EtC2zLGAAAA3AAAAA8AAAAAAAAA&#10;AAAAAAAAoQIAAGRycy9kb3ducmV2LnhtbFBLBQYAAAAABAAEAPkAAACUAwAAAAA=&#10;" strokecolor="#24211d" strokeweight="6e-5mm">
                <v:stroke endcap="round"/>
              </v:line>
              <v:shape id="Freeform 445" o:spid="_x0000_s1467" style="position:absolute;left:5543;top:4686;width:197;height:63;visibility:visible;mso-wrap-style:square;v-text-anchor:top" coordsize="15,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jYtJcIA&#10;AADcAAAADwAAAGRycy9kb3ducmV2LnhtbERPy4rCMBTdD/gP4QqzKZoqIlJNRQRFZlY+EJfX5tpW&#10;m5vSxNqZr58shFkeznux7EwlWmpcaVnBaBiDIM6sLjlXcDpuBjMQziNrrCyTgh9ysEx7HwtMtH3x&#10;ntqDz0UIYZeggsL7OpHSZQUZdENbEwfuZhuDPsAml7rBVwg3lRzH8VQaLDk0FFjTuqDscXgaBV/V&#10;9lKy/44em9X1Xu+j829kjFKf/W41B+Gp8//it3unFUwmYX44E46ATP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CNi0lwgAAANwAAAAPAAAAAAAAAAAAAAAAAJgCAABkcnMvZG93&#10;bnJldi54bWxQSwUGAAAAAAQABAD1AAAAhwMAAAAA&#10;" path="m,c5,,10,5,15,3e" filled="f" strokecolor="#24211d" strokeweight="6e-5mm">
                <v:stroke endcap="round"/>
                <v:path arrowok="t" o:connecttype="custom" o:connectlocs="0,0;25854279,4801362" o:connectangles="0,0"/>
              </v:shape>
              <v:shape id="Freeform 446" o:spid="_x0000_s1468" style="position:absolute;left:5391;top:4552;width:152;height:77;visibility:visible;mso-wrap-style:square;v-text-anchor:top" coordsize="12,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5eQS8IA&#10;AADcAAAADwAAAGRycy9kb3ducmV2LnhtbESP0YrCMBRE3xf8h3CFfRFNXWSVahQVFgRftPoBl+ba&#10;FJOb0kTt/r0RBB+HmTnDLFads+JObag9KxiPMhDEpdc1VwrOp7/hDESIyBqtZ1LwTwFWy97XAnPt&#10;H3ykexErkSAcclRgYmxyKUNpyGEY+YY4eRffOoxJtpXULT4S3Fn5k2W/0mHNacFgQ1tD5bW4OQWX&#10;cDjH6bRa7+11dhrUm2JgbKHUd79bz0FE6uIn/G7vtILJZAyvM+kIyOUT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Xl5BLwgAAANwAAAAPAAAAAAAAAAAAAAAAAJgCAABkcnMvZG93&#10;bnJldi54bWxQSwUGAAAAAAQABAD1AAAAhwMAAAAA&#10;" path="m12,1c6,,4,4,,6e" filled="f" strokecolor="#24211d" strokeweight="6e-5mm">
                <v:stroke endcap="round"/>
                <v:path arrowok="t" o:connecttype="custom" o:connectlocs="19305270,1630045;0,9780270" o:connectangles="0,0"/>
              </v:shape>
              <v:shape id="Freeform 447" o:spid="_x0000_s1469" style="position:absolute;left:5245;top:4673;width:298;height:114;visibility:visible;mso-wrap-style:square;v-text-anchor:top" coordsize="23,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3c5TsQA&#10;AADcAAAADwAAAGRycy9kb3ducmV2LnhtbESPS4sCMRCE74L/IbSwtzWzIiKjUfah4E18HPTWTnon&#10;g5POkGR19NcbYcFjUVVfUdN5a2txIR8qxwo++hkI4sLpiksF+93yfQwiRGSNtWNScKMA81m3M8Vc&#10;uytv6LKNpUgQDjkqMDE2uZShMGQx9F1DnLxf5y3GJH0ptcdrgttaDrJsJC1WnBYMNvRtqDhv/6yC&#10;5d1U48VpdThavLV+/bO4f63PSr312s8JiEhtfIX/2yutYDgcwPNMOgJy9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F93OU7EAAAA3AAAAA8AAAAAAAAAAAAAAAAAmAIAAGRycy9k&#10;b3ducmV2LnhtbFBLBQYAAAAABAAEAPUAAACJAwAAAAA=&#10;" path="m,4c9,,18,9,23,7e" filled="f" strokecolor="#24211d" strokeweight="6e-5mm">
                <v:stroke endcap="round"/>
                <v:path arrowok="t" o:connecttype="custom" o:connectlocs="0,6435231;38671334,11261654" o:connectangles="0,0"/>
              </v:shape>
              <v:shape id="Freeform 448" o:spid="_x0000_s1470" style="position:absolute;left:4991;top:4591;width:298;height:273;visibility:visible;mso-wrap-style:square;v-text-anchor:top" coordsize="23,2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TnGLsUA&#10;AADcAAAADwAAAGRycy9kb3ducmV2LnhtbESPQWvCQBSE7wX/w/IEb3WjkWpTV9GAUAoFNT30+Mg+&#10;k2D2bdhdTfz33UKhx2FmvmHW28G04k7ON5YVzKYJCOLS6oYrBV/F4XkFwgdkja1lUvAgD9vN6GmN&#10;mbY9n+h+DpWIEPYZKqhD6DIpfVmTQT+1HXH0LtYZDFG6SmqHfYSbVs6T5EUabDgu1NhRXlN5Pd+M&#10;gn75cXD56/dseUyxKPasdZ5+KjUZD7s3EIGG8B/+a79rBYtFCr9n4hGQmx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lOcYuxQAAANwAAAAPAAAAAAAAAAAAAAAAAJgCAABkcnMv&#10;ZG93bnJldi54bWxQSwUGAAAAAAQABAD1AAAAigMAAAAA&#10;" path="m17,c12,6,17,10,,19v9,1,21,2,23,-1e" filled="f" strokecolor="#24211d" strokeweight="6e-5mm">
                <v:stroke endcap="round"/>
                <v:path arrowok="t" o:connecttype="custom" o:connectlocs="28582709,0;0,32120029;38671334,30428543" o:connectangles="0,0,0"/>
              </v:shape>
              <v:shape id="Freeform 449" o:spid="_x0000_s1471" style="position:absolute;left:4870;top:4699;width:146;height:196;visibility:visible;mso-wrap-style:square;v-text-anchor:top" coordsize="11,1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qMYZsQA&#10;AADcAAAADwAAAGRycy9kb3ducmV2LnhtbESPT4vCMBTE78J+h/CEvWmqFLtUo6iw7B68+Oeyt0fz&#10;TIvNS7dJtX57Iwgeh5n5DbNY9bYWV2p95VjBZJyAIC6crtgoOB2/R18gfEDWWDsmBXfysFp+DBaY&#10;a3fjPV0PwYgIYZ+jgjKEJpfSFyVZ9GPXEEfv7FqLIcrWSN3iLcJtLadJMpMWK44LJTa0Lam4HDqr&#10;4C+b3JNsZrq+2+zM/6bjzJx/lPoc9us5iEB9eIdf7V+tIE1TeJ6JR0AuH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qjGGbEAAAA3AAAAA8AAAAAAAAAAAAAAAAAmAIAAGRycy9k&#10;b3ducmV2LnhtbFBLBQYAAAAABAAEAPUAAACJAwAAAAA=&#10;" path="m11,c6,5,6,10,,15e" filled="f" strokecolor="#24211d" strokeweight="6e-5mm">
                <v:stroke endcap="round"/>
                <v:path arrowok="t" o:connecttype="custom" o:connectlocs="19386146,0;0,25724358" o:connectangles="0,0"/>
              </v:shape>
              <v:shape id="Freeform 450" o:spid="_x0000_s1472" style="position:absolute;left:3790;top:5441;width:1118;height:331;visibility:visible;mso-wrap-style:square;v-text-anchor:top" coordsize="86,2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eH9jMgA&#10;AADcAAAADwAAAGRycy9kb3ducmV2LnhtbESP3WrCQBSE74W+w3IK3ulGSYukrmIFwZZC/WnRy0P2&#10;NJuaPRuyq0n79G6h4OUwM98w03lnK3GhxpeOFYyGCQji3OmSCwUf+9VgAsIHZI2VY1LwQx7ms7ve&#10;FDPtWt7SZRcKESHsM1RgQqgzKX1uyKIfupo4el+usRiibAqpG2wj3FZynCSP0mLJccFgTUtD+Wl3&#10;tgq6pXl7+Xx+/X4/Hn+L9nzaHA7pRqn+fbd4AhGoC7fwf3utFaTpA/ydiUdAzq4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B94f2MyAAAANwAAAAPAAAAAAAAAAAAAAAAAJgCAABk&#10;cnMvZG93bnJldi54bWxQSwUGAAAAAAQABAD1AAAAjQMAAAAA&#10;" path="m69,v3,6,17,7,11,13c70,13,67,11,58,16,43,25,38,13,31,15,16,18,6,9,,5l69,xe" strokecolor="#24211d" strokeweight="6e-5mm">
                <v:path arrowok="t" o:connecttype="custom" o:connectlocs="116575699,0;135160362,22735827;97991035,27983473;52375079,26234258;0,8744753;116575699,0" o:connectangles="0,0,0,0,0,0"/>
              </v:shape>
              <v:shape id="Freeform 451" o:spid="_x0000_s1473" style="position:absolute;left:4445;top:5467;width:298;height:133;visibility:visible;mso-wrap-style:square;v-text-anchor:top" coordsize="23,1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J1eJMIA&#10;AADcAAAADwAAAGRycy9kb3ducmV2LnhtbESPW4vCMBSE34X9D+EI+6apIrJUYxFZQVhfvL0fmrO9&#10;bHNSmtjUf28EYR+HmfmGWWeDaURPnassK5hNExDEudUVFwqul/3kC4TzyBoby6TgQQ6yzcdojam2&#10;gU/Un30hIoRdigpK79tUSpeXZNBNbUscvV/bGfRRdoXUHYYIN42cJ8lSGqw4LpTY0q6k/O98Nwpu&#10;P/2VjkXdyu19H77zXbj4Oij1OR62KxCeBv8ffrcPWsFisYTXmXgE5OYJ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UnV4kwgAAANwAAAAPAAAAAAAAAAAAAAAAAJgCAABkcnMvZG93&#10;bnJldi54bWxQSwUGAAAAAAQABAD1AAAAhwMAAAAA&#10;" path="m15,10c7,8,10,3,,1,5,,17,4,23,7e" filled="f" strokecolor="#24211d" strokeweight="6e-5mm">
                <v:stroke endcap="round"/>
                <v:path arrowok="t" o:connecttype="custom" o:connectlocs="25220266,17738217;0,1774487;38671334,12417417" o:connectangles="0,0,0"/>
              </v:shape>
              <v:shape id="Freeform 452" o:spid="_x0000_s1474" style="position:absolute;left:4375;top:5549;width:184;height:89;visibility:visible;mso-wrap-style:square;v-text-anchor:top" coordsize="14,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6Blz8YA&#10;AADcAAAADwAAAGRycy9kb3ducmV2LnhtbESPT2vCQBTE7wW/w/IEb3Xjv8amriIFQeilRkG8PbOv&#10;2dDs2zS7xvTbdwuFHoeZ+Q2z2vS2Fh21vnKsYDJOQBAXTldcKjgdd49LED4ga6wdk4Jv8rBZDx5W&#10;mGl35wN1eShFhLDPUIEJocmk9IUhi37sGuLofbjWYoiyLaVu8R7htpbTJHmSFiuOCwYbejVUfOY3&#10;q+B9Uc6uproszsvb2zHffqWdf06VGg377QuIQH34D/+191rBfJ7C75l4BOT6B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H6Blz8YAAADcAAAADwAAAAAAAAAAAAAAAACYAgAAZHJz&#10;L2Rvd25yZXYueG1sUEsFBgAAAAAEAAQA9QAAAIsDAAAAAA==&#10;" path="m14,7c5,5,11,4,,e" filled="f" strokecolor="#24211d" strokeweight="6e-5mm">
                <v:stroke endcap="round"/>
                <v:path arrowok="t" o:connecttype="custom" o:connectlocs="24203887,11304270;0,0" o:connectangles="0,0"/>
              </v:shape>
              <v:shape id="Freeform 453" o:spid="_x0000_s1475" style="position:absolute;left:4064;top:5537;width:311;height:114;visibility:visible;mso-wrap-style:square;v-text-anchor:top" coordsize="24,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IokqsEA&#10;AADcAAAADwAAAGRycy9kb3ducmV2LnhtbERPz2vCMBS+C/4P4QneNFWkaDWKbArivFiF7fhonk23&#10;5qU0Ubv/fjkMPH58v1ebztbiQa2vHCuYjBMQxIXTFZcKrpf9aA7CB2SNtWNS8EseNut+b4WZdk8+&#10;0yMPpYgh7DNUYEJoMil9YciiH7uGOHI311oMEbal1C0+Y7it5TRJUmmx4thgsKE3Q8VPfrcKLrvF&#10;x/uXTYvvT3c88TnvzD01Sg0H3XYJIlAXXuJ/90ErmM3i2ngmHgG5/gM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LCKJKrBAAAA3AAAAA8AAAAAAAAAAAAAAAAAmAIAAGRycy9kb3du&#10;cmV2LnhtbFBLBQYAAAAABAAEAPUAAACGAwAAAAA=&#10;" path="m24,9c15,5,8,1,,e" filled="f" strokecolor="#24211d" strokeweight="6e-5mm">
                <v:stroke endcap="round"/>
                <v:path arrowok="t" o:connecttype="custom" o:connectlocs="40322447,14479270;0,0" o:connectangles="0,0"/>
              </v:shape>
              <v:shape id="Freeform 454" o:spid="_x0000_s1476" style="position:absolute;left:3752;top:4616;width:1042;height:933;visibility:visible;mso-wrap-style:square;v-text-anchor:top" coordsize="80,7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WaFOsYA&#10;AADcAAAADwAAAGRycy9kb3ducmV2LnhtbESPS2vDMBCE74H+B7GF3hK5ITSNGzmEltYpOQTndV6s&#10;9YNaK2OpjvPvo0Kgx2FmvmGWq8E0oqfO1ZYVPE8iEMS51TWXCo6Hz/ErCOeRNTaWScGVHKySh9ES&#10;Y20vnFG/96UIEHYxKqi8b2MpXV6RQTexLXHwCtsZ9EF2pdQdXgLcNHIaRS/SYM1hocKW3ivKf/a/&#10;RsHXOp2ed9shPW2+T/qjyHqapzulnh6H9RsIT4P/D9/bG61gNlvA35lwBGRyA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6WaFOsYAAADcAAAADwAAAAAAAAAAAAAAAACYAgAAZHJz&#10;L2Rvd25yZXYueG1sUEsFBgAAAAAEAAQA9QAAAIsDAAAAAA==&#10;" path="m63,38c77,30,70,13,74,7,80,2,76,,72,3l68,5c56,17,48,13,41,18v-4,3,-5,5,-6,11c13,38,19,58,,71l22,69,63,38xe" strokecolor="#24211d" strokeweight="6e-5mm">
                <v:path arrowok="t" o:connecttype="custom" o:connectlocs="106824176,65658792;125477050,12095075;122085144,5183416;115302636,8639903;69521033,31101810;59346620,50108544;0,122678995;37304445,119223822;106824176,65658792" o:connectangles="0,0,0,0,0,0,0,0,0"/>
              </v:shape>
              <v:shape id="Freeform 455" o:spid="_x0000_s1477" style="position:absolute;left:3886;top:4724;width:774;height:756;visibility:visible;mso-wrap-style:square;v-text-anchor:top" coordsize="60,5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NGrEcMA&#10;AADcAAAADwAAAGRycy9kb3ducmV2LnhtbERPz2vCMBS+C/4P4QleZKbKlNEZRcWN4WGwWvH6aN7a&#10;YvNSkqjd/npzEDx+fL8Xq8404krO15YVTMYJCOLC6ppLBfnh4+UNhA/IGhvLpOCPPKyW/d4CU21v&#10;/EPXLJQihrBPUUEVQptK6YuKDPqxbYkj92udwRChK6V2eIvhppHTJJlLgzXHhgpb2lZUnLOLUfBp&#10;R5uc3SacJ9P9TP7nu9Pxe6fUcNCt30EE6sJT/HB/aQWvszg/nolHQC7v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BNGrEcMAAADcAAAADwAAAAAAAAAAAAAAAACYAgAAZHJzL2Rv&#10;d25yZXYueG1sUEsFBgAAAAAEAAQA9QAAAIgDAAAAAA==&#10;" path="m60,c53,5,54,12,48,16,38,25,33,24,22,34,16,42,9,51,,58e" filled="f" strokecolor="#24211d" strokeweight="6e-5mm">
                <v:stroke endcap="round"/>
                <v:path arrowok="t" o:connecttype="custom" o:connectlocs="99942756,0;79954205,27174917;36646107,57745722;0,98506795" o:connectangles="0,0,0,0"/>
              </v:shape>
              <v:shape id="Freeform 456" o:spid="_x0000_s1478" style="position:absolute;left:4457;top:4749;width:203;height:235;visibility:visible;mso-wrap-style:square;v-text-anchor:top" coordsize="16,1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9p+GcUA&#10;AADcAAAADwAAAGRycy9kb3ducmV2LnhtbESPQWvCQBSE70L/w/IKvekmUqWkbkIpFTwUirHS6+vu&#10;M0mbfRuya4z/3hUEj8PMfMOsitG2YqDeN44VpLMEBLF2puFKwfduPX0B4QOywdYxKTiThyJ/mKww&#10;M+7EWxrKUIkIYZ+hgjqELpPS65os+pnriKN3cL3FEGVfSdPjKcJtK+dJspQWG44LNXb0XpP+L49W&#10;Qfl51odq7xf67+tj/B2s+0n3Tqmnx/HtFUSgMdzDt/bGKHhepHA9E4+AzC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P2n4ZxQAAANwAAAAPAAAAAAAAAAAAAAAAAJgCAABkcnMv&#10;ZG93bnJldi54bWxQSwUGAAAAAAQABAD1AAAAigMAAAAA&#10;" path="m9,c8,9,5,13,,18,5,16,13,10,16,9e" filled="f" strokecolor="#24211d" strokeweight="6e-5mm">
                <v:stroke endcap="round"/>
                <v:path arrowok="t" o:connecttype="custom" o:connectlocs="14502527,0;0,30677944;25782270,15339625" o:connectangles="0,0,0"/>
              </v:shape>
              <v:shape id="Freeform 457" o:spid="_x0000_s1479" style="position:absolute;left:4248;top:4851;width:260;height:267;visibility:visible;mso-wrap-style:square;v-text-anchor:top" coordsize="20,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4JrPsYA&#10;AADcAAAADwAAAGRycy9kb3ducmV2LnhtbESPS2/CMBCE70j8B2uRegOnqEUl4CDUh2gPHKAc4LaK&#10;t3lgr6PYDem/r5GQOI5m5hvNctVbIzpqfeVYweMkAUGcO11xoeDw/TF+AeEDskbjmBT8kYdVNhws&#10;MdXuwjvq9qEQEcI+RQVlCE0qpc9LsugnriGO3o9rLYYo20LqFi8Rbo2cJslMWqw4LpTY0GtJ+Xn/&#10;axUkG3N8P5mt9vOOa/v25epNd1TqYdSvFyAC9eEevrU/tYKn5ylcz8QjILN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14JrPsYAAADcAAAADwAAAAAAAAAAAAAAAACYAgAAZHJz&#10;L2Rvd25yZXYueG1sUEsFBgAAAAAEAAQA9QAAAIsDAAAAAA==&#10;" path="m14,c7,5,15,10,,20v7,-4,14,,20,-2e" filled="f" strokecolor="#24211d" strokeweight="6e-5mm">
                <v:stroke endcap="round"/>
                <v:path arrowok="t" o:connecttype="custom" o:connectlocs="23694323,0;0,35608451;33848104,32047605" o:connectangles="0,0,0"/>
              </v:shape>
              <v:shape id="Freeform 458" o:spid="_x0000_s1480" style="position:absolute;left:4114;top:4984;width:318;height:261;visibility:visible;mso-wrap-style:square;v-text-anchor:top" coordsize="24,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NyE0ccA&#10;AADcAAAADwAAAGRycy9kb3ducmV2LnhtbESPQUsDMRSE74L/ITzBi7TZVi2ybVpKRShSqtZeents&#10;nrvBzUuapN313zeC4HGYmW+Y2aK3rThTiMaxgtGwAEFcOW24VrD/fBk8gYgJWWPrmBT8UITF/Ppq&#10;hqV2HX/QeZdqkSEcS1TQpORLKWPVkMU4dJ44e18uWExZhlrqgF2G21aOi2IiLRrOCw16WjVUfe9O&#10;VkG73bytl/tgzOvz6s4fx/69Ox2Uur3pl1MQifr0H/5rr7WCh8d7+D2Tj4CcX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CjchNHHAAAA3AAAAA8AAAAAAAAAAAAAAAAAmAIAAGRy&#10;cy9kb3ducmV2LnhtbFBLBQYAAAAABAAEAPUAAACMAwAAAAA=&#10;" path="m7,c5,7,4,12,,20,9,10,17,15,24,13e" filled="f" strokecolor="#24211d" strokeweight="6e-5mm">
                <v:stroke endcap="round"/>
                <v:path arrowok="t" o:connecttype="custom" o:connectlocs="12270272,0;0,33979580;42071396,22087053" o:connectangles="0,0,0"/>
              </v:shape>
              <v:shape id="Freeform 459" o:spid="_x0000_s1481" style="position:absolute;left:3975;top:5086;width:101;height:317;visibility:visible;mso-wrap-style:square;v-text-anchor:top" coordsize="8,2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vBR+MQA&#10;AADcAAAADwAAAGRycy9kb3ducmV2LnhtbESP3WoCMRSE7wXfIRyhd5ptsVK2xmURCwqCuC29Pt2c&#10;/aGbkyVJde3TG0HwcpiZb5hlNphOnMj51rKC51kCgri0uuVawdfnx/QNhA/IGjvLpOBCHrLVeLTE&#10;VNszH+lUhFpECPsUFTQh9KmUvmzIoJ/Znjh6lXUGQ5SultrhOcJNJ1+SZCENthwXGuxp3VD5W/wZ&#10;BZVD2u53P3v9nf8fN7I6FG44KPU0GfJ3EIGG8Ajf21utYP46h9uZeATk6go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IrwUfjEAAAA3AAAAA8AAAAAAAAAAAAAAAAAmAIAAGRycy9k&#10;b3ducmV2LnhtbFBLBQYAAAAABAAEAPUAAACJAwAAAAA=&#10;" path="m8,c3,7,5,19,,24e" filled="f" strokecolor="#24211d" strokeweight="6e-5mm">
                <v:stroke endcap="round"/>
                <v:path arrowok="t" o:connecttype="custom" o:connectlocs="12828270,0;0,41941750" o:connectangles="0,0"/>
              </v:shape>
              <v:shape id="Freeform 460" o:spid="_x0000_s1482" style="position:absolute;left:4146;top:4864;width:1168;height:501;visibility:visible;mso-wrap-style:square;v-text-anchor:top" coordsize="90,3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BfIyMMA&#10;AADcAAAADwAAAGRycy9kb3ducmV2LnhtbESPQWvCQBSE7wX/w/KE3pqNpRaJriKWFhF7MIrnR/aZ&#10;RLNvl+wa4793hUKPw8x8w8wWvWlER62vLSsYJSkI4sLqmksFh/332wSED8gaG8uk4E4eFvPBywwz&#10;bW+8oy4PpYgQ9hkqqEJwmZS+qMigT6wjjt7JtgZDlG0pdYu3CDeNfE/TT2mw5rhQoaNVRcUlvxoF&#10;XP4ej1+21/Jnk15N50iet6TU67BfTkEE6sN/+K+91go+xmN4nolHQM4f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aBfIyMMAAADcAAAADwAAAAAAAAAAAAAAAACYAgAAZHJzL2Rv&#10;d25yZXYueG1sUEsFBgAAAAAEAAQA9QAAAIgDAAAAAA==&#10;" path="m56,33c70,29,75,16,80,12,89,8,90,3,84,5l78,7c60,,51,8,42,11,34,15,18,15,9,25l,38,56,33xe" strokecolor="#24211d" strokeweight="6e-5mm">
                <v:path arrowok="t" o:connecttype="custom" o:connectlocs="94354099,57442573;134792682,20888928;141532446,8703940;131422151,12184988;70765574,19147085;15164144,43517061;0,66146513;94354099,57442573" o:connectangles="0,0,0,0,0,0,0,0"/>
              </v:shape>
              <v:shape id="Freeform 461" o:spid="_x0000_s1483" style="position:absolute;left:4521;top:4984;width:635;height:235;visibility:visible;mso-wrap-style:square;v-text-anchor:top" coordsize="49,1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GbX0cYA&#10;AADcAAAADwAAAGRycy9kb3ducmV2LnhtbESPQWvCQBSE7wX/w/KE3upuRSWmrqGIVvFS1BZ6fGZf&#10;k9Ds25BdY/z33YLQ4zAz3zCLrLe16Kj1lWMNzyMFgjh3puJCw8dp85SA8AHZYO2YNNzIQ7YcPCww&#10;Ne7KB+qOoRARwj5FDWUITSqlz0uy6EeuIY7et2sthijbQpoWrxFuazlWaiYtVhwXSmxoVVL+c7xY&#10;Dcn+832tztX5a3vzyVxe3tR0Ptb6cdi/voAI1If/8L29Mxom0xn8nYlHQC5/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dGbX0cYAAADcAAAADwAAAAAAAAAAAAAAAACYAgAAZHJz&#10;L2Rvd25yZXYueG1sUEsFBgAAAAAEAAQA9QAAAIsDAAAAAA==&#10;" path="m49,c41,1,36,6,28,9,15,14,15,14,,18e" filled="f" strokecolor="#24211d" strokeweight="6e-5mm">
                <v:stroke endcap="round"/>
                <v:path arrowok="t" o:connecttype="custom" o:connectlocs="82296000,0;47026656,15339625;0,30677944" o:connectangles="0,0,0"/>
              </v:shape>
              <v:line id="Line 462" o:spid="_x0000_s1484" style="position:absolute;flip:x;visibility:visible;mso-wrap-style:square" from="4946,4984" to="5029,506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iE4Pe8UAAADcAAAADwAAAGRycy9kb3ducmV2LnhtbESPW2vCQBSE3wv+h+UIfasbb1Giq1RL&#10;wZKCeHnw8ZA9JqHZsyG7NfHfdwWhj8PMfMMs152pxI0aV1pWMBxEIIgzq0vOFZxPn29zEM4ja6ws&#10;k4I7OVivei9LTLRt+UC3o89FgLBLUEHhfZ1I6bKCDLqBrYmDd7WNQR9kk0vdYBvgppKjKIqlwZLD&#10;QoE1bQvKfo6/RoH8mF7adBh9ye90PNvEKca8R6Ve+937AoSnzv+Hn+2dVjCZzuBxJhwBufoD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iE4Pe8UAAADcAAAADwAAAAAAAAAA&#10;AAAAAAChAgAAZHJzL2Rvd25yZXYueG1sUEsFBgAAAAAEAAQA+QAAAJMDAAAAAA==&#10;" strokecolor="#24211d" strokeweight="6e-5mm">
                <v:stroke endcap="round"/>
              </v:line>
              <v:shape id="Freeform 463" o:spid="_x0000_s1485" style="position:absolute;left:4768;top:5118;width:299;height:38;visibility:visible;mso-wrap-style:square;v-text-anchor:top" coordsize="23,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ry6xcIA&#10;AADcAAAADwAAAGRycy9kb3ducmV2LnhtbERPz0/CMBS+m/A/NM+Em3SKGjIoBEmMXjhYNVxf2se6&#10;sL4ua2Wbfz09kHD88v1ebQbfiDN1sQ6s4HFWgCA2wdZcKfj5fn9YgIgJ2WITmBSMFGGzntytsLSh&#10;5y8661SJHMKxRAUupbaUMhpHHuMstMSZO4bOY8qwq6TtsM/hvpFPRfEqPdacGxy2tHNkTvrPKyi0&#10;O/7/al2bkfuP/Zs59LtxrtT0ftguQSQa0k18dX9aBc8veW0+k4+AXF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2vLrFwgAAANwAAAAPAAAAAAAAAAAAAAAAAJgCAABkcnMvZG93&#10;bnJldi54bWxQSwUGAAAAAAQABAD1AAAAhwMAAAAA&#10;" path="m,2c9,,16,3,23,e" filled="f" strokecolor="#24211d" strokeweight="6e-5mm">
                <v:stroke endcap="round"/>
                <v:path arrowok="t" o:connecttype="custom" o:connectlocs="0,3217333;38801095,0" o:connectangles="0,0"/>
              </v:shape>
              <v:shape id="Freeform 464" o:spid="_x0000_s1486" style="position:absolute;left:4673;top:4997;width:146;height:171;visibility:visible;mso-wrap-style:square;v-text-anchor:top" coordsize="11,1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POKfsYA&#10;AADcAAAADwAAAGRycy9kb3ducmV2LnhtbESPQWvCQBSE70L/w/IK3nTTUsWkrqKFokLBGgXx9si+&#10;JqnZt2F31fTfdwtCj8PMfMNM551pxJWcry0reBomIIgLq2suFRz274MJCB+QNTaWScEPeZjPHnpT&#10;zLS98Y6ueShFhLDPUEEVQptJ6YuKDPqhbYmj92WdwRClK6V2eItw08jnJBlLgzXHhQpbequoOOcX&#10;o8D575Q+zcbtt6dzcdmkk+Xq+KFU/7FbvIII1IX/8L291gpeRin8nYlHQM5+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hPOKfsYAAADcAAAADwAAAAAAAAAAAAAAAACYAgAAZHJz&#10;L2Rvd25yZXYueG1sUEsFBgAAAAAEAAQA9QAAAIsDAAAAAA==&#10;" path="m11,c5,6,7,8,,13e" filled="f" strokecolor="#24211d" strokeweight="6e-5mm">
                <v:stroke endcap="round"/>
                <v:path arrowok="t" o:connecttype="custom" o:connectlocs="19386146,0;0,22554907" o:connectangles="0,0"/>
              </v:shape>
              <v:shape id="Freeform 465" o:spid="_x0000_s1487" style="position:absolute;left:4400;top:5035;width:210;height:210;visibility:visible;mso-wrap-style:square;v-text-anchor:top" coordsize="16,1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udFR8IA&#10;AADcAAAADwAAAGRycy9kb3ducmV2LnhtbERPTWvCQBC9C/6HZYRepG4sJbapq0ih0EIvxkKb25Cd&#10;JtHsbMhuY/z3nYPg8fG+19vRtWqgPjSeDSwXCSji0tuGKwNfh7f7J1AhIltsPZOBCwXYbqaTNWbW&#10;n3lPQx4rJSEcMjRQx9hlWoeyJodh4Tti4X597zAK7CttezxLuGv1Q5Kk2mHD0lBjR681laf8z0mv&#10;Lzj9/CnC8fl7WH0U1YXnMTfmbjbuXkBFGuNNfHW/WwOPqcyXM3IE9OYf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+50VHwgAAANwAAAAPAAAAAAAAAAAAAAAAAJgCAABkcnMvZG93&#10;bnJldi54bWxQSwUGAAAAAAQABAD1AAAAhwMAAAAA&#10;" path="m16,c9,4,8,9,,16e" filled="f" strokecolor="#24211d" strokeweight="6e-5mm">
                <v:stroke endcap="round"/>
                <v:path arrowok="t" o:connecttype="custom" o:connectlocs="27504747,0;0,27507367" o:connectangles="0,0"/>
              </v:shape>
              <v:shape id="Freeform 466" o:spid="_x0000_s1488" style="position:absolute;left:3727;top:5143;width:1416;height:483;visibility:visible;mso-wrap-style:square;v-text-anchor:top" coordsize="109,3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A+glMUA&#10;AADcAAAADwAAAGRycy9kb3ducmV2LnhtbESPQWvCQBSE7wX/w/KE3urGIFajqwSh4MVDU0G8PbLP&#10;JJp9u2TXGPvru4VCj8PMfMOst4NpRU+dbywrmE4SEMSl1Q1XCo5fH28LED4ga2wtk4InedhuRi9r&#10;zLR98Cf1RahEhLDPUEEdgsuk9GVNBv3EOuLoXWxnMETZVVJ3+Ihw08o0SebSYMNxoUZHu5rKW3E3&#10;Ct5zUxx16q75yZ3TPnwf9jxbKvU6HvIViEBD+A//tfdawWw+hd8z8QjIzQ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MD6CUxQAAANwAAAAPAAAAAAAAAAAAAAAAAJgCAABkcnMv&#10;ZG93bnJldi54bWxQSwUGAAAAAAQABAD1AAAAigMAAAAA&#10;" path="m42,33v23,4,20,-6,34,-6c92,27,94,14,101,13v8,1,6,-5,,-5l93,8c76,,71,5,63,6,40,6,39,10,33,14,28,19,19,26,,29v12,2,13,7,21,7c25,37,33,33,42,33xe" strokecolor="#24211d" strokeweight="6e-5mm">
                <v:path arrowok="t" o:connecttype="custom" o:connectlocs="70886347,56195545;128271771,45978173;170466056,22137204;170466056,13623598;156963833,13623598;106330171,10217372;55696509,23840969;0,49383093;35443823,61304231;70886347,56195545" o:connectangles="0,0,0,0,0,0,0,0,0,0"/>
              </v:shape>
              <v:shape id="Freeform 467" o:spid="_x0000_s1489" style="position:absolute;left:3790;top:5314;width:1156;height:235;visibility:visible;mso-wrap-style:square;v-text-anchor:top" coordsize="89,1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1fyDcQA&#10;AADcAAAADwAAAGRycy9kb3ducmV2LnhtbESPwWrDMBBE74X+g9hCb7Vck4biRjFNwNBLKImT+2Jt&#10;bFNr5Vqq5f59FAjkOMzMG2ZVzKYXE42us6zgNUlBENdWd9woOFblyzsI55E19pZJwT85KNaPDyvM&#10;tQ28p+ngGxEh7HJU0Ho/5FK6uiWDLrEDcfTOdjTooxwbqUcMEW56maXpUhrsOC60ONC2pfrn8GcU&#10;vJXnIPspO23crjotvufwWw9Bqeen+fMDhKfZ38O39pdWsFhmcD0Tj4BcX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9X8g3EAAAA3AAAAA8AAAAAAAAAAAAAAAAAmAIAAGRycy9k&#10;b3ducmV2LnhtbFBLBQYAAAAABAAEAPUAAACJAwAAAAA=&#10;" path="m89,c81,,76,1,68,2,54,5,54,10,39,10,28,12,10,18,,16e" filled="f" strokecolor="#24211d" strokeweight="6e-5mm">
                <v:stroke endcap="round"/>
                <v:path arrowok="t" o:connecttype="custom" o:connectlocs="150120236,0;114699030,3409241;65782981,17043592;0,27268703" o:connectangles="0,0,0,0"/>
              </v:shape>
              <v:shape id="Freeform 468" o:spid="_x0000_s1490" style="position:absolute;left:4730;top:5257;width:203;height:121;visibility:visible;mso-wrap-style:square;v-text-anchor:top" coordsize="16,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BDEib4A&#10;AADcAAAADwAAAGRycy9kb3ducmV2LnhtbESPzQrCMBCE74LvEFbwpqm/SDWKCIpHteJ5ada22GxK&#10;E7V9eyMIHoeZ+YZZbRpTihfVrrCsYDSMQBCnVhecKbgm+8EChPPIGkvLpKAlB5t1t7PCWNs3n+l1&#10;8ZkIEHYxKsi9r2IpXZqTQTe0FXHw7rY26IOsM6lrfAe4KeU4iubSYMFhIceKdjmlj8vTKFj4aK9b&#10;Slp7mrnTYYvn1t4apfq9ZrsE4anx//CvfdQKpvMJfM+EIyDXHwA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KwQxIm+AAAA3AAAAA8AAAAAAAAAAAAAAAAAmAIAAGRycy9kb3ducmV2&#10;LnhtbFBLBQYAAAAABAAEAPUAAACDAwAAAAA=&#10;" path="m16,c11,,6,4,,5,4,8,7,9,11,9e" filled="f" strokecolor="#24211d" strokeweight="6e-5mm">
                <v:stroke endcap="round"/>
                <v:path arrowok="t" o:connecttype="custom" o:connectlocs="25782270,0;0,9013301;17725311,16223403" o:connectangles="0,0,0"/>
              </v:shape>
              <v:shape id="Freeform 469" o:spid="_x0000_s1491" style="position:absolute;left:4445;top:5232;width:228;height:235;visibility:visible;mso-wrap-style:square;v-text-anchor:top" coordsize="18,1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sp9ocIA&#10;AADcAAAADwAAAGRycy9kb3ducmV2LnhtbESPT4vCMBTE7wt+h/AEL0VTi8hSjaIr/rmuK54fzbMp&#10;Ni/dJmr3228EweMwM79h5svO1uJOra8cKxiPUhDEhdMVlwpOP9vhJwgfkDXWjknBH3lYLnofc8y1&#10;e/A33Y+hFBHCPkcFJoQml9IXhiz6kWuIo3dxrcUQZVtK3eIjwm0tszSdSosVxwWDDX0ZKq7Hm1Vw&#10;250Pm8SU7pczSvabdSaTJFNq0O9WMxCBuvAOv9oHrWAyncDzTDwCcvEP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Syn2hwgAAANwAAAAPAAAAAAAAAAAAAAAAAJgCAABkcnMvZG93&#10;bnJldi54bWxQSwUGAAAAAAQABAD1AAAAhwMAAAAA&#10;" path="m18,c12,2,11,11,,15v5,1,10,3,15,2e" filled="f" strokecolor="#24211d" strokeweight="6e-5mm">
                <v:stroke endcap="round"/>
                <v:path arrowok="t" o:connecttype="custom" o:connectlocs="28957270,0;0,25564735;24131058,28973976" o:connectangles="0,0,0"/>
              </v:shape>
              <v:shape id="Freeform 470" o:spid="_x0000_s1492" style="position:absolute;left:4159;top:5283;width:286;height:266;visibility:visible;mso-wrap-style:square;v-text-anchor:top" coordsize="22,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RWAvMQA&#10;AADcAAAADwAAAGRycy9kb3ducmV2LnhtbESPS4vCQBCE78L+h6EXvOnEXQ1LdJRVVtCjD2SPTabz&#10;wExPzIwx/ntHEDwWVfUVNVt0phItNa60rGA0jEAQp1aXnCs4HtaDHxDOI2usLJOCOzlYzD96M0y0&#10;vfGO2r3PRYCwS1BB4X2dSOnSggy6oa2Jg5fZxqAPssmlbvAW4KaSX1EUS4Mlh4UCa1oVlJ73V6Ng&#10;t8zotMzq0+X7ONqu27//ki4bpfqf3e8UhKfOv8Ov9kYrGMcTeJ4JR0DOH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EVgLzEAAAA3AAAAA8AAAAAAAAAAAAAAAAAmAIAAGRycy9k&#10;b3ducmV2LnhtbFBLBQYAAAAABAAEAPUAAACJAwAAAAA=&#10;" path="m22,c20,6,8,10,,15v10,1,14,5,21,5e" filled="f" strokecolor="#24211d" strokeweight="6e-5mm">
                <v:stroke endcap="round"/>
                <v:path arrowok="t" o:connecttype="custom" o:connectlocs="37150098,0;0,26606990;35461280,35475101" o:connectangles="0,0,0"/>
              </v:shape>
              <v:shape id="Freeform 471" o:spid="_x0000_s1493" style="position:absolute;left:4025;top:5314;width:223;height:235;visibility:visible;mso-wrap-style:square;v-text-anchor:top" coordsize="17,1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hCEq8AA&#10;AADcAAAADwAAAGRycy9kb3ducmV2LnhtbESPQYvCMBSE74L/ITxhbzZdWYpUo8iCsFdb8fxoXpNi&#10;81KaaLv/frMgeBxm5htmf5xdL540hs6zgs8sB0HceN2xUXCtz+stiBCRNfaeScEvBTgelos9ltpP&#10;fKFnFY1IEA4lKrAxDqWUobHkMGR+IE5e60eHMcnRSD3ilOCul5s8L6TDjtOCxYG+LTX36uEUuOb0&#10;qNvJbM71HG63yti2p4tSH6v5tAMRaY7v8Kv9oxV8FQX8n0lHQB7+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WhCEq8AAAADcAAAADwAAAAAAAAAAAAAAAACYAgAAZHJzL2Rvd25y&#10;ZXYueG1sUEsFBgAAAAAEAAQA9QAAAIUDAAAAAA==&#10;" path="m17,c11,5,9,11,,14v4,3,9,2,12,4e" filled="f" strokecolor="#24211d" strokeweight="6e-5mm">
                <v:stroke endcap="round"/>
                <v:path arrowok="t" o:connecttype="custom" o:connectlocs="29155278,0;0,23860768;20579888,30677944" o:connectangles="0,0,0"/>
              </v:shape>
              <v:oval id="Oval 472" o:spid="_x0000_s1494" style="position:absolute;left:3327;top:6686;width:178;height:14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eDzJcMA&#10;AADcAAAADwAAAGRycy9kb3ducmV2LnhtbESPQWsCMRSE7wX/Q3iCl6LZVtGyNUqxFrxqpefn5nU3&#10;dPOyJHHN/vtGKPQ4zMw3zHqbbCt68sE4VvA0K0AQV04brhWcPz+mLyBCRNbYOiYFAwXYbkYPayy1&#10;u/GR+lOsRYZwKFFBE2NXShmqhiyGmeuIs/ftvMWYpa+l9njLcNvK56JYSouG80KDHe0aqn5OV6ug&#10;P/uv5AdjVt0wT5f3+d4+YqHUZJzeXkFESvE//Nc+aAWL5QruZ/IRkJtf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LeDzJcMAAADcAAAADwAAAAAAAAAAAAAAAACYAgAAZHJzL2Rv&#10;d25yZXYueG1sUEsFBgAAAAAEAAQA9QAAAIgDAAAAAA==&#10;" stroked="f"/>
              <v:shape id="Freeform 473" o:spid="_x0000_s1495" style="position:absolute;left:3314;top:6673;width:203;height:172;visibility:visible;mso-wrap-style:square;v-text-anchor:top" coordsize="16,1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75l3sEA&#10;AADcAAAADwAAAGRycy9kb3ducmV2LnhtbERP3WrCMBS+H/gO4Qy8m+lGKbMaRQTZQNiY+gDH5tiW&#10;NielydrUpzcXg11+fP/rbTCtGKh3tWUFr4sEBHFhdc2lgsv58PIOwnlkja1lUjCRg+1m9rTGXNuR&#10;f2g4+VLEEHY5Kqi873IpXVGRQbewHXHkbrY36CPsS6l7HGO4aeVbkmTSYM2xocKO9hUVzenXKLDZ&#10;5Wtahn15Tb+PH6G5c9sEVmr+HHYrEJ6C/xf/uT+1gjSLa+OZeATk5gE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FO+Zd7BAAAA3AAAAA8AAAAAAAAAAAAAAAAAmAIAAGRycy9kb3du&#10;cmV2LnhtbFBLBQYAAAAABAAEAPUAAACGAwAAAAA=&#10;" path="m8,11r,l8,13r,-2xm8,11v2,,4,-1,5,-1l14,11v-2,1,-4,2,-6,2l8,11xm13,10c14,9,15,8,15,7r1,c16,8,15,10,14,11l13,10xm15,7r,l16,7r-1,xm15,7r,l16,7r-1,xm15,7c15,5,14,4,13,4l14,2v1,1,2,3,2,5l15,7xm13,4c12,3,10,2,8,2l8,v2,,4,1,6,2l13,4xm8,2r,l8,r,2xm8,2r,l8,r,2xm8,2c6,2,5,3,3,4l2,2c4,1,6,,8,r,2xm3,4c2,4,2,5,2,7l,7c,5,1,3,2,2l3,4xm2,7r,l,7r2,xm2,7r,l,7r2,xm2,7v,1,,2,1,3l2,11c1,10,,8,,7r2,xm3,10v2,,3,1,5,1l8,13c6,13,4,12,2,11l3,10xm8,11r,l8,13r,-2xe" fillcolor="#24211d" stroked="f">
                <v:path arrowok="t" o:connecttype="custom" o:connectlocs="12891135,19196109;12891135,22686792;12891135,19196109;22559486,19196109;12891135,19196109;24170878,12216066;22559486,19196109;24170878,12216066;25782270,12216066;24170878,12216066;24170878,12216066;25782270,12216066;24170878,12216066;22559486,3490683;24170878,12216066;12891135,3490683;22559486,3490683;12891135,3490683;12891135,0;12891135,3490683;12891135,3490683;12891135,0;12891135,3490683;3222784,3490683;12891135,3490683;3222784,12216066;3222784,3490683;3222784,12216066;0,12216066;3222784,12216066;3222784,12216066;0,12216066;3222784,12216066;3222784,19196109;3222784,12216066;12891135,19196109;3222784,19196109;12891135,19196109;12891135,22686792;12891135,19196109" o:connectangles="0,0,0,0,0,0,0,0,0,0,0,0,0,0,0,0,0,0,0,0,0,0,0,0,0,0,0,0,0,0,0,0,0,0,0,0,0,0,0,0"/>
                <o:lock v:ext="edit" verticies="t"/>
              </v:shape>
              <v:shape id="Freeform 474" o:spid="_x0000_s1496" style="position:absolute;left:3270;top:6604;width:292;height:107;visibility:visible;mso-wrap-style:square;v-text-anchor:top" coordsize="22,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3OupMYA&#10;AADcAAAADwAAAGRycy9kb3ducmV2LnhtbESPQWvCQBSE74L/YXlCL0U3EZGauoZSSBFvaih6e82+&#10;ZkOzb9PsVtN/3xUKHoeZ+YZZ54NtxYV63zhWkM4SEMSV0w3XCspjMX0C4QOyxtYxKfglD/lmPFpj&#10;pt2V93Q5hFpECPsMFZgQukxKXxmy6GeuI47ep+sthij7WuoerxFuWzlPkqW02HBcMNjRq6Hq6/Bj&#10;FRTlW/r4scM0qcz79vQdznM+nZV6mAwvzyACDeEe/m9vtYLFcgW3M/EIyM0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/3OupMYAAADcAAAADwAAAAAAAAAAAAAAAACYAgAAZHJz&#10;L2Rvd25yZXYueG1sUEsFBgAAAAAEAAQA9QAAAIsDAAAAAA==&#10;" path="m4,l18,v2,,4,2,4,4c22,6,20,8,18,8l4,8c2,8,,6,,4,,2,2,,4,xe" stroked="f">
                <v:path arrowok="t" o:connecttype="custom" o:connectlocs="7049628,0;31722664,0;38772292,7220500;31722664,14439662;7049628,14439662;0,7220500;7049628,0" o:connectangles="0,0,0,0,0,0,0"/>
              </v:shape>
              <v:shape id="Freeform 475" o:spid="_x0000_s1497" style="position:absolute;left:3244;top:6591;width:331;height:133;visibility:visible;mso-wrap-style:square;v-text-anchor:top" coordsize="25,1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KsPVMEA&#10;AADcAAAADwAAAGRycy9kb3ducmV2LnhtbERPy4rCMBTdC/5DuIIb0VQRHx2jqCC4EcYqzCwvzZ22&#10;tLmpTdT692Yx4PJw3qtNayrxoMYVlhWMRxEI4tTqgjMF18thuADhPLLGyjIpeJGDzbrbWWGs7ZPP&#10;9Eh8JkIIuxgV5N7XsZQuzcmgG9maOHB/tjHoA2wyqRt8hnBTyUkUzaTBgkNDjjXtc0rL5G4UIP0M&#10;yuvyNJ1Ev8nuprffy3uZKdXvtdsvEJ5a/xH/u49awXQe5ocz4QjI9Rs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JCrD1TBAAAA3AAAAA8AAAAAAAAAAAAAAAAAmAIAAGRycy9kb3du&#10;cmV2LnhtbFBLBQYAAAAABAAEAPUAAACGAwAAAAA=&#10;" path="m6,l20,r,2l6,2,6,xm20,r,l20,2,20,xm20,v2,,3,,4,1l23,3c22,2,21,2,20,2l20,xm24,1v1,1,1,3,1,4l24,5c24,4,23,3,23,3l24,1xm25,5r,l24,5r1,xm25,5r,l24,5r1,xm25,5v,1,,3,-1,4l23,7v,,1,-1,1,-2l25,5xm24,9v-1,1,-2,1,-4,1l20,8v1,,2,,3,-1l24,9xm20,10r,l20,8r,2xm20,10l6,10,6,8r14,l20,10xm6,10r,l6,8r,2xm6,10c5,10,3,10,2,9l4,7v,1,1,1,2,1l6,10xm4,7l,3,4,7,3,8,4,7xm2,9c1,8,1,6,1,5r2,c3,6,3,7,4,7l2,9xm1,5r,l3,5,1,5xm1,5r,l3,5,1,5xm1,5c1,4,1,2,2,1l4,3c3,3,3,4,3,5l1,5xm2,1c3,,5,,6,r,2c5,2,4,2,4,3l2,1xm6,r,l6,2,6,xe" fillcolor="#24211d" stroked="f">
                <v:path arrowok="t" o:connecttype="custom" o:connectlocs="34976897,0;10493334,3547643;34976897,0;34976897,3547643;34976897,0;41972012,1774487;34976897,3547643;41972012,1774487;41972012,8869774;41972012,1774487;43721122,8869774;41972012,8869774;43721122,8869774;41972012,8869774;43721122,8869774;41972012,15965060;41972012,8869774;41972012,15965060;34976897,14190574;41972012,15965060;34976897,17738217;34976897,14190574;34976897,17738217;10493334,14190574;34976897,17738217;10493334,17738217;10493334,14190574;10493334,17738217;6995115,12417417;10493334,17738217;0,5322130;5246005,14190574;3498219,15965060;5246005,8869774;3498219,15965060;1749110,8869774;5246005,8869774;1749110,8869774;5246005,8869774;1749110,8869774;3498219,1774487;5246005,8869774;3498219,1774487;10493334,3547643;3498219,1774487;10493334,0;10493334,3547643" o:connectangles="0,0,0,0,0,0,0,0,0,0,0,0,0,0,0,0,0,0,0,0,0,0,0,0,0,0,0,0,0,0,0,0,0,0,0,0,0,0,0,0,0,0,0,0,0,0,0"/>
                <o:lock v:ext="edit" verticies="t"/>
              </v:shape>
              <v:shape id="Freeform 476" o:spid="_x0000_s1498" style="position:absolute;left:3244;top:5810;width:343;height:794;visibility:visible;mso-wrap-style:square;v-text-anchor:top" coordsize="26,6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Q6RZsUA&#10;AADcAAAADwAAAGRycy9kb3ducmV2LnhtbESPS2vCQBSF94L/YbhCN6KTWFGJjiJCS6FQ8bFxd8lc&#10;k2jmTshMYvz3nULB5eE8Ps5q05lStFS7wrKCeByBIE6tLjhTcD59jBYgnEfWWFomBU9ysFn3eytM&#10;tH3wgdqjz0QYYZeggtz7KpHSpTkZdGNbEQfvamuDPsg6k7rGRxg3pZxE0UwaLDgQcqxol1N6PzYm&#10;QHjfbhv9XAz3t3hY/Xx/Xpr3iVJvg267BOGp86/wf/tLK5jOY/g7E46AXP8C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pDpFmxQAAANwAAAAPAAAAAAAAAAAAAAAAAJgCAABkcnMv&#10;ZG93bnJldi54bWxQSwUGAAAAAAQABAD1AAAAigMAAAAA&#10;" path="m6,c,20,,40,6,61r14,c26,40,25,20,20,l6,xe" stroked="f">
                <v:path arrowok="t" o:connecttype="custom" o:connectlocs="10439682,0;10439682,103330635;34799379,103330635;34799379,0;10439682,0" o:connectangles="0,0,0,0,0"/>
              </v:shape>
              <v:shape id="Freeform 477" o:spid="_x0000_s1499" style="position:absolute;left:3244;top:5797;width:331;height:826;visibility:visible;mso-wrap-style:square;v-text-anchor:top" coordsize="25,6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q+3CcQA&#10;AADcAAAADwAAAGRycy9kb3ducmV2LnhtbESPUUvDMBSF3wf+h3AF37bUIW7UpWNKBfHJrfp+ae6a&#10;0uamJLGL/nojCD4ezj3fuWe3T3YUM/nQO1ZwuypAELdO99wpeG+el1sQISJrHB2Tgi8KsK+uFjss&#10;tbvwkeZT7ESGcChRgYlxKqUMrSGLYeUm4uydnbcYs/Sd1B4vGW5HuS6Ke2mx59xgcKInQ+1w+rT5&#10;jeb1w5yng3+rG6rT95zqYfuo1M11OjyAiJTi//Ff+kUruNus4XdMJoCsf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KvtwnEAAAA3AAAAA8AAAAAAAAAAAAAAAAAmAIAAGRycy9k&#10;b3ducmV2LnhtbFBLBQYAAAAABAAEAPUAAACJAwAAAAA=&#10;" path="m7,1r,l5,1r2,xm5,1l5,r,1l6,1,5,1xm7,1c6,4,5,7,5,9l3,9c3,6,4,3,5,1r2,xm5,9c4,12,4,15,3,18l1,17c2,15,2,12,3,9r2,xm3,18c1,32,3,47,7,61l5,62c1,47,,32,1,17r2,1xm6,63r-1,l5,62r1,l6,63xm6,61r14,l20,63,6,63r,-2xm21,62r,1l20,63r,-1l21,62xm20,61c22,51,23,41,23,31r2,c25,41,24,52,21,62l20,61xm23,31c23,21,22,11,20,1r1,c24,11,25,21,25,31r-2,xm20,r1,l21,1r-1,l20,xm20,2l6,2,6,,20,r,2xm5,1l5,,6,r,1l5,1xe" fillcolor="#24211d" stroked="f">
                <v:path arrowok="t" o:connecttype="custom" o:connectlocs="12242444,1717763;8744224,1717763;8744224,1717763;8744224,1717763;8744224,1717763;8744224,15463805;8744224,1717763;8744224,15463805;1749110,29208536;8744224,15463805;12242444,104808487;1749110,29208536;10493334,108245325;8744224,106527562;10493334,108245325;34976897,104808487;10493334,108245325;36726007,106527562;34976897,108245325;36726007,106527562;40222902,53263781;36726007,106527562;40222902,53263781;36726007,1717763;40222902,53263781;36726007,0;34976897,1717763;34976897,3436838;10493334,0;34976897,3436838;8744224,0;10493334,1717763" o:connectangles="0,0,0,0,0,0,0,0,0,0,0,0,0,0,0,0,0,0,0,0,0,0,0,0,0,0,0,0,0,0,0,0"/>
                <o:lock v:ext="edit" verticies="t"/>
              </v:shape>
              <v:rect id="Rectangle 478" o:spid="_x0000_s1500" style="position:absolute;left:3416;top:3663;width:146;height:182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rLuvsUA&#10;AADcAAAADwAAAGRycy9kb3ducmV2LnhtbESPT2sCMRTE74LfITyht5pU7VbXjVIKQsH20LXg9bF5&#10;+4duXtZN1O23b4SCx2FmfsNk28G24kK9bxxreJoqEMSFMw1XGr4Pu8clCB+QDbaOScMvedhuxqMM&#10;U+Ou/EWXPFQiQtinqKEOoUul9EVNFv3UdcTRK11vMUTZV9L0eI1w28qZUom02HBcqLGjt5qKn/xs&#10;NWCyMKfPcv5x2J8TXFWD2j0fldYPk+F1DSLQEO7h//a70bB4mcPtTDwCcvMH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2su6+xQAAANwAAAAPAAAAAAAAAAAAAAAAAJgCAABkcnMv&#10;ZG93bnJldi54bWxQSwUGAAAAAAQABAD1AAAAigMAAAAA&#10;" stroked="f"/>
              <v:shape id="Freeform 479" o:spid="_x0000_s1501" style="position:absolute;left:3403;top:3651;width:172;height:1854;visibility:visible;mso-wrap-style:square;v-text-anchor:top" coordsize="13,14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BNSusYA&#10;AADcAAAADwAAAGRycy9kb3ducmV2LnhtbESPQWvCQBSE70L/w/IKvRTdWGKV1FVUEBW8NOrB22v2&#10;NQnNvg3Z1cR/7woFj8PMfMNM552pxJUaV1pWMBxEIIgzq0vOFRwP6/4EhPPIGivLpOBGDuazl94U&#10;E21b/qZr6nMRIOwSVFB4XydSuqwgg25ga+Lg/drGoA+yyaVusA1wU8mPKPqUBksOCwXWtCoo+0sv&#10;RkFrf/ZxfdqNlu8jnKy6zU5uhmel3l67xRcIT51/hv/bW60gHsfwOBOOgJzd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9BNSusYAAADcAAAADwAAAAAAAAAAAAAAAACYAgAAZHJz&#10;L2Rvd25yZXYueG1sUEsFBgAAAAAEAAQA9QAAAIsDAAAAAA==&#10;" path="m1,141r11,l12,142r-11,l1,141xm13,141r,1l12,142r,-1l13,141xm12,141l12,1r1,l13,141r-1,xm12,r1,l13,1r-1,l12,xm12,2l1,2,1,,12,r,2xm,1l,,1,r,1l,1xm2,1r,140l,141,,1r2,xm1,142r-1,l,141r1,l1,142xe" fillcolor="#24211d" stroked="f">
                <v:path arrowok="t" o:connecttype="custom" o:connectlocs="1745240,240415283;20940233,240415283;20940233,242120653;1745240,242120653;1745240,240415283;22685473,240415283;22685473,242120653;20940233,242120653;20940233,240415283;22685473,240415283;20940233,240415283;20940233,1705369;22685473,1705369;22685473,240415283;20940233,240415283;20940233,0;22685473,0;22685473,1705369;20940233,1705369;20940233,0;20940233,3410739;1745240,3410739;1745240,0;20940233,0;20940233,3410739;0,1705369;0,0;1745240,0;1745240,1705369;0,1705369;3490480,1705369;3490480,240415283;0,240415283;0,1705369;3490480,1705369;1745240,242120653;0,242120653;0,240415283;1745240,240415283;1745240,242120653" o:connectangles="0,0,0,0,0,0,0,0,0,0,0,0,0,0,0,0,0,0,0,0,0,0,0,0,0,0,0,0,0,0,0,0,0,0,0,0,0,0,0,0"/>
                <o:lock v:ext="edit" verticies="t"/>
              </v:shape>
              <v:rect id="Rectangle 480" o:spid="_x0000_s1502" style="position:absolute;left:3270;top:3663;width:146;height:182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hfTUcUA&#10;AADcAAAADwAAAGRycy9kb3ducmV2LnhtbESPT4vCMBTE78J+h/AWvGniqtXtGkUEYWH14B/w+mie&#10;bbF56TZRu99+Iwgeh5n5DTNbtLYSN2p86VjDoK9AEGfOlJxrOB7WvSkIH5ANVo5Jwx95WMzfOjNM&#10;jbvzjm77kIsIYZ+ihiKEOpXSZwVZ9H1XE0fv7BqLIcoml6bBe4TbSn4olUiLJceFAmtaFZRd9ler&#10;AZOR+d2eh5vDzzXBz7xV6/FJad19b5dfIAK14RV+tr+NhtFkDI8z8QjI+T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WF9NRxQAAANwAAAAPAAAAAAAAAAAAAAAAAJgCAABkcnMv&#10;ZG93bnJldi54bWxQSwUGAAAAAAQABAD1AAAAigMAAAAA&#10;" stroked="f"/>
              <v:shape id="Freeform 481" o:spid="_x0000_s1503" style="position:absolute;left:3257;top:3651;width:172;height:1854;visibility:visible;mso-wrap-style:square;v-text-anchor:top" coordsize="13,14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41pVscA&#10;AADcAAAADwAAAGRycy9kb3ducmV2LnhtbESPT2vCQBTE7wW/w/KEXopuLIlK6ipWKDbQi/8Ovb1m&#10;X5Ng9m3IbpP027sFocdhZn7DrDaDqUVHrassK5hNIxDEudUVFwrOp7fJEoTzyBpry6Tglxxs1qOH&#10;Faba9nyg7ugLESDsUlRQet+kUrq8JINuahvi4H3b1qAPsi2kbrEPcFPL5yiaS4MVh4USG9qVlF+P&#10;P0ZBb78+4uaSJa9PCS53wz6T+9mnUo/jYfsCwtPg/8P39rtWEC/m8HcmHAG5vgE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GuNaVbHAAAA3AAAAA8AAAAAAAAAAAAAAAAAmAIAAGRy&#10;cy9kb3ducmV2LnhtbFBLBQYAAAAABAAEAPUAAACMAwAAAAA=&#10;" path="m1,141r11,l12,142r-11,l1,141xm13,141r,1l12,142r,-1l13,141xm11,141l11,1r2,l13,141r-2,xm12,r1,l13,1r-1,l12,xm12,2l1,2,1,,12,r,2xm,1l,,1,r,1l,1xm2,1r,140l,141,,1r2,xm1,142r-1,l,141r1,l1,142xe" fillcolor="#24211d" stroked="f">
                <v:path arrowok="t" o:connecttype="custom" o:connectlocs="1745240,240415283;20940233,240415283;20940233,242120653;1745240,242120653;1745240,240415283;22685473,240415283;22685473,242120653;20940233,242120653;20940233,240415283;22685473,240415283;19194993,240415283;19194993,1705369;22685473,1705369;22685473,240415283;19194993,240415283;20940233,0;22685473,0;22685473,1705369;20940233,1705369;20940233,0;20940233,3410739;1745240,3410739;1745240,0;20940233,0;20940233,3410739;0,1705369;0,0;1745240,0;1745240,1705369;0,1705369;3490480,1705369;3490480,240415283;0,240415283;0,1705369;3490480,1705369;1745240,242120653;0,242120653;0,240415283;1745240,240415283;1745240,242120653" o:connectangles="0,0,0,0,0,0,0,0,0,0,0,0,0,0,0,0,0,0,0,0,0,0,0,0,0,0,0,0,0,0,0,0,0,0,0,0,0,0,0,0"/>
                <o:lock v:ext="edit" verticies="t"/>
              </v:shape>
              <v:shape id="Freeform 482" o:spid="_x0000_s1504" style="position:absolute;left:2673;top:5391;width:1486;height:520;visibility:visible;mso-wrap-style:square;v-text-anchor:top" coordsize="114,4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tQdVsUA&#10;AADcAAAADwAAAGRycy9kb3ducmV2LnhtbESP3WrCQBSE7wu+w3KE3ohuFH9q6iqiiF6q6QMcsqdJ&#10;MHs2ZDc/9undQqGXw8x8w2x2vSlFS7UrLCuYTiIQxKnVBWcKvpLT+AOE88gaS8uk4EkOdtvB2wZj&#10;bTu+UXv3mQgQdjEqyL2vYildmpNBN7EVcfC+bW3QB1lnUtfYBbgp5SyKltJgwWEhx4oOOaWPe2MU&#10;jA4/69vz+DiPoqabNutFcm2PiVLvw37/CcJT7//Df+2LVjBfreD3TDgCcvsC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O1B1WxQAAANwAAAAPAAAAAAAAAAAAAAAAAJgCAABkcnMv&#10;ZG93bnJldi54bWxQSwUGAAAAAAQABAD1AAAAigMAAAAA&#10;" path="m,l,40c40,26,74,26,114,40l114,c74,14,40,14,,xe" stroked="f">
                <v:path arrowok="t" o:connecttype="custom" o:connectlocs="0,0;0,67700112;193700099,67700112;193700099,0;0,0" o:connectangles="0,0,0,0,0"/>
              </v:shape>
              <v:shape id="Freeform 483" o:spid="_x0000_s1505" style="position:absolute;left:2660;top:5378;width:1511;height:546;visibility:visible;mso-wrap-style:square;v-text-anchor:top" coordsize="116,4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wzqFcEA&#10;AADcAAAADwAAAGRycy9kb3ducmV2LnhtbERPz2vCMBS+D/wfwhO8DE2VsUk1isgK3kY7Fbw9mmdb&#10;bF5KkrX1v18Ogx0/vt/b/Wha0ZPzjWUFy0UCgri0uuFKwfk7m69B+ICssbVMCp7kYb+bvGwx1Xbg&#10;nPoiVCKGsE9RQR1Cl0rpy5oM+oXtiCN3t85giNBVUjscYrhp5SpJ3qXBhmNDjR0dayofxY9RgJih&#10;Sy6f51t10/lX8Voer2uv1Gw6HjYgAo3hX/znPmkFbx9xbTwTj4Dc/QI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BMM6hXBAAAA3AAAAA8AAAAAAAAAAAAAAAAAmAIAAGRycy9kb3du&#10;cmV2LnhtbFBLBQYAAAAABAAEAPUAAACGAwAAAAA=&#10;" path="m2,1r,40l,41,,1r2,xm2,41l,42,,41r1,l2,41xm1,40c21,33,40,30,58,30r,1c40,31,21,35,2,41l1,40xm58,30v19,,37,3,57,10l115,41c95,35,76,31,58,31r,-1xm116,41r,1l115,41r1,xm114,41r,-40l116,1r,40l114,41xm115,1l116,r,1l115,1xm115,2c95,9,77,12,58,12r,-1c76,11,95,7,115,1r,1xm58,12c40,12,21,9,1,2l2,1c21,7,40,11,58,11r,1xm,1l,,2,1,1,1,,1xe" fillcolor="#24211d" stroked="f">
                <v:path arrowok="t" o:connecttype="custom" o:connectlocs="3394742,1690217;3394742,69311885;0,69311885;0,1690217;3394742,1690217;3394742,69311885;0,71002102;0,69311885;1697371,69311885;3394742,69311885;1697371,67621668;98435790,50715601;98435790,52405818;3394742,69311885;1697371,67621668;98435790,50715601;195174208,67621668;195174208,69311885;98435790,52405818;98435790,50715601;196871579,69311885;196871579,71002102;195174208,69311885;195174208,69311885;196871579,69311885;193476837,69311885;193476837,1690217;196871579,1690217;196871579,69311885;193476837,69311885;195174208,1690217;196871579,0;196871579,1690217;195174208,1690217;195174208,3380433;98435790,20286501;98435790,18596284;195174208,1690217;195174208,3380433;98435790,20286501;1697371,3380433;3394742,1690217;98435790,18596284;98435790,20286501;0,1690217;0,0;3394742,1690217;1697371,1690217;0,1690217" o:connectangles="0,0,0,0,0,0,0,0,0,0,0,0,0,0,0,0,0,0,0,0,0,0,0,0,0,0,0,0,0,0,0,0,0,0,0,0,0,0,0,0,0,0,0,0,0,0,0,0,0"/>
                <o:lock v:ext="edit" verticies="t"/>
              </v:shape>
              <v:shape id="Freeform 484" o:spid="_x0000_s1506" style="position:absolute;left:2755;top:5492;width:1321;height:318;visibility:visible;mso-wrap-style:square;v-text-anchor:top" coordsize="102,2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oViVcMA&#10;AADcAAAADwAAAGRycy9kb3ducmV2LnhtbESPQYvCMBSE74L/ITxhbzbVFXWrURZBEPdkFc+P5m1b&#10;bF5Kkmr33xtB2OMwM98w621vGnEn52vLCiZJCoK4sLrmUsHlvB8vQfiArLGxTAr+yMN2MxysMdP2&#10;wSe656EUEcI+QwVVCG0mpS8qMugT2xJH79c6gyFKV0rt8BHhppHTNJ1LgzXHhQpb2lVU3PLOKNDL&#10;Q3/83JWdPx9/Jtd276bXYqHUx6j/XoEI1If/8Lt90Apmiy94nYlHQG6e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doViVcMAAADcAAAADwAAAAAAAAAAAAAAAACYAgAAZHJzL2Rv&#10;d25yZXYueG1sUEsFBgAAAAAEAAQA9QAAAIgDAAAAAA==&#10;" path="m,l,24v35,-9,69,-10,102,l102,c62,9,33,9,,xe" fillcolor="#24211d" stroked="f">
                <v:path arrowok="t" o:connecttype="custom" o:connectlocs="0,0;0,42074042;171066908,42074042;171066908,0;0,0" o:connectangles="0,0,0,0,0"/>
              </v:shape>
              <v:shape id="Freeform 485" o:spid="_x0000_s1507" style="position:absolute;left:3194;top:5429;width:444;height:444;visibility:visible;mso-wrap-style:square;v-text-anchor:top" coordsize="34,3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8JI4cEA&#10;AADcAAAADwAAAGRycy9kb3ducmV2LnhtbERPTYvCMBC9L/gfwgje1lRXpFZTEWGhl0VWxfPQjG1p&#10;MylNaqu/fnMQ9vh437v9aBrxoM5VlhUs5hEI4tzqigsF18v3ZwzCeWSNjWVS8CQH+3TyscNE24F/&#10;6XH2hQgh7BJUUHrfJlK6vCSDbm5b4sDdbWfQB9gVUnc4hHDTyGUUraXBikNDiS0dS8rrc28UvOqv&#10;KH71y5/4lGF/GDbZbX2ySs2m42ELwtPo/8Vvd6YVrOIwP5wJR0Cmf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CPCSOHBAAAA3AAAAA8AAAAAAAAAAAAAAAAAmAIAAGRycy9kb3du&#10;cmV2LnhtbFBLBQYAAAAABAAEAPUAAACGAwAAAAA=&#10;" path="m4,l30,v2,,4,2,4,3l34,31v,2,-2,3,-4,3l4,34c2,34,,33,,31l,3c,2,2,,4,xe" fillcolor="#24211d" stroked="f">
                <v:path arrowok="t" o:connecttype="custom" o:connectlocs="6828920,0;51221472,0;58050393,5122363;58050393,52931952;51221472,58054315;6828920,58054315;0,52931952;0,5122363;6828920,0" o:connectangles="0,0,0,0,0,0,0,0,0"/>
              </v:shape>
              <v:shape id="Freeform 486" o:spid="_x0000_s1508" style="position:absolute;left:3232;top:5480;width:368;height:355;visibility:visible;mso-wrap-style:square;v-text-anchor:top" coordsize="28,2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+qcx8MA&#10;AADcAAAADwAAAGRycy9kb3ducmV2LnhtbESPQYvCMBSE7wv+h/AEb2vqIupWo6ggCO7FVvb8aJ5t&#10;sXkpTbat/nqzIHgcZuYbZrXpTSVaalxpWcFkHIEgzqwuOVdwSQ+fCxDOI2usLJOCOznYrAcfK4y1&#10;7fhMbeJzESDsYlRQeF/HUrqsIINubGvi4F1tY9AH2eRSN9gFuKnkVxTNpMGSw0KBNe0Lym7Jn1HQ&#10;VZfTd5vkdXr9Pc12P/4h03mq1GjYb5cgPPX+HX61j1rBdDGB/zPhCMj1E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W+qcx8MAAADcAAAADwAAAAAAAAAAAAAAAACYAgAAZHJzL2Rv&#10;d25yZXYueG1sUEsFBgAAAAAEAAQA9QAAAIgDAAAAAA==&#10;" path="m10,9l14,r4,9l28,10r-7,7l23,27,14,22,5,27,7,17,,10,10,9xe" stroked="f">
                <v:path arrowok="t" o:connecttype="custom" o:connectlocs="17289054,15586256;24203887,0;31118720,15586256;48407774,17318062;36306487,29442021;39763247,46760083;24203887,38101052;8644527,46760083;12102601,29442021;0,17318062;17289054,15586256" o:connectangles="0,0,0,0,0,0,0,0,0,0,0"/>
              </v:shape>
              <v:shape id="Freeform 487" o:spid="_x0000_s1509" style="position:absolute;left:755;top:209;width:5321;height:5118;visibility:visible;mso-wrap-style:square;v-text-anchor:top" coordsize="410,39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jxjG8UA&#10;AADcAAAADwAAAGRycy9kb3ducmV2LnhtbESPT2sCMRTE74LfITzBm2bVKrI1irYIpT2IfxB7e928&#10;bhY3L8sm1fXbm4LgcZiZ3zCzRWNLcaHaF44VDPoJCOLM6YJzBYf9ujcF4QOyxtIxKbiRh8W83Zph&#10;qt2Vt3TZhVxECPsUFZgQqlRKnxmy6PuuIo7er6sthijrXOoarxFuSzlMkom0WHBcMFjRm6HsvPuz&#10;CjbfXls5+nlfrc1xW50+TfI1Nkp1O83yFUSgJjzDj/aHVvAyHcL/mXgE5PwO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qPGMbxQAAANwAAAAPAAAAAAAAAAAAAAAAAJgCAABkcnMv&#10;ZG93bnJldi54bWxQSwUGAAAAAAQABAD1AAAAigMAAAAA&#10;" path="m205,l139,124,,150,97,251,79,391,205,330r127,61l313,251,410,150,272,124,205,xe" fillcolor="#24211d" stroked="f">
                <v:path arrowok="t" o:connecttype="custom" o:connectlocs="345321870,0;234145009,212486398;0,257040820;163395980,430113690;133074782,670018194;345321870,565487972;559253613,670018194;527247759,430113690;690643740,257040820;458183386,212486398;345321870,0" o:connectangles="0,0,0,0,0,0,0,0,0,0,0"/>
              </v:shape>
              <v:shape id="Freeform 488" o:spid="_x0000_s1510" style="position:absolute;left:895;top:368;width:5054;height:4826;visibility:visible;mso-wrap-style:square;v-text-anchor:top" coordsize="389,36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rY7B8UA&#10;AADcAAAADwAAAGRycy9kb3ducmV2LnhtbESPzWrDMBCE74G8g9hAb4ncNgTXsRxCQkPoIZC09LxY&#10;G8vUWhlL9c/bV4VCj8PMfMPku9E2oqfO144VPK4SEMSl0zVXCj7eX5cpCB+QNTaOScFEHnbFfJZj&#10;pt3AV+pvoRIRwj5DBSaENpPSl4Ys+pVriaN3d53FEGVXSd3hEOG2kU9JspEWa44LBls6GCq/bt9W&#10;gT9Pl+HtWDfmpe3Xn+N0umyOJ6UeFuN+CyLQGP7Df+2zVrBOn+H3TDwCsvg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GtjsHxQAAANwAAAAPAAAAAAAAAAAAAAAAAJgCAABkcnMv&#10;ZG93bnJldi54bWxQSwUGAAAAAAQABAD1AAAAigMAAAAA&#10;" path="m194,l131,117,,141r92,97l74,369,194,312r120,57l297,238r92,-97l258,117,194,xe" stroked="f">
                <v:path arrowok="t" o:connecttype="custom" o:connectlocs="327529682,0;221166991,200153478;0,241209662;155323234,407147908;124933708,631251263;327529682,533740863;530125657,631251263;501425232,407147908;656748466,241209662;435581475,200153478;327529682,0" o:connectangles="0,0,0,0,0,0,0,0,0,0,0"/>
              </v:shape>
              <v:shape id="Freeform 489" o:spid="_x0000_s1511" style="position:absolute;left:1104;top:590;width:4623;height:4432;visibility:visible;mso-wrap-style:square;v-text-anchor:top" coordsize="356,33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kuWN8UA&#10;AADcAAAADwAAAGRycy9kb3ducmV2LnhtbESP0WrCQBRE3wv9h+UKvkjdVLSE6Co2RRQRSqMfcMne&#10;JqnZuyG7mvj3riD0cZiZM8xi1ZtaXKl1lWUF7+MIBHFudcWFgtNx8xaDcB5ZY22ZFNzIwWr5+rLA&#10;RNuOf+ia+UIECLsEFZTeN4mULi/JoBvbhjh4v7Y16INsC6lb7ALc1HISRR/SYMVhocSG0pLyc3Yx&#10;Co63w2z3t/4cVXH3le4n2/Q74kyp4aBfz0F46v1/+NneaQXTeAqPM+EIyOU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6S5Y3xQAAANwAAAAPAAAAAAAAAAAAAAAAAJgCAABkcnMv&#10;ZG93bnJldi54bWxQSwUGAAAAAAQABAD1AAAAigMAAAAA&#10;" path="m178,l95,160,,129,127,258,68,339,230,258r58,81l262,160r94,-31l178,99,178,xe" fillcolor="#24211d" stroked="f">
                <v:path arrowok="t" o:connecttype="custom" o:connectlocs="300176194,0;160206089,273528869;0,220533092;214170013,441064876;114674475,579539568;387868057,441064876;485677913,579539568;441831981,273528869;600352388,220533092;300176194,169246265;300176194,0" o:connectangles="0,0,0,0,0,0,0,0,0,0,0"/>
              </v:shape>
              <v:shape id="Freeform 490" o:spid="_x0000_s1512" style="position:absolute;left:1066;top:533;width:4712;height:4527;visibility:visible;mso-wrap-style:square;v-text-anchor:top" coordsize="363,34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FCnXMQA&#10;AADcAAAADwAAAGRycy9kb3ducmV2LnhtbESPQYvCMBSE7wv7H8ITvIimyu6i1ShLccGb1PWgt0fz&#10;bKvNS2mirf/eCILHYWa+YRarzlTiRo0rLSsYjyIQxJnVJecK9v9/wykI55E1VpZJwZ0crJafHwuM&#10;tW05pdvO5yJA2MWooPC+jqV0WUEG3cjWxME72cagD7LJpW6wDXBTyUkU/UiDJYeFAmtKCsouu6tR&#10;MJhts0HiKIk26fmYru/tQU9apfq97ncOwlPn3+FXe6MVfE2/4XkmHAG5fA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FxQp1zEAAAA3AAAAA8AAAAAAAAAAAAAAAAAmAIAAGRycy9k&#10;b3ducmV2LnhtbFBLBQYAAAAABAAEAPUAAACJAwAAAAA=&#10;" path="m182,4l99,164r-2,l180,3r2,1xm99,164r-1,1l97,165r1,-1l99,164xm97,165l3,134r,-2l98,163r-1,2xm2,134l,131r3,1l3,133r-1,1xm4,133l130,262r-1,1l2,134r2,-1xm130,262r1,l130,263r,-1xm130,263l72,343r-2,-1l129,262r1,1xm72,343r-4,2l70,342r1,1l72,343xm71,342l232,261r1,2l72,343r-1,-1xm232,261r1,l234,262r-1,l232,261xm234,262r58,80l291,343,232,263r2,-1xm292,342r1,4l291,343r1,-1xm290,343l264,164r2,l292,342r-2,1xm264,164r,-1l265,163r,1l264,164xm265,163r94,-31l360,134r-95,31l265,163xm360,132r3,1l360,134r-1,-1l360,132xm359,134l181,104r,-2l360,132r-1,2xm181,104r-1,l180,103r1,l181,104xm180,103r,-99l182,4r,99l180,103xm180,3l182,r,4l181,4,180,3xe" fillcolor="#24211d" stroked="f">
                <v:path arrowok="t" o:connecttype="custom" o:connectlocs="166813768,280815332;303297524,5137353;166813768,280815332;163443767,282526911;166813768,280815332;5055002,229445732;165128767,279102445;3370001,229445732;5055002,226021267;3370001,229445732;219048789,448619377;3370001,229445732;219048789,448619377;219048789,450330955;219048789,450330955;117948749,585601923;219048789,450330955;114578747,590737967;119633749,587313502;119633749,585601923;392601261,450330955;119633749,585601923;392601261,446906490;392601261,448619377;394286262,448619377;490331300,587313502;394286262,448619377;493701301,592450854;490331300,587313502;488646299,587313502;448206283,280815332;488646299,587313502;444836282,279102445;446521282,280815332;446521282,279102445;606595047,229445732;446521282,279102445;611650049,227734154;604910047,227734154;604910047,229445732;304982524,174652976;604910047,229445732;303297524,178077441;304982524,176365863;303297524,176365863;306667525,6848931;303297524,176365863;306667525,0;304982524,6848931" o:connectangles="0,0,0,0,0,0,0,0,0,0,0,0,0,0,0,0,0,0,0,0,0,0,0,0,0,0,0,0,0,0,0,0,0,0,0,0,0,0,0,0,0,0,0,0,0,0,0,0,0"/>
                <o:lock v:ext="edit" verticies="t"/>
              </v:shape>
              <v:shape id="Freeform 491" o:spid="_x0000_s1513" style="position:absolute;left:1117;top:590;width:4623;height:4445;visibility:visible;mso-wrap-style:square;v-text-anchor:top" coordsize="356,34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Mg6q8UA&#10;AADcAAAADwAAAGRycy9kb3ducmV2LnhtbESPwWrDMBBE74H+g9hCboncpDXBtRJKoCVQcojbg4+L&#10;tbZMpZWxlMT5+6oQ6HGYmTdMuZucFRcaQ+9ZwdMyA0HceN1zp+D7632xAREiskbrmRTcKMBu+zAr&#10;sdD+yie6VLETCcKhQAUmxqGQMjSGHIalH4iT1/rRYUxy7KQe8ZrgzspVluXSYc9pweBAe0PNT3V2&#10;CtyLbT/s6rOvY7WuTjbUjTnWSs0fp7dXEJGm+B++tw9awfMmh78z6QjI7S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cyDqrxQAAANwAAAAPAAAAAAAAAAAAAAAAAJgCAABkcnMv&#10;ZG93bnJldi54bWxQSwUGAAAAAAQABAD1AAAAigMAAAAA&#10;" path="m179,r-1,99l,128r94,31l66,338r59,-80l286,340,228,259,356,131r-95,30l179,xe" stroked="f">
                <v:path arrowok="t" o:connecttype="custom" o:connectlocs="301863175,0;300176194,169229394;0,218801311;158520407,271792386;111301811,577772435;210797349,441021780;482305249,581191594;384495393,442730705;600352388,223929395;440146299,275211544;301863175,0" o:connectangles="0,0,0,0,0,0,0,0,0,0,0"/>
              </v:shape>
              <v:shape id="Freeform 492" o:spid="_x0000_s1514" style="position:absolute;left:1066;top:533;width:4712;height:4527;visibility:visible;mso-wrap-style:square;v-text-anchor:top" coordsize="363,34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86csMQA&#10;AADcAAAADwAAAGRycy9kb3ducmV2LnhtbESPQYvCMBSE7wv7H8ITvIimyrKr1ShLccGb1PWgt0fz&#10;bKvNS2mirf/eCILHYWa+YRarzlTiRo0rLSsYjyIQxJnVJecK9v9/wykI55E1VpZJwZ0crJafHwuM&#10;tW05pdvO5yJA2MWooPC+jqV0WUEG3cjWxME72cagD7LJpW6wDXBTyUkUfUuDJYeFAmtKCsouu6tR&#10;MJhts0HiKIk26fmYru/tQU9apfq97ncOwlPn3+FXe6MVfE1/4HkmHAG5fA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POnLDEAAAA3AAAAA8AAAAAAAAAAAAAAAAAmAIAAGRycy9k&#10;b3ducmV2LnhtbFBLBQYAAAAABAAEAPUAAACJAwAAAAA=&#10;" path="m184,4r-1,99l181,103,182,4r2,xm183,103r,1l182,104r,-1l183,103xm182,104l4,133,3,131,182,102r,2xm3,132l,131r3,l4,132r-1,xm4,131r94,31l98,164,3,132r1,-1xm98,162r1,1l98,163r,-1xm99,163l71,342r-2,-1l97,163r2,xm71,342r-3,3l69,341r1,1l71,342xm69,341r59,-80l129,262,71,342r-2,-1xm128,261r,l129,261r,1l128,261xm129,261r161,82l289,344,128,263r1,-2xm291,343r2,3l289,344r1,l291,343xm289,344l231,263r2,-1l291,343r-2,1xm231,263r,l231,262r1,1l231,263xm231,262l359,134r1,2l233,263r-2,-1xm359,134r4,-1l360,136r,-1l359,134xm360,136r-95,30l265,164r94,-30l360,136xm265,166r,l264,165r1,l265,166xm264,165l182,4r2,-1l266,164r-2,1xm182,4r,-4l184,3r-1,1l182,4xe" fillcolor="#24211d" stroked="f">
                <v:path arrowok="t" o:connecttype="custom" o:connectlocs="308352526,176365863;306667525,6848931;308352526,176365863;306667525,178077441;308352526,176365863;6740003,227734154;306667525,174652976;5055002,226021267;5055002,224309688;5055002,226021267;165128767,277390867;5055002,226021267;165128767,277390867;166813768,279102445;165128767,277390867;119633749,585601923;163443767,279102445;119633749,585601923;116263748,583889036;119633749,585601923;215678787,446906490;119633749,585601923;215678787,446906490;217363788,446906490;215678787,446906490;488646299,587313502;215678787,450330955;490331300,587313502;486961298,589026389;490331300,587313502;389231260,450330955;490331300,587313502;389231260,450330955;389231260,448619377;389231260,450330955;604910047,229445732;392601261,450330955;604910047,229445732;606595047,232871506;604910047,229445732;446521282,284239798;604910047,229445732;446521282,284239798;444836282,282526911;446521282,284239798;306667525,6848931;448206283,280815332;306667525,6848931;310037526,5137353;306667525,6848931" o:connectangles="0,0,0,0,0,0,0,0,0,0,0,0,0,0,0,0,0,0,0,0,0,0,0,0,0,0,0,0,0,0,0,0,0,0,0,0,0,0,0,0,0,0,0,0,0,0,0,0,0,0"/>
                <o:lock v:ext="edit" verticies="t"/>
              </v:shape>
              <v:shape id="Freeform 493" o:spid="_x0000_s1515" style="position:absolute;left:1841;top:3765;width:32;height:83;visibility:visible;mso-wrap-style:square;v-text-anchor:top" coordsize="2,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M9UssIA&#10;AADcAAAADwAAAGRycy9kb3ducmV2LnhtbERPTWvCQBC9F/wPywi91Y3WFomuIoVCD6VWrYK3ITtm&#10;g9nZkNnG+O/dQ6HHx/terHpfq45aqQIbGI8yUMRFsBWXBn72708zUBKRLdaBycCNBFbLwcMCcxuu&#10;vKVuF0uVQlhyNOBibHKtpXDkUUahIU7cObQeY4JtqW2L1xTuaz3JslftseLU4LChN0fFZffrDXxN&#10;xvLCB/Gfz5tjt5eqPJzctzGPw349BxWpj//iP/eHNTCdpbXpTDoCenkH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Qz1SywgAAANwAAAAPAAAAAAAAAAAAAAAAAJgCAABkcnMvZG93&#10;bnJldi54bWxQSwUGAAAAAAQABAD1AAAAhwMAAAAA&#10;" path="m2,c1,2,,3,,6e" filled="f" strokecolor="#24211d" strokeweight="0">
                <v:path arrowok="t" o:connecttype="custom" o:connectlocs="5080000,0;0,11420793" o:connectangles="0,0"/>
              </v:shape>
              <v:shape id="Freeform 494" o:spid="_x0000_s1516" style="position:absolute;left:1714;top:4394;width:114;height:70;visibility:visible;mso-wrap-style:square;v-text-anchor:top" coordsize="9,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cHq/sUA&#10;AADcAAAADwAAAGRycy9kb3ducmV2LnhtbESPQWvCQBSE70L/w/IKvZlNpZUkukqwFCz0YlTE2yP7&#10;TEKzb0N2m6T/vlsoeBxm5htmvZ1MKwbqXWNZwXMUgyAurW64UnA6vs8TEM4ja2wtk4IfcrDdPMzW&#10;mGk78oGGwlciQNhlqKD2vsukdGVNBl1kO+Lg3Wxv0AfZV1L3OAa4aeUijpfSYMNhocaOdjWVX8W3&#10;UXDdV7ocXtuPfHqT6eWcXnzxyUo9PU75CoSnyd/D/+29VvCSpPB3JhwBufkF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9wer+xQAAANwAAAAPAAAAAAAAAAAAAAAAAJgCAABkcnMv&#10;ZG93bnJldi54bWxQSwUGAAAAAAQABAD1AAAAigMAAAAA&#10;" path="m,c1,2,2,5,3,5,6,4,8,2,9,1e" filled="f" strokecolor="#24211d" strokeweight="0">
                <v:path arrowok="t" o:connecttype="custom" o:connectlocs="0,0;4826423,9780397;14479270,1956079" o:connectangles="0,0,0"/>
              </v:shape>
              <v:oval id="Oval 495" o:spid="_x0000_s1517" style="position:absolute;left:1949;top:1555;width:2946;height:297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9wbdsAA&#10;AADcAAAADwAAAGRycy9kb3ducmV2LnhtbERPy2oCMRTdF/yHcIVuimas0sfUKGIruK0V17eT25nQ&#10;yc2QxDHz92YhuDyc93KdbCt68sE4VjCbFiCIK6cN1wqOP7vJG4gQkTW2jknBQAHWq9HDEkvtLvxN&#10;/SHWIodwKFFBE2NXShmqhiyGqeuIM/fnvMWYoa+l9njJ4baVz0XxIi0azg0NdrRtqPo/nK2C/uhP&#10;yQ/GvHbDPP1+zr/sExZKPY7T5gNEpBTv4pt7rxUs3vP8fCYfAbm6Ag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l9wbdsAAAADcAAAADwAAAAAAAAAAAAAAAACYAgAAZHJzL2Rvd25y&#10;ZXYueG1sUEsFBgAAAAAEAAQA9QAAAIUDAAAAAA==&#10;" stroked="f"/>
              <v:shape id="Freeform 496" o:spid="_x0000_s1518" style="position:absolute;left:1936;top:1543;width:2972;height:2997;visibility:visible;mso-wrap-style:square;v-text-anchor:top" coordsize="229,22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tBr+8QA&#10;AADcAAAADwAAAGRycy9kb3ducmV2LnhtbESPT4vCMBTE78J+h/AWvGnqUtTtGkUXBC8edP/g8dE8&#10;m2DzUpqo9dsbQfA4zMxvmNmic7W4UBusZwWjYQaCuPTacqXg92c9mIIIEVlj7ZkU3CjAYv7Wm2Gh&#10;/ZV3dNnHSiQIhwIVmBibQspQGnIYhr4hTt7Rtw5jkm0ldYvXBHe1/MiysXRoOS0YbOjbUHnan50C&#10;a+z/9lhm09X6bxJO+epAy/ygVP+9W36BiNTFV/jZ3mgF+ecIHmfSEZDzO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FrQa/vEAAAA3AAAAA8AAAAAAAAAAAAAAAAAmAIAAGRycy9k&#10;b3ducmV2LnhtbFBLBQYAAAAABAAEAPUAAACJAwAAAAA=&#10;" path="m114,227r,l114,229r,-2xm114,227v31,,59,-13,80,-33l195,195v-21,21,-49,34,-81,34l114,227xm194,194v20,-21,33,-49,33,-80l229,114v,32,-13,60,-34,81l194,194xm227,114r,l229,114r-2,xm227,114r,l229,114r-2,xm227,114c227,83,214,55,194,35r1,-2c216,54,229,83,229,114r-2,xm194,35c173,14,145,2,114,2r,-2c146,,174,13,195,33r-1,2xm114,2r,l114,r,2xm114,2r,l114,r,2xm114,2c83,2,55,14,35,35l33,33c54,13,83,,114,r,2xm35,35c14,55,2,83,2,114r-2,c,83,13,54,33,33r2,2xm2,114r,l,114r2,xm2,114r,l,114r2,xm2,114v,31,12,59,33,80l33,195c13,174,,146,,114r2,xm35,194v20,20,48,33,79,33l114,229c83,229,54,216,33,195r2,-1xm114,227r,l114,229r,-2xe" fillcolor="#24211d" stroked="f">
                <v:path arrowok="t" o:connecttype="custom" o:connectlocs="192011913,388875381;192011913,392302068;192011913,388875381;328441465,334056232;192011913,388875381;382340456,195295017;328441465,334056232;382340456,195295017;385708494,195295017;382340456,195295017;382340456,195295017;385708494,195295017;382340456,195295017;328441465,56532492;382340456,195295017;192011913,3426688;328441465,56532492;192011913,3426688;192011913,0;192011913,3426688;192011913,3426688;192011913,0;192011913,3426688;55582362,56532492;192011913,3426688;3368038,195295017;55582362,56532492;3368038,195295017;0,195295017;3368038,195295017;3368038,195295017;0,195295017;3368038,195295017;55582362,334056232;3368038,195295017;192011913,388875381;55582362,334056232;192011913,388875381;192011913,392302068;192011913,388875381" o:connectangles="0,0,0,0,0,0,0,0,0,0,0,0,0,0,0,0,0,0,0,0,0,0,0,0,0,0,0,0,0,0,0,0,0,0,0,0,0,0,0,0"/>
                <o:lock v:ext="edit" verticies="t"/>
              </v:shape>
              <v:oval id="Oval 497" o:spid="_x0000_s1519" style="position:absolute;left:2012;top:1619;width:2807;height:283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Fz/vMIA&#10;AADcAAAADwAAAGRycy9kb3ducmV2LnhtbESPzarCMBSE9xd8h3AEd9fUInKtRhFRUDdy/dkfmmNb&#10;bE5KE2v16Y0guBxm5htmOm9NKRqqXWFZwaAfgSBOrS44U3A6rn//QDiPrLG0TAoe5GA+6/xMMdH2&#10;zv/UHHwmAoRdggpy76tESpfmZND1bUUcvIutDfog60zqGu8BbkoZR9FIGiw4LORY0TKn9Hq4GQXP&#10;/dG66tk0q5U+l9jGu/12PVKq120XExCeWv8Nf9obrWA4juF9JhwBOXs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cXP+8wgAAANwAAAAPAAAAAAAAAAAAAAAAAJgCAABkcnMvZG93&#10;bnJldi54bWxQSwUGAAAAAAQABAD1AAAAhwMAAAAA&#10;" fillcolor="#24211d" stroked="f"/>
              <v:oval id="Oval 498" o:spid="_x0000_s1520" style="position:absolute;left:2387;top:2000;width:2070;height:2083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w6FAcMA&#10;AADcAAAADwAAAGRycy9kb3ducmV2LnhtbESPQUsDMRSE74L/ITyhF2mzdsW2a9MirYLX1tLz6+a5&#10;G9y8LEncZv+9EQSPw8x8w6y3yXZiIB+MYwUPswIEce204UbB6eNtugQRIrLGzjEpGCnAdnN7s8ZK&#10;uysfaDjGRmQIhwoVtDH2lZShbslimLmeOHufzluMWfpGao/XDLednBfFk7RoOC+02NOupfrr+G0V&#10;DCd/Tn40ZtGPZbrsy1d7j4VSk7v08gwiUor/4b/2u1bwuCrh90w+AnLz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Zw6FAcMAAADcAAAADwAAAAAAAAAAAAAAAACYAgAAZHJzL2Rv&#10;d25yZXYueG1sUEsFBgAAAAAEAAQA9QAAAIgDAAAAAA==&#10;" stroked="f"/>
              <v:oval id="Oval 499" o:spid="_x0000_s1521" style="position:absolute;left:2457;top:2070;width:1918;height:193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PnCU8IA&#10;AADcAAAADwAAAGRycy9kb3ducmV2LnhtbESPQYvCMBSE74L/ITzBm6aKiFajiCjoXsSq90fzbIvN&#10;S2lirf56s7Cwx2FmvmGW69aUoqHaFZYVjIYRCOLU6oIzBdfLfjAD4TyyxtIyKXiTg/Wq21lirO2L&#10;z9QkPhMBwi5GBbn3VSylS3My6Ia2Ig7e3dYGfZB1JnWNrwA3pRxH0VQaLDgs5FjRNqf0kTyNgs/p&#10;Yl31aZrdTt9KbMc/p+N+qlS/124WIDy1/j/81z5oBZP5BH7PhCMgV1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8+cJTwgAAANwAAAAPAAAAAAAAAAAAAAAAAJgCAABkcnMvZG93&#10;bnJldi54bWxQSwUGAAAAAAQABAD1AAAAhwMAAAAA&#10;" fillcolor="#24211d" stroked="f"/>
              <v:oval id="Oval 500" o:spid="_x0000_s1522" style="position:absolute;left:2457;top:2070;width:1918;height:193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numGcQA&#10;AADcAAAADwAAAGRycy9kb3ducmV2LnhtbESPzW7CMBCE75V4B2uRuIFDRSsSMAhRqOiBAz8PsMRL&#10;EojXUWxCeHuMhNTjaGa+0UznrSlFQ7UrLCsYDiIQxKnVBWcKjod1fwzCeWSNpWVS8CAH81nnY4qJ&#10;tnfeUbP3mQgQdgkqyL2vEildmpNBN7AVcfDOtjbog6wzqWu8B7gp5WcUfUuDBYeFHCta5pRe9zej&#10;4He1jU/GRHxs4tGP57/dZYGtUr1uu5iA8NT6//C7vdEKRvEXvM6EIyBnT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Z7phnEAAAA3AAAAA8AAAAAAAAAAAAAAAAAmAIAAGRycy9k&#10;b3ducmV2LnhtbFBLBQYAAAAABAAEAPUAAACJAwAAAAA=&#10;" filled="f" strokecolor="#24211d" strokeweight="0"/>
              <v:shape id="Freeform 501" o:spid="_x0000_s1523" style="position:absolute;left:3790;top:2628;width:394;height:420;visibility:visible;mso-wrap-style:square;v-text-anchor:top" coordsize="30,3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LvUPcUA&#10;AADcAAAADwAAAGRycy9kb3ducmV2LnhtbESPQUvDQBSE74L/YXmCN7tJkaCx2xAEoZQeNBa9PrPP&#10;bDD7Xshu29Rf7wqCx2FmvmFW1ewHdaQp9MIG8kUGirgV23NnYP/6dHMHKkRki4MwGThTgGp9ebHC&#10;0sqJX+jYxE4lCIcSDbgYx1Lr0DryGBYyEifvUyaPMcmp03bCU4L7QS+zrNAee04LDkd6dNR+NQdv&#10;4Fvy3b6QvP54lm1m35e9O7w1xlxfzfUDqEhz/A//tTfWwO19Ab9n0hHQ6x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Au9Q9xQAAANwAAAAPAAAAAAAAAAAAAAAAAJgCAABkcnMv&#10;ZG93bnJldi54bWxQSwUGAAAAAAQABAD1AAAAigMAAAAA&#10;" path="m10,11l11,r8,8l30,7r-6,9l29,26,19,24r-8,8l9,21,,16,10,11xe" stroked="f">
                <v:path arrowok="t" o:connecttype="custom" o:connectlocs="17235748,18911439;18960242,0;32748316,13754012;51708558,12034433;41366846,27506712;49985377,44698571;32748316,41260724;18960242,55013423;15512567,36101985;0,27506712;17235748,18911439" o:connectangles="0,0,0,0,0,0,0,0,0,0,0"/>
              </v:shape>
              <v:shape id="Freeform 502" o:spid="_x0000_s1524" style="position:absolute;left:2571;top:3035;width:362;height:381;visibility:visible;mso-wrap-style:square;v-text-anchor:top" coordsize="28,2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VEojsQA&#10;AADcAAAADwAAAGRycy9kb3ducmV2LnhtbESPQWvCQBSE74X+h+UVvNXdFrFt6iohIHgQklqh10f2&#10;mYRm34bsmsR/7wqCx2FmvmFWm8m2YqDeN441vM0VCOLSmYYrDcff7esnCB+QDbaOScOFPGzWz08r&#10;TIwb+YeGQ6hEhLBPUEMdQpdI6cuaLPq564ijd3K9xRBlX0nT4xjhtpXvSi2lxYbjQo0dZTWV/4ez&#10;1UCZUqejy0q5H3L8S6siV02h9exlSr9BBJrCI3xv74yGxdcH3M7EIyDXV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VRKI7EAAAA3AAAAA8AAAAAAAAAAAAAAAAAmAIAAGRycy9k&#10;b3ducmV2LnhtbFBLBQYAAAAABAAEAPUAAACJAwAAAAA=&#10;" path="m9,10l11,r7,7l28,6r-5,9l27,24,18,22r-8,7l9,19,,14,9,10xe" stroked="f">
                <v:path arrowok="t" o:connecttype="custom" o:connectlocs="15041931,17262879;18384151,0;30083862,12084541;46797550,10357990;38441352,25894318;45125793,41430647;30083862,37977545;16713688,50062086;15041931,32799207;0,24167768;15041931,17262879" o:connectangles="0,0,0,0,0,0,0,0,0,0,0"/>
              </v:shape>
              <v:shape id="Freeform 503" o:spid="_x0000_s1525" style="position:absolute;left:3327;top:2914;width:311;height:330;visibility:visible;mso-wrap-style:square;v-text-anchor:top" coordsize="24,2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Kb8AMMA&#10;AADcAAAADwAAAGRycy9kb3ducmV2LnhtbERPz2vCMBS+C/4P4QneZuqQ4appEUGYQ4ZzPczbM3lr&#10;y5qXtsm0+++Xw8Djx/d7nQ+2EVfqfe1YwXyWgCDWztRcKig+dg9LED4gG2wck4Jf8pBn49EaU+Nu&#10;/E7XUyhFDGGfooIqhDaV0uuKLPqZa4kj9+V6iyHCvpSmx1sMt418TJInabHm2FBhS9uK9Pfpxyq4&#10;HLr98NY5e7zoV9fpQ/G5OBdKTSfDZgUi0BDu4n/3i1GweI5r45l4BGT2B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pKb8AMMAAADcAAAADwAAAAAAAAAAAAAAAACYAgAAZHJzL2Rv&#10;d25yZXYueG1sUEsFBgAAAAAEAAQA9QAAAIgDAAAAAA==&#10;" path="m8,9l10,r5,7l24,5r-4,8l24,21,15,19,9,25,8,17,,13,8,9xe" stroked="f">
                <v:path arrowok="t" o:connecttype="custom" o:connectlocs="13441248,15692742;16801560,0;25201691,12206199;40322447,8718337;33601823,22667147;40322447,36617278;25201691,33129415;15120756,43591683;13441248,29642873;0,22667147;13441248,15692742" o:connectangles="0,0,0,0,0,0,0,0,0,0,0"/>
              </v:shape>
              <v:shape id="Freeform 504" o:spid="_x0000_s1526" style="position:absolute;left:3429;top:3568;width:374;height:356;visibility:visible;mso-wrap-style:square;v-text-anchor:top" coordsize="29,2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iACssUA&#10;AADcAAAADwAAAGRycy9kb3ducmV2LnhtbESPT2vCQBTE70K/w/IEb7pRVDS6SmgptEf/UXp7Zl+z&#10;odm3Mbua1E/vFgo9DjPzG2a97WwlbtT40rGC8SgBQZw7XXKh4Hh4HS5A+ICssXJMCn7Iw3bz1Ftj&#10;ql3LO7rtQyEihH2KCkwIdSqlzw1Z9CNXE0fvyzUWQ5RNIXWDbYTbSk6SZC4tlhwXDNb0bCj/3l+t&#10;gnt2MNdd+36qZ9ni83y3l9nHCyo16HfZCkSgLvyH/9pvWsF0uYTfM/EIyM0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aIAKyxQAAANwAAAAPAAAAAAAAAAAAAAAAAJgCAABkcnMv&#10;ZG93bnJldi54bWxQSwUGAAAAAAQABAD1AAAAigMAAAAA&#10;" path="m8,10l7,r8,5l25,1r-3,9l29,18,19,19r-5,8l10,18,,16,8,10xe" stroked="f">
                <v:path arrowok="t" o:connecttype="custom" o:connectlocs="13329299,17366840;11662975,0;24992274,8683420;41654220,1736684;36656539,17366840;48319515,31261631;31657569,32998315;23327240,46891787;16661946,31261631;0,27788263;13329299,17366840" o:connectangles="0,0,0,0,0,0,0,0,0,0,0"/>
              </v:shape>
              <v:shape id="Freeform 505" o:spid="_x0000_s1527" style="position:absolute;left:3003;top:2146;width:413;height:457;visibility:visible;mso-wrap-style:square;v-text-anchor:top" coordsize="32,3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R8eEcEA&#10;AADcAAAADwAAAGRycy9kb3ducmV2LnhtbERPTYvCMBC9C/6HMII3TZRdka5RRNDVi2D14m1oxjZs&#10;MylN1Lq/fnNY8Ph434tV52rxoDZYzxomYwWCuPDGcqnhct6O5iBCRDZYeyYNLwqwWvZ7C8yMf/KJ&#10;HnksRQrhkKGGKsYmkzIUFTkMY98QJ+7mW4cxwbaUpsVnCne1nCo1kw4tp4YKG9pUVPzkd6fB4XlW&#10;3H7t9fvwsbse92t1tIeL1sNBt/4CEamLb/G/e280fKo0P51JR0Au/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MEfHhHBAAAA3AAAAA8AAAAAAAAAAAAAAAAAmAIAAGRycy9kb3du&#10;cmV2LnhtbFBLBQYAAAAABAAEAPUAAACGAwAAAAA=&#10;" path="m11,12l13,r8,9l32,7,27,18r5,10l20,26r-8,9l10,23,,17,11,12xe" stroked="f">
                <v:path arrowok="t" o:connecttype="custom" o:connectlocs="18312718,20469759;21642772,0;34961699,15353298;53274416,11941019;44950571,30705291;53274416,47764076;33296672,44351797;19977745,59705095;16647690,39235336;0,28999804;18312718,20469759" o:connectangles="0,0,0,0,0,0,0,0,0,0,0"/>
              </v:shape>
              <v:shape id="Freeform 506" o:spid="_x0000_s1528" style="position:absolute;left:3302;top:1676;width:241;height:235;visibility:visible;mso-wrap-style:square;v-text-anchor:top" coordsize="19,1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xDcd8QA&#10;AADcAAAADwAAAGRycy9kb3ducmV2LnhtbESP0YrCMBRE3wX/IVzBN03dRS3VKKuLIOjCWv2AS3Nt&#10;i81NaaJ29+uNIPg4zMwZZr5sTSVu1LjSsoLRMAJBnFldcq7gdNwMYhDOI2usLJOCP3KwXHQ7c0y0&#10;vfOBbqnPRYCwS1BB4X2dSOmyggy6oa2Jg3e2jUEfZJNL3eA9wE0lP6JoIg2WHBYKrGldUHZJr0ZB&#10;vKJxPJ2u9p/4m9rd97/9OVy2SvV77dcMhKfWv8Ov9lYrGEcjeJ4JR0AuH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H8Q3HfEAAAA3AAAAA8AAAAAAAAAAAAAAAAAmAIAAGRycy9k&#10;b3ducmV2LnhtbFBLBQYAAAAABAAEAPUAAACJAwAAAAA=&#10;" path="m6,6l9,r3,6l19,7r-5,4l15,18,9,15,3,18,4,11,,7,6,6xe" stroked="f">
                <v:path arrowok="t" o:connecttype="custom" o:connectlocs="9665769,10226416;14498654,0;19331539,10226416;30608270,11930384;22553462,18747560;24164424,30677944;14498654,25564735;4832885,30677944;6443846,18747560;0,11930384;9665769,10226416" o:connectangles="0,0,0,0,0,0,0,0,0,0,0"/>
              </v:shape>
              <v:shape id="Freeform 507" o:spid="_x0000_s1529" style="position:absolute;left:2743;top:1816;width:241;height:235;visibility:visible;mso-wrap-style:square;v-text-anchor:top" coordsize="19,1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8JCAMQA&#10;AADcAAAADwAAAGRycy9kb3ducmV2LnhtbESP0YrCMBRE34X9h3AF3zTVRS3VKKuLIOjCWv2AS3Nt&#10;i81NaaJ29+uNIPg4zMwZZr5sTSVu1LjSsoLhIAJBnFldcq7gdNz0YxDOI2usLJOCP3KwXHx05pho&#10;e+cD3VKfiwBhl6CCwvs6kdJlBRl0A1sTB+9sG4M+yCaXusF7gJtKjqJoIg2WHBYKrGldUHZJr0ZB&#10;vKJxPJ2u9p/4m9rd97/9OVy2SvW67dcMhKfWv8Ov9lYrGEcjeJ4JR0AuH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I/CQgDEAAAA3AAAAA8AAAAAAAAAAAAAAAAAmAIAAGRycy9k&#10;b3ducmV2LnhtbFBLBQYAAAAABAAEAPUAAACJAwAAAAA=&#10;" path="m6,6l6,r5,4l17,2,15,8r4,5l12,13,8,18,7,12,,10,6,6xe" stroked="f">
                <v:path arrowok="t" o:connecttype="custom" o:connectlocs="9665769,10226416;9665769,0;17720577,6817176;27386347,3409241;24164424,13634351;30608270,22156800;19331539,22156800;12887693,30677944;11276731,20451527;0,17043592;9665769,10226416" o:connectangles="0,0,0,0,0,0,0,0,0,0,0"/>
              </v:shape>
              <v:shape id="Freeform 508" o:spid="_x0000_s1530" style="position:absolute;left:2520;top:1974;width:248;height:248;visibility:visible;mso-wrap-style:square;v-text-anchor:top" coordsize="19,1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ARxgcUA&#10;AADcAAAADwAAAGRycy9kb3ducmV2LnhtbESPT2sCMRTE7wW/Q3hCbzXxT0W2RhFRKF5srYceH5vX&#10;3cXNS0jiuu2nN4VCj8PM/IZZrnvbio5CbBxrGI8UCOLSmYYrDeeP/dMCREzIBlvHpOGbIqxXg4cl&#10;Fsbd+J26U6pEhnAsUEOdki+kjGVNFuPIeeLsfblgMWUZKmkC3jLctnKi1FxabDgv1OhpW1N5OV2t&#10;hna882E2Py7k56Gr/EWp7c/bWevHYb95AZGoT//hv/ar0fCspvB7Jh8Bubo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0BHGBxQAAANwAAAAPAAAAAAAAAAAAAAAAAJgCAABkcnMv&#10;ZG93bnJldi54bWxQSwUGAAAAAAQABAD1AAAAigMAAAAA&#10;" path="m4,7l2,1,9,4,14,,13,7r6,4l12,12r-2,7l6,13,,12,4,7xe" stroked="f">
                <v:path arrowok="t" o:connecttype="custom" o:connectlocs="6806191,11910662;3403095,1700964;15313277,6806465;23820363,0;22118163,11910662;32327449,18717127;20417267,20418091;17014172,32328752;10209286,22119054;0,20418091;6806191,11910662" o:connectangles="0,0,0,0,0,0,0,0,0,0,0"/>
              </v:shape>
              <v:shape id="Freeform 509" o:spid="_x0000_s1531" style="position:absolute;left:2336;top:2171;width:235;height:248;visibility:visible;mso-wrap-style:square;v-text-anchor:top" coordsize="18,1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oNIQcQA&#10;AADcAAAADwAAAGRycy9kb3ducmV2LnhtbESPQYvCMBSE78L+h/AEb5q6WJGuUZaFgoIXq+L10Tzb&#10;0ualNlmt/nqzsOBxmJlvmOW6N424UecqywqmkwgEcW51xYWC4yEdL0A4j6yxsUwKHuRgvfoYLDHR&#10;9s57umW+EAHCLkEFpfdtIqXLSzLoJrYlDt7FdgZ9kF0hdYf3ADeN/IyiuTRYcVgosaWfkvI6+zUK&#10;ds80jeNtNn8urqfTxe7q6+xcKzUa9t9fIDz1/h3+b2+0gjiawd+ZcATk6gU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HKDSEHEAAAA3AAAAA8AAAAAAAAAAAAAAAAAmAIAAGRycy9k&#10;b3ducmV2LnhtbFBLBQYAAAAABAAEAPUAAACJAwAAAAA=&#10;" path="m3,9l,3,6,5,11,r1,6l18,9r-6,3l11,19,6,14,,15,3,9xe" stroked="f">
                <v:path arrowok="t" o:connecttype="custom" o:connectlocs="5112773,15313894;0,5104196;10225546,8507429;18745964,0;20449787,10209698;30675333,15313894;20449787,20418091;18745964,32328752;10225546,23821323;0,25522287;5112773,15313894" o:connectangles="0,0,0,0,0,0,0,0,0,0,0"/>
              </v:shape>
              <v:shape id="Freeform 510" o:spid="_x0000_s1532" style="position:absolute;left:3587;top:1701;width:242;height:248;visibility:visible;mso-wrap-style:square;v-text-anchor:top" coordsize="19,1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KFMbsQA&#10;AADcAAAADwAAAGRycy9kb3ducmV2LnhtbESPQWsCMRSE7wX/Q3gFbzWxqMjWKEUUxIvWeujxsXnd&#10;Xdy8hCRd1/76RhB6HGbmG2ax6m0rOgqxcaxhPFIgiEtnGq40nD+3L3MQMSEbbB2ThhtFWC0HTwss&#10;jLvyB3WnVIkM4VighjolX0gZy5osxpHzxNn7dsFiyjJU0gS8Zrht5atSM2mx4bxQo6d1TeXl9GM1&#10;tOOND5PZYS6/9l3lL0qtf49nrYfP/fsbiER9+g8/2jujYaqmcD+Tj4Bc/g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ShTG7EAAAA3AAAAA8AAAAAAAAAAAAAAAAAmAIAAGRycy9k&#10;b3ducmV2LnhtbFBLBQYAAAAABAAEAPUAAACJAwAAAAA=&#10;" path="m7,6l11,r2,7l19,9r-6,4l13,19,8,15,1,17,4,11,,5,7,6xe" stroked="f">
                <v:path arrowok="t" o:connecttype="custom" o:connectlocs="11323521,10209698;17794104,0;21029395,11910662;30735270,15313894;21029395,22119054;21029395,32328752;12941166,25522287;1617646,28925520;6470583,18717127;0,8507429;11323521,10209698" o:connectangles="0,0,0,0,0,0,0,0,0,0,0"/>
              </v:shape>
              <v:shape id="Freeform 511" o:spid="_x0000_s1533" style="position:absolute;left:3016;top:1714;width:228;height:235;visibility:visible;mso-wrap-style:square;v-text-anchor:top" coordsize="18,1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/SvscQA&#10;AADcAAAADwAAAGRycy9kb3ducmV2LnhtbESP0WrCQBRE3wv+w3KFvhTdKFYkuooKQvBBaPQDLtlr&#10;EszejburSfv1XaHQx2FmzjCrTW8a8STna8sKJuMEBHFhdc2lgsv5MFqA8AFZY2OZFHyTh8168LbC&#10;VNuOv+iZh1JECPsUFVQhtKmUvqjIoB/bljh6V+sMhihdKbXDLsJNI6dJMpcGa44LFba0r6i45Q+j&#10;4HRtzXGWZ93khD931/Bsl31kSr0P++0SRKA+/If/2plW8JnM4XUmHgG5/gU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Df0r7HEAAAA3AAAAA8AAAAAAAAAAAAAAAAAmAIAAGRycy9k&#10;b3ducmV2LnhtbFBLBQYAAAAABAAEAPUAAACJAwAAAAA=&#10;" path="m6,6l7,r4,5l18,4r-3,6l17,16,11,14,6,18,5,12,,8,6,6xe" stroked="f">
                <v:path arrowok="t" o:connecttype="custom" o:connectlocs="9652423,10226416;11261161,0;17696109,8521143;28957270,6817176;24131058,17043592;27348533,27268703;17696109,23860768;9652423,30677944;8043686,20451527;0,13634351;9652423,10226416" o:connectangles="0,0,0,0,0,0,0,0,0,0,0"/>
              </v:shape>
              <v:shape id="Freeform 512" o:spid="_x0000_s1534" style="position:absolute;left:4260;top:2171;width:248;height:248;visibility:visible;mso-wrap-style:square;v-text-anchor:top" coordsize="19,1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z93gsUA&#10;AADcAAAADwAAAGRycy9kb3ducmV2LnhtbESPQWsCMRSE70L/Q3iF3jSxWCurUYpUKL1o1YPHx+a5&#10;u7h5CUm6bvvrTaHgcZiZb5jFqret6CjExrGG8UiBIC6dabjScDxshjMQMSEbbB2Thh+KsFo+DBZY&#10;GHflL+r2qRIZwrFADXVKvpAyljVZjCPnibN3dsFiyjJU0gS8Zrht5bNSU2mx4bxQo6d1TeVl/201&#10;tON3HybT7UyePrvKX5Ra/+6OWj899m9zEIn6dA//tz+Mhhf1Cn9n8hGQyxs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LP3eCxQAAANwAAAAPAAAAAAAAAAAAAAAAAJgCAABkcnMv&#10;ZG93bnJldi54bWxQSwUGAAAAAAQABAD1AAAAigMAAAAA&#10;" path="m12,4l18,3,15,9r4,6l12,14,8,19,6,12,,9,6,6,7,r5,4xe" stroked="f">
                <v:path arrowok="t" o:connecttype="custom" o:connectlocs="20417267,6806465;30626554,5104196;25521258,15313894;32327449,25522287;20417267,23821323;13611077,32328752;10209286,20418091;0,15313894;10209286,10209698;11910181,0;20417267,6806465" o:connectangles="0,0,0,0,0,0,0,0,0,0,0"/>
              </v:shape>
              <v:shape id="Freeform 513" o:spid="_x0000_s1535" style="position:absolute;left:3848;top:1816;width:241;height:235;visibility:visible;mso-wrap-style:square;v-text-anchor:top" coordsize="19,1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ip16sEA&#10;AADcAAAADwAAAGRycy9kb3ducmV2LnhtbERPy4rCMBTdD/gP4QruxlRFLdUoPhCEUdDqB1yaa1ts&#10;bkoTtc7XTxYDLg/nPV+2phJPalxpWcGgH4EgzqwuOVdwvey+YxDOI2usLJOCNzlYLjpfc0y0ffGZ&#10;nqnPRQhhl6CCwvs6kdJlBRl0fVsTB+5mG4M+wCaXusFXCDeVHEbRRBosOTQUWNOmoOyePoyCeE3j&#10;eDpdH0Z4Su3P9tcez/e9Ur1uu5qB8NT6j/jfvdcKxlFYG86EIyAXf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O4qderBAAAA3AAAAA8AAAAAAAAAAAAAAAAAmAIAAGRycy9kb3du&#10;cmV2LnhtbFBLBQYAAAAABAAEAPUAAACGAwAAAAA=&#10;" path="m8,4l14,r,6l19,10r-6,2l11,18,7,13,,13,4,8,2,2,8,4xe" stroked="f">
                <v:path arrowok="t" o:connecttype="custom" o:connectlocs="12887693,6817176;22553462,0;22553462,10226416;30608270,17043592;20942501,20451527;17720577,30677944;11276731,22156800;0,22156800;6443846,13634351;3221923,3409241;12887693,6817176" o:connectangles="0,0,0,0,0,0,0,0,0,0,0"/>
              </v:shape>
              <v:shape id="Freeform 514" o:spid="_x0000_s1536" style="position:absolute;left:4076;top:1974;width:248;height:235;visibility:visible;mso-wrap-style:square;v-text-anchor:top" coordsize="19,1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WbQccQA&#10;AADcAAAADwAAAGRycy9kb3ducmV2LnhtbESP0WrCQBRE3wX/YbkF33TTihpTV9GKIGihpn7AJXub&#10;BLN3Q3bV6Ne7gtDHYWbOMLNFaypxocaVlhW8DyIQxJnVJecKjr+bfgzCeWSNlWVScCMHi3m3M8NE&#10;2ysf6JL6XAQIuwQVFN7XiZQuK8igG9iaOHh/tjHog2xyqRu8Brip5EcUjaXBksNCgTV9FZSd0rNR&#10;EK9oFE8mq/0Qf1K7W9/t9+G0Var31i4/QXhq/X/41d5qBaNoCs8z4QjI+Q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IFm0HHEAAAA3AAAAA8AAAAAAAAAAAAAAAAAmAIAAGRycy9k&#10;b3ducmV2LnhtbFBLBQYAAAAABAAEAPUAAACJAwAAAAA=&#10;" path="m10,3l16,1,14,7r5,5l12,13,9,18,6,12,,11,5,7,4,r6,3xe" stroked="f">
                <v:path arrowok="t" o:connecttype="custom" o:connectlocs="17014172,5113208;27223458,1703968;23820363,11930384;32327449,20451527;20417267,22156800;15313277,30677944;10209286,20451527;0,18747560;8507086,11930384;6806191,0;17014172,5113208" o:connectangles="0,0,0,0,0,0,0,0,0,0,0"/>
              </v:shape>
              <v:shape id="Freeform 515" o:spid="_x0000_s1537" style="position:absolute;left:2235;top:3517;width:235;height:248;visibility:visible;mso-wrap-style:square;v-text-anchor:top" coordsize="18,1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GHYn8IA&#10;AADcAAAADwAAAGRycy9kb3ducmV2LnhtbERPTYvCMBC9L/gfwgje1tTFSqlGEaGwC17sKl6HZmxL&#10;m0ltslr99eYg7PHxvlebwbTiRr2rLSuYTSMQxIXVNZcKjr/ZZwLCeWSNrWVS8CAHm/XoY4Wptnc+&#10;0C33pQgh7FJUUHnfpVK6oiKDbmo74sBdbG/QB9iXUvd4D+GmlV9RtJAGaw4NFXa0q6ho8j+jYP/M&#10;sjj+yRfP5Ho6Xey+uc7PjVKT8bBdgvA0+H/x2/2tFcSzMD+cCUdArl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IYdifwgAAANwAAAAPAAAAAAAAAAAAAAAAAJgCAABkcnMvZG93&#10;bnJldi54bWxQSwUGAAAAAAQABAD1AAAAhwMAAAAA&#10;" path="m6,14l,14,4,8,1,2,8,4,13,r,7l18,10r-6,3l10,19,6,14xe" stroked="f">
                <v:path arrowok="t" o:connecttype="custom" o:connectlocs="10225546,23821323;0,23821323;6816596,13611625;1703823,3403233;13633191,6806465;22154915,0;22154915,11910662;30675333,17014858;20449787,22119054;17042142,32328752;10225546,23821323" o:connectangles="0,0,0,0,0,0,0,0,0,0,0"/>
              </v:shape>
              <v:shape id="Freeform 516" o:spid="_x0000_s1538" style="position:absolute;left:2597;top:3924;width:247;height:235;visibility:visible;mso-wrap-style:square;v-text-anchor:top" coordsize="19,1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slKqsUA&#10;AADcAAAADwAAAGRycy9kb3ducmV2LnhtbESP0WrCQBRE34X+w3ILfdNNKjYhdSNVKQhaqGk/4JK9&#10;TUKyd0N21bRf7woFH4eZOcMsV6PpxJkG11hWEM8iEMSl1Q1XCr6/3qcpCOeRNXaWScEvOVjlD5Ml&#10;Ztpe+EjnwlciQNhlqKD2vs+kdGVNBt3M9sTB+7GDQR/kUEk94CXATSefo+hFGmw4LNTY06amsi1O&#10;RkG6pkWaJOvDHD8Lu9/+2Y9ju1Pq6XF8ewXhafT38H97pxUs4hhuZ8IRkPkV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6yUqqxQAAANwAAAAPAAAAAAAAAAAAAAAAAJgCAABkcnMv&#10;ZG93bnJldi54bWxQSwUGAAAAAAQABAD1AAAAigMAAAAA&#10;" path="m10,15l4,18,5,12,,7,7,6,9,r3,6l19,7r-5,4l16,18,10,15xe" stroked="f">
                <v:path arrowok="t" o:connecttype="custom" o:connectlocs="16945572,25564735;6778749,30677944;8472786,20451527;0,11930384;11862160,10226416;15251535,0;20334946,10226416;32197107,11930384;23724321,18747560;27113695,30677944;16945572,25564735" o:connectangles="0,0,0,0,0,0,0,0,0,0,0"/>
              </v:shape>
              <v:shape id="Freeform 517" o:spid="_x0000_s1539" style="position:absolute;left:2844;top:4070;width:235;height:248;visibility:visible;mso-wrap-style:square;v-text-anchor:top" coordsize="18,1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//jc8QA&#10;AADcAAAADwAAAGRycy9kb3ducmV2LnhtbESPQYvCMBSE7wv+h/AWvK2pYkWqURahoODFruL10Tzb&#10;0ualNlGrv94sLOxxmJlvmOW6N424U+cqywrGowgEcW51xYWC40/6NQfhPLLGxjIpeJKD9WrwscRE&#10;2wcf6J75QgQIuwQVlN63iZQuL8mgG9mWOHgX2xn0QXaF1B0+Atw0chJFM2mw4rBQYkubkvI6uxkF&#10;+1eaxvEum73m19PpYvf1dXqulRp+9t8LEJ56/x/+a2+1gng8gd8z4QjI1Rs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f/43PEAAAA3AAAAA8AAAAAAAAAAAAAAAAAmAIAAGRycy9k&#10;b3ducmV2LnhtbFBLBQYAAAAABAAEAPUAAACJAwAAAAA=&#10;" path="m11,14l6,19r,-7l,9,6,6,7,r5,5l18,4,15,9r3,6l11,14xe" stroked="f">
                <v:path arrowok="t" o:connecttype="custom" o:connectlocs="18745964,23821323;10225546,32328752;10225546,20418091;0,15313894;10225546,10209698;11929369,0;20449787,8507429;30675333,6806465;25562560,15313894;30675333,25522287;18745964,23821323" o:connectangles="0,0,0,0,0,0,0,0,0,0,0"/>
              </v:shape>
              <v:shape id="Freeform 518" o:spid="_x0000_s1540" style="position:absolute;left:3117;top:4146;width:248;height:248;visibility:visible;mso-wrap-style:square;v-text-anchor:top" coordsize="19,1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d3nXMUA&#10;AADcAAAADwAAAGRycy9kb3ducmV2LnhtbESPQWsCMRSE74X+h/AKvdVkWxVZjVKkheJFaz30+Ng8&#10;dxc3LyFJ19VfbwqFHoeZ+YZZrAbbiZ5CbB1rKEYKBHHlTMu1hsPX+9MMREzIBjvHpOFCEVbL+7sF&#10;lsad+ZP6fapFhnAsUUOTki+ljFVDFuPIeeLsHV2wmLIMtTQBzxluO/ms1FRabDkvNOhp3VB12v9Y&#10;DV3x5sN4up3J701f+5NS6+vuoPXjw/A6B5FoSP/hv/aH0TApXuD3TD4Ccnk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x3edcxQAAANwAAAAPAAAAAAAAAAAAAAAAAJgCAABkcnMv&#10;ZG93bnJldi54bWxQSwUGAAAAAAQABAD1AAAAigMAAAAA&#10;" path="m12,13l9,19,7,12,,11,6,7,5,r6,4l17,2,15,8r4,5l12,13xe" stroked="f">
                <v:path arrowok="t" o:connecttype="custom" o:connectlocs="20417267,22119054;15313277,32328752;11910181,20418091;0,18717127;10209286,11910662;8507086,0;18716372,6806465;28924353,3403233;25521258,13611625;32327449,22119054;20417267,22119054" o:connectangles="0,0,0,0,0,0,0,0,0,0,0"/>
              </v:shape>
              <v:shape id="Freeform 519" o:spid="_x0000_s1541" style="position:absolute;left:2114;top:3270;width:248;height:235;visibility:visible;mso-wrap-style:square;v-text-anchor:top" coordsize="19,1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r7pMsUA&#10;AADcAAAADwAAAGRycy9kb3ducmV2LnhtbESP0WrCQBRE3wX/YbmCb7rRag3RVbQiCG2hpv2AS/aa&#10;BLN3Q3bV6Ne7BcHHYWbOMItVaypxocaVlhWMhhEI4szqknMFf7+7QQzCeWSNlWVScCMHq2W3s8BE&#10;2ysf6JL6XAQIuwQVFN7XiZQuK8igG9qaOHhH2xj0QTa51A1eA9xUchxF79JgyWGhwJo+CspO6dko&#10;iDc0jWezzdcb/qT2c3u334fTXql+r13PQXhq/Sv8bO+1guloAv9nwhGQywc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qvukyxQAAANwAAAAPAAAAAAAAAAAAAAAAAJgCAABkcnMv&#10;ZG93bnJldi54bWxQSwUGAAAAAAQABAD1AAAAigMAAAAA&#10;" path="m6,12l,11,5,6,4,,9,3,15,,14,7r5,4l12,12,9,18,6,12xe" stroked="f">
                <v:path arrowok="t" o:connecttype="custom" o:connectlocs="10209286,20451527;0,18747560;8507086,10226416;6806191,0;15313277,5113208;25521258,0;23820363,11930384;32327449,18747560;20417267,20451527;15313277,30677944;10209286,20451527" o:connectangles="0,0,0,0,0,0,0,0,0,0,0"/>
              </v:shape>
              <v:shape id="Freeform 520" o:spid="_x0000_s1542" style="position:absolute;left:2400;top:3740;width:235;height:247;visibility:visible;mso-wrap-style:square;v-text-anchor:top" coordsize="18,1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BZ7B8QA&#10;AADcAAAADwAAAGRycy9kb3ducmV2LnhtbESPQYvCMBSE7wv+h/AEb2uqWJFqFBEKK3ixruz10Tzb&#10;0ualNlmt/nqzsOBxmJlvmNWmN424Uecqywom4wgEcW51xYWC71P6uQDhPLLGxjIpeJCDzXrwscJE&#10;2zsf6Zb5QgQIuwQVlN63iZQuL8mgG9uWOHgX2xn0QXaF1B3eA9w0chpFc2mw4rBQYku7kvI6+zUK&#10;Ds80jeN9Nn8urufzxR7q6+ynVmo07LdLEJ56/w7/t7+0gngSw9+ZcATk+gU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gWewfEAAAA3AAAAA8AAAAAAAAAAAAAAAAAmAIAAGRycy9k&#10;b3ducmV2LnhtbFBLBQYAAAAABAAEAPUAAACJAwAAAAA=&#10;" path="m7,15l1,16,3,10,,5r6,l10,r2,6l18,9r-5,3l12,19,7,15xe" stroked="f">
                <v:path arrowok="t" o:connecttype="custom" o:connectlocs="11929369,25419387;1703823,27114793;5112773,16946258;0,8473129;10225546,8473129;17042142,0;20449787,10168535;30675333,15252152;22154915,20335770;20449787,32198410;11929369,25419387" o:connectangles="0,0,0,0,0,0,0,0,0,0,0"/>
              </v:shape>
              <v:shape id="Freeform 521" o:spid="_x0000_s1543" style="position:absolute;left:2184;top:2406;width:248;height:248;visibility:visible;mso-wrap-style:square;v-text-anchor:top" coordsize="19,1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apExMUA&#10;AADcAAAADwAAAGRycy9kb3ducmV2LnhtbESPQWsCMRSE74X+h/AKvdVkpV1kaxQRheKlrXro8bF5&#10;7i5uXkIS162/vikUehxm5htmvhxtLwYKsXOsoZgoEMS1Mx03Go6H7dMMREzIBnvHpOGbIiwX93dz&#10;rIy78icN+9SIDOFYoYY2JV9JGeuWLMaJ88TZO7lgMWUZGmkCXjPc9nKqVCktdpwXWvS0bqk+7y9W&#10;Q19sfHgu32fyazc0/qzU+vZx1PrxYVy9gkg0pv/wX/vNaHgpSvg9k4+AXPw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hqkTExQAAANwAAAAPAAAAAAAAAAAAAAAAAJgCAABkcnMv&#10;ZG93bnJldi54bWxQSwUGAAAAAAQABAD1AAAAigMAAAAA&#10;" path="m4,11l,6r6,l10,r2,6l19,8r-6,4l14,19,8,15,2,17,4,11xe" stroked="f">
                <v:path arrowok="t" o:connecttype="custom" o:connectlocs="6806191,18717127;0,10209698;10209286,10209698;17014172,0;20417267,10209698;32327449,13611625;22118163,20418091;23820363,32328752;13611077,25522287;3403095,28925520;6806191,18717127" o:connectangles="0,0,0,0,0,0,0,0,0,0,0"/>
              </v:shape>
              <v:shape id="Freeform 522" o:spid="_x0000_s1544" style="position:absolute;left:2063;top:2971;width:235;height:248;visibility:visible;mso-wrap-style:square;v-text-anchor:top" coordsize="18,1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4hA68UA&#10;AADcAAAADwAAAGRycy9kb3ducmV2LnhtbESPQWvCQBSE7wX/w/KE3urGYlSiq4gQsOClUfH6yD6T&#10;kOzbmN1q9Ne7hUKPw8x8wyzXvWnEjTpXWVYwHkUgiHOrKy4UHA/pxxyE88gaG8uk4EEO1qvB2xIT&#10;be/8TbfMFyJA2CWooPS+TaR0eUkG3ci2xMG72M6gD7IrpO7wHuCmkZ9RNJUGKw4LJba0LSmvsx+j&#10;YP9M0zj+yqbP+fV0uth9fZ2ca6Xeh/1mAcJT7//Df+2dVhCPZ/B7JhwBuXo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HiEDrxQAAANwAAAAPAAAAAAAAAAAAAAAAAJgCAABkcnMv&#10;ZG93bnJldi54bWxQSwUGAAAAAAQABAD1AAAAigMAAAAA&#10;" path="m6,13l,10,6,7,6,r5,5l18,3,15,9r3,6l12,14,7,19,6,13xe" stroked="f">
                <v:path arrowok="t" o:connecttype="custom" o:connectlocs="10225546,22119054;0,17014858;10225546,11910662;10225546,0;18745964,8507429;30675333,5104196;25562560,15313894;30675333,25522287;20449787,23821323;11929369,32328752;10225546,22119054" o:connectangles="0,0,0,0,0,0,0,0,0,0,0"/>
              </v:shape>
              <v:shape id="Freeform 523" o:spid="_x0000_s1545" style="position:absolute;left:2089;top:2679;width:235;height:254;visibility:visible;mso-wrap-style:square;v-text-anchor:top" coordsize="18,1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hfUmcIA&#10;AADcAAAADwAAAGRycy9kb3ducmV2LnhtbERPTYvCMBC9L/gfwgje1tTFSqlGEaGwC17sKl6HZmxL&#10;m0ltslr99eYg7PHxvlebwbTiRr2rLSuYTSMQxIXVNZcKjr/ZZwLCeWSNrWVS8CAHm/XoY4Wptnc+&#10;0C33pQgh7FJUUHnfpVK6oiKDbmo74sBdbG/QB9iXUvd4D+GmlV9RtJAGaw4NFXa0q6ho8j+jYP/M&#10;sjj+yRfP5Ho6Xey+uc7PjVKT8bBdgvA0+H/x2/2tFcSzsDacCUdArl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2F9SZwgAAANwAAAAPAAAAAAAAAAAAAAAAAJgCAABkcnMvZG93&#10;bnJldi54bWxQSwUGAAAAAAQABAD1AAAAhwMAAAAA&#10;" path="m5,12l,8,6,6,8,r4,5l18,6r-4,5l16,17,10,15,5,19r,-7xe" stroked="f">
                <v:path arrowok="t" o:connecttype="custom" o:connectlocs="8520418,21448154;0,14299215;10225546,10724077;13633191,0;20449787,8936508;30675333,10724077;23858737,19660585;27266382,30384662;17042142,26810861;8520418,33959800;8520418,21448154" o:connectangles="0,0,0,0,0,0,0,0,0,0,0"/>
              </v:shape>
              <v:shape id="Freeform 524" o:spid="_x0000_s1546" style="position:absolute;left:4362;top:3517;width:248;height:248;visibility:visible;mso-wrap-style:square;v-text-anchor:top" coordsize="19,1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DXQtsUA&#10;AADcAAAADwAAAGRycy9kb3ducmV2LnhtbESPQWsCMRSE70L/Q3gFb5psUbGrUYq0IL20tR48Pjav&#10;u4ubl5Ck69pfbwqFHoeZ+YZZbwfbiZ5CbB1rKKYKBHHlTMu1huPny2QJIiZkg51j0nClCNvN3WiN&#10;pXEX/qD+kGqRIRxL1NCk5EspY9WQxTh1njh7Xy5YTFmGWpqAlwy3nXxQaiEttpwXGvS0a6g6H76t&#10;hq549mG2eFvK02tf+7NSu5/3o9bj++FpBSLRkP7Df+290TAvHuH3TD4CcnM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QNdC2xQAAANwAAAAPAAAAAAAAAAAAAAAAAJgCAABkcnMv&#10;ZG93bnJldi54bWxQSwUGAAAAAAQABAD1AAAAigMAAAAA&#10;" path="m12,14r7,l15,8,17,2,11,4,6,,5,7,,10r6,2l8,19r4,-5xe" stroked="f">
                <v:path arrowok="t" o:connecttype="custom" o:connectlocs="20417267,23821323;32327449,23821323;25521258,13611625;28924353,3403233;18716372,6806465;10209286,0;8507086,11910662;0,17014858;10209286,20418091;13611077,32328752;20417267,23821323" o:connectangles="0,0,0,0,0,0,0,0,0,0,0"/>
              </v:shape>
              <v:shape id="Freeform 525" o:spid="_x0000_s1547" style="position:absolute;left:3987;top:3924;width:248;height:235;visibility:visible;mso-wrap-style:square;v-text-anchor:top" coordsize="19,1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+kljMMA&#10;AADcAAAADwAAAGRycy9kb3ducmV2LnhtbERP3WrCMBS+H/gO4QjezVTFWbpG8YdBYRPWbg9waI5t&#10;sTkpTbTdnn65GHj58f2nu9G04k69aywrWMwjEMSl1Q1XCr6/3p5jEM4ja2wtk4IfcrDbTp5STLQd&#10;OKd74SsRQtglqKD2vkukdGVNBt3cdsSBu9jeoA+wr6TucQjhppXLKHqRBhsODTV2dKypvBY3oyA+&#10;0DrebA4fK/ws7Pvp157za6bUbDruX0F4Gv1D/O/OtIL1MswPZ8IRkNs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W+kljMMAAADcAAAADwAAAAAAAAAAAAAAAACYAgAAZHJzL2Rv&#10;d25yZXYueG1sUEsFBgAAAAAEAAQA9QAAAIgDAAAAAA==&#10;" path="m10,15r5,3l14,12,19,7,13,6,10,,7,6,,7r5,4l4,18r6,-3xe" stroked="f">
                <v:path arrowok="t" o:connecttype="custom" o:connectlocs="17014172,25564735;25521258,30677944;23820363,20451527;32327449,11930384;22118163,10226416;17014172,0;11910181,10226416;0,11930384;8507086,18747560;6806191,30677944;17014172,25564735" o:connectangles="0,0,0,0,0,0,0,0,0,0,0"/>
              </v:shape>
              <v:shape id="Freeform 526" o:spid="_x0000_s1548" style="position:absolute;left:3752;top:4070;width:235;height:235;visibility:visible;mso-wrap-style:square;v-text-anchor:top" coordsize="18,1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6hrpcUA&#10;AADcAAAADwAAAGRycy9kb3ducmV2LnhtbESP0WrCQBRE3wv+w3IFX4puIlYkuooVhNAHodEPuGSv&#10;STB7N+5uTezXdwuFPg4zc4bZ7AbTigc531hWkM4SEMSl1Q1XCi7n43QFwgdkja1lUvAkD7vt6GWD&#10;mbY9f9KjCJWIEPYZKqhD6DIpfVmTQT+zHXH0rtYZDFG6SmqHfYSbVs6TZCkNNhwXauzoUFN5K76M&#10;gtO1Mx+LIu/TE37fXcuL9/w1V2oyHvZrEIGG8B/+a+dawds8hd8z8QjI7Q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zqGulxQAAANwAAAAPAAAAAAAAAAAAAAAAAJgCAABkcnMv&#10;ZG93bnJldi54bWxQSwUGAAAAAAQABAD1AAAAigMAAAAA&#10;" path="m7,14r5,4l12,12,18,9,12,6,11,,7,4,,4,3,9,1,15,7,14xe" stroked="f">
                <v:path arrowok="t" o:connecttype="custom" o:connectlocs="11929369,23860768;20449787,30677944;20449787,20451527;30675333,15339625;20449787,10226416;18745964,0;11929369,6817176;0,6817176;5112773,15339625;1703823,25564735;11929369,23860768" o:connectangles="0,0,0,0,0,0,0,0,0,0,0"/>
              </v:shape>
              <v:shape id="Freeform 527" o:spid="_x0000_s1549" style="position:absolute;left:3467;top:4146;width:247;height:248;visibility:visible;mso-wrap-style:square;v-text-anchor:top" coordsize="19,1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P2IesUA&#10;AADcAAAADwAAAGRycy9kb3ducmV2LnhtbESPQWsCMRSE74X+h/AEbzVxqSJbo4i0ULzUWg89Pjav&#10;u4ubl5Ck6+qvbwShx2FmvmGW68F2oqcQW8caphMFgrhypuVaw/Hr7WkBIiZkg51j0nChCOvV48MS&#10;S+PO/En9IdUiQziWqKFJyZdSxqohi3HiPHH2flywmLIMtTQBzxluO1koNZcWW84LDXraNlSdDr9W&#10;Qzd99eF5/rGQ37u+9ielttf9UevxaNi8gEg0pP/wvf1uNMyKAm5n8hGQqz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Q/Yh6xQAAANwAAAAPAAAAAAAAAAAAAAAAAJgCAABkcnMv&#10;ZG93bnJldi54bWxQSwUGAAAAAAQABAD1AAAAigMAAAAA&#10;" path="m7,13r4,6l13,12r6,-1l14,7,14,,9,4,2,1,4,8,,13r7,xe" stroked="f">
                <v:path arrowok="t" o:connecttype="custom" o:connectlocs="11862160,22119054;18640909,32328752;22028984,20418091;32197107,18717127;23724321,11910662;23724321,0;15251535,6806465;3389374,1700964;6778749,13611625;0,22119054;11862160,22119054" o:connectangles="0,0,0,0,0,0,0,0,0,0,0"/>
              </v:shape>
              <v:shape id="Freeform 528" o:spid="_x0000_s1550" style="position:absolute;left:4483;top:3270;width:247;height:235;visibility:visible;mso-wrap-style:square;v-text-anchor:top" coordsize="19,1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zu7+8QA&#10;AADcAAAADwAAAGRycy9kb3ducmV2LnhtbESP3YrCMBSE7xd8h3CEvVtTFddSjeIPC4IraPUBDs2x&#10;LTYnpYlafXqzsODlMDPfMNN5aypxo8aVlhX0exEI4szqknMFp+PPVwzCeWSNlWVS8CAH81nnY4qJ&#10;tnc+0C31uQgQdgkqKLyvEyldVpBB17M1cfDOtjHog2xyqRu8B7ip5CCKvqXBksNCgTWtCsou6dUo&#10;iJc0isfj5e8Q96ndrp92d7hslPrstosJCE+tf4f/2xutYDQYwt+ZcATk7AU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Ks7u/vEAAAA3AAAAA8AAAAAAAAAAAAAAAAAmAIAAGRycy9k&#10;b3ducmV2LnhtbFBLBQYAAAAABAAEAPUAAACJAwAAAAA=&#10;" path="m12,12r7,-1l14,6,15,,9,3,3,,4,7,,11r6,1l10,18r2,-6xe" stroked="f">
                <v:path arrowok="t" o:connecttype="custom" o:connectlocs="20334946,20451527;32197107,18747560;23724321,10226416;25418358,0;15251535,5113208;5083412,0;6778749,11930384;0,18747560;10168123,20451527;16945572,30677944;20334946,20451527" o:connectangles="0,0,0,0,0,0,0,0,0,0,0"/>
              </v:shape>
              <v:shape id="Freeform 529" o:spid="_x0000_s1551" style="position:absolute;left:4197;top:3740;width:248;height:247;visibility:visible;mso-wrap-style:square;v-text-anchor:top" coordsize="19,1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Fi1lcQA&#10;AADcAAAADwAAAGRycy9kb3ducmV2LnhtbESPQWsCMRSE74X+h/AKvdVEUZGtUUQqSC9a9dDjY/Pc&#10;Xdy8hCRdt/31RhB6HGbmG2a+7G0rOgqxcaxhOFAgiEtnGq40nI6btxmImJANto5Jwy9FWC6en+ZY&#10;GHflL+oOqRIZwrFADXVKvpAyljVZjAPnibN3dsFiyjJU0gS8Zrht5UipqbTYcF6o0dO6pvJy+LEa&#10;2uGHD+Ppbia/P7vKX5Ra/+1PWr++9Kt3EIn69B9+tLdGw2Q0hvuZfATk4gY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DBYtZXEAAAA3AAAAA8AAAAAAAAAAAAAAAAAmAIAAGRycy9k&#10;b3ducmV2LnhtbFBLBQYAAAAABAAEAPUAAACJAwAAAAA=&#10;" path="m11,15r6,1l15,10,19,5r-7,l8,,6,6,,9r6,3l6,19r5,-4xe" stroked="f">
                <v:path arrowok="t" o:connecttype="custom" o:connectlocs="18716372,25419387;28924353,27114793;25521258,16946258;32327449,8473129;20417267,8473129;13611077,0;10209286,10168535;0,15252152;10209286,20335770;10209286,32198410;18716372,25419387" o:connectangles="0,0,0,0,0,0,0,0,0,0,0"/>
              </v:shape>
              <v:shape id="Freeform 530" o:spid="_x0000_s1552" style="position:absolute;left:4419;top:2406;width:241;height:248;visibility:visible;mso-wrap-style:square;v-text-anchor:top" coordsize="19,1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xQQDsUA&#10;AADcAAAADwAAAGRycy9kb3ducmV2LnhtbESPQWsCMRSE70L/Q3iF3jRRqsjWKCItlF5aVw89PjbP&#10;3cXNS0jSdeuvN4WCx2FmvmFWm8F2oqcQW8caphMFgrhypuVaw/HwNl6CiAnZYOeYNPxShM36YbTC&#10;wrgL76kvUy0yhGOBGpqUfCFlrBqyGCfOE2fv5ILFlGWopQl4yXDbyZlSC2mx5bzQoKddQ9W5/LEa&#10;uumrD8+Lz6X8/uhrf1Zqd/06av30OGxfQCQa0j383343GuazOfydyUdArm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fFBAOxQAAANwAAAAPAAAAAAAAAAAAAAAAAJgCAABkcnMv&#10;ZG93bnJldi54bWxQSwUGAAAAAAQABAD1AAAAigMAAAAA&#10;" path="m15,11l19,6r-7,l9,,6,6,,8r5,4l5,19r5,-4l16,17,15,11xe" stroked="f">
                <v:path arrowok="t" o:connecttype="custom" o:connectlocs="24164424,18717127;30608270,10209698;19331539,10209698;14498654,0;9665769,10209698;0,13611625;8054808,20418091;8054808,32328752;16109616,25522287;25775385,28925520;24164424,18717127" o:connectangles="0,0,0,0,0,0,0,0,0,0,0"/>
              </v:shape>
              <v:shape id="Freeform 531" o:spid="_x0000_s1553" style="position:absolute;left:4533;top:2971;width:248;height:248;visibility:visible;mso-wrap-style:square;v-text-anchor:top" coordsize="19,1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8aOecUA&#10;AADcAAAADwAAAGRycy9kb3ducmV2LnhtbESPT2sCMRTE70K/Q3iCN02UdpGtUURaKL20/jl4fGxe&#10;dxc3LyFJ17WfvikUPA4z8xtmtRlsJ3oKsXWsYT5TIIgrZ1quNZyOr9MliJiQDXaOScONImzWD6MV&#10;lsZdeU/9IdUiQziWqKFJyZdSxqohi3HmPHH2vlywmLIMtTQBrxluO7lQqpAWW84LDXraNVRdDt9W&#10;Qzd/8eGx+FjK83tf+4tSu5/Pk9aT8bB9BpFoSPfwf/vNaHhaFPB3Jh8Buf4F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vxo55xQAAANwAAAAPAAAAAAAAAAAAAAAAAJgCAABkcnMv&#10;ZG93bnJldi54bWxQSwUGAAAAAAQABAD1AAAAigMAAAAA&#10;" path="m13,13r6,-3l13,7,12,,7,5,1,3,4,9,,15,7,14r4,5l13,13xe" stroked="f">
                <v:path arrowok="t" o:connecttype="custom" o:connectlocs="22118163,22119054;32327449,17014858;22118163,11910662;20417267,0;11910181,8507429;1700895,5104196;6806191,15313894;0,25522287;11910181,23821323;18716372,32328752;22118163,22119054" o:connectangles="0,0,0,0,0,0,0,0,0,0,0"/>
              </v:shape>
              <v:shape id="Freeform 532" o:spid="_x0000_s1554" style="position:absolute;left:4508;top:2679;width:248;height:254;visibility:visible;mso-wrap-style:square;v-text-anchor:top" coordsize="19,1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Ior4sUA&#10;AADcAAAADwAAAGRycy9kb3ducmV2LnhtbESPQWsCMRSE74X+h/AEbzVR1MrWKEUqiJdW66HHx+a5&#10;u7h5CUm6rv76plDocZiZb5jluret6CjExrGG8UiBIC6dabjScPrcPi1AxIRssHVMGm4UYb16fFhi&#10;YdyVD9QdUyUyhGOBGuqUfCFlLGuyGEfOE2fv7ILFlGWopAl4zXDbyolSc2mx4bxQo6dNTeXl+G01&#10;tOM3H6bz94X82neVvyi1uX+ctB4O+tcXEIn69B/+a++MhtnkGX7P5CMgVz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AiivixQAAANwAAAAPAAAAAAAAAAAAAAAAAJgCAABkcnMv&#10;ZG93bnJldi54bWxQSwUGAAAAAAQABAD1AAAAigMAAAAA&#10;" path="m14,12l19,8,12,6,10,,7,5,,6r4,5l2,17,8,15r6,4l14,12xe" stroked="f">
                <v:path arrowok="t" o:connecttype="custom" o:connectlocs="23820363,21448154;32327449,14299215;20417267,10724077;17014172,0;11910181,8936508;0,10724077;6806191,19660585;3403095,30384662;13611077,26810861;23820363,33959800;23820363,21448154" o:connectangles="0,0,0,0,0,0,0,0,0,0,0"/>
              </v:shape>
              <v:shape id="Freeform 533" o:spid="_x0000_s1555" style="position:absolute;left:3962;top:5022;width:1740;height:1766;visibility:visible;mso-wrap-style:square;v-text-anchor:top" coordsize="134,13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" path="m5,131l,99c42,73,79,45,104,9v3,-5,7,-9,13,-5l134,24c110,60,63,98,18,134v-5,1,-9,1,-13,-3xe" fillcolor="#24211d" stroked="f">
                <v:path arrowok="t" o:connecttype="custom" o:connectlocs="8430443,224112385;0,169367415;175357637,15397513;197277829,6843775;225941596,41058728;30350635,229244890;8430443,224112385" o:connectangles="0,0,0,0,0,0,0"/>
              </v:shape>
              <v:shape id="Freeform 534" o:spid="_x0000_s1556" style="position:absolute;left:1155;top:5022;width:1715;height:1791;visibility:visible;mso-wrap-style:square;v-text-anchor:top" coordsize="132,13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PZfucYA&#10;AADcAAAADwAAAGRycy9kb3ducmV2LnhtbESPQUvEMBSE74L/ITzBi+ymLlTW2nQRcUHQVezuYY+P&#10;5rUpbV5KE9v6740geBxm5hsm3y22FxONvnWs4HadgCCunG65UXA67ldbED4ga+wdk4Jv8rArLi9y&#10;zLSb+ZOmMjQiQthnqMCEMGRS+sqQRb92A3H0ajdaDFGOjdQjzhFue7lJkjtpseW4YHCgJ0NVV35Z&#10;Ba/p/rk+37SdmbZd/V6mh/nt46DU9dXy+AAi0BL+w3/tF60g3dzD75l4BGTxA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uPZfucYAAADcAAAADwAAAAAAAAAAAAAAAACYAgAAZHJz&#10;L2Rvd25yZXYueG1sUEsFBgAAAAAEAAQA9QAAAIsDAAAAAA==&#10;" path="m128,128r4,-28c77,70,55,35,30,8,25,4,21,,15,4l,21c24,57,66,98,111,134v5,1,13,3,17,-6xe" fillcolor="#24211d" stroked="f">
                <v:path arrowok="t" o:connecttype="custom" o:connectlocs="216019404,218745878;222769401,170895463;50629527,13672108;25314764,6835400;0,35888466;187328992,229000286;216019404,218745878" o:connectangles="0,0,0,0,0,0,0"/>
              </v:shape>
              <v:shape id="Freeform 535" o:spid="_x0000_s1557" style="position:absolute;left:3949;top:4787;width:2845;height:2001;visibility:visible;mso-wrap-style:square;v-text-anchor:top" coordsize="219,15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YCem8IA&#10;AADcAAAADwAAAGRycy9kb3ducmV2LnhtbERPu27CMBTdK/EP1kXqUoFDeKgNmIhWQrAwEDowXsW3&#10;SUR8HcUuSf4eD0iMR+e9SXtTizu1rrKsYDaNQBDnVldcKPi97CefIJxH1lhbJgUDOUi3o7cNJtp2&#10;fKZ75gsRQtglqKD0vkmkdHlJBt3UNsSB+7OtQR9gW0jdYhfCTS3jKFpJgxWHhhIb+ikpv2X/RoH+&#10;+j7R4uDPOvsorsN1uYhdc1Tqfdzv1iA89f4lfrqPWsFyHuaHM+EIyO0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NgJ6bwgAAANwAAAAPAAAAAAAAAAAAAAAAAJgCAABkcnMvZG93&#10;bnJldi54bWxQSwUGAAAAAAQABAD1AAAAhwMAAAAA&#10;" path="m12,124c101,104,151,60,192,r-4,30l219,14c169,92,103,135,16,153v-5,,-10,-2,-12,-7l,118v3,7,8,6,12,6xe" stroked="f">
                <v:path arrowok="t" o:connecttype="custom" o:connectlocs="20251446,212043556;324021830,0;317271348,51301324;369587583,23940444;27001927,261634007;6750482,249664440;0,201783552;20251446,212043556" o:connectangles="0,0,0,0,0,0,0,0"/>
              </v:shape>
              <v:shape id="Freeform 536" o:spid="_x0000_s1558" style="position:absolute;left:3924;top:4737;width:2908;height:2063;visibility:visible;mso-wrap-style:square;v-text-anchor:top" coordsize="224,15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ppijcYA&#10;AADcAAAADwAAAGRycy9kb3ducmV2LnhtbESPQWvCQBSE7wX/w/KEXopuorRI6ioqiPZQirGH9vbI&#10;PpNg9m3I22r8926h0OMwM98w82XvGnWhTmrPBtJxAoq48Lbm0sDncTuagZKAbLHxTAZuJLBcDB7m&#10;mFl/5QNd8lCqCGHJ0EAVQptpLUVFDmXsW+LonXznMETZldp2eI1w1+hJkrxohzXHhQpb2lRUnPMf&#10;Z2B9yL/T2dtewteO5OM2Ld7XT2LM47BfvYIK1If/8F97bw08T1P4PROPgF7c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lppijcYAAADcAAAADwAAAAAAAAAAAAAAAACYAgAAZHJz&#10;L2Rvd25yZXYueG1sUEsFBgAAAAAEAAQA9QAAAIsDAAAAAA==&#10;" path="m14,127c58,117,93,101,121,80r1,2c94,103,59,119,14,129r,-2xm121,80c150,59,173,33,193,3r2,1c174,35,151,61,122,82r-1,-2xm193,3l195,r,4l194,4,193,3xm195,4r-4,30l189,34,193,4r2,xm190,35r-1,1l189,34r1,l190,35xm189,33l220,17r1,2l190,35r-1,-2xm220,17r4,-1l222,19r-1,-1l220,17xm222,19v-25,39,-54,69,-88,92l133,109c166,87,195,57,220,18r2,1xm134,111c100,134,62,149,18,158r,-2c61,147,99,132,133,109r1,2xm18,158r,l18,157r,1xm18,158r,l18,156r,2xm18,158r,l18,157r,1xm18,158v-1,,-1,,-2,l16,156v1,,2,,2,l18,158xm16,158v-1,,-2,,-2,-1l14,156v1,,1,,2,l16,158xm14,157v-4,-1,-7,-3,-8,-7l7,149v1,4,4,6,7,7l14,157xm6,150r,xm6,150l1,122r2,-1l7,150r-1,xm1,122l,112r3,9l2,122r-1,xm3,121v2,7,6,6,10,6l13,129v-4,,-9,1,-12,-7l3,121xm13,127r2,l13,127r,1l13,127xm13,127r1,l14,129r-1,l13,127xm14,129r,l14,128r,1xe" fillcolor="#24211d" stroked="f">
                <v:path arrowok="t" o:connecttype="custom" o:connectlocs="203962088,136454614;23599102,220032315;203962088,136454614;328699641,6823122;203962088,136454614;328699641,0;327014455,6823122;328699641,6823122;318585926,57993276;328699641,6823122;318585926,61404185;320271112,57993276;318585926,56287822;372526173,32407546;318585926,56287822;377583031,27291184;372526173,30702092;374211360,32407546;224189519,185919314;374211360,32407546;30341146,269497014;224189519,185919314;30341146,269497014;30341146,269497014;30341146,269497014;30341146,269497014;30341146,266086106;30341146,269497014;30341146,269497014;30341146,269497014;26970773,269497014;30341146,266086106;26970773,269497014;23599102,266086106;26970773,269497014;10113715,255852075;23599102,266086106;10113715,255852075;10113715,255852075;10113715,255852075;5056858,206387375;10113715,255852075;0,191035676;3371671,208092830;5056858,206387375;21913915,220032315;5056858,206387375;25284288,216621406;21913915,218326860;21913915,216621406;23599102,220032315;21913915,216621406;23599102,220032315;23599102,218326860" o:connectangles="0,0,0,0,0,0,0,0,0,0,0,0,0,0,0,0,0,0,0,0,0,0,0,0,0,0,0,0,0,0,0,0,0,0,0,0,0,0,0,0,0,0,0,0,0,0,0,0,0,0,0,0,0,0"/>
                <o:lock v:ext="edit" verticies="t"/>
              </v:shape>
              <v:shape id="Freeform 537" o:spid="_x0000_s1559" style="position:absolute;left:38;top:4787;width:2832;height:2001;visibility:visible;mso-wrap-style:square;v-text-anchor:top" coordsize="218,15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IS7W8UA&#10;AADcAAAADwAAAGRycy9kb3ducmV2LnhtbESPwWrDMBBE74X+g9hCb42cmJTgRg6h0BDwyWkuuS3S&#10;1ja2Vo6l2G6/vgoUehxm5g2z3c22EyMNvnGsYLlIQBBrZxquFJw/P142IHxANtg5JgXf5GGXPz5s&#10;MTNu4pLGU6hEhLDPUEEdQp9J6XVNFv3C9cTR+3KDxRDlUEkz4BThtpOrJHmVFhuOCzX29F6Tbk83&#10;q8AVrf+56PIsb+P1OuvDpUhNr9Tz07x/AxFoDv/hv/bRKFinK7ifiUdA5r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YhLtbxQAAANwAAAAPAAAAAAAAAAAAAAAAAJgCAABkcnMv&#10;ZG93bnJldi54bWxQSwUGAAAAAAQABAD1AAAAigMAAAAA&#10;" path="m207,124c118,104,67,60,27,r4,30l,14c49,92,116,135,202,153v6,,11,-2,12,-7l218,118v-2,7,-7,6,-11,6xe" stroked="f">
                <v:path arrowok="t" o:connecttype="custom" o:connectlocs="349370255,212043556;45569355,0;52321093,51301324;0,23940444;340930908,261634007;361183522,249664440;367935259,201783552;349370255,212043556" o:connectangles="0,0,0,0,0,0,0,0"/>
              </v:shape>
              <v:shape id="Freeform 538" o:spid="_x0000_s1560" style="position:absolute;top:4737;width:2908;height:2063;visibility:visible;mso-wrap-style:square;v-text-anchor:top" coordsize="224,15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QRZYcYA&#10;AADcAAAADwAAAGRycy9kb3ducmV2LnhtbESPQWvCQBSE7wX/w/KEXopuNLRI6ioqiPZQirGH9vbI&#10;PpNg9m3I22r8926h0OMwM98w82XvGnWhTmrPBibjBBRx4W3NpYHP43Y0AyUB2WLjmQzcSGC5GDzM&#10;MbP+yge65KFUEcKSoYEqhDbTWoqKHMrYt8TRO/nOYYiyK7Xt8BrhrtHTJHnRDmuOCxW2tKmoOOc/&#10;zsD6kH9PZm97CV87ko9bWryvn8SYx2G/egUVqA//4b/23hp4TlP4PROPgF7c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CQRZYcYAAADcAAAADwAAAAAAAAAAAAAAAACYAgAAZHJz&#10;L2Rvd25yZXYueG1sUEsFBgAAAAAEAAQA9QAAAIsDAAAAAA==&#10;" path="m209,129c165,119,130,103,101,82r1,-2c131,101,166,117,210,127r-1,2xm101,82c72,61,49,35,29,4l30,3v21,30,43,56,72,77l101,82xm29,4l28,r2,3l30,4r-1,xm31,4r3,30l33,34,29,4r2,xm34,34r1,2l33,35r1,-1xm33,35l2,19,3,17,34,33r-1,2xm2,19l,16r3,1l3,18,2,19xm3,18v25,39,54,69,88,91l90,111c56,88,27,58,2,19l3,18xm91,109v33,23,71,38,114,47l205,158c162,149,123,134,90,111r1,-2xm205,158r,l205,157r,1xm205,156r,l205,158r,-2xm205,158r,l205,157r,1xm205,156v1,,2,,2,l208,158v-1,,-2,,-3,l205,156xm207,156v1,,2,,2,l210,157v-1,1,-2,1,-2,1l207,156xm209,156v4,-1,6,-3,7,-7l218,150v-1,4,-4,6,-8,7l209,156xm218,150r,l217,150r1,xm216,150r4,-29l222,122r-4,28l216,150xm221,121r3,-9l222,122r-1,l221,121xm222,122v-3,8,-7,7,-12,7l210,127v4,,8,1,11,-6l222,122xm210,129r,l210,127r,2xm210,129r,l209,129r1,-1l210,129xe" fillcolor="#24211d" stroked="f">
                <v:path arrowok="t" o:connecttype="custom" o:connectlocs="170249271,139865523;353983929,216621406;170249271,139865523;50568576,5117668;170249271,139865523;47198203,0;50568576,6823122;52255061,6823122;55625434,57993276;52255061,6823122;58997105,61404185;57311919,57993276;3371671,32407546;57311919,56287822;3371671,32407546;5056858,28996638;3371671,32407546;153393512,185919314;3371671,32407546;153393512,185919314;345555400,269497014;153393512,185919314;345555400,269497014;345555400,267791560;345555400,266086106;345555400,269497014;345555400,266086106;345555400,269497014;345555400,267791560;345555400,266086106;350612258,269497014;345555400,266086106;352298743,266086106;350612258,269497014;352298743,266086106;367469316,255852075;352298743,266086106;367469316,255852075;365784129,255852075;364097645,255852075;374211360,208092830;364097645,255852075;377583031,191035676;372526173,208092830;374211360,208092830;353983929,216621406;374211360,208092830;353983929,220032315;353983929,216621406;353983929,220032315;352298743,220032315;353983929,220032315" o:connectangles="0,0,0,0,0,0,0,0,0,0,0,0,0,0,0,0,0,0,0,0,0,0,0,0,0,0,0,0,0,0,0,0,0,0,0,0,0,0,0,0,0,0,0,0,0,0,0,0,0,0,0,0"/>
                <o:lock v:ext="edit" verticies="t"/>
              </v:shape>
              <v:shape id="Freeform 539" o:spid="_x0000_s1561" style="position:absolute;left:1079;top:5073;width:4686;height:1626;visibility:visible;mso-wrap-style:square;v-text-anchor:top" coordsize="361,12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sEMmsUA&#10;AADcAAAADwAAAGRycy9kb3ducmV2LnhtbESPQWvCQBSE70L/w/IKvYhuYluR6CqlUOilhGq9P7LP&#10;bGz2bchuk21/fVcQPA4z8w2z2UXbioF63zhWkM8zEMSV0w3XCr4Ob7MVCB+QNbaOScEvedht7yYb&#10;LLQb+ZOGfahFgrAvUIEJoSuk9JUhi37uOuLknVxvMSTZ11L3OCa4beUiy5bSYsNpwWBHr4aq7/2P&#10;VXCYnnFcHMsh5tFh+WHyqvw7KvVwH1/WIALFcAtf2+9awfPjE1zOpCMgt/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GwQyaxQAAANwAAAAPAAAAAAAAAAAAAAAAAJgCAABkcnMv&#10;ZG93bnJldi54bWxQSwUGAAAAAAQABAD1AAAAigMAAAAA&#10;" path="m21,v-3,4,-1,8,6,14c133,89,237,88,333,12v7,-4,9,-9,6,-12l357,20v4,4,3,10,-3,16c258,122,109,124,7,36,1,30,,23,6,17l21,xe" stroked="f">
                <v:path arrowok="t" o:connecttype="custom" o:connectlocs="35388629,0;45499852,24070383;561163106,20631757;571274329,0;601606698,34384950;596551736,61893959;11796210,61893959;10111222,29227011;35388629,0" o:connectangles="0,0,0,0,0,0,0,0,0"/>
              </v:shape>
              <v:shape id="Freeform 540" o:spid="_x0000_s1562" style="position:absolute;left:1079;top:3441;width:4674;height:3163;visibility:visible;mso-wrap-style:square;v-text-anchor:top" coordsize="360,24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/EBQsYA&#10;AADcAAAADwAAAGRycy9kb3ducmV2LnhtbESPQWvCQBSE70L/w/IKvRTdtCEqaTZSBaG2p6og3h7Z&#10;1yQk+zZmV03/vVsoeBxm5hsmWwymFRfqXW1ZwcskAkFcWF1zqWC/W4/nIJxH1thaJgW/5GCRP4wy&#10;TLW98jddtr4UAcIuRQWV910qpSsqMugmtiMO3o/tDfog+1LqHq8Bblr5GkVTabDmsFBhR6uKimZ7&#10;NgqOHD3TofmM41P5tUyWm1kT72dKPT0O728gPA3+Hv5vf2gFSZzA35lwBGR+A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F/EBQsYAAADcAAAADwAAAAAAAAAAAAAAAACYAgAAZHJz&#10;L2Rvd25yZXYueG1sUEsFBgAAAAAEAAQA9QAAAIsDAAAAAA==&#10;" path="m22,126v-2,1,-2,3,-1,5l19,132v-1,-3,-1,-5,1,-8l22,126xm21,131v1,2,3,4,6,7l26,139v-4,-2,-6,-5,-7,-7l21,131xm26,139r,l27,139r-1,xm27,138r,l26,139r1,-1xm27,138v15,10,30,19,45,27l71,167c56,159,41,150,26,139r1,-1xm72,165v14,8,29,14,44,18l115,185c100,180,86,174,71,167r1,-2xm116,183v74,23,147,8,216,-46l333,138v-69,54,-143,70,-218,47l116,183xm332,137r,l333,137r-1,xm332,137v2,-2,3,-3,4,-4l338,135v-2,1,-3,2,-5,3l332,137xm336,133v2,-1,3,-2,3,-4l341,130v-1,1,-2,3,-3,5l336,133xm339,129v,-1,,-2,,-3l340,125v1,2,1,3,1,5l339,129xm339,126v,,,,-1,l340,124v,1,,1,,1l339,126xm338,126l301,83r39,41l339,125r-1,1xm340,124r17,20l356,145,338,126r2,-2xm356,145r,l357,145r-1,xm357,144r,l356,145r1,-1xm357,144r,l357,145r,-1xm357,144v3,2,3,5,3,8l358,152v1,-2,,-5,-2,-7l357,144xm360,152v,3,-2,6,-5,9l353,160v3,-3,5,-5,5,-8l360,152xm355,161r,l354,161r1,xm355,161r-1,1l353,160r2,1xm354,162r,l354,161r,1xm354,162r,l353,160r1,2xm354,162v-13,12,-28,22,-43,31l310,192v15,-9,30,-20,43,-32l354,162xm311,193v-15,9,-31,16,-48,22l262,213v17,-6,33,-13,48,-21l311,193xm263,215c178,242,80,226,6,162r1,-2c81,224,178,240,262,213r1,2xm6,162r,l7,161r-1,1xm6,162r,l7,160r-1,2xm6,162r,l7,161r-1,1xm6,162c5,161,4,160,4,159r1,-1c6,159,7,160,7,160r-1,2xm4,159c3,158,3,157,2,156r2,c4,156,5,157,5,158r-1,1xm2,156c,151,1,146,6,141r1,1c3,146,2,151,4,156r-2,xm7,142r,l6,142r1,xm6,141l20,124r2,2l7,142,6,141xm20,124l132,,22,126r-1,-1l20,124xe" fillcolor="#24211d" stroked="f">
                <v:path arrowok="t" o:connecttype="custom" o:connectlocs="32026677,225475910;35398658,223767413;32026677,225475910;43826662,237432778;43826662,237432778;43826662,237432778;45512004,235725588;43826662,237432778;195533341,312592286;121365343,281844561;561314711,235725588;559629370,234017090;561314711,234017090;566372034,227184408;559629370,234017090;574800038,222060222;571428057,220351725;574800038,222060222;569742716,215227540;571428057,215227540;573114697,211810545;573114697,211810545;569742716,215227540;600084052,247682455;600084052,247682455;600084052,247682455;601769393,245973958;601769393,247682455;606826715,259639323;601769393,245973958;595026730,273304688;598398711,275011878;596713369,275011878;596713369,276720376;598398711,275011878;596713369,276720376;596713369,276720376;595026730,273304688;524230712,329673339;596713369,276720376;441634710,363836752;443320051,367252439;441634710,363836752;10113346,276720376;10113346,276720376;11799985,273304688;10113346,276720376;11799985,275011878;6742663,271596191;10113346,276720376;6742663,266472006;3370682,266472006;6742663,266472006;11799985,242556963;11799985,242556963;37083999,215227540;33712018,211810545;35398658,213519042" o:connectangles="0,0,0,0,0,0,0,0,0,0,0,0,0,0,0,0,0,0,0,0,0,0,0,0,0,0,0,0,0,0,0,0,0,0,0,0,0,0,0,0,0,0,0,0,0,0,0,0,0,0,0,0,0,0,0,0,0,0"/>
                <o:lock v:ext="edit" verticies="t"/>
              </v:shape>
              <v:shape id="Freeform 541" o:spid="_x0000_s1563" style="position:absolute;left:4584;top:5937;width:1004;height:654;visibility:visible;mso-wrap-style:square;v-text-anchor:top" coordsize="77,5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w4QacIA&#10;AADcAAAADwAAAGRycy9kb3ducmV2LnhtbESPQYvCMBSE7wv+h/AEL4umKitSjSKCIEKFquD10Tzb&#10;YvNSmljrvzeCsMdhZr5hluvOVKKlxpWWFYxHEQjizOqScwWX8244B+E8ssbKMil4kYP1qvezxFjb&#10;J6fUnnwuAoRdjAoK7+tYSpcVZNCNbE0cvJttDPogm1zqBp8Bbio5iaKZNFhyWCiwpm1B2f30MAp+&#10;0/Z8lNc2eSSURHo8QU/pQalBv9ssQHjq/H/4295rBX/TGXzOhCMgV2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zDhBpwgAAANwAAAAPAAAAAAAAAAAAAAAAAJgCAABkcnMvZG93&#10;bnJldi54bWxQSwUGAAAAAAQABAD1AAAAhwMAAAAA&#10;" path="m65,24r,-6c66,20,66,21,66,22v-1,1,-1,1,-1,2xm65,14v,,,,1,1c67,15,68,15,69,14v,,1,-1,1,-1c70,13,70,12,71,12r1,2c72,14,72,15,72,15v,,,,,1c71,16,71,16,71,16v,,-1,-1,-1,-1l66,17v1,2,2,2,4,3c71,20,72,20,74,19v1,-1,2,-3,3,-4c77,14,76,13,75,11l70,2c69,1,68,,67,,66,,65,,65,r,4c65,4,65,4,65,4v,,1,,1,l69,9v,,,,,1c69,10,69,10,68,10v,,,,,c67,10,67,10,67,10l65,6r,8xm65,r,4c65,4,64,4,64,4v,,,,,1c64,5,64,5,64,5r1,1l65,14v-1,,-1,-1,-2,-2l61,8v,,-1,,-1,l60,3c61,2,62,1,62,1,63,,64,,65,xm65,18l64,17c63,15,63,15,62,14v-1,,-1,,-2,l60,20r1,1c61,21,61,21,61,22v,,,,,c61,22,60,22,60,22r,4c61,26,62,26,63,26v1,-1,1,-2,2,-2l65,18xm60,13v,,1,-1,1,-1c61,12,61,11,60,11r,2xm60,3r,5c60,7,59,5,60,4v,,,-1,,-1xm60,11r,2c60,13,60,14,60,14v,,,,,l60,20,59,18v,,,,,l59,9v,,,,1,l60,10v,,,1,,1xm60,22r,4c60,26,60,26,59,26r,-4c59,22,60,22,60,22v,1,,1,,xm59,9r,9c59,17,59,17,59,17v-1,,-1,,-1,c57,17,57,18,57,18v,,,,,1l59,22v,,,,,l59,26v,,,,-1,c57,26,56,25,55,24l54,22v,,,,,l54,13r1,1c55,14,55,14,55,14v1,,1,,1,c56,14,57,14,57,14v,-1,,-1,-1,-1l55,11v,,,-1,,-1c54,10,54,10,54,10r,-4c55,6,56,6,56,6v1,1,2,1,3,3xm54,29v,,,,,c55,27,55,26,54,25r,4xm54,6r,4c54,10,54,10,54,10v,,-1,1,-1,1c53,11,53,12,54,12r,1l54,22c53,21,53,20,53,19v,,,-1,1,-2c53,17,53,17,52,17v-1,,-1,-1,-1,-2l50,15v,-1,,-1,,-1l50,9v,,1,-1,2,-2c53,7,53,7,54,6xm54,25v,,,-1,,-1l53,23c52,22,52,21,51,20v,,-1,,-1,l50,26r,1c50,27,50,28,50,28v,,,,,l50,32v,,1,,1,c53,31,53,30,54,29r,-4xm50,19v,,,,,-1c50,18,50,17,50,16r,3xm50,9r,5c49,12,49,11,49,10v,,,,1,-1xm50,16r,3c49,19,49,20,49,20v,,,,1,l50,26,48,24v,,,-1,,-1l48,14v1,,1,1,1,1l49,16v1,,1,,1,xm50,28r,4c49,32,49,32,48,33r,-5c48,28,49,28,49,29v,,,,1,-1xm48,14r,9c48,23,48,23,48,23v,,-1,,-1,c47,23,46,23,46,24v,,,,1,1l48,28v,,,,,l48,33v,,-1,-1,-1,-1c46,32,45,31,44,30r,-10c44,20,44,20,45,20v,,,,,c46,20,46,20,46,19v,,,,,-1l45,17v,-1,,-1,-1,-1l44,12v1,,1,,2,c47,12,48,13,48,14xm44,12r,4c44,16,44,16,44,16v,,,,-1,c43,16,43,16,43,17v,,,,,1l44,19v,1,,1,,1l44,30v,,,,,-1l43,28v,-1,-1,-2,-1,-3c42,24,42,24,43,23v-1,,-1,,-2,c41,22,41,22,41,22r,-8c41,13,41,13,42,13v1,-1,2,-1,2,-1xm41,37r,-6l42,36r-1,1xm41,14r,8c40,22,40,21,40,21l39,20v-1,-2,-1,-3,,-4c39,15,40,14,41,14xm41,31l34,17r-3,2c31,19,30,20,30,21v-1,,-1,1,-2,1l29,25r2,-1c31,24,31,24,31,24v,,1,,1,l38,38r3,-1l41,31xm18,45r,-10l19,34,18,33v,-1,,-1,,-1c18,32,18,32,18,32r,-4c18,28,19,28,20,29v1,,2,1,3,3l24,36r-6,2l19,41v,1,1,1,1,1c20,42,20,42,21,42v,,,,,-1c21,41,21,41,21,40l20,39r5,-2l25,38v1,2,1,3,,4c25,43,23,44,22,45v-2,1,-3,1,-4,xm18,28r,4c17,32,17,32,17,32v-1,,-1,,-1,c16,33,16,33,16,33r1,2l18,35r,10c16,45,16,44,15,42l13,38r,-8c14,30,15,29,16,29v,,1,-1,2,-1xm13,48r2,l13,43r,5xm9,43l7,38v,,,,,l7,28r1,l13,43r,5l11,49,10,47v,1,,1,-1,2c9,49,8,50,8,50v-1,,-1,,-1,l7,44r,1c7,46,8,46,8,46v,,,,1,c9,46,9,46,9,45v,,,-1,,-2xm13,30v,1,,1,-1,1c12,33,12,34,12,36r1,2l13,30xm7,38c7,37,6,37,6,36v,,,,-1,c5,36,5,36,5,37v,,,,,1l7,44r,6c6,50,5,50,5,50,4,49,4,48,3,47l,38c,37,,36,,35,1,34,1,34,2,34,3,33,4,33,4,33v1,1,1,1,2,1l4,29,7,28r,10xe" fillcolor="#24211d" stroked="f">
                <v:path arrowok="t" o:connecttype="custom" o:connectlocs="110438776,23956334;122332323,23956334;118934167,25668716;130827714,25668716;110438776,6844293;115536011,17112041;110438776,0;110438776,10267748;101943385,5133220;105341542,23956334;103642464,37646228;110438776,30801935;101943385,5133220;101943385,22245261;100244307,30801935;101943385,37646228;101943385,37646228;96846151,30801935;98545229,44491830;93447995,23956334;93447995,18823114;100244307,15400968;91748916,10267748;91748916,22245261;86651682,25668716;91748916,10267748;84952604,34224082;84952604,54758269;84952604,30801935;83253526,17112041;84952604,34224082;83253526,25668716;81554448,56469343;81554448,39357302;81554448,47913976;74758135,34224082;76457213,29090862;74758135,20534188;73059057,30801935;73059057,47913976;69660900,23956334;71359979,61603871;66262744,34224082;52671423,32513009;52671423,41068375;30583407,77003530;30583407,54758269;30583407,65026017;35680641,68448164;37379719,77003530;27185250,54758269;25486172,71870310;22088016,82138058;11893547,65026017;22088016,82138058;11893547,85560205;15291703,77003530;22088016,65026017;8495391,63314944;5097234,80426985;10194469,58180416" o:connectangles="0,0,0,0,0,0,0,0,0,0,0,0,0,0,0,0,0,0,0,0,0,0,0,0,0,0,0,0,0,0,0,0,0,0,0,0,0,0,0,0,0,0,0,0,0,0,0,0,0,0,0,0,0,0,0,0,0,0,0,0,0"/>
                <o:lock v:ext="edit" verticies="t"/>
              </v:shape>
              <v:shape id="Freeform 542" o:spid="_x0000_s1564" style="position:absolute;left:1257;top:5340;width:4343;height:990;visibility:visible;mso-wrap-style:square;v-text-anchor:top" coordsize="334,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3hcf8UA&#10;AADcAAAADwAAAGRycy9kb3ducmV2LnhtbESPT2vCQBTE70K/w/IK3uqmVquk2UgRqvVY/4C9PbLP&#10;bDD7NmQ3Mf323ULB4zAzv2Gy1WBr0VPrK8cKnicJCOLC6YpLBcfDx9MShA/IGmvHpOCHPKzyh1GG&#10;qXY3/qJ+H0oRIexTVGBCaFIpfWHIop+4hjh6F9daDFG2pdQt3iLc1nKaJK/SYsVxwWBDa0PFdd9Z&#10;BYvZ+dRtO5xtuOtNsjs0FW2+lRo/Du9vIAIN4R7+b39qBfOXBfydiUdA5r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3eFx/xQAAANwAAAAPAAAAAAAAAAAAAAAAAJgCAABkcnMv&#10;ZG93bnJldi54bWxQSwUGAAAAAAQABAD1AAAAigMAAAAA&#10;" path="m315,30r,-9l316,21v,,,,1,1c318,23,318,25,318,26v-1,2,-1,3,-3,4xm315,18r6,7l325,22,315,10r,8xm315,8r12,13l334,14r-2,-3l328,15,317,2r-2,1l315,8xm315,3r,5l313,5r2,-2xm315,10l312,6r-3,2l309,9r6,9l315,10xm315,21r,9c315,30,315,30,315,30v-2,1,-3,2,-5,2c310,32,309,31,309,31r,-6l310,26v1,1,1,1,1,1c312,28,312,27,313,27v,,,,,-1c313,26,313,25,313,25v,,-1,-1,-1,-1c311,24,311,24,310,24v,,-1,,-1,c309,24,309,24,309,24r,-5c309,19,309,19,309,19v,,,,,c309,19,310,19,310,19v2,,4,,4,1c315,20,315,20,315,21xm309,35r,-1l309,35xm309,17r,-5c309,12,310,13,311,14r,1l309,17xm309,8r,1l308,9r1,-1xm309,12r,5l308,18r-1,-2c307,16,306,16,306,15v-1,,-1,,-1,1c305,16,304,16,304,16r,-4c305,11,306,11,307,11v1,,1,,2,1xm309,19v-3,,-4,-1,-5,-1c304,18,304,18,304,17r,6c304,23,305,23,305,23v,,2,,4,1l309,19xm309,25r,6c308,31,307,30,306,29r-1,-1l309,25xm309,34r-5,-5l304,36r1,1l309,35r,-1xm304,12r,4c304,16,304,16,304,17v,,,,,l304,23v,,-1,,-1,-1c302,22,301,21,301,21v-1,-1,-1,-2,-1,-3l300,17v,-1,,-1,,-1c300,15,301,14,303,13v,-1,1,-1,1,-1xm304,29r,7l302,34r-2,1l300,31r,-7l304,29xm300,40r1,-1l300,36r,4xm300,17r,1c300,18,300,17,300,17xm300,24r,7l296,26v,,-1,-1,-1,-1c295,25,295,25,295,25r,-6l300,24xm300,31r-2,1l295,26v,,,,,-1l295,36r2,6l300,40r,-4l300,35r,-4xm295,43r,-2c295,41,295,41,295,42v,,1,,1,l295,43xm295,19r,6c295,24,294,24,294,23v,1,,1,,2c295,25,295,25,295,25r,11l293,30r,-10l295,19xm295,41r,2l293,44r,-7l295,40v,1,,1,,1xm293,20r,10l289,22r4,-2xm293,37r-1,-1c292,35,291,35,291,34v-1,,-2,,-3,c289,33,289,32,289,32v,-1,,-2,,-3l288,28v,-1,-1,-2,-3,-2c284,25,283,25,282,26r,4c282,30,283,30,283,30v1,,1,,1,1l285,32v,,,1,,1c285,34,284,34,283,35r-1,-4l282,41r3,7l289,46r-4,-8c286,37,287,37,287,37v1,,1,1,2,2l290,42v1,1,1,1,1,2c291,44,292,44,292,44r1,l293,37xm282,49r,-4c282,46,282,47,282,48r,1xm282,26r,4c281,30,281,30,281,30r1,1l282,41,276,31r,-2l281,26v,,,,1,xm282,45v-1,,-1,-1,-1,-1l281,43v-1,-1,-1,-2,-2,-2c278,40,277,40,276,40v1,-1,1,-1,1,-2c278,37,277,36,277,36r-1,-2c276,34,276,34,276,34r,11l277,46v,1,,1,,2c277,48,277,48,276,48r,4l278,52v2,-1,3,-2,4,-3l282,45xm276,29r,2l275,29r1,xm276,34r,11c276,44,276,43,275,43r,-11c276,33,276,33,276,34xm276,48r,4l275,53r,-5l275,49v1,,1,-1,1,-1xm275,32r,11c275,43,274,43,273,44r2,4l275,53r-3,1l271,52r,-12l272,41v,-1,1,-1,1,-2c273,39,273,38,273,38r,-1c272,36,272,36,272,36r-1,l271,32v1,,2,,3,c274,32,275,32,275,32xm271,32r,4c271,36,270,36,270,36r1,4l271,52,264,35r6,-3c270,32,271,32,271,32xm255,61r,-7l255,55v1,1,1,1,1,2c257,57,257,57,257,57v1,,1,-1,1,-1c258,56,258,55,258,54r-3,-8l255,39v1,1,1,1,2,1c258,41,259,42,260,44r2,8c263,54,263,56,263,57v-1,2,-2,3,-4,3c257,61,256,61,255,61xm255,39r,7l255,45v,-1,-1,-1,-1,-1c254,43,253,43,253,43v-1,1,-1,1,-1,1c252,45,252,45,252,46r3,8l255,61v,,-1,-1,-1,-1c252,60,251,58,251,56r-3,-6l248,42v1,-1,2,-2,4,-2c253,39,254,39,255,39xm248,63v1,,1,-1,1,-1c249,62,250,61,250,60v,-1,,-2,-1,-3l248,55r,8xm248,42r,8l248,48v-1,-2,-1,-4,,-5c248,43,248,42,248,42xm248,55r-2,-7c246,46,245,45,244,44v-1,,-1,,-2,l242,49v,,,,,1l245,59v,1,,1,,1c245,61,244,61,243,61r,1l242,59r,7l243,65r1,c246,64,247,64,247,64v1,-1,1,-1,1,-1l248,55xm242,44r,5c242,49,241,48,241,48v,,-1,,-2,l242,59r,7l239,66,233,46r6,-1c240,44,241,44,242,44xm223,66r,-4l225,62r-2,-5l223,49r1,l232,68r-5,1l226,66r-3,xm223,49r,8l223,56v,,-1,-1,-1,-1c222,54,222,54,222,53v,,,1,,1c222,55,222,56,222,56r,7l223,62r,4l223,70r-5,1l218,50r5,-1xm203,74r,-4l204,74r-1,xm203,54r6,19l215,72r,-21l210,52r1,8c211,60,211,61,211,61v,3,,5,,6c211,66,210,64,210,63v,-1,,-2,,-3l208,52r-5,1l203,54xm203,53r,1l203,53xm203,70l201,53r-4,1l199,74r4,l203,70xm186,76r,-6l188,76r-2,xm186,59r3,l190,75r5,l193,58r3,l196,54r-10,1l186,59xm186,55r,4l185,55r1,xm186,70l183,55r-3,l180,60v,,,,,1c181,61,181,62,181,62r,6l180,68r,4l182,72r1,4l186,76r,-6xm180,55r,5c180,59,180,59,180,58v,1,,2,,2c180,61,180,61,180,62r-1,6l180,68r,4l179,72r-1,4l174,76r3,-21l180,55xm166,67r,-3c166,64,167,64,167,63v,,,,,-1l167,61v,-1,,-1,,-2c167,59,166,59,166,59r,-4l167,55v1,,3,1,4,2c172,57,172,59,172,60r,1c172,62,172,63,171,64v,,-1,1,-2,1c170,66,171,66,171,67v1,,1,1,1,2l172,74v,1,,1,,1c172,76,172,76,172,76r-4,c167,76,167,76,167,75v,,,,,-1l167,70v,-1,,-2,,-2c167,68,166,67,166,67xm166,55r,4c166,59,165,59,165,59r,5c165,64,166,64,166,64r,3c166,67,165,67,165,67r,9l160,76r,-21l166,55xm140,75r,-4c140,71,140,71,140,71v1,-1,1,-1,1,-2l142,59v,,,-1,,-1c141,58,141,57,140,57r,-3l141,54v2,,4,1,5,1c146,56,147,58,147,60r-1,10c146,71,145,72,145,72v,1,-1,1,-1,2c143,74,142,74,142,75v-1,,-1,,-2,xm147,76r2,-21l159,55r,4l153,59r,4l158,63r,4l153,67r-1,5l158,72r,4l147,76xm140,54r,3l139,57r-1,14l139,71v,,1,,1,l140,75v-1,,-1,,-2,l137,74r-3,l134,68r1,-15l140,54xm134,57r,-4l134,57xm134,53r,4l128,56r-1,4l132,61r,4l127,64r-1,5l132,70r-1,4l122,72r,-7l124,52r10,1xm134,68r-1,6l134,74r,-6xm122,55r,l123,51r-1,l122,55xm122,51r,4l117,54r-1,4l121,59r-1,4l115,62r-1,9l109,70r4,-20l122,51xm122,65r-1,7l122,72r,-7xm98,67r,-8l99,53v,-1,,-1,,-2c99,51,100,50,100,49v-1,1,-1,1,-1,2c99,51,99,52,98,53r,1l98,45r6,2l102,68,98,67xm98,45r,9l96,59r2,l98,67r-1,l98,63,94,62r-1,4l91,65r,-5l98,45xm91,51r1,l92,50v1,-2,1,-4,,-5c92,44,91,43,91,43r,8xm91,43r,8l87,50r1,-2c88,47,88,46,88,46v,,,-1,-1,-1c87,45,86,45,86,45v-1,1,-1,1,-1,2l82,56v,1,,1,,2c82,58,82,58,83,59v,,1,,1,c84,58,84,58,85,57r1,-3l90,56r-1,2c89,60,88,61,86,62v-1,1,-2,1,-4,c80,62,80,61,79,61r,-11l80,46v1,-2,2,-3,3,-4c85,41,86,41,88,42v1,,2,,3,1xm91,60r-3,4l91,65r,-5xm79,45r2,-6l79,39r,6xm79,39r,6l74,59,70,58r,-3l76,38r3,1xm79,50r-1,4c77,56,77,58,78,59v,1,,1,1,2l79,50xm70,38r,-3l71,35r-1,3xm70,35r,3l65,51r4,2l68,57,59,53r,-1l67,34r3,1xm70,55r-1,2l70,58r,-3xm59,48v,-1,,-1,,-1l60,46v,-1,1,-2,,-3c60,42,60,42,59,41r,7xm59,41v1,,2,,2,-1c62,40,63,39,63,38r1,-1c64,35,64,34,64,33,63,32,62,31,60,31l59,30r,4c59,34,59,34,59,34v,1,,1,,2l59,41xm59,30r,4c59,34,58,34,58,33r,-4l59,30xm59,36r,5c59,41,59,41,59,41r,7c59,48,58,49,58,50r,-12c58,38,58,37,59,37r,-1xm59,52r,1l59,52xm58,29r,4l56,38v,,1,,2,l58,50v-1,,-1,,-2,c55,50,54,50,53,50r,-4c53,46,54,46,54,46v,,1,,1,-1l56,44v,-1,,-2,,-2c56,41,55,41,54,40r-1,3l53,32r2,-4l58,29xm53,29r1,-2l53,27r,2xm53,22r,-1l54,22r-1,xm53,21r,1l51,23r,-2l51,20r2,1xm53,27r,2l51,33r,-8l53,27xm53,32r-2,5l51,49v1,1,1,1,2,1l53,46v,,-1,,-1,l53,43r,-11xm51,21r,2l49,23,47,22r4,-1xm51,25r-1,l42,39v,,,1,-1,1c41,40,41,40,40,40v,-1,,-1,,-1c39,38,40,38,40,37l47,24,43,21,38,31r,12c38,43,38,43,39,43v1,1,3,1,4,1c45,43,46,42,47,40r4,-7l51,25xm51,37r,12l46,47,51,37xm38,28r,-10c40,19,41,20,41,21v,2,,3,-1,4l39,27v,1,-1,1,-1,1xm38,18r,10c37,29,37,30,36,30v,,,,,l36,24r,-1c36,23,36,22,36,22v,-1,,-1,,-1l36,17r2,1c38,18,38,18,38,18xm38,31r,12c37,42,36,41,36,40r,-4c36,35,36,35,36,34r2,-3xm36,17r,4c35,21,35,21,35,20r-1,l34,21r,-5l36,17xm36,24r,6c35,30,35,30,34,30r,-5c34,25,35,25,35,24r1,xm36,36r,4c36,40,35,40,35,39v,-1,,-2,1,-3xm34,16r,5l32,25v,,,,,c32,25,32,25,32,25v1,,2,,2,l34,30v-1,,-1,,-2,-1l30,28r-4,5l26,24r6,-9l34,16xm26,15r3,2l31,14,26,11r,4xm14,11v,,,-1,1,-1l15,9c16,8,16,8,16,8,16,7,15,7,14,6r,1l14,1r4,3c20,6,20,7,21,8v,1,-1,2,-2,3l19,12v-1,1,-2,2,-2,2c16,14,15,14,14,14v1,1,1,1,1,2c15,17,14,18,14,18r,1l14,11xm26,11l22,8,14,22r,5l20,31r2,-3l17,25r3,-4l24,23r2,-3l22,17r2,-3l26,15r,-4xm26,24r,9l26,35,22,32r4,-8xm11,10v1,,2,1,2,1c13,11,13,11,14,11r,8l11,22v-1,1,-1,1,-1,1c10,24,10,24,9,24l6,21v,,,,,-1c6,20,7,20,7,19r3,-3c10,15,11,14,11,14,10,13,10,13,9,12l3,19,,16,13,r1,1l14,7r-3,3xm14,22r-3,3l14,27r,-5xe" fillcolor="#24211d" stroked="f">
                <v:path arrowok="t" o:connecttype="custom" o:connectlocs="564807153,23773302;532677358,30566047;527604575,40753860;522531792,28867209;515767214,27169674;517457708,49244139;512384925,37357488;507312141,40753860;498857069,32263581;498857069,69621069;498857069,73017442;488710202,49244139;481945624,64527163;475182346,50942977;468417768,61130790;466727274,49244139;461653190,74716279;465035479,54338046;436287973,95093209;427832901,73017442;421068323,96790744;414305045,100187116;404158178,81507721;392320817,115470139;377101167,112073767;356808733,101884651;336516300,125657953;314533372,93394372;304386505,115470139;302696010,122261581;289168155,96790744;282403577,115470139;236745926,127356791;240128215,127356791;248583287,129054325;236745926,91696837;223216770,118865209;206306625,93394372;206306625,122261581;165721758,113771302;155576191,86601627;138664746,98488279;153884397,73017442;128519180,64527163;116681819,89998000;99771674,69621069;99771674,50942977;99771674,61130790;93007096,76413814;91316602,37357488;86242518,62829628;84552024,42452698;86242518,42452698;60877301,50942977;60877301,28867209;60877301,67923535;54112723,25470837;23674723,1697535;23674723,45847767;37202578,54338046;15219650,20376930" o:connectangles="0,0,0,0,0,0,0,0,0,0,0,0,0,0,0,0,0,0,0,0,0,0,0,0,0,0,0,0,0,0,0,0,0,0,0,0,0,0,0,0,0,0,0,0,0,0,0,0,0,0,0,0,0,0,0,0,0,0,0,0,0"/>
                <o:lock v:ext="edit" verticies="t"/>
              </v:shape>
              <v:shape id="Freeform 543" o:spid="_x0000_s1565" style="position:absolute;left:660;top:5441;width:1886;height:1220;visibility:visible;mso-wrap-style:square;v-text-anchor:top" coordsize="145,9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SO7IcMA&#10;AADcAAAADwAAAGRycy9kb3ducmV2LnhtbERP3WrCMBS+F3yHcAbeyEy74RidUWRsIoiydXuAY3Ns&#10;ypqT0sS28+nNheDlx/e/WA22Fh21vnKsIJ0lIIgLpysuFfz+fD6+gvABWWPtmBT8k4fVcjxaYKZd&#10;z9/U5aEUMYR9hgpMCE0mpS8MWfQz1xBH7uRaiyHCtpS6xT6G21o+JcmLtFhxbDDY0Luh4i8/WwU7&#10;fTja/U6mp/44vdQf5mvjQq/U5GFYv4EINIS7+ObeagXz57g2nolHQC6v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/SO7IcMAAADcAAAADwAAAAAAAAAAAAAAAACYAgAAZHJzL2Rv&#10;d25yZXYueG1sUEsFBgAAAAAEAAQA9QAAAIgDAAAAAA==&#10;" path="m138,93r,-4l140,81v,-1,,-1,,-1c140,80,140,79,140,79v-1,,-1,,-1,c139,80,139,80,138,80r,-4c139,76,140,76,140,76v2,1,3,1,4,2c145,79,145,81,145,83r-2,6c142,91,142,92,141,93v-1,,-2,,-3,xm138,76r,4l136,88v,1,,1,,1c137,90,137,90,137,90v,,1,,1,c138,90,138,89,138,89r,4c138,93,137,93,136,93v-1,,-2,-1,-3,-2l133,83r1,-3c134,78,135,77,136,76v1,,2,,2,xm133,79r1,-4c134,75,133,75,133,75r,4xm133,75r,4l133,80v-1,,-2,,-3,c130,80,129,81,129,82r-2,8l124,90r,-5l127,73r4,1l130,77v1,-1,2,-2,2,-2c133,75,133,75,133,75xm133,83r-1,4c132,88,132,90,133,91v,,,,,l133,83xm124,79r1,-3c125,75,125,74,125,73v,,-1,-1,-1,-1l124,79xm124,72r,7l122,85v,1,-1,2,-2,3c120,88,119,88,118,88r,-6l120,75v,,,,,-1c120,74,120,74,120,74v,,-1,,-1,c119,74,118,75,118,76r,-10l121,67r-2,5c120,72,120,71,121,71v1,,1,,2,c123,71,124,72,124,72xm124,85r-1,4l124,90r,-5xm118,66r,10c118,76,118,76,118,76r-2,5c116,82,116,83,116,83v,1,,1,1,1c117,84,117,84,117,84v1,,1,-1,1,-1l118,82r,6c118,88,118,88,118,88v-1,,-2,-1,-2,-1c116,86,115,86,115,85r,2l112,86r,-5l117,65r1,1xm112,75r1,-2c113,71,113,70,113,69v,,-1,-1,-1,-1l112,75xm112,68r,7l108,85r-4,-2l108,72v,,,,,-1c108,71,108,71,108,71v-1,,-1,,-1,c106,71,106,71,106,72r-4,11l98,81r4,-11c102,70,102,69,102,69v,,,,,c101,68,101,68,101,69v-1,,-1,,-1,1l96,80,94,79r,-5l98,63r4,1l101,66v1,,1,-1,2,-1c104,65,104,65,105,65v1,1,1,1,2,2c107,67,107,68,107,69v1,-1,1,-1,2,-2c110,67,110,67,111,68v,,1,,1,xm112,81r-2,4l112,86r,-5xm94,69r1,-2c95,65,96,64,95,63v,-1,-1,-2,-1,-2l94,69xm94,61r,8l93,71,90,69r,-3l91,64v,,,,,-1c91,63,91,63,90,63v,,,,,l90,59v,,1,1,2,1c93,60,93,60,94,61xm94,74r,5l92,79r2,-5xm90,76v1,-1,2,-1,2,-3l93,72,90,71r,5xm90,59r,4c89,63,89,63,89,64r-1,1l90,66r,3l87,68r-1,3c86,72,86,72,86,72v,,,1,,1c87,73,87,73,87,73v,,1,-1,1,-1l89,70r1,1l90,76v,,-1,,-1,c88,77,87,76,85,76v,,-1,-1,-1,-1l84,64r1,-2c85,61,86,60,87,59v1,,2,,3,xm84,61r3,-3l84,56r,5xm84,56r,5l77,71,74,70r,-6l77,53r4,2l78,61v,1,,1,,2c78,64,77,65,77,66v,-1,1,-2,1,-2c79,63,79,62,79,62r4,-6l84,56xm84,64r-2,5c81,70,81,72,82,73v,1,1,2,2,2l84,64xm74,58r,-1c75,56,75,54,75,53v,-1,-1,-1,-1,-2l74,58xm74,51r,7l71,63v-1,2,-2,3,-3,3c67,66,67,66,66,66r,-4c66,62,67,62,67,62r4,-8c71,54,71,54,71,53v,,,,-1,c70,53,70,53,70,53v-1,,-1,,-1,l66,58r,-8c67,49,67,49,68,49v1,,2,,4,1c73,50,73,51,74,51xm74,64r-2,5l74,70r,-6xm66,46r,-4l68,43r-2,3xm66,42r,4l57,61,53,59,55,49v1,,1,-1,1,-2c56,46,57,45,57,44v,1,-1,2,-2,3c55,49,54,50,53,51r-3,6l46,54r,-1l57,36r4,3l59,48v,1,-1,2,-1,3c58,52,57,53,57,54v,-1,1,-2,1,-3c59,50,60,49,60,48r4,-7l66,42xm66,50v,,-1,1,-1,2l61,58v,1,-1,3,,4c61,63,62,64,64,65v1,1,2,1,2,1l66,62v,,,,,c66,63,65,62,65,62v,,,,,c65,61,65,61,65,61r1,-3l66,50xm46,39v1,-1,1,-2,1,-3c47,35,47,35,46,34r,5xm46,34r,5c46,39,46,39,46,40r-3,3l41,41r,-4l41,38r1,-1c43,36,43,36,43,36v,-1,,-1,-1,-1c42,35,42,35,42,35v-1,,-1,,-1,l41,36r,-5c42,31,43,31,44,32v1,1,2,2,2,2xm46,53r,1l46,53xm41,46v,,,,1,-1l42,44,41,43r,3xm41,26r,-2l41,25r,1xm41,24r,2l32,37r,-8c33,29,33,28,33,28v,,,-1,,-1c32,27,32,27,32,27r,-4c32,23,33,23,33,23v,1,1,1,1,2c34,25,34,26,34,27r4,-5l41,24xm41,31v-1,,-1,,-1,c39,31,38,32,37,33r-4,6c33,39,32,39,32,40r,4c33,45,33,46,34,46v1,1,3,2,4,2c39,47,40,47,41,46r,-3l39,42r-1,1c37,43,37,44,37,44v-1,,-1,,-1,c36,43,35,43,35,43v,,1,-1,1,-1l38,39r3,2l41,37r-1,l41,36r,-5xm32,23r,4c32,27,32,27,32,27v,,-1,,-1,1l27,33r,-7l28,24v1,-1,2,-1,2,-1c31,22,32,22,32,23xm32,29v,1,,1,,1l28,34v,1,-1,1,-1,2c27,36,27,36,27,36r,4l28,41r4,-4l32,29xm32,40r,4c32,44,32,43,31,43v,-1,1,-2,1,-3xm27,14r,-1l27,14xm12,1v,,,,1,c13,1,14,1,15,1r2,3l12,9r,-8xm27,13l20,6r-8,8l12,15r3,2c15,17,16,17,16,17v,,1,,1,c17,17,17,18,17,18v,,,1,,1l14,22v-1,1,-1,1,-1,1c13,23,12,23,12,23r,4c13,27,13,27,14,27v1,,3,-1,4,-3l20,22v1,-1,2,-2,2,-3c22,17,22,16,21,15v-1,,-1,,-2,-1c19,14,18,14,18,14r2,-2l25,16r2,-2l27,13xm27,26r,7l26,34v,,,1,,1c26,35,26,35,26,36v,,,,1,l27,40,25,39r1,-2c26,38,25,38,24,38v-1,,-1,-1,-2,-1c21,36,21,35,21,35v,-1,,-2,1,-3l27,26xm12,20r,-2l13,19r-1,1xm,15l11,4v-1,,-1,,-1,c10,3,9,3,9,3l8,2,11,v,1,1,1,1,1l12,9,3,18,,15xm12,14r,1l12,14xm12,18l10,16,9,17c8,18,7,20,7,21v,2,1,3,2,4c10,26,11,27,12,27r,-4c12,23,12,23,12,23v,-1,-1,-1,,-1c12,21,12,21,12,20r,-2xe" fillcolor="#24211d" stroked="f">
                <v:path arrowok="t" o:connecttype="custom" o:connectlocs="233475641,137597496;238551255,159957729;233475641,154797675;230092332,130718737;225016718,135877478;214865490,125558683;225016718,156517693;209789876,135877478;203023258,128998719;201330953,123838665;209789876,146197586;197947644,144477568;194563034,149637622;191179725,118678611;182720802,123838665;172569574,120398629;159035037,127278701;181028497,118678611;189487420,139317514;159035037,118678611;152267118,108358504;155650427,135877478;152267118,101478432;145499199,122118647;152267118,130718737;152267118,101478432;130272357,122118647;130272357,113518558;138732581,125558683;125196743,99758414;113354511,106638486;111662206,85998271;125196743,110078522;96435364,104918468;84593132,98038397;96435364,92878343;103203283,99758414;109971202,106638486;77825214,67079386;69366291,65359368;69366291,53319243;69366291,79119512;69366291,42999136;55831754,46439171;69366291,41279118;57522758,79119512;60907368,75679476;69366291,61919333;45680526,44719153;45680526,61919333;54139449,75679476;20302456,1720018;33836993,10320107;28761379,32679028;33836993,37839082;45680526,24080251;45680526,61919333;37220302,55039261;18610151,6880072;20302456,15480161;20302456,30959010;20302456,39559100" o:connectangles="0,0,0,0,0,0,0,0,0,0,0,0,0,0,0,0,0,0,0,0,0,0,0,0,0,0,0,0,0,0,0,0,0,0,0,0,0,0,0,0,0,0,0,0,0,0,0,0,0,0,0,0,0,0,0,0,0,0,0,0,0,0"/>
                <o:lock v:ext="edit" verticies="t"/>
              </v:shape>
              <w10:anchorlock/>
            </v:group>
          </w:pict>
        </mc:Fallback>
      </mc:AlternateContent>
    </w:r>
  </w:p>
  <w:p w14:paraId="28590A40" w14:textId="77777777" w:rsidR="00911F70" w:rsidRDefault="00911F70" w:rsidP="00A74D43">
    <w:pPr>
      <w:pStyle w:val="Cabealho"/>
      <w:jc w:val="center"/>
      <w:rPr>
        <w:rFonts w:ascii="Calibri" w:hAnsi="Calibri" w:cs="Calibri"/>
        <w:b/>
        <w:sz w:val="24"/>
        <w:szCs w:val="24"/>
      </w:rPr>
    </w:pPr>
    <w:r>
      <w:rPr>
        <w:rFonts w:ascii="Calibri" w:hAnsi="Calibri" w:cs="Calibri"/>
        <w:b/>
        <w:sz w:val="24"/>
        <w:szCs w:val="24"/>
      </w:rPr>
      <w:t>MINISTÉRIO DA EDUCAÇÃO</w:t>
    </w:r>
  </w:p>
  <w:p w14:paraId="7AEAF603" w14:textId="77777777" w:rsidR="00911F70" w:rsidRPr="000D6C05" w:rsidRDefault="00911F70" w:rsidP="00A74D43">
    <w:pPr>
      <w:pStyle w:val="Cabealho"/>
      <w:jc w:val="center"/>
      <w:rPr>
        <w:rFonts w:ascii="Calibri" w:hAnsi="Calibri" w:cs="Calibri"/>
        <w:b/>
        <w:sz w:val="24"/>
        <w:szCs w:val="24"/>
      </w:rPr>
    </w:pPr>
    <w:r w:rsidRPr="000D6C05">
      <w:rPr>
        <w:rFonts w:ascii="Calibri" w:hAnsi="Calibri" w:cs="Calibri"/>
        <w:b/>
        <w:sz w:val="24"/>
        <w:szCs w:val="24"/>
      </w:rPr>
      <w:t>UNIVERSIDADE FEDERAL DE SANTA CATARINA</w:t>
    </w:r>
  </w:p>
  <w:p w14:paraId="22ECDD35" w14:textId="77777777" w:rsidR="00911F70" w:rsidRPr="000D6C05" w:rsidRDefault="00911F70" w:rsidP="00A74D43">
    <w:pPr>
      <w:pStyle w:val="Cabealho"/>
      <w:jc w:val="center"/>
      <w:rPr>
        <w:rFonts w:ascii="Calibri" w:hAnsi="Calibri" w:cs="Calibri"/>
        <w:b/>
        <w:sz w:val="24"/>
        <w:szCs w:val="24"/>
      </w:rPr>
    </w:pPr>
    <w:r w:rsidRPr="000D6C05">
      <w:rPr>
        <w:rFonts w:ascii="Calibri" w:hAnsi="Calibri" w:cs="Calibri"/>
        <w:b/>
        <w:sz w:val="24"/>
        <w:szCs w:val="24"/>
      </w:rPr>
      <w:t>CENTRO TECNOLÓGICO</w:t>
    </w:r>
  </w:p>
  <w:p w14:paraId="73EF0781" w14:textId="77777777" w:rsidR="00911F70" w:rsidRPr="00E63328" w:rsidRDefault="00911F70" w:rsidP="00E63328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A70956"/>
    <w:multiLevelType w:val="multilevel"/>
    <w:tmpl w:val="AA3AEF68"/>
    <w:lvl w:ilvl="0">
      <w:start w:val="96"/>
      <w:numFmt w:val="decimal"/>
      <w:lvlText w:val="%1"/>
      <w:lvlJc w:val="left"/>
      <w:pPr>
        <w:tabs>
          <w:tab w:val="num" w:pos="1110"/>
        </w:tabs>
        <w:ind w:left="1110" w:hanging="1110"/>
      </w:pPr>
      <w:rPr>
        <w:rFonts w:hint="default"/>
      </w:rPr>
    </w:lvl>
    <w:lvl w:ilvl="1">
      <w:start w:val="15"/>
      <w:numFmt w:val="decimalZero"/>
      <w:lvlText w:val="%1.%2"/>
      <w:lvlJc w:val="left"/>
      <w:pPr>
        <w:tabs>
          <w:tab w:val="num" w:pos="1110"/>
        </w:tabs>
        <w:ind w:left="1110" w:hanging="1110"/>
      </w:pPr>
      <w:rPr>
        <w:rFonts w:hint="default"/>
      </w:rPr>
    </w:lvl>
    <w:lvl w:ilvl="2">
      <w:start w:val="560"/>
      <w:numFmt w:val="decimal"/>
      <w:lvlText w:val="%1.%2-%3"/>
      <w:lvlJc w:val="left"/>
      <w:pPr>
        <w:tabs>
          <w:tab w:val="num" w:pos="1110"/>
        </w:tabs>
        <w:ind w:left="1110" w:hanging="1110"/>
      </w:pPr>
      <w:rPr>
        <w:rFonts w:hint="default"/>
      </w:rPr>
    </w:lvl>
    <w:lvl w:ilvl="3">
      <w:start w:val="1"/>
      <w:numFmt w:val="decimal"/>
      <w:lvlText w:val="%1.%2-%3.%4"/>
      <w:lvlJc w:val="left"/>
      <w:pPr>
        <w:tabs>
          <w:tab w:val="num" w:pos="1110"/>
        </w:tabs>
        <w:ind w:left="1110" w:hanging="1110"/>
      </w:pPr>
      <w:rPr>
        <w:rFonts w:hint="default"/>
      </w:rPr>
    </w:lvl>
    <w:lvl w:ilvl="4">
      <w:start w:val="1"/>
      <w:numFmt w:val="decimal"/>
      <w:lvlText w:val="%1.%2-%3.%4.%5"/>
      <w:lvlJc w:val="left"/>
      <w:pPr>
        <w:tabs>
          <w:tab w:val="num" w:pos="1110"/>
        </w:tabs>
        <w:ind w:left="1110" w:hanging="1110"/>
      </w:pPr>
      <w:rPr>
        <w:rFonts w:hint="default"/>
      </w:rPr>
    </w:lvl>
    <w:lvl w:ilvl="5">
      <w:start w:val="1"/>
      <w:numFmt w:val="decimal"/>
      <w:lvlText w:val="%1.%2-%3.%4.%5.%6"/>
      <w:lvlJc w:val="left"/>
      <w:pPr>
        <w:tabs>
          <w:tab w:val="num" w:pos="1110"/>
        </w:tabs>
        <w:ind w:left="1110" w:hanging="1110"/>
      </w:pPr>
      <w:rPr>
        <w:rFonts w:hint="default"/>
      </w:rPr>
    </w:lvl>
    <w:lvl w:ilvl="6">
      <w:start w:val="1"/>
      <w:numFmt w:val="decimal"/>
      <w:lvlText w:val="%1.%2-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-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-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">
    <w:nsid w:val="38816ACD"/>
    <w:multiLevelType w:val="hybridMultilevel"/>
    <w:tmpl w:val="85081862"/>
    <w:lvl w:ilvl="0" w:tplc="D8ACFBD0">
      <w:start w:val="1"/>
      <w:numFmt w:val="decimal"/>
      <w:lvlText w:val="%1."/>
      <w:lvlJc w:val="left"/>
      <w:pPr>
        <w:tabs>
          <w:tab w:val="num" w:pos="1428"/>
        </w:tabs>
        <w:ind w:left="1428" w:hanging="360"/>
      </w:pPr>
      <w:rPr>
        <w:b w:val="0"/>
        <w:i w:val="0"/>
      </w:rPr>
    </w:lvl>
    <w:lvl w:ilvl="1" w:tplc="04160019" w:tentative="1">
      <w:start w:val="1"/>
      <w:numFmt w:val="lowerLetter"/>
      <w:lvlText w:val="%2."/>
      <w:lvlJc w:val="left"/>
      <w:pPr>
        <w:tabs>
          <w:tab w:val="num" w:pos="2148"/>
        </w:tabs>
        <w:ind w:left="2148" w:hanging="360"/>
      </w:pPr>
    </w:lvl>
    <w:lvl w:ilvl="2" w:tplc="0416001B" w:tentative="1">
      <w:start w:val="1"/>
      <w:numFmt w:val="lowerRoman"/>
      <w:lvlText w:val="%3."/>
      <w:lvlJc w:val="right"/>
      <w:pPr>
        <w:tabs>
          <w:tab w:val="num" w:pos="2868"/>
        </w:tabs>
        <w:ind w:left="2868" w:hanging="180"/>
      </w:pPr>
    </w:lvl>
    <w:lvl w:ilvl="3" w:tplc="0416000F" w:tentative="1">
      <w:start w:val="1"/>
      <w:numFmt w:val="decimal"/>
      <w:lvlText w:val="%4."/>
      <w:lvlJc w:val="left"/>
      <w:pPr>
        <w:tabs>
          <w:tab w:val="num" w:pos="3588"/>
        </w:tabs>
        <w:ind w:left="3588" w:hanging="360"/>
      </w:pPr>
    </w:lvl>
    <w:lvl w:ilvl="4" w:tplc="04160019" w:tentative="1">
      <w:start w:val="1"/>
      <w:numFmt w:val="lowerLetter"/>
      <w:lvlText w:val="%5."/>
      <w:lvlJc w:val="left"/>
      <w:pPr>
        <w:tabs>
          <w:tab w:val="num" w:pos="4308"/>
        </w:tabs>
        <w:ind w:left="4308" w:hanging="360"/>
      </w:pPr>
    </w:lvl>
    <w:lvl w:ilvl="5" w:tplc="0416001B" w:tentative="1">
      <w:start w:val="1"/>
      <w:numFmt w:val="lowerRoman"/>
      <w:lvlText w:val="%6."/>
      <w:lvlJc w:val="right"/>
      <w:pPr>
        <w:tabs>
          <w:tab w:val="num" w:pos="5028"/>
        </w:tabs>
        <w:ind w:left="5028" w:hanging="180"/>
      </w:pPr>
    </w:lvl>
    <w:lvl w:ilvl="6" w:tplc="0416000F" w:tentative="1">
      <w:start w:val="1"/>
      <w:numFmt w:val="decimal"/>
      <w:lvlText w:val="%7."/>
      <w:lvlJc w:val="left"/>
      <w:pPr>
        <w:tabs>
          <w:tab w:val="num" w:pos="5748"/>
        </w:tabs>
        <w:ind w:left="5748" w:hanging="360"/>
      </w:pPr>
    </w:lvl>
    <w:lvl w:ilvl="7" w:tplc="04160019" w:tentative="1">
      <w:start w:val="1"/>
      <w:numFmt w:val="lowerLetter"/>
      <w:lvlText w:val="%8."/>
      <w:lvlJc w:val="left"/>
      <w:pPr>
        <w:tabs>
          <w:tab w:val="num" w:pos="6468"/>
        </w:tabs>
        <w:ind w:left="6468" w:hanging="360"/>
      </w:pPr>
    </w:lvl>
    <w:lvl w:ilvl="8" w:tplc="0416001B" w:tentative="1">
      <w:start w:val="1"/>
      <w:numFmt w:val="lowerRoman"/>
      <w:lvlText w:val="%9."/>
      <w:lvlJc w:val="right"/>
      <w:pPr>
        <w:tabs>
          <w:tab w:val="num" w:pos="7188"/>
        </w:tabs>
        <w:ind w:left="7188" w:hanging="180"/>
      </w:pPr>
    </w:lvl>
  </w:abstractNum>
  <w:abstractNum w:abstractNumId="2">
    <w:nsid w:val="4C6920F5"/>
    <w:multiLevelType w:val="multilevel"/>
    <w:tmpl w:val="301C2474"/>
    <w:lvl w:ilvl="0">
      <w:start w:val="96"/>
      <w:numFmt w:val="decimal"/>
      <w:lvlText w:val="%1"/>
      <w:lvlJc w:val="left"/>
      <w:pPr>
        <w:tabs>
          <w:tab w:val="num" w:pos="930"/>
        </w:tabs>
        <w:ind w:left="930" w:hanging="930"/>
      </w:pPr>
      <w:rPr>
        <w:rFonts w:hint="default"/>
      </w:rPr>
    </w:lvl>
    <w:lvl w:ilvl="1">
      <w:start w:val="15"/>
      <w:numFmt w:val="decimalZero"/>
      <w:lvlText w:val="%1.%2"/>
      <w:lvlJc w:val="left"/>
      <w:pPr>
        <w:tabs>
          <w:tab w:val="num" w:pos="930"/>
        </w:tabs>
        <w:ind w:left="930" w:hanging="930"/>
      </w:pPr>
      <w:rPr>
        <w:rFonts w:hint="default"/>
      </w:rPr>
    </w:lvl>
    <w:lvl w:ilvl="2">
      <w:start w:val="560"/>
      <w:numFmt w:val="decimal"/>
      <w:lvlText w:val="%1.%2-%3"/>
      <w:lvlJc w:val="left"/>
      <w:pPr>
        <w:tabs>
          <w:tab w:val="num" w:pos="930"/>
        </w:tabs>
        <w:ind w:left="930" w:hanging="930"/>
      </w:pPr>
      <w:rPr>
        <w:rFonts w:hint="default"/>
      </w:rPr>
    </w:lvl>
    <w:lvl w:ilvl="3">
      <w:start w:val="1"/>
      <w:numFmt w:val="decimal"/>
      <w:lvlText w:val="%1.%2-%3.%4"/>
      <w:lvlJc w:val="left"/>
      <w:pPr>
        <w:tabs>
          <w:tab w:val="num" w:pos="930"/>
        </w:tabs>
        <w:ind w:left="930" w:hanging="930"/>
      </w:pPr>
      <w:rPr>
        <w:rFonts w:hint="default"/>
      </w:rPr>
    </w:lvl>
    <w:lvl w:ilvl="4">
      <w:start w:val="1"/>
      <w:numFmt w:val="decimal"/>
      <w:lvlText w:val="%1.%2-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-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-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-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-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3">
    <w:nsid w:val="70720D24"/>
    <w:multiLevelType w:val="hybridMultilevel"/>
    <w:tmpl w:val="BA920B2E"/>
    <w:lvl w:ilvl="0" w:tplc="0416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  <w:num w:numId="4">
    <w:abstractNumId w:val="3"/>
  </w:num>
  <w:num w:numId="5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oNotHyphenateCaps/>
  <w:drawingGridHorizontalSpacing w:val="100"/>
  <w:displayHorizontalDrawingGridEvery w:val="0"/>
  <w:displayVerticalDrawingGridEvery w:val="0"/>
  <w:doNotShadeFormData/>
  <w:noPunctuationKerning/>
  <w:characterSpacingControl w:val="doNotCompress"/>
  <w:hdrShapeDefaults>
    <o:shapedefaults v:ext="edit" spidmax="2050"/>
    <o:shapelayout v:ext="edit">
      <o:rules v:ext="edit">
        <o:r id="V:Rule1" type="connector" idref="#Line 150"/>
        <o:r id="V:Rule2" type="connector" idref="#Line 154"/>
        <o:r id="V:Rule3" type="connector" idref="#Line 153"/>
        <o:r id="V:Rule4" type="connector" idref="#Line 168"/>
        <o:r id="V:Rule5" type="connector" idref="#Line 396"/>
        <o:r id="V:Rule6" type="connector" idref="#Line 163"/>
        <o:r id="V:Rule7" type="connector" idref="#Line 415"/>
        <o:r id="V:Rule8" type="connector" idref="#Line 157"/>
        <o:r id="V:Rule9" type="connector" idref="#Line 160"/>
        <o:r id="V:Rule10" type="connector" idref="#Line 201"/>
        <o:r id="V:Rule11" type="connector" idref="#Line 462"/>
        <o:r id="V:Rule12" type="connector" idref="#Line 444"/>
        <o:r id="V:Rule13" type="connector" idref="#Line 220"/>
        <o:r id="V:Rule14" type="connector" idref="#Line 248"/>
        <o:r id="V:Rule15" type="connector" idref="#Line 241"/>
        <o:r id="V:Rule16" type="connector" idref="#Line 383"/>
        <o:r id="V:Rule17" type="connector" idref="#Line 171"/>
        <o:r id="V:Rule18" type="connector" idref="#Line 318"/>
        <o:r id="V:Rule19" type="connector" idref="#Line 192"/>
        <o:r id="V:Rule20" type="connector" idref="#Line 288"/>
        <o:r id="V:Rule21" type="connector" idref="#Line 302"/>
      </o:rules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1236E"/>
    <w:rsid w:val="00000240"/>
    <w:rsid w:val="000003D5"/>
    <w:rsid w:val="0000215F"/>
    <w:rsid w:val="0000236E"/>
    <w:rsid w:val="00002B90"/>
    <w:rsid w:val="0000301E"/>
    <w:rsid w:val="000033F5"/>
    <w:rsid w:val="000043AA"/>
    <w:rsid w:val="00004702"/>
    <w:rsid w:val="00004C59"/>
    <w:rsid w:val="00004CAE"/>
    <w:rsid w:val="00004FFD"/>
    <w:rsid w:val="000067F5"/>
    <w:rsid w:val="00006CFB"/>
    <w:rsid w:val="000103F1"/>
    <w:rsid w:val="00010AC2"/>
    <w:rsid w:val="00010BD9"/>
    <w:rsid w:val="00011417"/>
    <w:rsid w:val="0001183E"/>
    <w:rsid w:val="0001307A"/>
    <w:rsid w:val="000131B4"/>
    <w:rsid w:val="00013D2B"/>
    <w:rsid w:val="00014231"/>
    <w:rsid w:val="0001428F"/>
    <w:rsid w:val="000166D8"/>
    <w:rsid w:val="0001679F"/>
    <w:rsid w:val="0001784A"/>
    <w:rsid w:val="00017D39"/>
    <w:rsid w:val="00017DDE"/>
    <w:rsid w:val="00021383"/>
    <w:rsid w:val="000215E5"/>
    <w:rsid w:val="00021900"/>
    <w:rsid w:val="00021A30"/>
    <w:rsid w:val="00021EEF"/>
    <w:rsid w:val="000220EA"/>
    <w:rsid w:val="00022A46"/>
    <w:rsid w:val="00022D7D"/>
    <w:rsid w:val="00022D96"/>
    <w:rsid w:val="00023591"/>
    <w:rsid w:val="00023DF8"/>
    <w:rsid w:val="00023E55"/>
    <w:rsid w:val="000247B7"/>
    <w:rsid w:val="00025533"/>
    <w:rsid w:val="00026656"/>
    <w:rsid w:val="00027587"/>
    <w:rsid w:val="0002761E"/>
    <w:rsid w:val="00027BE5"/>
    <w:rsid w:val="00027C50"/>
    <w:rsid w:val="00030690"/>
    <w:rsid w:val="00030C63"/>
    <w:rsid w:val="00031986"/>
    <w:rsid w:val="00031C2D"/>
    <w:rsid w:val="000320EA"/>
    <w:rsid w:val="00033098"/>
    <w:rsid w:val="000332F9"/>
    <w:rsid w:val="00034C10"/>
    <w:rsid w:val="000350A0"/>
    <w:rsid w:val="000352E7"/>
    <w:rsid w:val="00036DF9"/>
    <w:rsid w:val="00037053"/>
    <w:rsid w:val="00037617"/>
    <w:rsid w:val="000401DE"/>
    <w:rsid w:val="00040D83"/>
    <w:rsid w:val="000421B9"/>
    <w:rsid w:val="000421BA"/>
    <w:rsid w:val="00042380"/>
    <w:rsid w:val="00043638"/>
    <w:rsid w:val="00043C44"/>
    <w:rsid w:val="00045D66"/>
    <w:rsid w:val="00046058"/>
    <w:rsid w:val="0004667C"/>
    <w:rsid w:val="00046E0D"/>
    <w:rsid w:val="0005080C"/>
    <w:rsid w:val="00051728"/>
    <w:rsid w:val="00051B9D"/>
    <w:rsid w:val="00051CB3"/>
    <w:rsid w:val="0005463E"/>
    <w:rsid w:val="00055F5E"/>
    <w:rsid w:val="00057033"/>
    <w:rsid w:val="00057826"/>
    <w:rsid w:val="00060062"/>
    <w:rsid w:val="00061AD8"/>
    <w:rsid w:val="00061C6B"/>
    <w:rsid w:val="000628F6"/>
    <w:rsid w:val="00062EC2"/>
    <w:rsid w:val="00063196"/>
    <w:rsid w:val="00067A6D"/>
    <w:rsid w:val="00067C11"/>
    <w:rsid w:val="0007025B"/>
    <w:rsid w:val="00072006"/>
    <w:rsid w:val="00072F8F"/>
    <w:rsid w:val="00073AC3"/>
    <w:rsid w:val="00074E29"/>
    <w:rsid w:val="0007538A"/>
    <w:rsid w:val="0007595F"/>
    <w:rsid w:val="00075DC9"/>
    <w:rsid w:val="0007607B"/>
    <w:rsid w:val="0007622D"/>
    <w:rsid w:val="0007636E"/>
    <w:rsid w:val="000764E6"/>
    <w:rsid w:val="00077A30"/>
    <w:rsid w:val="00077C7C"/>
    <w:rsid w:val="00077DFD"/>
    <w:rsid w:val="00077FB0"/>
    <w:rsid w:val="00080A83"/>
    <w:rsid w:val="000826ED"/>
    <w:rsid w:val="000830D8"/>
    <w:rsid w:val="00084470"/>
    <w:rsid w:val="00084C50"/>
    <w:rsid w:val="000851C9"/>
    <w:rsid w:val="000855E5"/>
    <w:rsid w:val="00086603"/>
    <w:rsid w:val="00087773"/>
    <w:rsid w:val="00087A56"/>
    <w:rsid w:val="00090B8E"/>
    <w:rsid w:val="00092082"/>
    <w:rsid w:val="000923FD"/>
    <w:rsid w:val="0009395B"/>
    <w:rsid w:val="00094356"/>
    <w:rsid w:val="00095609"/>
    <w:rsid w:val="0009629E"/>
    <w:rsid w:val="00096D22"/>
    <w:rsid w:val="00096FA3"/>
    <w:rsid w:val="000974AB"/>
    <w:rsid w:val="00097D54"/>
    <w:rsid w:val="000A0486"/>
    <w:rsid w:val="000A310A"/>
    <w:rsid w:val="000A3CCF"/>
    <w:rsid w:val="000A4E47"/>
    <w:rsid w:val="000A52BA"/>
    <w:rsid w:val="000A5312"/>
    <w:rsid w:val="000A558C"/>
    <w:rsid w:val="000A5D7F"/>
    <w:rsid w:val="000A5F99"/>
    <w:rsid w:val="000A658E"/>
    <w:rsid w:val="000A6E70"/>
    <w:rsid w:val="000A72EF"/>
    <w:rsid w:val="000B12B8"/>
    <w:rsid w:val="000B13E6"/>
    <w:rsid w:val="000B24B4"/>
    <w:rsid w:val="000B27A2"/>
    <w:rsid w:val="000B2A96"/>
    <w:rsid w:val="000B44A5"/>
    <w:rsid w:val="000B4BB1"/>
    <w:rsid w:val="000B5BE5"/>
    <w:rsid w:val="000B67E4"/>
    <w:rsid w:val="000B6E26"/>
    <w:rsid w:val="000C1320"/>
    <w:rsid w:val="000C1520"/>
    <w:rsid w:val="000C15BB"/>
    <w:rsid w:val="000C1953"/>
    <w:rsid w:val="000C2489"/>
    <w:rsid w:val="000C2CBC"/>
    <w:rsid w:val="000C3678"/>
    <w:rsid w:val="000C4147"/>
    <w:rsid w:val="000C5814"/>
    <w:rsid w:val="000C6052"/>
    <w:rsid w:val="000C6248"/>
    <w:rsid w:val="000C63C5"/>
    <w:rsid w:val="000C71DE"/>
    <w:rsid w:val="000C7721"/>
    <w:rsid w:val="000C7801"/>
    <w:rsid w:val="000D0290"/>
    <w:rsid w:val="000D15A7"/>
    <w:rsid w:val="000D198A"/>
    <w:rsid w:val="000D1F0A"/>
    <w:rsid w:val="000D28DE"/>
    <w:rsid w:val="000D33B3"/>
    <w:rsid w:val="000D3AD7"/>
    <w:rsid w:val="000D513F"/>
    <w:rsid w:val="000D5383"/>
    <w:rsid w:val="000D6C05"/>
    <w:rsid w:val="000D70AD"/>
    <w:rsid w:val="000E080A"/>
    <w:rsid w:val="000E221C"/>
    <w:rsid w:val="000E435C"/>
    <w:rsid w:val="000E43CD"/>
    <w:rsid w:val="000E478E"/>
    <w:rsid w:val="000E48FD"/>
    <w:rsid w:val="000E5F49"/>
    <w:rsid w:val="000E66AC"/>
    <w:rsid w:val="000E6F6C"/>
    <w:rsid w:val="000E7AB7"/>
    <w:rsid w:val="000E7D57"/>
    <w:rsid w:val="000F1441"/>
    <w:rsid w:val="000F200C"/>
    <w:rsid w:val="000F266D"/>
    <w:rsid w:val="000F33B2"/>
    <w:rsid w:val="000F34F9"/>
    <w:rsid w:val="000F392A"/>
    <w:rsid w:val="000F3D93"/>
    <w:rsid w:val="000F43CE"/>
    <w:rsid w:val="000F5132"/>
    <w:rsid w:val="000F6AD9"/>
    <w:rsid w:val="000F7685"/>
    <w:rsid w:val="0010005F"/>
    <w:rsid w:val="0010083E"/>
    <w:rsid w:val="00101220"/>
    <w:rsid w:val="00101BB9"/>
    <w:rsid w:val="00102C8D"/>
    <w:rsid w:val="00104916"/>
    <w:rsid w:val="001049A7"/>
    <w:rsid w:val="001051E6"/>
    <w:rsid w:val="00105838"/>
    <w:rsid w:val="00105899"/>
    <w:rsid w:val="00105BD1"/>
    <w:rsid w:val="0011045E"/>
    <w:rsid w:val="0011056A"/>
    <w:rsid w:val="001107F3"/>
    <w:rsid w:val="00110F32"/>
    <w:rsid w:val="0011147F"/>
    <w:rsid w:val="00111EDC"/>
    <w:rsid w:val="001139FD"/>
    <w:rsid w:val="00114520"/>
    <w:rsid w:val="001149E4"/>
    <w:rsid w:val="001167CC"/>
    <w:rsid w:val="00116917"/>
    <w:rsid w:val="00116C57"/>
    <w:rsid w:val="001222F9"/>
    <w:rsid w:val="00124ADC"/>
    <w:rsid w:val="00126838"/>
    <w:rsid w:val="00127CA6"/>
    <w:rsid w:val="00130456"/>
    <w:rsid w:val="00131121"/>
    <w:rsid w:val="00131385"/>
    <w:rsid w:val="001322AA"/>
    <w:rsid w:val="001322F7"/>
    <w:rsid w:val="00132CCE"/>
    <w:rsid w:val="00132CDE"/>
    <w:rsid w:val="00133876"/>
    <w:rsid w:val="001338B1"/>
    <w:rsid w:val="00134AE2"/>
    <w:rsid w:val="00134FFE"/>
    <w:rsid w:val="001355C2"/>
    <w:rsid w:val="001357E1"/>
    <w:rsid w:val="0013585A"/>
    <w:rsid w:val="0013617F"/>
    <w:rsid w:val="001401E7"/>
    <w:rsid w:val="00140A93"/>
    <w:rsid w:val="00141375"/>
    <w:rsid w:val="00141FCC"/>
    <w:rsid w:val="00142016"/>
    <w:rsid w:val="00142388"/>
    <w:rsid w:val="00143317"/>
    <w:rsid w:val="00144192"/>
    <w:rsid w:val="001441C5"/>
    <w:rsid w:val="001444A8"/>
    <w:rsid w:val="00144774"/>
    <w:rsid w:val="001451A8"/>
    <w:rsid w:val="00145493"/>
    <w:rsid w:val="00145AAA"/>
    <w:rsid w:val="0014611C"/>
    <w:rsid w:val="00146485"/>
    <w:rsid w:val="00147518"/>
    <w:rsid w:val="00147C70"/>
    <w:rsid w:val="0015054C"/>
    <w:rsid w:val="00151645"/>
    <w:rsid w:val="00151F77"/>
    <w:rsid w:val="001527D4"/>
    <w:rsid w:val="0015322B"/>
    <w:rsid w:val="00154468"/>
    <w:rsid w:val="00154BE6"/>
    <w:rsid w:val="00155C39"/>
    <w:rsid w:val="0015685E"/>
    <w:rsid w:val="0015770C"/>
    <w:rsid w:val="00157CAF"/>
    <w:rsid w:val="00160672"/>
    <w:rsid w:val="00160C90"/>
    <w:rsid w:val="001610D2"/>
    <w:rsid w:val="001616BA"/>
    <w:rsid w:val="00162BDB"/>
    <w:rsid w:val="0016360D"/>
    <w:rsid w:val="00163726"/>
    <w:rsid w:val="00163847"/>
    <w:rsid w:val="00165600"/>
    <w:rsid w:val="001657FF"/>
    <w:rsid w:val="001659B2"/>
    <w:rsid w:val="001659FF"/>
    <w:rsid w:val="00165E2B"/>
    <w:rsid w:val="0016646A"/>
    <w:rsid w:val="00166C62"/>
    <w:rsid w:val="001679D4"/>
    <w:rsid w:val="00172951"/>
    <w:rsid w:val="001747B0"/>
    <w:rsid w:val="00175BE2"/>
    <w:rsid w:val="00175F48"/>
    <w:rsid w:val="0017609D"/>
    <w:rsid w:val="0017744A"/>
    <w:rsid w:val="001801F3"/>
    <w:rsid w:val="00180ACA"/>
    <w:rsid w:val="001815C2"/>
    <w:rsid w:val="00182546"/>
    <w:rsid w:val="0018454D"/>
    <w:rsid w:val="00184BBB"/>
    <w:rsid w:val="00187441"/>
    <w:rsid w:val="00191D03"/>
    <w:rsid w:val="00194340"/>
    <w:rsid w:val="00194BAE"/>
    <w:rsid w:val="0019714B"/>
    <w:rsid w:val="00197703"/>
    <w:rsid w:val="00197BBE"/>
    <w:rsid w:val="00197FBA"/>
    <w:rsid w:val="001A058B"/>
    <w:rsid w:val="001A0E4E"/>
    <w:rsid w:val="001A2FE7"/>
    <w:rsid w:val="001A45B6"/>
    <w:rsid w:val="001A574E"/>
    <w:rsid w:val="001A596E"/>
    <w:rsid w:val="001A5997"/>
    <w:rsid w:val="001A5AA3"/>
    <w:rsid w:val="001A6132"/>
    <w:rsid w:val="001A63FD"/>
    <w:rsid w:val="001A6CC0"/>
    <w:rsid w:val="001B2187"/>
    <w:rsid w:val="001B2A8A"/>
    <w:rsid w:val="001B2DEE"/>
    <w:rsid w:val="001B316C"/>
    <w:rsid w:val="001B3F3F"/>
    <w:rsid w:val="001B5608"/>
    <w:rsid w:val="001B6B92"/>
    <w:rsid w:val="001B7509"/>
    <w:rsid w:val="001C1C88"/>
    <w:rsid w:val="001C2190"/>
    <w:rsid w:val="001C2E48"/>
    <w:rsid w:val="001C3F19"/>
    <w:rsid w:val="001C45CD"/>
    <w:rsid w:val="001C4ED6"/>
    <w:rsid w:val="001C54D9"/>
    <w:rsid w:val="001C747F"/>
    <w:rsid w:val="001D02E6"/>
    <w:rsid w:val="001D17BB"/>
    <w:rsid w:val="001D1E99"/>
    <w:rsid w:val="001D28A0"/>
    <w:rsid w:val="001D35E5"/>
    <w:rsid w:val="001D378E"/>
    <w:rsid w:val="001D3B05"/>
    <w:rsid w:val="001D3D31"/>
    <w:rsid w:val="001D4020"/>
    <w:rsid w:val="001D4156"/>
    <w:rsid w:val="001D41DE"/>
    <w:rsid w:val="001D44CA"/>
    <w:rsid w:val="001D64BF"/>
    <w:rsid w:val="001D74A4"/>
    <w:rsid w:val="001D75E4"/>
    <w:rsid w:val="001D7B10"/>
    <w:rsid w:val="001E10F7"/>
    <w:rsid w:val="001E13FA"/>
    <w:rsid w:val="001E38D4"/>
    <w:rsid w:val="001E3A21"/>
    <w:rsid w:val="001E3FB5"/>
    <w:rsid w:val="001E5F6B"/>
    <w:rsid w:val="001E63D7"/>
    <w:rsid w:val="001E645D"/>
    <w:rsid w:val="001E65C7"/>
    <w:rsid w:val="001E6B4B"/>
    <w:rsid w:val="001E6B7A"/>
    <w:rsid w:val="001E76F4"/>
    <w:rsid w:val="001F2528"/>
    <w:rsid w:val="001F29CB"/>
    <w:rsid w:val="001F33A1"/>
    <w:rsid w:val="001F366A"/>
    <w:rsid w:val="001F38A1"/>
    <w:rsid w:val="001F52F9"/>
    <w:rsid w:val="001F6CEA"/>
    <w:rsid w:val="001F71E4"/>
    <w:rsid w:val="0020005B"/>
    <w:rsid w:val="0020012B"/>
    <w:rsid w:val="002004F9"/>
    <w:rsid w:val="00200A41"/>
    <w:rsid w:val="00200D0A"/>
    <w:rsid w:val="0020223B"/>
    <w:rsid w:val="002028D1"/>
    <w:rsid w:val="00203171"/>
    <w:rsid w:val="00203AAB"/>
    <w:rsid w:val="00204130"/>
    <w:rsid w:val="002045E6"/>
    <w:rsid w:val="00206274"/>
    <w:rsid w:val="00206617"/>
    <w:rsid w:val="00206F45"/>
    <w:rsid w:val="00210369"/>
    <w:rsid w:val="00211292"/>
    <w:rsid w:val="00212942"/>
    <w:rsid w:val="00212C7B"/>
    <w:rsid w:val="002135A3"/>
    <w:rsid w:val="002161E8"/>
    <w:rsid w:val="0021788C"/>
    <w:rsid w:val="0021790C"/>
    <w:rsid w:val="002210A9"/>
    <w:rsid w:val="0022156C"/>
    <w:rsid w:val="002215FE"/>
    <w:rsid w:val="0022176A"/>
    <w:rsid w:val="00222695"/>
    <w:rsid w:val="00222AA9"/>
    <w:rsid w:val="0022485C"/>
    <w:rsid w:val="00224DF6"/>
    <w:rsid w:val="0022514B"/>
    <w:rsid w:val="002256A4"/>
    <w:rsid w:val="00225E91"/>
    <w:rsid w:val="00226508"/>
    <w:rsid w:val="002274D1"/>
    <w:rsid w:val="0023248C"/>
    <w:rsid w:val="0023273D"/>
    <w:rsid w:val="002339D5"/>
    <w:rsid w:val="002349EB"/>
    <w:rsid w:val="00235CD3"/>
    <w:rsid w:val="00236995"/>
    <w:rsid w:val="00237028"/>
    <w:rsid w:val="00240094"/>
    <w:rsid w:val="00242772"/>
    <w:rsid w:val="00242FE6"/>
    <w:rsid w:val="00244C7D"/>
    <w:rsid w:val="0024532D"/>
    <w:rsid w:val="002464E2"/>
    <w:rsid w:val="00246F65"/>
    <w:rsid w:val="002472D3"/>
    <w:rsid w:val="002474B6"/>
    <w:rsid w:val="00247C01"/>
    <w:rsid w:val="00250458"/>
    <w:rsid w:val="00250DD8"/>
    <w:rsid w:val="00251373"/>
    <w:rsid w:val="0025176F"/>
    <w:rsid w:val="0025231A"/>
    <w:rsid w:val="00254574"/>
    <w:rsid w:val="00256E25"/>
    <w:rsid w:val="00257498"/>
    <w:rsid w:val="00260778"/>
    <w:rsid w:val="00260C0B"/>
    <w:rsid w:val="00260D5E"/>
    <w:rsid w:val="00260E07"/>
    <w:rsid w:val="00262C66"/>
    <w:rsid w:val="00263C04"/>
    <w:rsid w:val="002650E3"/>
    <w:rsid w:val="00265A96"/>
    <w:rsid w:val="00265CDC"/>
    <w:rsid w:val="0026634F"/>
    <w:rsid w:val="00267B06"/>
    <w:rsid w:val="00267B40"/>
    <w:rsid w:val="00267E01"/>
    <w:rsid w:val="00270C02"/>
    <w:rsid w:val="00271CFF"/>
    <w:rsid w:val="00273A73"/>
    <w:rsid w:val="002740F1"/>
    <w:rsid w:val="00274467"/>
    <w:rsid w:val="002749A9"/>
    <w:rsid w:val="002755B2"/>
    <w:rsid w:val="00275718"/>
    <w:rsid w:val="00276215"/>
    <w:rsid w:val="00276FC3"/>
    <w:rsid w:val="00281C8A"/>
    <w:rsid w:val="002826D8"/>
    <w:rsid w:val="00282711"/>
    <w:rsid w:val="00283905"/>
    <w:rsid w:val="00285005"/>
    <w:rsid w:val="002857C9"/>
    <w:rsid w:val="00285D51"/>
    <w:rsid w:val="0028643C"/>
    <w:rsid w:val="00286F9F"/>
    <w:rsid w:val="00291201"/>
    <w:rsid w:val="00291597"/>
    <w:rsid w:val="00291821"/>
    <w:rsid w:val="00292CDB"/>
    <w:rsid w:val="00292DE8"/>
    <w:rsid w:val="00292F25"/>
    <w:rsid w:val="00293B47"/>
    <w:rsid w:val="00293D37"/>
    <w:rsid w:val="00293F6D"/>
    <w:rsid w:val="0029418A"/>
    <w:rsid w:val="00294308"/>
    <w:rsid w:val="00294439"/>
    <w:rsid w:val="0029468F"/>
    <w:rsid w:val="00294A29"/>
    <w:rsid w:val="002972D4"/>
    <w:rsid w:val="0029739B"/>
    <w:rsid w:val="002A07FB"/>
    <w:rsid w:val="002A0E63"/>
    <w:rsid w:val="002A10C5"/>
    <w:rsid w:val="002A113C"/>
    <w:rsid w:val="002A1959"/>
    <w:rsid w:val="002A19F8"/>
    <w:rsid w:val="002A2055"/>
    <w:rsid w:val="002A26FC"/>
    <w:rsid w:val="002A317F"/>
    <w:rsid w:val="002A37A7"/>
    <w:rsid w:val="002A37AF"/>
    <w:rsid w:val="002A3C4D"/>
    <w:rsid w:val="002A4BB8"/>
    <w:rsid w:val="002A4BFD"/>
    <w:rsid w:val="002A5288"/>
    <w:rsid w:val="002A68AD"/>
    <w:rsid w:val="002A76B3"/>
    <w:rsid w:val="002A7A81"/>
    <w:rsid w:val="002B1702"/>
    <w:rsid w:val="002B179C"/>
    <w:rsid w:val="002B3422"/>
    <w:rsid w:val="002B40D7"/>
    <w:rsid w:val="002B44C9"/>
    <w:rsid w:val="002B70DE"/>
    <w:rsid w:val="002C08EC"/>
    <w:rsid w:val="002C0F6F"/>
    <w:rsid w:val="002C4528"/>
    <w:rsid w:val="002C7BE8"/>
    <w:rsid w:val="002D2262"/>
    <w:rsid w:val="002D38E8"/>
    <w:rsid w:val="002D453C"/>
    <w:rsid w:val="002D5483"/>
    <w:rsid w:val="002D70D6"/>
    <w:rsid w:val="002D7103"/>
    <w:rsid w:val="002D760D"/>
    <w:rsid w:val="002D762A"/>
    <w:rsid w:val="002E1B3A"/>
    <w:rsid w:val="002E23C3"/>
    <w:rsid w:val="002E2B92"/>
    <w:rsid w:val="002E3D02"/>
    <w:rsid w:val="002E4336"/>
    <w:rsid w:val="002E45DF"/>
    <w:rsid w:val="002E4794"/>
    <w:rsid w:val="002E52FF"/>
    <w:rsid w:val="002E5B1F"/>
    <w:rsid w:val="002E685C"/>
    <w:rsid w:val="002E7DD6"/>
    <w:rsid w:val="002F04B2"/>
    <w:rsid w:val="002F1720"/>
    <w:rsid w:val="002F2053"/>
    <w:rsid w:val="002F3202"/>
    <w:rsid w:val="002F388A"/>
    <w:rsid w:val="002F3A12"/>
    <w:rsid w:val="002F3F8B"/>
    <w:rsid w:val="002F502F"/>
    <w:rsid w:val="002F50B3"/>
    <w:rsid w:val="002F5A1E"/>
    <w:rsid w:val="002F5CC5"/>
    <w:rsid w:val="002F77FA"/>
    <w:rsid w:val="00300DA9"/>
    <w:rsid w:val="003022C4"/>
    <w:rsid w:val="003036C2"/>
    <w:rsid w:val="003040E1"/>
    <w:rsid w:val="00304E2F"/>
    <w:rsid w:val="0030627D"/>
    <w:rsid w:val="00306EB8"/>
    <w:rsid w:val="0030799E"/>
    <w:rsid w:val="0031056F"/>
    <w:rsid w:val="00310673"/>
    <w:rsid w:val="003106FE"/>
    <w:rsid w:val="00310B19"/>
    <w:rsid w:val="00311CCC"/>
    <w:rsid w:val="00311CE6"/>
    <w:rsid w:val="00312082"/>
    <w:rsid w:val="00312160"/>
    <w:rsid w:val="00313E3C"/>
    <w:rsid w:val="00313FDD"/>
    <w:rsid w:val="003142AE"/>
    <w:rsid w:val="00315AD8"/>
    <w:rsid w:val="00315E43"/>
    <w:rsid w:val="0031604C"/>
    <w:rsid w:val="003201CF"/>
    <w:rsid w:val="00322348"/>
    <w:rsid w:val="00322C91"/>
    <w:rsid w:val="00323F94"/>
    <w:rsid w:val="00324B73"/>
    <w:rsid w:val="00324E2E"/>
    <w:rsid w:val="00324F6D"/>
    <w:rsid w:val="00324FB6"/>
    <w:rsid w:val="0032612E"/>
    <w:rsid w:val="0033008E"/>
    <w:rsid w:val="0033009B"/>
    <w:rsid w:val="00331B0C"/>
    <w:rsid w:val="00332839"/>
    <w:rsid w:val="00332EA3"/>
    <w:rsid w:val="003337FB"/>
    <w:rsid w:val="0033394A"/>
    <w:rsid w:val="00333FE3"/>
    <w:rsid w:val="00334EF5"/>
    <w:rsid w:val="0033518D"/>
    <w:rsid w:val="00335E07"/>
    <w:rsid w:val="00335FE3"/>
    <w:rsid w:val="00337A6F"/>
    <w:rsid w:val="00342981"/>
    <w:rsid w:val="0034486E"/>
    <w:rsid w:val="00345167"/>
    <w:rsid w:val="00345CA0"/>
    <w:rsid w:val="003469D1"/>
    <w:rsid w:val="00347199"/>
    <w:rsid w:val="00347303"/>
    <w:rsid w:val="00350301"/>
    <w:rsid w:val="0035060B"/>
    <w:rsid w:val="00352642"/>
    <w:rsid w:val="003530CF"/>
    <w:rsid w:val="00355DFA"/>
    <w:rsid w:val="0035624A"/>
    <w:rsid w:val="00356767"/>
    <w:rsid w:val="00356A94"/>
    <w:rsid w:val="00356D2A"/>
    <w:rsid w:val="003574CF"/>
    <w:rsid w:val="00357B99"/>
    <w:rsid w:val="0036105F"/>
    <w:rsid w:val="00361B53"/>
    <w:rsid w:val="00362476"/>
    <w:rsid w:val="00362676"/>
    <w:rsid w:val="00363C1A"/>
    <w:rsid w:val="003640CD"/>
    <w:rsid w:val="00364E6E"/>
    <w:rsid w:val="00364F22"/>
    <w:rsid w:val="00365287"/>
    <w:rsid w:val="00366654"/>
    <w:rsid w:val="003675F2"/>
    <w:rsid w:val="00367B71"/>
    <w:rsid w:val="00367DD6"/>
    <w:rsid w:val="003700C0"/>
    <w:rsid w:val="00370A3F"/>
    <w:rsid w:val="00372987"/>
    <w:rsid w:val="003744FC"/>
    <w:rsid w:val="00374E02"/>
    <w:rsid w:val="00375EAD"/>
    <w:rsid w:val="0037641F"/>
    <w:rsid w:val="00377E55"/>
    <w:rsid w:val="00380922"/>
    <w:rsid w:val="00380F7F"/>
    <w:rsid w:val="003815DD"/>
    <w:rsid w:val="003834C6"/>
    <w:rsid w:val="00386F5D"/>
    <w:rsid w:val="00386FEB"/>
    <w:rsid w:val="0038711A"/>
    <w:rsid w:val="00387B14"/>
    <w:rsid w:val="003903A3"/>
    <w:rsid w:val="0039259F"/>
    <w:rsid w:val="003929FA"/>
    <w:rsid w:val="003954B5"/>
    <w:rsid w:val="003968E7"/>
    <w:rsid w:val="003975CF"/>
    <w:rsid w:val="00397A4B"/>
    <w:rsid w:val="003A01F6"/>
    <w:rsid w:val="003A039A"/>
    <w:rsid w:val="003A16FF"/>
    <w:rsid w:val="003A2112"/>
    <w:rsid w:val="003A3EFF"/>
    <w:rsid w:val="003A4F0A"/>
    <w:rsid w:val="003A5B04"/>
    <w:rsid w:val="003B14A0"/>
    <w:rsid w:val="003B32EB"/>
    <w:rsid w:val="003B466F"/>
    <w:rsid w:val="003B4C21"/>
    <w:rsid w:val="003B4DCB"/>
    <w:rsid w:val="003B556F"/>
    <w:rsid w:val="003B5E12"/>
    <w:rsid w:val="003B7625"/>
    <w:rsid w:val="003B79AA"/>
    <w:rsid w:val="003C3593"/>
    <w:rsid w:val="003C5422"/>
    <w:rsid w:val="003C6A2F"/>
    <w:rsid w:val="003C7204"/>
    <w:rsid w:val="003C747C"/>
    <w:rsid w:val="003C795B"/>
    <w:rsid w:val="003C7DC0"/>
    <w:rsid w:val="003D0869"/>
    <w:rsid w:val="003D0DA4"/>
    <w:rsid w:val="003D13CC"/>
    <w:rsid w:val="003D16EE"/>
    <w:rsid w:val="003D1C4E"/>
    <w:rsid w:val="003D25E6"/>
    <w:rsid w:val="003D2C89"/>
    <w:rsid w:val="003D2F05"/>
    <w:rsid w:val="003D344C"/>
    <w:rsid w:val="003D42EA"/>
    <w:rsid w:val="003D6A31"/>
    <w:rsid w:val="003E1704"/>
    <w:rsid w:val="003E2077"/>
    <w:rsid w:val="003E2889"/>
    <w:rsid w:val="003E2961"/>
    <w:rsid w:val="003E30F1"/>
    <w:rsid w:val="003E3A88"/>
    <w:rsid w:val="003E410D"/>
    <w:rsid w:val="003E4A86"/>
    <w:rsid w:val="003E54E3"/>
    <w:rsid w:val="003E5D09"/>
    <w:rsid w:val="003E5D74"/>
    <w:rsid w:val="003E6325"/>
    <w:rsid w:val="003E6ACA"/>
    <w:rsid w:val="003E76F1"/>
    <w:rsid w:val="003E78E3"/>
    <w:rsid w:val="003E7CBC"/>
    <w:rsid w:val="003F0729"/>
    <w:rsid w:val="003F09B3"/>
    <w:rsid w:val="003F19E4"/>
    <w:rsid w:val="003F2DBC"/>
    <w:rsid w:val="003F3833"/>
    <w:rsid w:val="003F46CA"/>
    <w:rsid w:val="003F5D13"/>
    <w:rsid w:val="003F5E46"/>
    <w:rsid w:val="003F6135"/>
    <w:rsid w:val="003F785F"/>
    <w:rsid w:val="00401C3D"/>
    <w:rsid w:val="00401DBA"/>
    <w:rsid w:val="004025E5"/>
    <w:rsid w:val="00402EF1"/>
    <w:rsid w:val="00405DBE"/>
    <w:rsid w:val="0040628E"/>
    <w:rsid w:val="00406917"/>
    <w:rsid w:val="004069F3"/>
    <w:rsid w:val="004103FA"/>
    <w:rsid w:val="004105AF"/>
    <w:rsid w:val="00411851"/>
    <w:rsid w:val="00411EC1"/>
    <w:rsid w:val="00411FA6"/>
    <w:rsid w:val="00412E1A"/>
    <w:rsid w:val="00413355"/>
    <w:rsid w:val="004133B8"/>
    <w:rsid w:val="0041377E"/>
    <w:rsid w:val="00413C73"/>
    <w:rsid w:val="00413CB9"/>
    <w:rsid w:val="0041422F"/>
    <w:rsid w:val="004201B8"/>
    <w:rsid w:val="00421D5F"/>
    <w:rsid w:val="00424C15"/>
    <w:rsid w:val="00425399"/>
    <w:rsid w:val="004253BE"/>
    <w:rsid w:val="00425BCE"/>
    <w:rsid w:val="00425D95"/>
    <w:rsid w:val="00425FF8"/>
    <w:rsid w:val="0042624F"/>
    <w:rsid w:val="0042680D"/>
    <w:rsid w:val="004272E3"/>
    <w:rsid w:val="004274A1"/>
    <w:rsid w:val="004306F3"/>
    <w:rsid w:val="00430724"/>
    <w:rsid w:val="00430EC0"/>
    <w:rsid w:val="00431645"/>
    <w:rsid w:val="004316D8"/>
    <w:rsid w:val="004355EA"/>
    <w:rsid w:val="00436544"/>
    <w:rsid w:val="004375BA"/>
    <w:rsid w:val="004378AB"/>
    <w:rsid w:val="00440BF6"/>
    <w:rsid w:val="00440F53"/>
    <w:rsid w:val="0044298A"/>
    <w:rsid w:val="0044454E"/>
    <w:rsid w:val="00444A80"/>
    <w:rsid w:val="00446851"/>
    <w:rsid w:val="00446A17"/>
    <w:rsid w:val="00446EB2"/>
    <w:rsid w:val="004473E0"/>
    <w:rsid w:val="0045047F"/>
    <w:rsid w:val="00450A7F"/>
    <w:rsid w:val="00451576"/>
    <w:rsid w:val="004517F0"/>
    <w:rsid w:val="00452037"/>
    <w:rsid w:val="00453264"/>
    <w:rsid w:val="004540EF"/>
    <w:rsid w:val="00454119"/>
    <w:rsid w:val="00454559"/>
    <w:rsid w:val="00455040"/>
    <w:rsid w:val="00455AEF"/>
    <w:rsid w:val="00456931"/>
    <w:rsid w:val="00456EDD"/>
    <w:rsid w:val="004575DF"/>
    <w:rsid w:val="00457EE6"/>
    <w:rsid w:val="004612C9"/>
    <w:rsid w:val="00461B51"/>
    <w:rsid w:val="00461CBA"/>
    <w:rsid w:val="004637E3"/>
    <w:rsid w:val="00464176"/>
    <w:rsid w:val="0046421C"/>
    <w:rsid w:val="004646CA"/>
    <w:rsid w:val="00465155"/>
    <w:rsid w:val="00465425"/>
    <w:rsid w:val="00466187"/>
    <w:rsid w:val="0046708F"/>
    <w:rsid w:val="00467791"/>
    <w:rsid w:val="004678F7"/>
    <w:rsid w:val="00470C69"/>
    <w:rsid w:val="00471992"/>
    <w:rsid w:val="004729AA"/>
    <w:rsid w:val="00472AA7"/>
    <w:rsid w:val="00476317"/>
    <w:rsid w:val="00480451"/>
    <w:rsid w:val="00480B64"/>
    <w:rsid w:val="00481010"/>
    <w:rsid w:val="0048187D"/>
    <w:rsid w:val="00483245"/>
    <w:rsid w:val="004834A4"/>
    <w:rsid w:val="00484406"/>
    <w:rsid w:val="00487E70"/>
    <w:rsid w:val="004931F6"/>
    <w:rsid w:val="00493AFC"/>
    <w:rsid w:val="00494C9A"/>
    <w:rsid w:val="00496606"/>
    <w:rsid w:val="004975C6"/>
    <w:rsid w:val="00497D6A"/>
    <w:rsid w:val="004A0579"/>
    <w:rsid w:val="004A0C87"/>
    <w:rsid w:val="004A0F63"/>
    <w:rsid w:val="004A1B4E"/>
    <w:rsid w:val="004A1B5A"/>
    <w:rsid w:val="004A1EC5"/>
    <w:rsid w:val="004A20CD"/>
    <w:rsid w:val="004A27C2"/>
    <w:rsid w:val="004A27F9"/>
    <w:rsid w:val="004A28D3"/>
    <w:rsid w:val="004A2DF9"/>
    <w:rsid w:val="004A369A"/>
    <w:rsid w:val="004A3AF2"/>
    <w:rsid w:val="004A55B4"/>
    <w:rsid w:val="004A6122"/>
    <w:rsid w:val="004A617F"/>
    <w:rsid w:val="004A7A67"/>
    <w:rsid w:val="004B0595"/>
    <w:rsid w:val="004B0C2F"/>
    <w:rsid w:val="004B13A3"/>
    <w:rsid w:val="004B17EE"/>
    <w:rsid w:val="004B1F16"/>
    <w:rsid w:val="004B238C"/>
    <w:rsid w:val="004B49EA"/>
    <w:rsid w:val="004B4A0E"/>
    <w:rsid w:val="004B4B4F"/>
    <w:rsid w:val="004B629F"/>
    <w:rsid w:val="004B6A8F"/>
    <w:rsid w:val="004B6FE7"/>
    <w:rsid w:val="004C00D0"/>
    <w:rsid w:val="004C08CA"/>
    <w:rsid w:val="004C1D27"/>
    <w:rsid w:val="004C344D"/>
    <w:rsid w:val="004C4996"/>
    <w:rsid w:val="004C5772"/>
    <w:rsid w:val="004C7F74"/>
    <w:rsid w:val="004D0390"/>
    <w:rsid w:val="004D1BA1"/>
    <w:rsid w:val="004D1D5E"/>
    <w:rsid w:val="004D3188"/>
    <w:rsid w:val="004D6313"/>
    <w:rsid w:val="004D6C4B"/>
    <w:rsid w:val="004D7A67"/>
    <w:rsid w:val="004D7DDC"/>
    <w:rsid w:val="004E047D"/>
    <w:rsid w:val="004E0ADC"/>
    <w:rsid w:val="004E0BF7"/>
    <w:rsid w:val="004E108B"/>
    <w:rsid w:val="004E12C9"/>
    <w:rsid w:val="004E3DD8"/>
    <w:rsid w:val="004E3EB3"/>
    <w:rsid w:val="004E44D3"/>
    <w:rsid w:val="004E4B9C"/>
    <w:rsid w:val="004E5A8B"/>
    <w:rsid w:val="004E6B33"/>
    <w:rsid w:val="004E6C44"/>
    <w:rsid w:val="004E6FA4"/>
    <w:rsid w:val="004E6FBB"/>
    <w:rsid w:val="004E7824"/>
    <w:rsid w:val="004E7920"/>
    <w:rsid w:val="004E7BF5"/>
    <w:rsid w:val="004E7F33"/>
    <w:rsid w:val="004F0319"/>
    <w:rsid w:val="004F0DB8"/>
    <w:rsid w:val="004F1C9F"/>
    <w:rsid w:val="004F1CB7"/>
    <w:rsid w:val="004F3726"/>
    <w:rsid w:val="004F46F5"/>
    <w:rsid w:val="004F4C3F"/>
    <w:rsid w:val="004F4C7A"/>
    <w:rsid w:val="004F4FB9"/>
    <w:rsid w:val="004F6460"/>
    <w:rsid w:val="004F6E6D"/>
    <w:rsid w:val="004F7098"/>
    <w:rsid w:val="004F70C1"/>
    <w:rsid w:val="004F70FE"/>
    <w:rsid w:val="00500922"/>
    <w:rsid w:val="00500F6D"/>
    <w:rsid w:val="005010A3"/>
    <w:rsid w:val="00501A54"/>
    <w:rsid w:val="00501ACA"/>
    <w:rsid w:val="00501B66"/>
    <w:rsid w:val="0050225F"/>
    <w:rsid w:val="0050259D"/>
    <w:rsid w:val="0050291F"/>
    <w:rsid w:val="00502A09"/>
    <w:rsid w:val="00503510"/>
    <w:rsid w:val="005038EA"/>
    <w:rsid w:val="00503E3D"/>
    <w:rsid w:val="00505989"/>
    <w:rsid w:val="00506208"/>
    <w:rsid w:val="0050707C"/>
    <w:rsid w:val="0050753A"/>
    <w:rsid w:val="005105AB"/>
    <w:rsid w:val="00513858"/>
    <w:rsid w:val="00515429"/>
    <w:rsid w:val="005156A0"/>
    <w:rsid w:val="005156E1"/>
    <w:rsid w:val="00515D30"/>
    <w:rsid w:val="005164EF"/>
    <w:rsid w:val="005172E3"/>
    <w:rsid w:val="00517A79"/>
    <w:rsid w:val="0052016D"/>
    <w:rsid w:val="00521945"/>
    <w:rsid w:val="0052234A"/>
    <w:rsid w:val="00523023"/>
    <w:rsid w:val="00523DE7"/>
    <w:rsid w:val="0052451A"/>
    <w:rsid w:val="0052637D"/>
    <w:rsid w:val="00527CDE"/>
    <w:rsid w:val="00530293"/>
    <w:rsid w:val="00530818"/>
    <w:rsid w:val="00530C8D"/>
    <w:rsid w:val="00531B59"/>
    <w:rsid w:val="00533780"/>
    <w:rsid w:val="005337CB"/>
    <w:rsid w:val="00533955"/>
    <w:rsid w:val="00533FF1"/>
    <w:rsid w:val="005356B8"/>
    <w:rsid w:val="005361BC"/>
    <w:rsid w:val="00536307"/>
    <w:rsid w:val="00537BC4"/>
    <w:rsid w:val="00537E2E"/>
    <w:rsid w:val="00540174"/>
    <w:rsid w:val="00541221"/>
    <w:rsid w:val="00541476"/>
    <w:rsid w:val="0054149B"/>
    <w:rsid w:val="00544178"/>
    <w:rsid w:val="005441D8"/>
    <w:rsid w:val="005445BC"/>
    <w:rsid w:val="005447A0"/>
    <w:rsid w:val="00545335"/>
    <w:rsid w:val="005453F2"/>
    <w:rsid w:val="00550366"/>
    <w:rsid w:val="00550607"/>
    <w:rsid w:val="0055078E"/>
    <w:rsid w:val="005509FD"/>
    <w:rsid w:val="00550D57"/>
    <w:rsid w:val="00552474"/>
    <w:rsid w:val="00552A8A"/>
    <w:rsid w:val="00552AFC"/>
    <w:rsid w:val="00554000"/>
    <w:rsid w:val="005541E0"/>
    <w:rsid w:val="005547FD"/>
    <w:rsid w:val="00555403"/>
    <w:rsid w:val="005556D5"/>
    <w:rsid w:val="00555C5E"/>
    <w:rsid w:val="005561E9"/>
    <w:rsid w:val="005570D6"/>
    <w:rsid w:val="005573AD"/>
    <w:rsid w:val="00557BD8"/>
    <w:rsid w:val="00557FAE"/>
    <w:rsid w:val="0056009B"/>
    <w:rsid w:val="0056009C"/>
    <w:rsid w:val="0056053D"/>
    <w:rsid w:val="0056130E"/>
    <w:rsid w:val="00561679"/>
    <w:rsid w:val="00561FF4"/>
    <w:rsid w:val="0056252F"/>
    <w:rsid w:val="0056311E"/>
    <w:rsid w:val="0056336A"/>
    <w:rsid w:val="00563D7B"/>
    <w:rsid w:val="00564664"/>
    <w:rsid w:val="0056688A"/>
    <w:rsid w:val="005672E4"/>
    <w:rsid w:val="0056762E"/>
    <w:rsid w:val="00570056"/>
    <w:rsid w:val="0057059C"/>
    <w:rsid w:val="005730B4"/>
    <w:rsid w:val="005732D9"/>
    <w:rsid w:val="00574484"/>
    <w:rsid w:val="005763B7"/>
    <w:rsid w:val="00576453"/>
    <w:rsid w:val="0057645E"/>
    <w:rsid w:val="00576A17"/>
    <w:rsid w:val="00576BFF"/>
    <w:rsid w:val="00580387"/>
    <w:rsid w:val="00581985"/>
    <w:rsid w:val="00582274"/>
    <w:rsid w:val="0058227E"/>
    <w:rsid w:val="0058250E"/>
    <w:rsid w:val="0058270A"/>
    <w:rsid w:val="00582AFA"/>
    <w:rsid w:val="0058305D"/>
    <w:rsid w:val="005852B2"/>
    <w:rsid w:val="00587240"/>
    <w:rsid w:val="005906AB"/>
    <w:rsid w:val="00590BA2"/>
    <w:rsid w:val="00590F1B"/>
    <w:rsid w:val="00591876"/>
    <w:rsid w:val="00592C84"/>
    <w:rsid w:val="00593359"/>
    <w:rsid w:val="00593D33"/>
    <w:rsid w:val="0059405C"/>
    <w:rsid w:val="00595194"/>
    <w:rsid w:val="0059598E"/>
    <w:rsid w:val="00595FCE"/>
    <w:rsid w:val="0059619F"/>
    <w:rsid w:val="005966AB"/>
    <w:rsid w:val="00596955"/>
    <w:rsid w:val="005A0D2F"/>
    <w:rsid w:val="005A1E14"/>
    <w:rsid w:val="005A2147"/>
    <w:rsid w:val="005A2A2D"/>
    <w:rsid w:val="005A327D"/>
    <w:rsid w:val="005A44AA"/>
    <w:rsid w:val="005A481E"/>
    <w:rsid w:val="005A4FE1"/>
    <w:rsid w:val="005A5187"/>
    <w:rsid w:val="005A6344"/>
    <w:rsid w:val="005A73F5"/>
    <w:rsid w:val="005B0C9F"/>
    <w:rsid w:val="005B20A0"/>
    <w:rsid w:val="005B60F2"/>
    <w:rsid w:val="005B665F"/>
    <w:rsid w:val="005B67BF"/>
    <w:rsid w:val="005B7E95"/>
    <w:rsid w:val="005C0128"/>
    <w:rsid w:val="005C34DE"/>
    <w:rsid w:val="005C68E1"/>
    <w:rsid w:val="005C7207"/>
    <w:rsid w:val="005D01CD"/>
    <w:rsid w:val="005D0524"/>
    <w:rsid w:val="005D0560"/>
    <w:rsid w:val="005D18E4"/>
    <w:rsid w:val="005D1A7E"/>
    <w:rsid w:val="005D1EE7"/>
    <w:rsid w:val="005D2127"/>
    <w:rsid w:val="005D2B2A"/>
    <w:rsid w:val="005D43FF"/>
    <w:rsid w:val="005D52BC"/>
    <w:rsid w:val="005D5A3A"/>
    <w:rsid w:val="005D6064"/>
    <w:rsid w:val="005D79CB"/>
    <w:rsid w:val="005E3267"/>
    <w:rsid w:val="005E3E08"/>
    <w:rsid w:val="005E5135"/>
    <w:rsid w:val="005E55E1"/>
    <w:rsid w:val="005E730F"/>
    <w:rsid w:val="005F0ADB"/>
    <w:rsid w:val="005F0BEC"/>
    <w:rsid w:val="005F0EC2"/>
    <w:rsid w:val="005F11BE"/>
    <w:rsid w:val="005F2AB6"/>
    <w:rsid w:val="005F3034"/>
    <w:rsid w:val="005F3590"/>
    <w:rsid w:val="005F3DCE"/>
    <w:rsid w:val="005F400C"/>
    <w:rsid w:val="005F6599"/>
    <w:rsid w:val="005F68E6"/>
    <w:rsid w:val="005F7DB5"/>
    <w:rsid w:val="00600364"/>
    <w:rsid w:val="006013A4"/>
    <w:rsid w:val="006023A2"/>
    <w:rsid w:val="00603B63"/>
    <w:rsid w:val="006043DE"/>
    <w:rsid w:val="0060454E"/>
    <w:rsid w:val="006052FC"/>
    <w:rsid w:val="00606155"/>
    <w:rsid w:val="0061078E"/>
    <w:rsid w:val="0061081C"/>
    <w:rsid w:val="00610D83"/>
    <w:rsid w:val="00611071"/>
    <w:rsid w:val="006112A9"/>
    <w:rsid w:val="006114B2"/>
    <w:rsid w:val="00611F7D"/>
    <w:rsid w:val="00611F9D"/>
    <w:rsid w:val="006126F1"/>
    <w:rsid w:val="006128BB"/>
    <w:rsid w:val="00613DBA"/>
    <w:rsid w:val="00614021"/>
    <w:rsid w:val="00614ADC"/>
    <w:rsid w:val="00616249"/>
    <w:rsid w:val="00616854"/>
    <w:rsid w:val="00616957"/>
    <w:rsid w:val="00616EF7"/>
    <w:rsid w:val="00617A21"/>
    <w:rsid w:val="00617CF4"/>
    <w:rsid w:val="00617F97"/>
    <w:rsid w:val="00620F06"/>
    <w:rsid w:val="00621CCA"/>
    <w:rsid w:val="006223D0"/>
    <w:rsid w:val="00622C89"/>
    <w:rsid w:val="0062349D"/>
    <w:rsid w:val="0062376F"/>
    <w:rsid w:val="006249ED"/>
    <w:rsid w:val="00624E1E"/>
    <w:rsid w:val="00625A01"/>
    <w:rsid w:val="0062771F"/>
    <w:rsid w:val="00627F4D"/>
    <w:rsid w:val="0063078E"/>
    <w:rsid w:val="006316A5"/>
    <w:rsid w:val="006323C1"/>
    <w:rsid w:val="006328C9"/>
    <w:rsid w:val="00632E9D"/>
    <w:rsid w:val="00634547"/>
    <w:rsid w:val="006353C2"/>
    <w:rsid w:val="0063634A"/>
    <w:rsid w:val="00636C7E"/>
    <w:rsid w:val="00636E89"/>
    <w:rsid w:val="006414A3"/>
    <w:rsid w:val="00641AFF"/>
    <w:rsid w:val="00641CA2"/>
    <w:rsid w:val="00641FE0"/>
    <w:rsid w:val="0064230A"/>
    <w:rsid w:val="006426E1"/>
    <w:rsid w:val="0064275E"/>
    <w:rsid w:val="00642914"/>
    <w:rsid w:val="00643699"/>
    <w:rsid w:val="0064424E"/>
    <w:rsid w:val="0064503A"/>
    <w:rsid w:val="006456B6"/>
    <w:rsid w:val="006473E4"/>
    <w:rsid w:val="00647E9F"/>
    <w:rsid w:val="0065114A"/>
    <w:rsid w:val="00652094"/>
    <w:rsid w:val="006541FF"/>
    <w:rsid w:val="0065474D"/>
    <w:rsid w:val="00655796"/>
    <w:rsid w:val="00655E77"/>
    <w:rsid w:val="006561E8"/>
    <w:rsid w:val="00656D06"/>
    <w:rsid w:val="0065763C"/>
    <w:rsid w:val="00657ECD"/>
    <w:rsid w:val="006600E3"/>
    <w:rsid w:val="0066280D"/>
    <w:rsid w:val="0066281F"/>
    <w:rsid w:val="006638A4"/>
    <w:rsid w:val="0066423A"/>
    <w:rsid w:val="006651AB"/>
    <w:rsid w:val="00666801"/>
    <w:rsid w:val="00666910"/>
    <w:rsid w:val="0067029F"/>
    <w:rsid w:val="00670795"/>
    <w:rsid w:val="006723C9"/>
    <w:rsid w:val="00672421"/>
    <w:rsid w:val="00672B85"/>
    <w:rsid w:val="00672F3E"/>
    <w:rsid w:val="00673411"/>
    <w:rsid w:val="00674B98"/>
    <w:rsid w:val="006752F0"/>
    <w:rsid w:val="0067659F"/>
    <w:rsid w:val="00676C42"/>
    <w:rsid w:val="006777C2"/>
    <w:rsid w:val="00681ADD"/>
    <w:rsid w:val="006820C9"/>
    <w:rsid w:val="00683C13"/>
    <w:rsid w:val="00684533"/>
    <w:rsid w:val="006852A2"/>
    <w:rsid w:val="00685352"/>
    <w:rsid w:val="00686D14"/>
    <w:rsid w:val="006878C8"/>
    <w:rsid w:val="00687B10"/>
    <w:rsid w:val="00690025"/>
    <w:rsid w:val="00691A91"/>
    <w:rsid w:val="00691BE4"/>
    <w:rsid w:val="00692544"/>
    <w:rsid w:val="0069255C"/>
    <w:rsid w:val="00692614"/>
    <w:rsid w:val="00692697"/>
    <w:rsid w:val="0069401F"/>
    <w:rsid w:val="00695153"/>
    <w:rsid w:val="006968E6"/>
    <w:rsid w:val="00696C83"/>
    <w:rsid w:val="00697630"/>
    <w:rsid w:val="00697763"/>
    <w:rsid w:val="00697AA4"/>
    <w:rsid w:val="00697F51"/>
    <w:rsid w:val="006A2214"/>
    <w:rsid w:val="006A23C5"/>
    <w:rsid w:val="006A2E5F"/>
    <w:rsid w:val="006A305A"/>
    <w:rsid w:val="006A324A"/>
    <w:rsid w:val="006A3F88"/>
    <w:rsid w:val="006A3FB3"/>
    <w:rsid w:val="006A4A57"/>
    <w:rsid w:val="006A5A44"/>
    <w:rsid w:val="006A5E25"/>
    <w:rsid w:val="006A6515"/>
    <w:rsid w:val="006A7232"/>
    <w:rsid w:val="006A7807"/>
    <w:rsid w:val="006B0AC8"/>
    <w:rsid w:val="006B0D96"/>
    <w:rsid w:val="006B0EFA"/>
    <w:rsid w:val="006B1D25"/>
    <w:rsid w:val="006B1ED6"/>
    <w:rsid w:val="006B2298"/>
    <w:rsid w:val="006B2BF1"/>
    <w:rsid w:val="006B2C63"/>
    <w:rsid w:val="006B2FA6"/>
    <w:rsid w:val="006B599B"/>
    <w:rsid w:val="006B7F5C"/>
    <w:rsid w:val="006C0044"/>
    <w:rsid w:val="006C027F"/>
    <w:rsid w:val="006C31DC"/>
    <w:rsid w:val="006C389E"/>
    <w:rsid w:val="006C4428"/>
    <w:rsid w:val="006C475A"/>
    <w:rsid w:val="006C560D"/>
    <w:rsid w:val="006C5A94"/>
    <w:rsid w:val="006C61DE"/>
    <w:rsid w:val="006C6400"/>
    <w:rsid w:val="006C64CB"/>
    <w:rsid w:val="006C7E12"/>
    <w:rsid w:val="006D0973"/>
    <w:rsid w:val="006D0BFF"/>
    <w:rsid w:val="006D199C"/>
    <w:rsid w:val="006D1F8B"/>
    <w:rsid w:val="006D4A87"/>
    <w:rsid w:val="006D4FB9"/>
    <w:rsid w:val="006D60E6"/>
    <w:rsid w:val="006D7714"/>
    <w:rsid w:val="006E0706"/>
    <w:rsid w:val="006E07BB"/>
    <w:rsid w:val="006E0943"/>
    <w:rsid w:val="006E1214"/>
    <w:rsid w:val="006E1547"/>
    <w:rsid w:val="006E25B0"/>
    <w:rsid w:val="006E2A44"/>
    <w:rsid w:val="006E2ED4"/>
    <w:rsid w:val="006E367D"/>
    <w:rsid w:val="006E37B6"/>
    <w:rsid w:val="006E4A41"/>
    <w:rsid w:val="006E4C6A"/>
    <w:rsid w:val="006E4FDB"/>
    <w:rsid w:val="006E5572"/>
    <w:rsid w:val="006E6408"/>
    <w:rsid w:val="006E7693"/>
    <w:rsid w:val="006F0C45"/>
    <w:rsid w:val="006F0ED9"/>
    <w:rsid w:val="006F0F49"/>
    <w:rsid w:val="006F2025"/>
    <w:rsid w:val="006F229F"/>
    <w:rsid w:val="006F31BB"/>
    <w:rsid w:val="006F35A3"/>
    <w:rsid w:val="006F3D6B"/>
    <w:rsid w:val="006F5311"/>
    <w:rsid w:val="006F577D"/>
    <w:rsid w:val="006F5826"/>
    <w:rsid w:val="006F5850"/>
    <w:rsid w:val="006F5D63"/>
    <w:rsid w:val="006F636D"/>
    <w:rsid w:val="006F6702"/>
    <w:rsid w:val="006F6F22"/>
    <w:rsid w:val="006F7239"/>
    <w:rsid w:val="006F7A9C"/>
    <w:rsid w:val="007007AE"/>
    <w:rsid w:val="00703178"/>
    <w:rsid w:val="00703DC8"/>
    <w:rsid w:val="0070445C"/>
    <w:rsid w:val="007047B2"/>
    <w:rsid w:val="00706577"/>
    <w:rsid w:val="00706739"/>
    <w:rsid w:val="00707495"/>
    <w:rsid w:val="0070796F"/>
    <w:rsid w:val="00707A18"/>
    <w:rsid w:val="0071026D"/>
    <w:rsid w:val="007102DB"/>
    <w:rsid w:val="0071089E"/>
    <w:rsid w:val="0071157E"/>
    <w:rsid w:val="0071186C"/>
    <w:rsid w:val="00711B85"/>
    <w:rsid w:val="00712086"/>
    <w:rsid w:val="00713640"/>
    <w:rsid w:val="00713EDA"/>
    <w:rsid w:val="0071560D"/>
    <w:rsid w:val="00715693"/>
    <w:rsid w:val="00715820"/>
    <w:rsid w:val="00716335"/>
    <w:rsid w:val="00716C20"/>
    <w:rsid w:val="00716DFB"/>
    <w:rsid w:val="00716ED7"/>
    <w:rsid w:val="00720EF6"/>
    <w:rsid w:val="00720F05"/>
    <w:rsid w:val="007210BF"/>
    <w:rsid w:val="00722C11"/>
    <w:rsid w:val="007233E9"/>
    <w:rsid w:val="007237D3"/>
    <w:rsid w:val="00724070"/>
    <w:rsid w:val="00724A80"/>
    <w:rsid w:val="007254C5"/>
    <w:rsid w:val="00725780"/>
    <w:rsid w:val="00726065"/>
    <w:rsid w:val="00726A33"/>
    <w:rsid w:val="00726AE9"/>
    <w:rsid w:val="007278C6"/>
    <w:rsid w:val="00727C68"/>
    <w:rsid w:val="00730B24"/>
    <w:rsid w:val="00730F1F"/>
    <w:rsid w:val="00732AAB"/>
    <w:rsid w:val="00732F64"/>
    <w:rsid w:val="00732FCD"/>
    <w:rsid w:val="00733DD7"/>
    <w:rsid w:val="007343B8"/>
    <w:rsid w:val="007353D9"/>
    <w:rsid w:val="00735F33"/>
    <w:rsid w:val="00736AE7"/>
    <w:rsid w:val="00736D8C"/>
    <w:rsid w:val="00736DC7"/>
    <w:rsid w:val="00737468"/>
    <w:rsid w:val="00737A3F"/>
    <w:rsid w:val="00740597"/>
    <w:rsid w:val="00741856"/>
    <w:rsid w:val="00742A9D"/>
    <w:rsid w:val="007437EA"/>
    <w:rsid w:val="00743995"/>
    <w:rsid w:val="00744135"/>
    <w:rsid w:val="00745F80"/>
    <w:rsid w:val="00746CB3"/>
    <w:rsid w:val="00746CD4"/>
    <w:rsid w:val="0074709F"/>
    <w:rsid w:val="00747672"/>
    <w:rsid w:val="007503CC"/>
    <w:rsid w:val="00750653"/>
    <w:rsid w:val="00750A91"/>
    <w:rsid w:val="00750BF6"/>
    <w:rsid w:val="0075170B"/>
    <w:rsid w:val="00751F02"/>
    <w:rsid w:val="00752461"/>
    <w:rsid w:val="00752BE8"/>
    <w:rsid w:val="00752D93"/>
    <w:rsid w:val="007536A0"/>
    <w:rsid w:val="007557A2"/>
    <w:rsid w:val="007609F1"/>
    <w:rsid w:val="007613B5"/>
    <w:rsid w:val="00762223"/>
    <w:rsid w:val="00762A85"/>
    <w:rsid w:val="00763330"/>
    <w:rsid w:val="007635FE"/>
    <w:rsid w:val="0076399B"/>
    <w:rsid w:val="00764E1C"/>
    <w:rsid w:val="0076590E"/>
    <w:rsid w:val="00766493"/>
    <w:rsid w:val="00766879"/>
    <w:rsid w:val="00766957"/>
    <w:rsid w:val="00767705"/>
    <w:rsid w:val="0076784D"/>
    <w:rsid w:val="00767AB4"/>
    <w:rsid w:val="00767C6D"/>
    <w:rsid w:val="00771128"/>
    <w:rsid w:val="00771824"/>
    <w:rsid w:val="0077191A"/>
    <w:rsid w:val="007722CD"/>
    <w:rsid w:val="00772D2F"/>
    <w:rsid w:val="00772D9F"/>
    <w:rsid w:val="00772F5B"/>
    <w:rsid w:val="00773545"/>
    <w:rsid w:val="007740E0"/>
    <w:rsid w:val="00774561"/>
    <w:rsid w:val="00774745"/>
    <w:rsid w:val="00774AFE"/>
    <w:rsid w:val="00774C08"/>
    <w:rsid w:val="00775D7B"/>
    <w:rsid w:val="0077684F"/>
    <w:rsid w:val="0077717D"/>
    <w:rsid w:val="007777EB"/>
    <w:rsid w:val="00777A57"/>
    <w:rsid w:val="00777D24"/>
    <w:rsid w:val="00780A01"/>
    <w:rsid w:val="0078115E"/>
    <w:rsid w:val="007814A0"/>
    <w:rsid w:val="007814C2"/>
    <w:rsid w:val="007819E3"/>
    <w:rsid w:val="00781E15"/>
    <w:rsid w:val="00781FB8"/>
    <w:rsid w:val="00782D2E"/>
    <w:rsid w:val="00783178"/>
    <w:rsid w:val="00784037"/>
    <w:rsid w:val="00784E9E"/>
    <w:rsid w:val="00785557"/>
    <w:rsid w:val="00786346"/>
    <w:rsid w:val="00786926"/>
    <w:rsid w:val="00786BE4"/>
    <w:rsid w:val="00790575"/>
    <w:rsid w:val="007917B2"/>
    <w:rsid w:val="00791FC6"/>
    <w:rsid w:val="0079252F"/>
    <w:rsid w:val="00792B23"/>
    <w:rsid w:val="00794F85"/>
    <w:rsid w:val="007950A9"/>
    <w:rsid w:val="00796373"/>
    <w:rsid w:val="00796F65"/>
    <w:rsid w:val="00797CDF"/>
    <w:rsid w:val="007A020C"/>
    <w:rsid w:val="007A1068"/>
    <w:rsid w:val="007A1766"/>
    <w:rsid w:val="007A2159"/>
    <w:rsid w:val="007A29BC"/>
    <w:rsid w:val="007A2C03"/>
    <w:rsid w:val="007A2CAE"/>
    <w:rsid w:val="007A3478"/>
    <w:rsid w:val="007A3692"/>
    <w:rsid w:val="007A3F75"/>
    <w:rsid w:val="007A4756"/>
    <w:rsid w:val="007A4CCC"/>
    <w:rsid w:val="007A5AE7"/>
    <w:rsid w:val="007A659A"/>
    <w:rsid w:val="007A7D50"/>
    <w:rsid w:val="007B0711"/>
    <w:rsid w:val="007B0A59"/>
    <w:rsid w:val="007B2AEE"/>
    <w:rsid w:val="007B5558"/>
    <w:rsid w:val="007B59B4"/>
    <w:rsid w:val="007B737B"/>
    <w:rsid w:val="007B75C8"/>
    <w:rsid w:val="007C113E"/>
    <w:rsid w:val="007C26C6"/>
    <w:rsid w:val="007C4B8E"/>
    <w:rsid w:val="007C573C"/>
    <w:rsid w:val="007C5DE4"/>
    <w:rsid w:val="007C60D6"/>
    <w:rsid w:val="007C62DC"/>
    <w:rsid w:val="007C676A"/>
    <w:rsid w:val="007C6EE1"/>
    <w:rsid w:val="007C7B27"/>
    <w:rsid w:val="007D015E"/>
    <w:rsid w:val="007D0920"/>
    <w:rsid w:val="007D3000"/>
    <w:rsid w:val="007D6191"/>
    <w:rsid w:val="007D691E"/>
    <w:rsid w:val="007D7628"/>
    <w:rsid w:val="007D7FAD"/>
    <w:rsid w:val="007E04AF"/>
    <w:rsid w:val="007E160D"/>
    <w:rsid w:val="007E2962"/>
    <w:rsid w:val="007E3EE4"/>
    <w:rsid w:val="007E416C"/>
    <w:rsid w:val="007E4172"/>
    <w:rsid w:val="007E4C1B"/>
    <w:rsid w:val="007E64A6"/>
    <w:rsid w:val="007E6FAD"/>
    <w:rsid w:val="007E720C"/>
    <w:rsid w:val="007E7B8B"/>
    <w:rsid w:val="007E7D09"/>
    <w:rsid w:val="007F08D9"/>
    <w:rsid w:val="007F1E33"/>
    <w:rsid w:val="007F20ED"/>
    <w:rsid w:val="007F2FCF"/>
    <w:rsid w:val="007F35C7"/>
    <w:rsid w:val="007F36D4"/>
    <w:rsid w:val="007F3911"/>
    <w:rsid w:val="007F4762"/>
    <w:rsid w:val="007F4D1B"/>
    <w:rsid w:val="007F510E"/>
    <w:rsid w:val="007F53F1"/>
    <w:rsid w:val="00800549"/>
    <w:rsid w:val="00800B85"/>
    <w:rsid w:val="00802071"/>
    <w:rsid w:val="00802CF0"/>
    <w:rsid w:val="00803710"/>
    <w:rsid w:val="00803AFE"/>
    <w:rsid w:val="00803EBF"/>
    <w:rsid w:val="008044BD"/>
    <w:rsid w:val="0080733F"/>
    <w:rsid w:val="008106FB"/>
    <w:rsid w:val="008115B8"/>
    <w:rsid w:val="00811FEC"/>
    <w:rsid w:val="0081225E"/>
    <w:rsid w:val="008129E1"/>
    <w:rsid w:val="0081375C"/>
    <w:rsid w:val="00814B64"/>
    <w:rsid w:val="00815200"/>
    <w:rsid w:val="00815646"/>
    <w:rsid w:val="00820A16"/>
    <w:rsid w:val="00821F07"/>
    <w:rsid w:val="0082261B"/>
    <w:rsid w:val="00822D67"/>
    <w:rsid w:val="00823277"/>
    <w:rsid w:val="008239EE"/>
    <w:rsid w:val="0082472F"/>
    <w:rsid w:val="00824873"/>
    <w:rsid w:val="00824C91"/>
    <w:rsid w:val="008256D6"/>
    <w:rsid w:val="00825FD1"/>
    <w:rsid w:val="0082632F"/>
    <w:rsid w:val="00826770"/>
    <w:rsid w:val="00826CA8"/>
    <w:rsid w:val="00826CD3"/>
    <w:rsid w:val="0082729A"/>
    <w:rsid w:val="008303D5"/>
    <w:rsid w:val="0083426F"/>
    <w:rsid w:val="00836764"/>
    <w:rsid w:val="008379FE"/>
    <w:rsid w:val="00837E4E"/>
    <w:rsid w:val="0084071F"/>
    <w:rsid w:val="0084094A"/>
    <w:rsid w:val="00842018"/>
    <w:rsid w:val="008422B0"/>
    <w:rsid w:val="00842730"/>
    <w:rsid w:val="00842CA7"/>
    <w:rsid w:val="00843569"/>
    <w:rsid w:val="00843573"/>
    <w:rsid w:val="00843E82"/>
    <w:rsid w:val="008441E0"/>
    <w:rsid w:val="00844729"/>
    <w:rsid w:val="00844B73"/>
    <w:rsid w:val="0084668E"/>
    <w:rsid w:val="0084681E"/>
    <w:rsid w:val="008509A3"/>
    <w:rsid w:val="0085143D"/>
    <w:rsid w:val="00851DB1"/>
    <w:rsid w:val="0085281F"/>
    <w:rsid w:val="00852B14"/>
    <w:rsid w:val="0085311C"/>
    <w:rsid w:val="00854D0C"/>
    <w:rsid w:val="008606A6"/>
    <w:rsid w:val="008611B2"/>
    <w:rsid w:val="00862340"/>
    <w:rsid w:val="00862720"/>
    <w:rsid w:val="00864E81"/>
    <w:rsid w:val="008656BC"/>
    <w:rsid w:val="00865A94"/>
    <w:rsid w:val="00865E4C"/>
    <w:rsid w:val="00866F6E"/>
    <w:rsid w:val="00866FB3"/>
    <w:rsid w:val="0086700D"/>
    <w:rsid w:val="008671CF"/>
    <w:rsid w:val="00867CBF"/>
    <w:rsid w:val="00870B60"/>
    <w:rsid w:val="00871285"/>
    <w:rsid w:val="008713BA"/>
    <w:rsid w:val="00871560"/>
    <w:rsid w:val="008745F7"/>
    <w:rsid w:val="00875330"/>
    <w:rsid w:val="008763A7"/>
    <w:rsid w:val="0088092A"/>
    <w:rsid w:val="00881C93"/>
    <w:rsid w:val="00881DF7"/>
    <w:rsid w:val="00882509"/>
    <w:rsid w:val="00883645"/>
    <w:rsid w:val="0088382F"/>
    <w:rsid w:val="00883BF1"/>
    <w:rsid w:val="008846E9"/>
    <w:rsid w:val="00884A66"/>
    <w:rsid w:val="00884D4F"/>
    <w:rsid w:val="00884E70"/>
    <w:rsid w:val="008870E4"/>
    <w:rsid w:val="00887B84"/>
    <w:rsid w:val="008927E1"/>
    <w:rsid w:val="00893035"/>
    <w:rsid w:val="008930D6"/>
    <w:rsid w:val="008941BC"/>
    <w:rsid w:val="00895693"/>
    <w:rsid w:val="0089600A"/>
    <w:rsid w:val="008963D8"/>
    <w:rsid w:val="008969AD"/>
    <w:rsid w:val="00896A01"/>
    <w:rsid w:val="00897BDA"/>
    <w:rsid w:val="00897C4F"/>
    <w:rsid w:val="00897D85"/>
    <w:rsid w:val="008A026A"/>
    <w:rsid w:val="008A1694"/>
    <w:rsid w:val="008A3503"/>
    <w:rsid w:val="008A573A"/>
    <w:rsid w:val="008A6601"/>
    <w:rsid w:val="008A6655"/>
    <w:rsid w:val="008A70B0"/>
    <w:rsid w:val="008B0605"/>
    <w:rsid w:val="008B1B98"/>
    <w:rsid w:val="008B2792"/>
    <w:rsid w:val="008B2AC0"/>
    <w:rsid w:val="008B2DED"/>
    <w:rsid w:val="008B31AB"/>
    <w:rsid w:val="008B4FE0"/>
    <w:rsid w:val="008B56C6"/>
    <w:rsid w:val="008B58D5"/>
    <w:rsid w:val="008B6FD5"/>
    <w:rsid w:val="008B7C99"/>
    <w:rsid w:val="008C00ED"/>
    <w:rsid w:val="008C14A4"/>
    <w:rsid w:val="008C16EB"/>
    <w:rsid w:val="008C2398"/>
    <w:rsid w:val="008C23A7"/>
    <w:rsid w:val="008C2E58"/>
    <w:rsid w:val="008C3CDB"/>
    <w:rsid w:val="008C462E"/>
    <w:rsid w:val="008C4ACE"/>
    <w:rsid w:val="008C4BF5"/>
    <w:rsid w:val="008C526E"/>
    <w:rsid w:val="008C57BA"/>
    <w:rsid w:val="008C5DB5"/>
    <w:rsid w:val="008C63C5"/>
    <w:rsid w:val="008C6641"/>
    <w:rsid w:val="008C6AA5"/>
    <w:rsid w:val="008C70B6"/>
    <w:rsid w:val="008C74C6"/>
    <w:rsid w:val="008C7D0F"/>
    <w:rsid w:val="008D0057"/>
    <w:rsid w:val="008D1808"/>
    <w:rsid w:val="008D1954"/>
    <w:rsid w:val="008D2B64"/>
    <w:rsid w:val="008D30DE"/>
    <w:rsid w:val="008D3315"/>
    <w:rsid w:val="008D3C18"/>
    <w:rsid w:val="008D5063"/>
    <w:rsid w:val="008D586E"/>
    <w:rsid w:val="008D5CEB"/>
    <w:rsid w:val="008D5E8B"/>
    <w:rsid w:val="008E232C"/>
    <w:rsid w:val="008E2500"/>
    <w:rsid w:val="008E26A9"/>
    <w:rsid w:val="008E2ED2"/>
    <w:rsid w:val="008E4AAC"/>
    <w:rsid w:val="008E4CDC"/>
    <w:rsid w:val="008E504F"/>
    <w:rsid w:val="008E5A33"/>
    <w:rsid w:val="008E63E2"/>
    <w:rsid w:val="008E6458"/>
    <w:rsid w:val="008E6E09"/>
    <w:rsid w:val="008F15EE"/>
    <w:rsid w:val="008F1872"/>
    <w:rsid w:val="008F1AEC"/>
    <w:rsid w:val="008F1CD7"/>
    <w:rsid w:val="008F1DE0"/>
    <w:rsid w:val="008F2196"/>
    <w:rsid w:val="008F2385"/>
    <w:rsid w:val="008F2667"/>
    <w:rsid w:val="008F3098"/>
    <w:rsid w:val="008F4720"/>
    <w:rsid w:val="008F4790"/>
    <w:rsid w:val="008F4B63"/>
    <w:rsid w:val="008F5EEF"/>
    <w:rsid w:val="008F7222"/>
    <w:rsid w:val="00900227"/>
    <w:rsid w:val="00900E46"/>
    <w:rsid w:val="009011C5"/>
    <w:rsid w:val="00901848"/>
    <w:rsid w:val="00901FB4"/>
    <w:rsid w:val="009024C9"/>
    <w:rsid w:val="009024DD"/>
    <w:rsid w:val="00902C32"/>
    <w:rsid w:val="00902CC1"/>
    <w:rsid w:val="00905309"/>
    <w:rsid w:val="00906CD6"/>
    <w:rsid w:val="0090706C"/>
    <w:rsid w:val="009079B3"/>
    <w:rsid w:val="0091064F"/>
    <w:rsid w:val="00910E8A"/>
    <w:rsid w:val="0091186F"/>
    <w:rsid w:val="00911A52"/>
    <w:rsid w:val="00911F70"/>
    <w:rsid w:val="00913C9A"/>
    <w:rsid w:val="009142EA"/>
    <w:rsid w:val="00914AB2"/>
    <w:rsid w:val="009152F5"/>
    <w:rsid w:val="00915534"/>
    <w:rsid w:val="00916546"/>
    <w:rsid w:val="009166C0"/>
    <w:rsid w:val="00920A89"/>
    <w:rsid w:val="00921CDF"/>
    <w:rsid w:val="00922137"/>
    <w:rsid w:val="0092379D"/>
    <w:rsid w:val="00923D96"/>
    <w:rsid w:val="0092403D"/>
    <w:rsid w:val="00925660"/>
    <w:rsid w:val="00925A8D"/>
    <w:rsid w:val="00925B66"/>
    <w:rsid w:val="00926A4D"/>
    <w:rsid w:val="009270F9"/>
    <w:rsid w:val="00927260"/>
    <w:rsid w:val="00927BF3"/>
    <w:rsid w:val="00927FE9"/>
    <w:rsid w:val="009303B8"/>
    <w:rsid w:val="00930739"/>
    <w:rsid w:val="00930EA2"/>
    <w:rsid w:val="00930FE8"/>
    <w:rsid w:val="009319FC"/>
    <w:rsid w:val="00931CA1"/>
    <w:rsid w:val="0093343F"/>
    <w:rsid w:val="00933AD7"/>
    <w:rsid w:val="00934E66"/>
    <w:rsid w:val="00935B8A"/>
    <w:rsid w:val="00937E71"/>
    <w:rsid w:val="009416D3"/>
    <w:rsid w:val="00941D3C"/>
    <w:rsid w:val="00944C8C"/>
    <w:rsid w:val="00945B31"/>
    <w:rsid w:val="00946E5F"/>
    <w:rsid w:val="00947176"/>
    <w:rsid w:val="00947388"/>
    <w:rsid w:val="0094779B"/>
    <w:rsid w:val="009501B6"/>
    <w:rsid w:val="00950C16"/>
    <w:rsid w:val="00950D23"/>
    <w:rsid w:val="00951542"/>
    <w:rsid w:val="0095161C"/>
    <w:rsid w:val="00952553"/>
    <w:rsid w:val="00956B44"/>
    <w:rsid w:val="00956F17"/>
    <w:rsid w:val="00957C27"/>
    <w:rsid w:val="00960BAA"/>
    <w:rsid w:val="009619FB"/>
    <w:rsid w:val="00961EAC"/>
    <w:rsid w:val="00963BBE"/>
    <w:rsid w:val="009647FD"/>
    <w:rsid w:val="00965C26"/>
    <w:rsid w:val="00966F0C"/>
    <w:rsid w:val="00970A96"/>
    <w:rsid w:val="0097195B"/>
    <w:rsid w:val="00972364"/>
    <w:rsid w:val="00973109"/>
    <w:rsid w:val="009733A7"/>
    <w:rsid w:val="00973401"/>
    <w:rsid w:val="009735C4"/>
    <w:rsid w:val="009736A6"/>
    <w:rsid w:val="009738E4"/>
    <w:rsid w:val="00973C85"/>
    <w:rsid w:val="00973DDF"/>
    <w:rsid w:val="00974D3D"/>
    <w:rsid w:val="009759B1"/>
    <w:rsid w:val="009759CF"/>
    <w:rsid w:val="00975DA1"/>
    <w:rsid w:val="009779B7"/>
    <w:rsid w:val="009803A5"/>
    <w:rsid w:val="00980A85"/>
    <w:rsid w:val="00980BD5"/>
    <w:rsid w:val="00981660"/>
    <w:rsid w:val="0098268C"/>
    <w:rsid w:val="00982C82"/>
    <w:rsid w:val="0098406D"/>
    <w:rsid w:val="00984DEE"/>
    <w:rsid w:val="009853DF"/>
    <w:rsid w:val="009863E8"/>
    <w:rsid w:val="00990B28"/>
    <w:rsid w:val="009913A4"/>
    <w:rsid w:val="0099158A"/>
    <w:rsid w:val="009916C7"/>
    <w:rsid w:val="00993385"/>
    <w:rsid w:val="00994A1C"/>
    <w:rsid w:val="00994FB0"/>
    <w:rsid w:val="009959FE"/>
    <w:rsid w:val="00996F59"/>
    <w:rsid w:val="00997585"/>
    <w:rsid w:val="00997C7A"/>
    <w:rsid w:val="009A0FF8"/>
    <w:rsid w:val="009A102D"/>
    <w:rsid w:val="009A2060"/>
    <w:rsid w:val="009A3387"/>
    <w:rsid w:val="009A3AAA"/>
    <w:rsid w:val="009A3C74"/>
    <w:rsid w:val="009A4A92"/>
    <w:rsid w:val="009A4F52"/>
    <w:rsid w:val="009A53BF"/>
    <w:rsid w:val="009A5754"/>
    <w:rsid w:val="009A6EE8"/>
    <w:rsid w:val="009B08C8"/>
    <w:rsid w:val="009B0AC7"/>
    <w:rsid w:val="009B0B91"/>
    <w:rsid w:val="009B15EA"/>
    <w:rsid w:val="009B22EB"/>
    <w:rsid w:val="009B32B5"/>
    <w:rsid w:val="009B350A"/>
    <w:rsid w:val="009B3FF7"/>
    <w:rsid w:val="009B40ED"/>
    <w:rsid w:val="009B4DB3"/>
    <w:rsid w:val="009B5590"/>
    <w:rsid w:val="009B5777"/>
    <w:rsid w:val="009B5B89"/>
    <w:rsid w:val="009B6A57"/>
    <w:rsid w:val="009B7CEE"/>
    <w:rsid w:val="009B7EF8"/>
    <w:rsid w:val="009B7FBD"/>
    <w:rsid w:val="009C0129"/>
    <w:rsid w:val="009C05EB"/>
    <w:rsid w:val="009C15A4"/>
    <w:rsid w:val="009C259E"/>
    <w:rsid w:val="009C275F"/>
    <w:rsid w:val="009C27E9"/>
    <w:rsid w:val="009C3D23"/>
    <w:rsid w:val="009C409A"/>
    <w:rsid w:val="009C4EF2"/>
    <w:rsid w:val="009C6073"/>
    <w:rsid w:val="009C61F4"/>
    <w:rsid w:val="009C7753"/>
    <w:rsid w:val="009C795F"/>
    <w:rsid w:val="009D1AEE"/>
    <w:rsid w:val="009D2BA0"/>
    <w:rsid w:val="009D3A63"/>
    <w:rsid w:val="009D41DF"/>
    <w:rsid w:val="009D4B58"/>
    <w:rsid w:val="009D4F4C"/>
    <w:rsid w:val="009D4F7D"/>
    <w:rsid w:val="009D5EDF"/>
    <w:rsid w:val="009D630A"/>
    <w:rsid w:val="009D63F2"/>
    <w:rsid w:val="009D7632"/>
    <w:rsid w:val="009D7820"/>
    <w:rsid w:val="009D79C5"/>
    <w:rsid w:val="009D7AF7"/>
    <w:rsid w:val="009E0225"/>
    <w:rsid w:val="009E143C"/>
    <w:rsid w:val="009E199D"/>
    <w:rsid w:val="009E1D20"/>
    <w:rsid w:val="009E256E"/>
    <w:rsid w:val="009E306C"/>
    <w:rsid w:val="009E34D1"/>
    <w:rsid w:val="009E35E8"/>
    <w:rsid w:val="009E3906"/>
    <w:rsid w:val="009E46E3"/>
    <w:rsid w:val="009E488F"/>
    <w:rsid w:val="009E4FB6"/>
    <w:rsid w:val="009E52F5"/>
    <w:rsid w:val="009E6015"/>
    <w:rsid w:val="009E67D8"/>
    <w:rsid w:val="009F0536"/>
    <w:rsid w:val="009F1A85"/>
    <w:rsid w:val="009F1B8E"/>
    <w:rsid w:val="009F1CED"/>
    <w:rsid w:val="009F237E"/>
    <w:rsid w:val="009F3FD5"/>
    <w:rsid w:val="009F4268"/>
    <w:rsid w:val="009F6FEE"/>
    <w:rsid w:val="009F77C5"/>
    <w:rsid w:val="00A00967"/>
    <w:rsid w:val="00A01F26"/>
    <w:rsid w:val="00A024C7"/>
    <w:rsid w:val="00A02F74"/>
    <w:rsid w:val="00A03538"/>
    <w:rsid w:val="00A0428E"/>
    <w:rsid w:val="00A04A2C"/>
    <w:rsid w:val="00A0533B"/>
    <w:rsid w:val="00A0618A"/>
    <w:rsid w:val="00A06F6E"/>
    <w:rsid w:val="00A1026C"/>
    <w:rsid w:val="00A11372"/>
    <w:rsid w:val="00A11C40"/>
    <w:rsid w:val="00A1298F"/>
    <w:rsid w:val="00A12AE0"/>
    <w:rsid w:val="00A1307B"/>
    <w:rsid w:val="00A133EE"/>
    <w:rsid w:val="00A14502"/>
    <w:rsid w:val="00A16003"/>
    <w:rsid w:val="00A1611A"/>
    <w:rsid w:val="00A16457"/>
    <w:rsid w:val="00A16BBE"/>
    <w:rsid w:val="00A17EF5"/>
    <w:rsid w:val="00A21E70"/>
    <w:rsid w:val="00A22B85"/>
    <w:rsid w:val="00A23189"/>
    <w:rsid w:val="00A23A8B"/>
    <w:rsid w:val="00A23F22"/>
    <w:rsid w:val="00A24F27"/>
    <w:rsid w:val="00A259C1"/>
    <w:rsid w:val="00A259C5"/>
    <w:rsid w:val="00A264FF"/>
    <w:rsid w:val="00A274C3"/>
    <w:rsid w:val="00A304AC"/>
    <w:rsid w:val="00A308AC"/>
    <w:rsid w:val="00A33537"/>
    <w:rsid w:val="00A33A14"/>
    <w:rsid w:val="00A33C09"/>
    <w:rsid w:val="00A343A9"/>
    <w:rsid w:val="00A34413"/>
    <w:rsid w:val="00A34986"/>
    <w:rsid w:val="00A35567"/>
    <w:rsid w:val="00A355DB"/>
    <w:rsid w:val="00A36108"/>
    <w:rsid w:val="00A368E0"/>
    <w:rsid w:val="00A379CA"/>
    <w:rsid w:val="00A37E3E"/>
    <w:rsid w:val="00A409A2"/>
    <w:rsid w:val="00A420A2"/>
    <w:rsid w:val="00A421A6"/>
    <w:rsid w:val="00A422B7"/>
    <w:rsid w:val="00A42615"/>
    <w:rsid w:val="00A43262"/>
    <w:rsid w:val="00A44209"/>
    <w:rsid w:val="00A44BDC"/>
    <w:rsid w:val="00A4500E"/>
    <w:rsid w:val="00A4524F"/>
    <w:rsid w:val="00A4538C"/>
    <w:rsid w:val="00A468A9"/>
    <w:rsid w:val="00A46C6A"/>
    <w:rsid w:val="00A470AD"/>
    <w:rsid w:val="00A50C4B"/>
    <w:rsid w:val="00A50E16"/>
    <w:rsid w:val="00A51794"/>
    <w:rsid w:val="00A518E7"/>
    <w:rsid w:val="00A52A04"/>
    <w:rsid w:val="00A53FA0"/>
    <w:rsid w:val="00A54ABA"/>
    <w:rsid w:val="00A54ABF"/>
    <w:rsid w:val="00A55437"/>
    <w:rsid w:val="00A55552"/>
    <w:rsid w:val="00A5592B"/>
    <w:rsid w:val="00A56A7A"/>
    <w:rsid w:val="00A56CE1"/>
    <w:rsid w:val="00A5728D"/>
    <w:rsid w:val="00A57FF7"/>
    <w:rsid w:val="00A60D36"/>
    <w:rsid w:val="00A618BE"/>
    <w:rsid w:val="00A61B6C"/>
    <w:rsid w:val="00A61DCB"/>
    <w:rsid w:val="00A63901"/>
    <w:rsid w:val="00A64734"/>
    <w:rsid w:val="00A656EF"/>
    <w:rsid w:val="00A65A7B"/>
    <w:rsid w:val="00A663D7"/>
    <w:rsid w:val="00A667AB"/>
    <w:rsid w:val="00A66B10"/>
    <w:rsid w:val="00A67289"/>
    <w:rsid w:val="00A7045C"/>
    <w:rsid w:val="00A710E4"/>
    <w:rsid w:val="00A71A79"/>
    <w:rsid w:val="00A71A7E"/>
    <w:rsid w:val="00A71B06"/>
    <w:rsid w:val="00A71E83"/>
    <w:rsid w:val="00A72E04"/>
    <w:rsid w:val="00A74701"/>
    <w:rsid w:val="00A74D43"/>
    <w:rsid w:val="00A75459"/>
    <w:rsid w:val="00A76889"/>
    <w:rsid w:val="00A77002"/>
    <w:rsid w:val="00A77847"/>
    <w:rsid w:val="00A778A8"/>
    <w:rsid w:val="00A778FA"/>
    <w:rsid w:val="00A77E64"/>
    <w:rsid w:val="00A80D24"/>
    <w:rsid w:val="00A80F86"/>
    <w:rsid w:val="00A82551"/>
    <w:rsid w:val="00A838C9"/>
    <w:rsid w:val="00A83E5B"/>
    <w:rsid w:val="00A842E0"/>
    <w:rsid w:val="00A8464D"/>
    <w:rsid w:val="00A84DED"/>
    <w:rsid w:val="00A87155"/>
    <w:rsid w:val="00A87364"/>
    <w:rsid w:val="00A87499"/>
    <w:rsid w:val="00A87ABB"/>
    <w:rsid w:val="00A9169B"/>
    <w:rsid w:val="00A917FF"/>
    <w:rsid w:val="00A91F75"/>
    <w:rsid w:val="00A92210"/>
    <w:rsid w:val="00A929ED"/>
    <w:rsid w:val="00A92CB3"/>
    <w:rsid w:val="00A93265"/>
    <w:rsid w:val="00A93737"/>
    <w:rsid w:val="00A940A4"/>
    <w:rsid w:val="00A94A1D"/>
    <w:rsid w:val="00A94B86"/>
    <w:rsid w:val="00A9559C"/>
    <w:rsid w:val="00A957BD"/>
    <w:rsid w:val="00AA044D"/>
    <w:rsid w:val="00AA11F1"/>
    <w:rsid w:val="00AA1595"/>
    <w:rsid w:val="00AA2E13"/>
    <w:rsid w:val="00AA31F3"/>
    <w:rsid w:val="00AA3712"/>
    <w:rsid w:val="00AA3A5D"/>
    <w:rsid w:val="00AA41A7"/>
    <w:rsid w:val="00AA4283"/>
    <w:rsid w:val="00AA47DE"/>
    <w:rsid w:val="00AA5831"/>
    <w:rsid w:val="00AA6095"/>
    <w:rsid w:val="00AA6276"/>
    <w:rsid w:val="00AA6516"/>
    <w:rsid w:val="00AA7722"/>
    <w:rsid w:val="00AA7DEA"/>
    <w:rsid w:val="00AB0BE9"/>
    <w:rsid w:val="00AB2301"/>
    <w:rsid w:val="00AB2DDF"/>
    <w:rsid w:val="00AB3273"/>
    <w:rsid w:val="00AB33B5"/>
    <w:rsid w:val="00AB3E6B"/>
    <w:rsid w:val="00AB4707"/>
    <w:rsid w:val="00AB49F7"/>
    <w:rsid w:val="00AB4E40"/>
    <w:rsid w:val="00AB4F8F"/>
    <w:rsid w:val="00AB5FBB"/>
    <w:rsid w:val="00AB67C6"/>
    <w:rsid w:val="00AC06F8"/>
    <w:rsid w:val="00AC102E"/>
    <w:rsid w:val="00AC197F"/>
    <w:rsid w:val="00AC1B1E"/>
    <w:rsid w:val="00AC3D3A"/>
    <w:rsid w:val="00AC4AC5"/>
    <w:rsid w:val="00AC57EA"/>
    <w:rsid w:val="00AC6482"/>
    <w:rsid w:val="00AC7611"/>
    <w:rsid w:val="00AC7C94"/>
    <w:rsid w:val="00AD0709"/>
    <w:rsid w:val="00AD0843"/>
    <w:rsid w:val="00AD0B56"/>
    <w:rsid w:val="00AD16B8"/>
    <w:rsid w:val="00AD1B7D"/>
    <w:rsid w:val="00AD3245"/>
    <w:rsid w:val="00AD3484"/>
    <w:rsid w:val="00AD3746"/>
    <w:rsid w:val="00AD4147"/>
    <w:rsid w:val="00AD53D1"/>
    <w:rsid w:val="00AD5B58"/>
    <w:rsid w:val="00AD64C3"/>
    <w:rsid w:val="00AD6BC7"/>
    <w:rsid w:val="00AD74D1"/>
    <w:rsid w:val="00AE0433"/>
    <w:rsid w:val="00AE045F"/>
    <w:rsid w:val="00AE1D7C"/>
    <w:rsid w:val="00AE1F45"/>
    <w:rsid w:val="00AE2665"/>
    <w:rsid w:val="00AE2912"/>
    <w:rsid w:val="00AE2ED9"/>
    <w:rsid w:val="00AE3931"/>
    <w:rsid w:val="00AE4AEE"/>
    <w:rsid w:val="00AF0998"/>
    <w:rsid w:val="00AF0C74"/>
    <w:rsid w:val="00AF1057"/>
    <w:rsid w:val="00AF12D8"/>
    <w:rsid w:val="00AF1BBE"/>
    <w:rsid w:val="00AF1F82"/>
    <w:rsid w:val="00AF2A62"/>
    <w:rsid w:val="00AF2D12"/>
    <w:rsid w:val="00AF2F0E"/>
    <w:rsid w:val="00AF34B9"/>
    <w:rsid w:val="00AF3F3B"/>
    <w:rsid w:val="00AF44DA"/>
    <w:rsid w:val="00AF4688"/>
    <w:rsid w:val="00AF53C5"/>
    <w:rsid w:val="00AF57CB"/>
    <w:rsid w:val="00AF76C7"/>
    <w:rsid w:val="00B004BE"/>
    <w:rsid w:val="00B00F65"/>
    <w:rsid w:val="00B030A5"/>
    <w:rsid w:val="00B030C6"/>
    <w:rsid w:val="00B051CB"/>
    <w:rsid w:val="00B054D9"/>
    <w:rsid w:val="00B071A5"/>
    <w:rsid w:val="00B1080C"/>
    <w:rsid w:val="00B12721"/>
    <w:rsid w:val="00B12C16"/>
    <w:rsid w:val="00B137C5"/>
    <w:rsid w:val="00B13D3D"/>
    <w:rsid w:val="00B14894"/>
    <w:rsid w:val="00B15263"/>
    <w:rsid w:val="00B15C5F"/>
    <w:rsid w:val="00B17339"/>
    <w:rsid w:val="00B176B0"/>
    <w:rsid w:val="00B17C37"/>
    <w:rsid w:val="00B20221"/>
    <w:rsid w:val="00B21258"/>
    <w:rsid w:val="00B2267F"/>
    <w:rsid w:val="00B22CBB"/>
    <w:rsid w:val="00B23495"/>
    <w:rsid w:val="00B23885"/>
    <w:rsid w:val="00B23AEF"/>
    <w:rsid w:val="00B23EDD"/>
    <w:rsid w:val="00B24434"/>
    <w:rsid w:val="00B261C7"/>
    <w:rsid w:val="00B2641B"/>
    <w:rsid w:val="00B26C9C"/>
    <w:rsid w:val="00B27B6F"/>
    <w:rsid w:val="00B3056E"/>
    <w:rsid w:val="00B30918"/>
    <w:rsid w:val="00B31D31"/>
    <w:rsid w:val="00B31F4C"/>
    <w:rsid w:val="00B3232B"/>
    <w:rsid w:val="00B325C4"/>
    <w:rsid w:val="00B34474"/>
    <w:rsid w:val="00B34760"/>
    <w:rsid w:val="00B367FA"/>
    <w:rsid w:val="00B36917"/>
    <w:rsid w:val="00B37EA6"/>
    <w:rsid w:val="00B40039"/>
    <w:rsid w:val="00B41161"/>
    <w:rsid w:val="00B422CB"/>
    <w:rsid w:val="00B42446"/>
    <w:rsid w:val="00B4269B"/>
    <w:rsid w:val="00B43AFB"/>
    <w:rsid w:val="00B45DA2"/>
    <w:rsid w:val="00B47565"/>
    <w:rsid w:val="00B51D72"/>
    <w:rsid w:val="00B5216B"/>
    <w:rsid w:val="00B54837"/>
    <w:rsid w:val="00B56261"/>
    <w:rsid w:val="00B5727F"/>
    <w:rsid w:val="00B6044A"/>
    <w:rsid w:val="00B607CF"/>
    <w:rsid w:val="00B61931"/>
    <w:rsid w:val="00B63AB9"/>
    <w:rsid w:val="00B63BDC"/>
    <w:rsid w:val="00B64768"/>
    <w:rsid w:val="00B65111"/>
    <w:rsid w:val="00B65B79"/>
    <w:rsid w:val="00B66866"/>
    <w:rsid w:val="00B67E96"/>
    <w:rsid w:val="00B70488"/>
    <w:rsid w:val="00B706CE"/>
    <w:rsid w:val="00B71460"/>
    <w:rsid w:val="00B71D4E"/>
    <w:rsid w:val="00B73447"/>
    <w:rsid w:val="00B73EFF"/>
    <w:rsid w:val="00B757C0"/>
    <w:rsid w:val="00B75997"/>
    <w:rsid w:val="00B77DD6"/>
    <w:rsid w:val="00B80C9C"/>
    <w:rsid w:val="00B8159F"/>
    <w:rsid w:val="00B8164D"/>
    <w:rsid w:val="00B81CEE"/>
    <w:rsid w:val="00B81D04"/>
    <w:rsid w:val="00B82C0B"/>
    <w:rsid w:val="00B8490E"/>
    <w:rsid w:val="00B8608E"/>
    <w:rsid w:val="00B8615D"/>
    <w:rsid w:val="00B869B5"/>
    <w:rsid w:val="00B878CC"/>
    <w:rsid w:val="00B91452"/>
    <w:rsid w:val="00B92440"/>
    <w:rsid w:val="00B93116"/>
    <w:rsid w:val="00B938D7"/>
    <w:rsid w:val="00B94C1B"/>
    <w:rsid w:val="00B95126"/>
    <w:rsid w:val="00B96C6E"/>
    <w:rsid w:val="00B96F77"/>
    <w:rsid w:val="00B97678"/>
    <w:rsid w:val="00B97A57"/>
    <w:rsid w:val="00B97E59"/>
    <w:rsid w:val="00BA0586"/>
    <w:rsid w:val="00BA0C46"/>
    <w:rsid w:val="00BA0CD5"/>
    <w:rsid w:val="00BA1271"/>
    <w:rsid w:val="00BA1A1A"/>
    <w:rsid w:val="00BA32B7"/>
    <w:rsid w:val="00BA45F1"/>
    <w:rsid w:val="00BA496B"/>
    <w:rsid w:val="00BA6F37"/>
    <w:rsid w:val="00BA70DF"/>
    <w:rsid w:val="00BB19DB"/>
    <w:rsid w:val="00BB2A0F"/>
    <w:rsid w:val="00BB3BB6"/>
    <w:rsid w:val="00BB3BD4"/>
    <w:rsid w:val="00BB56F3"/>
    <w:rsid w:val="00BB579A"/>
    <w:rsid w:val="00BB5CCF"/>
    <w:rsid w:val="00BB5E68"/>
    <w:rsid w:val="00BB6440"/>
    <w:rsid w:val="00BB6C5B"/>
    <w:rsid w:val="00BB700D"/>
    <w:rsid w:val="00BB767A"/>
    <w:rsid w:val="00BC0108"/>
    <w:rsid w:val="00BC0867"/>
    <w:rsid w:val="00BC10A6"/>
    <w:rsid w:val="00BC11A2"/>
    <w:rsid w:val="00BC2211"/>
    <w:rsid w:val="00BC3EF3"/>
    <w:rsid w:val="00BC42C6"/>
    <w:rsid w:val="00BC467D"/>
    <w:rsid w:val="00BC46C6"/>
    <w:rsid w:val="00BC4E20"/>
    <w:rsid w:val="00BC7E42"/>
    <w:rsid w:val="00BD31C4"/>
    <w:rsid w:val="00BD31EE"/>
    <w:rsid w:val="00BD5E54"/>
    <w:rsid w:val="00BD6131"/>
    <w:rsid w:val="00BD6562"/>
    <w:rsid w:val="00BD6CD2"/>
    <w:rsid w:val="00BD7295"/>
    <w:rsid w:val="00BD7492"/>
    <w:rsid w:val="00BE0E23"/>
    <w:rsid w:val="00BE14D4"/>
    <w:rsid w:val="00BE1A8A"/>
    <w:rsid w:val="00BE1C86"/>
    <w:rsid w:val="00BE27CA"/>
    <w:rsid w:val="00BE3B4B"/>
    <w:rsid w:val="00BE47B7"/>
    <w:rsid w:val="00BE569A"/>
    <w:rsid w:val="00BE584B"/>
    <w:rsid w:val="00BE5AD7"/>
    <w:rsid w:val="00BF0304"/>
    <w:rsid w:val="00BF1159"/>
    <w:rsid w:val="00BF17BE"/>
    <w:rsid w:val="00BF36DD"/>
    <w:rsid w:val="00BF3C68"/>
    <w:rsid w:val="00BF46C5"/>
    <w:rsid w:val="00BF48DE"/>
    <w:rsid w:val="00BF48FD"/>
    <w:rsid w:val="00BF5017"/>
    <w:rsid w:val="00BF6CE7"/>
    <w:rsid w:val="00C00F16"/>
    <w:rsid w:val="00C01CA0"/>
    <w:rsid w:val="00C01F33"/>
    <w:rsid w:val="00C03342"/>
    <w:rsid w:val="00C06DAF"/>
    <w:rsid w:val="00C105C4"/>
    <w:rsid w:val="00C1077B"/>
    <w:rsid w:val="00C10EBD"/>
    <w:rsid w:val="00C11055"/>
    <w:rsid w:val="00C11CFF"/>
    <w:rsid w:val="00C12851"/>
    <w:rsid w:val="00C13DB2"/>
    <w:rsid w:val="00C14136"/>
    <w:rsid w:val="00C15FFE"/>
    <w:rsid w:val="00C167C9"/>
    <w:rsid w:val="00C16D48"/>
    <w:rsid w:val="00C20137"/>
    <w:rsid w:val="00C20185"/>
    <w:rsid w:val="00C2118E"/>
    <w:rsid w:val="00C21328"/>
    <w:rsid w:val="00C22158"/>
    <w:rsid w:val="00C23D41"/>
    <w:rsid w:val="00C23F25"/>
    <w:rsid w:val="00C24206"/>
    <w:rsid w:val="00C24EA9"/>
    <w:rsid w:val="00C25682"/>
    <w:rsid w:val="00C261CD"/>
    <w:rsid w:val="00C267C9"/>
    <w:rsid w:val="00C26ACD"/>
    <w:rsid w:val="00C26CA8"/>
    <w:rsid w:val="00C275A1"/>
    <w:rsid w:val="00C27BB8"/>
    <w:rsid w:val="00C30627"/>
    <w:rsid w:val="00C30916"/>
    <w:rsid w:val="00C33ADD"/>
    <w:rsid w:val="00C34DC7"/>
    <w:rsid w:val="00C36023"/>
    <w:rsid w:val="00C36910"/>
    <w:rsid w:val="00C375E5"/>
    <w:rsid w:val="00C3776F"/>
    <w:rsid w:val="00C378CF"/>
    <w:rsid w:val="00C401C2"/>
    <w:rsid w:val="00C402C7"/>
    <w:rsid w:val="00C41826"/>
    <w:rsid w:val="00C41D3C"/>
    <w:rsid w:val="00C41E50"/>
    <w:rsid w:val="00C42D44"/>
    <w:rsid w:val="00C42E4F"/>
    <w:rsid w:val="00C4354E"/>
    <w:rsid w:val="00C46410"/>
    <w:rsid w:val="00C46CC3"/>
    <w:rsid w:val="00C47184"/>
    <w:rsid w:val="00C473B3"/>
    <w:rsid w:val="00C517C2"/>
    <w:rsid w:val="00C519A0"/>
    <w:rsid w:val="00C51A27"/>
    <w:rsid w:val="00C52163"/>
    <w:rsid w:val="00C5300F"/>
    <w:rsid w:val="00C534CE"/>
    <w:rsid w:val="00C536FD"/>
    <w:rsid w:val="00C56F2E"/>
    <w:rsid w:val="00C576B3"/>
    <w:rsid w:val="00C61523"/>
    <w:rsid w:val="00C6187D"/>
    <w:rsid w:val="00C62471"/>
    <w:rsid w:val="00C631E3"/>
    <w:rsid w:val="00C63C51"/>
    <w:rsid w:val="00C646AF"/>
    <w:rsid w:val="00C6481B"/>
    <w:rsid w:val="00C66AFC"/>
    <w:rsid w:val="00C66DBC"/>
    <w:rsid w:val="00C713DE"/>
    <w:rsid w:val="00C71CDA"/>
    <w:rsid w:val="00C7248E"/>
    <w:rsid w:val="00C72916"/>
    <w:rsid w:val="00C72933"/>
    <w:rsid w:val="00C731A6"/>
    <w:rsid w:val="00C735EA"/>
    <w:rsid w:val="00C741A2"/>
    <w:rsid w:val="00C75B16"/>
    <w:rsid w:val="00C76A1B"/>
    <w:rsid w:val="00C77CE8"/>
    <w:rsid w:val="00C77F30"/>
    <w:rsid w:val="00C77F37"/>
    <w:rsid w:val="00C801C8"/>
    <w:rsid w:val="00C80544"/>
    <w:rsid w:val="00C80738"/>
    <w:rsid w:val="00C80921"/>
    <w:rsid w:val="00C80C61"/>
    <w:rsid w:val="00C80CFB"/>
    <w:rsid w:val="00C81036"/>
    <w:rsid w:val="00C818C2"/>
    <w:rsid w:val="00C81C8B"/>
    <w:rsid w:val="00C82403"/>
    <w:rsid w:val="00C830F0"/>
    <w:rsid w:val="00C866C8"/>
    <w:rsid w:val="00C86821"/>
    <w:rsid w:val="00C86C07"/>
    <w:rsid w:val="00C8708A"/>
    <w:rsid w:val="00C8796F"/>
    <w:rsid w:val="00C91547"/>
    <w:rsid w:val="00C925BE"/>
    <w:rsid w:val="00C931A8"/>
    <w:rsid w:val="00C9352F"/>
    <w:rsid w:val="00C9381C"/>
    <w:rsid w:val="00C9486E"/>
    <w:rsid w:val="00C97719"/>
    <w:rsid w:val="00CA06E3"/>
    <w:rsid w:val="00CA17DF"/>
    <w:rsid w:val="00CA3799"/>
    <w:rsid w:val="00CA64F3"/>
    <w:rsid w:val="00CA735F"/>
    <w:rsid w:val="00CB1494"/>
    <w:rsid w:val="00CB2BA5"/>
    <w:rsid w:val="00CB3FDD"/>
    <w:rsid w:val="00CB4C99"/>
    <w:rsid w:val="00CB5D5E"/>
    <w:rsid w:val="00CB7E30"/>
    <w:rsid w:val="00CC088E"/>
    <w:rsid w:val="00CC15C9"/>
    <w:rsid w:val="00CC1BA7"/>
    <w:rsid w:val="00CC28FF"/>
    <w:rsid w:val="00CC449E"/>
    <w:rsid w:val="00CC4F6B"/>
    <w:rsid w:val="00CC621B"/>
    <w:rsid w:val="00CC624F"/>
    <w:rsid w:val="00CC6749"/>
    <w:rsid w:val="00CC6AF7"/>
    <w:rsid w:val="00CD0CF3"/>
    <w:rsid w:val="00CD2048"/>
    <w:rsid w:val="00CD3ABA"/>
    <w:rsid w:val="00CD3CF9"/>
    <w:rsid w:val="00CD5694"/>
    <w:rsid w:val="00CD6229"/>
    <w:rsid w:val="00CD64D0"/>
    <w:rsid w:val="00CD666D"/>
    <w:rsid w:val="00CD6F9D"/>
    <w:rsid w:val="00CD6FDD"/>
    <w:rsid w:val="00CD7D95"/>
    <w:rsid w:val="00CE05D7"/>
    <w:rsid w:val="00CE0A62"/>
    <w:rsid w:val="00CE0AF0"/>
    <w:rsid w:val="00CE4453"/>
    <w:rsid w:val="00CE4683"/>
    <w:rsid w:val="00CE687F"/>
    <w:rsid w:val="00CE731C"/>
    <w:rsid w:val="00CE7592"/>
    <w:rsid w:val="00CF09C5"/>
    <w:rsid w:val="00CF1911"/>
    <w:rsid w:val="00CF1995"/>
    <w:rsid w:val="00CF229F"/>
    <w:rsid w:val="00CF2442"/>
    <w:rsid w:val="00CF367A"/>
    <w:rsid w:val="00CF381C"/>
    <w:rsid w:val="00CF4655"/>
    <w:rsid w:val="00CF493F"/>
    <w:rsid w:val="00CF4A8A"/>
    <w:rsid w:val="00CF637A"/>
    <w:rsid w:val="00CF765D"/>
    <w:rsid w:val="00D00864"/>
    <w:rsid w:val="00D00D9A"/>
    <w:rsid w:val="00D01227"/>
    <w:rsid w:val="00D018B9"/>
    <w:rsid w:val="00D03678"/>
    <w:rsid w:val="00D03ADB"/>
    <w:rsid w:val="00D05CF9"/>
    <w:rsid w:val="00D05ED9"/>
    <w:rsid w:val="00D05EFF"/>
    <w:rsid w:val="00D061E7"/>
    <w:rsid w:val="00D0624D"/>
    <w:rsid w:val="00D068C9"/>
    <w:rsid w:val="00D116F6"/>
    <w:rsid w:val="00D1206B"/>
    <w:rsid w:val="00D1260B"/>
    <w:rsid w:val="00D13163"/>
    <w:rsid w:val="00D1329F"/>
    <w:rsid w:val="00D149E2"/>
    <w:rsid w:val="00D14B67"/>
    <w:rsid w:val="00D14E90"/>
    <w:rsid w:val="00D153A6"/>
    <w:rsid w:val="00D15E1D"/>
    <w:rsid w:val="00D17CF9"/>
    <w:rsid w:val="00D20923"/>
    <w:rsid w:val="00D21624"/>
    <w:rsid w:val="00D21ACA"/>
    <w:rsid w:val="00D21CB6"/>
    <w:rsid w:val="00D21FE2"/>
    <w:rsid w:val="00D22229"/>
    <w:rsid w:val="00D253C9"/>
    <w:rsid w:val="00D25451"/>
    <w:rsid w:val="00D25D81"/>
    <w:rsid w:val="00D26249"/>
    <w:rsid w:val="00D268F2"/>
    <w:rsid w:val="00D26AE3"/>
    <w:rsid w:val="00D26CA4"/>
    <w:rsid w:val="00D273EB"/>
    <w:rsid w:val="00D27469"/>
    <w:rsid w:val="00D27777"/>
    <w:rsid w:val="00D31F37"/>
    <w:rsid w:val="00D3325E"/>
    <w:rsid w:val="00D33EAB"/>
    <w:rsid w:val="00D35576"/>
    <w:rsid w:val="00D35E2B"/>
    <w:rsid w:val="00D36011"/>
    <w:rsid w:val="00D36909"/>
    <w:rsid w:val="00D36CA1"/>
    <w:rsid w:val="00D37724"/>
    <w:rsid w:val="00D3772C"/>
    <w:rsid w:val="00D40362"/>
    <w:rsid w:val="00D40CAC"/>
    <w:rsid w:val="00D40D14"/>
    <w:rsid w:val="00D42CE1"/>
    <w:rsid w:val="00D44B75"/>
    <w:rsid w:val="00D44CDB"/>
    <w:rsid w:val="00D44FB9"/>
    <w:rsid w:val="00D45399"/>
    <w:rsid w:val="00D456EF"/>
    <w:rsid w:val="00D474A9"/>
    <w:rsid w:val="00D5108C"/>
    <w:rsid w:val="00D510FB"/>
    <w:rsid w:val="00D52652"/>
    <w:rsid w:val="00D53497"/>
    <w:rsid w:val="00D53BC5"/>
    <w:rsid w:val="00D53D0B"/>
    <w:rsid w:val="00D54489"/>
    <w:rsid w:val="00D54B0D"/>
    <w:rsid w:val="00D55394"/>
    <w:rsid w:val="00D55C2B"/>
    <w:rsid w:val="00D55DC9"/>
    <w:rsid w:val="00D56166"/>
    <w:rsid w:val="00D567A4"/>
    <w:rsid w:val="00D5700F"/>
    <w:rsid w:val="00D5717D"/>
    <w:rsid w:val="00D57268"/>
    <w:rsid w:val="00D5751B"/>
    <w:rsid w:val="00D60600"/>
    <w:rsid w:val="00D60F22"/>
    <w:rsid w:val="00D6105E"/>
    <w:rsid w:val="00D61256"/>
    <w:rsid w:val="00D61F90"/>
    <w:rsid w:val="00D6242D"/>
    <w:rsid w:val="00D62891"/>
    <w:rsid w:val="00D63F4D"/>
    <w:rsid w:val="00D643E8"/>
    <w:rsid w:val="00D64462"/>
    <w:rsid w:val="00D6517C"/>
    <w:rsid w:val="00D653A1"/>
    <w:rsid w:val="00D70BD1"/>
    <w:rsid w:val="00D713C6"/>
    <w:rsid w:val="00D728A5"/>
    <w:rsid w:val="00D75C6C"/>
    <w:rsid w:val="00D7694F"/>
    <w:rsid w:val="00D77335"/>
    <w:rsid w:val="00D77D27"/>
    <w:rsid w:val="00D805FD"/>
    <w:rsid w:val="00D80916"/>
    <w:rsid w:val="00D81C3B"/>
    <w:rsid w:val="00D83531"/>
    <w:rsid w:val="00D845E0"/>
    <w:rsid w:val="00D84C91"/>
    <w:rsid w:val="00D856E7"/>
    <w:rsid w:val="00D85912"/>
    <w:rsid w:val="00D87EB1"/>
    <w:rsid w:val="00D92D32"/>
    <w:rsid w:val="00D932FF"/>
    <w:rsid w:val="00D93348"/>
    <w:rsid w:val="00D94313"/>
    <w:rsid w:val="00D94920"/>
    <w:rsid w:val="00D96147"/>
    <w:rsid w:val="00D967FA"/>
    <w:rsid w:val="00D96A92"/>
    <w:rsid w:val="00D96C27"/>
    <w:rsid w:val="00DA0238"/>
    <w:rsid w:val="00DA077B"/>
    <w:rsid w:val="00DA1C94"/>
    <w:rsid w:val="00DA391B"/>
    <w:rsid w:val="00DA3E48"/>
    <w:rsid w:val="00DA4181"/>
    <w:rsid w:val="00DA63BF"/>
    <w:rsid w:val="00DA768A"/>
    <w:rsid w:val="00DA774C"/>
    <w:rsid w:val="00DB0FE5"/>
    <w:rsid w:val="00DB1115"/>
    <w:rsid w:val="00DB1592"/>
    <w:rsid w:val="00DB223B"/>
    <w:rsid w:val="00DB2B77"/>
    <w:rsid w:val="00DB31E3"/>
    <w:rsid w:val="00DB3BEB"/>
    <w:rsid w:val="00DB448B"/>
    <w:rsid w:val="00DB5476"/>
    <w:rsid w:val="00DB5EDE"/>
    <w:rsid w:val="00DC0E71"/>
    <w:rsid w:val="00DC146B"/>
    <w:rsid w:val="00DC25AE"/>
    <w:rsid w:val="00DC34A1"/>
    <w:rsid w:val="00DC3D26"/>
    <w:rsid w:val="00DC42C4"/>
    <w:rsid w:val="00DC4480"/>
    <w:rsid w:val="00DC486D"/>
    <w:rsid w:val="00DC4C82"/>
    <w:rsid w:val="00DC62A6"/>
    <w:rsid w:val="00DC6542"/>
    <w:rsid w:val="00DC73BE"/>
    <w:rsid w:val="00DC76A1"/>
    <w:rsid w:val="00DC785A"/>
    <w:rsid w:val="00DC7CF4"/>
    <w:rsid w:val="00DC7D56"/>
    <w:rsid w:val="00DC7DF5"/>
    <w:rsid w:val="00DD17FB"/>
    <w:rsid w:val="00DD1878"/>
    <w:rsid w:val="00DD2BA7"/>
    <w:rsid w:val="00DD44EE"/>
    <w:rsid w:val="00DD4967"/>
    <w:rsid w:val="00DD5D29"/>
    <w:rsid w:val="00DD6024"/>
    <w:rsid w:val="00DD6498"/>
    <w:rsid w:val="00DD7083"/>
    <w:rsid w:val="00DD7653"/>
    <w:rsid w:val="00DD7A9D"/>
    <w:rsid w:val="00DE046C"/>
    <w:rsid w:val="00DE074F"/>
    <w:rsid w:val="00DE0925"/>
    <w:rsid w:val="00DE0A12"/>
    <w:rsid w:val="00DE1823"/>
    <w:rsid w:val="00DE1F49"/>
    <w:rsid w:val="00DE2A12"/>
    <w:rsid w:val="00DE2A43"/>
    <w:rsid w:val="00DE6533"/>
    <w:rsid w:val="00DE698A"/>
    <w:rsid w:val="00DE6F5D"/>
    <w:rsid w:val="00DF091B"/>
    <w:rsid w:val="00DF3812"/>
    <w:rsid w:val="00DF4207"/>
    <w:rsid w:val="00DF4388"/>
    <w:rsid w:val="00DF4435"/>
    <w:rsid w:val="00DF45CC"/>
    <w:rsid w:val="00DF50ED"/>
    <w:rsid w:val="00DF6919"/>
    <w:rsid w:val="00DF6939"/>
    <w:rsid w:val="00E002EF"/>
    <w:rsid w:val="00E00F14"/>
    <w:rsid w:val="00E01240"/>
    <w:rsid w:val="00E02907"/>
    <w:rsid w:val="00E039F7"/>
    <w:rsid w:val="00E044A0"/>
    <w:rsid w:val="00E055AF"/>
    <w:rsid w:val="00E0570C"/>
    <w:rsid w:val="00E0580A"/>
    <w:rsid w:val="00E05B73"/>
    <w:rsid w:val="00E06D6D"/>
    <w:rsid w:val="00E07302"/>
    <w:rsid w:val="00E105A1"/>
    <w:rsid w:val="00E11AA6"/>
    <w:rsid w:val="00E120F6"/>
    <w:rsid w:val="00E1236E"/>
    <w:rsid w:val="00E12C4F"/>
    <w:rsid w:val="00E13A17"/>
    <w:rsid w:val="00E13F04"/>
    <w:rsid w:val="00E140C0"/>
    <w:rsid w:val="00E1430F"/>
    <w:rsid w:val="00E16936"/>
    <w:rsid w:val="00E17588"/>
    <w:rsid w:val="00E217EA"/>
    <w:rsid w:val="00E21A66"/>
    <w:rsid w:val="00E21D1D"/>
    <w:rsid w:val="00E22F44"/>
    <w:rsid w:val="00E2337A"/>
    <w:rsid w:val="00E23810"/>
    <w:rsid w:val="00E238A0"/>
    <w:rsid w:val="00E23B37"/>
    <w:rsid w:val="00E24460"/>
    <w:rsid w:val="00E2465F"/>
    <w:rsid w:val="00E249DD"/>
    <w:rsid w:val="00E24CA6"/>
    <w:rsid w:val="00E24CF3"/>
    <w:rsid w:val="00E2557D"/>
    <w:rsid w:val="00E25CC7"/>
    <w:rsid w:val="00E25DA5"/>
    <w:rsid w:val="00E2683C"/>
    <w:rsid w:val="00E27079"/>
    <w:rsid w:val="00E30B44"/>
    <w:rsid w:val="00E3119E"/>
    <w:rsid w:val="00E31704"/>
    <w:rsid w:val="00E31B53"/>
    <w:rsid w:val="00E31F7C"/>
    <w:rsid w:val="00E32D81"/>
    <w:rsid w:val="00E33685"/>
    <w:rsid w:val="00E34E89"/>
    <w:rsid w:val="00E366DD"/>
    <w:rsid w:val="00E36F26"/>
    <w:rsid w:val="00E41A93"/>
    <w:rsid w:val="00E43A33"/>
    <w:rsid w:val="00E45AD1"/>
    <w:rsid w:val="00E501BF"/>
    <w:rsid w:val="00E5288C"/>
    <w:rsid w:val="00E528A9"/>
    <w:rsid w:val="00E52984"/>
    <w:rsid w:val="00E5374E"/>
    <w:rsid w:val="00E537FD"/>
    <w:rsid w:val="00E55411"/>
    <w:rsid w:val="00E55532"/>
    <w:rsid w:val="00E5598C"/>
    <w:rsid w:val="00E566AC"/>
    <w:rsid w:val="00E56AF2"/>
    <w:rsid w:val="00E61610"/>
    <w:rsid w:val="00E61671"/>
    <w:rsid w:val="00E618B0"/>
    <w:rsid w:val="00E62165"/>
    <w:rsid w:val="00E622D0"/>
    <w:rsid w:val="00E62B34"/>
    <w:rsid w:val="00E62DEA"/>
    <w:rsid w:val="00E63328"/>
    <w:rsid w:val="00E639AD"/>
    <w:rsid w:val="00E646D8"/>
    <w:rsid w:val="00E64BF4"/>
    <w:rsid w:val="00E65C56"/>
    <w:rsid w:val="00E66975"/>
    <w:rsid w:val="00E672E0"/>
    <w:rsid w:val="00E704D3"/>
    <w:rsid w:val="00E706ED"/>
    <w:rsid w:val="00E70A1E"/>
    <w:rsid w:val="00E70B6D"/>
    <w:rsid w:val="00E70EBE"/>
    <w:rsid w:val="00E70FED"/>
    <w:rsid w:val="00E73047"/>
    <w:rsid w:val="00E735D6"/>
    <w:rsid w:val="00E7470C"/>
    <w:rsid w:val="00E74E3A"/>
    <w:rsid w:val="00E75093"/>
    <w:rsid w:val="00E754E8"/>
    <w:rsid w:val="00E76C8C"/>
    <w:rsid w:val="00E77229"/>
    <w:rsid w:val="00E773C5"/>
    <w:rsid w:val="00E77510"/>
    <w:rsid w:val="00E77A85"/>
    <w:rsid w:val="00E80452"/>
    <w:rsid w:val="00E81661"/>
    <w:rsid w:val="00E81ECF"/>
    <w:rsid w:val="00E840B8"/>
    <w:rsid w:val="00E8486C"/>
    <w:rsid w:val="00E8492F"/>
    <w:rsid w:val="00E86403"/>
    <w:rsid w:val="00E86488"/>
    <w:rsid w:val="00E87646"/>
    <w:rsid w:val="00E876CA"/>
    <w:rsid w:val="00E911FB"/>
    <w:rsid w:val="00E922C1"/>
    <w:rsid w:val="00E929C9"/>
    <w:rsid w:val="00E92AAE"/>
    <w:rsid w:val="00E92B9C"/>
    <w:rsid w:val="00E93FF7"/>
    <w:rsid w:val="00E94CDE"/>
    <w:rsid w:val="00E95BF9"/>
    <w:rsid w:val="00E96203"/>
    <w:rsid w:val="00E97353"/>
    <w:rsid w:val="00E97453"/>
    <w:rsid w:val="00E975AA"/>
    <w:rsid w:val="00E976ED"/>
    <w:rsid w:val="00EA0947"/>
    <w:rsid w:val="00EA0B66"/>
    <w:rsid w:val="00EA26D6"/>
    <w:rsid w:val="00EA32A4"/>
    <w:rsid w:val="00EA3A23"/>
    <w:rsid w:val="00EA3BD1"/>
    <w:rsid w:val="00EA4D39"/>
    <w:rsid w:val="00EA5634"/>
    <w:rsid w:val="00EA5767"/>
    <w:rsid w:val="00EA779D"/>
    <w:rsid w:val="00EB1931"/>
    <w:rsid w:val="00EB1D36"/>
    <w:rsid w:val="00EB2CCF"/>
    <w:rsid w:val="00EB33E6"/>
    <w:rsid w:val="00EB4963"/>
    <w:rsid w:val="00EB52DA"/>
    <w:rsid w:val="00EB62B7"/>
    <w:rsid w:val="00EB785D"/>
    <w:rsid w:val="00EC02E5"/>
    <w:rsid w:val="00EC0E72"/>
    <w:rsid w:val="00EC210B"/>
    <w:rsid w:val="00EC4DA1"/>
    <w:rsid w:val="00EC55EA"/>
    <w:rsid w:val="00EC5CFA"/>
    <w:rsid w:val="00EC5E00"/>
    <w:rsid w:val="00EC618C"/>
    <w:rsid w:val="00EC72F0"/>
    <w:rsid w:val="00EC77EE"/>
    <w:rsid w:val="00ED051C"/>
    <w:rsid w:val="00ED067F"/>
    <w:rsid w:val="00ED28EF"/>
    <w:rsid w:val="00ED388D"/>
    <w:rsid w:val="00ED3B63"/>
    <w:rsid w:val="00ED4507"/>
    <w:rsid w:val="00ED469F"/>
    <w:rsid w:val="00ED4A38"/>
    <w:rsid w:val="00ED5182"/>
    <w:rsid w:val="00ED51E3"/>
    <w:rsid w:val="00ED5F24"/>
    <w:rsid w:val="00ED611B"/>
    <w:rsid w:val="00ED7396"/>
    <w:rsid w:val="00ED7BE6"/>
    <w:rsid w:val="00ED7E53"/>
    <w:rsid w:val="00EE1D9D"/>
    <w:rsid w:val="00EE43E4"/>
    <w:rsid w:val="00EE4AAE"/>
    <w:rsid w:val="00EE4CD1"/>
    <w:rsid w:val="00EE639F"/>
    <w:rsid w:val="00EE6D63"/>
    <w:rsid w:val="00EF0237"/>
    <w:rsid w:val="00EF02A5"/>
    <w:rsid w:val="00EF07DE"/>
    <w:rsid w:val="00EF0AD7"/>
    <w:rsid w:val="00EF0BC8"/>
    <w:rsid w:val="00EF18B2"/>
    <w:rsid w:val="00EF1D03"/>
    <w:rsid w:val="00EF3282"/>
    <w:rsid w:val="00EF423D"/>
    <w:rsid w:val="00EF4441"/>
    <w:rsid w:val="00EF4BAD"/>
    <w:rsid w:val="00EF4DBD"/>
    <w:rsid w:val="00EF52AC"/>
    <w:rsid w:val="00EF53C5"/>
    <w:rsid w:val="00EF54A4"/>
    <w:rsid w:val="00EF5B4C"/>
    <w:rsid w:val="00EF5DC0"/>
    <w:rsid w:val="00EF6FF6"/>
    <w:rsid w:val="00EF780A"/>
    <w:rsid w:val="00F006BD"/>
    <w:rsid w:val="00F00B76"/>
    <w:rsid w:val="00F02A05"/>
    <w:rsid w:val="00F02DA9"/>
    <w:rsid w:val="00F031B8"/>
    <w:rsid w:val="00F0336E"/>
    <w:rsid w:val="00F037A1"/>
    <w:rsid w:val="00F03934"/>
    <w:rsid w:val="00F03A53"/>
    <w:rsid w:val="00F045B2"/>
    <w:rsid w:val="00F04979"/>
    <w:rsid w:val="00F06995"/>
    <w:rsid w:val="00F07B4C"/>
    <w:rsid w:val="00F07FE2"/>
    <w:rsid w:val="00F1026D"/>
    <w:rsid w:val="00F10A99"/>
    <w:rsid w:val="00F112D3"/>
    <w:rsid w:val="00F126B4"/>
    <w:rsid w:val="00F12A36"/>
    <w:rsid w:val="00F13174"/>
    <w:rsid w:val="00F132C6"/>
    <w:rsid w:val="00F13B25"/>
    <w:rsid w:val="00F14729"/>
    <w:rsid w:val="00F15B54"/>
    <w:rsid w:val="00F1604A"/>
    <w:rsid w:val="00F17FFD"/>
    <w:rsid w:val="00F207B1"/>
    <w:rsid w:val="00F20FB2"/>
    <w:rsid w:val="00F213C3"/>
    <w:rsid w:val="00F213F0"/>
    <w:rsid w:val="00F231CB"/>
    <w:rsid w:val="00F23826"/>
    <w:rsid w:val="00F23F56"/>
    <w:rsid w:val="00F24374"/>
    <w:rsid w:val="00F24533"/>
    <w:rsid w:val="00F24846"/>
    <w:rsid w:val="00F24F5E"/>
    <w:rsid w:val="00F26EC6"/>
    <w:rsid w:val="00F27B6F"/>
    <w:rsid w:val="00F27E8A"/>
    <w:rsid w:val="00F301AF"/>
    <w:rsid w:val="00F305BE"/>
    <w:rsid w:val="00F312C2"/>
    <w:rsid w:val="00F31CCF"/>
    <w:rsid w:val="00F32644"/>
    <w:rsid w:val="00F32BE2"/>
    <w:rsid w:val="00F336BC"/>
    <w:rsid w:val="00F35D36"/>
    <w:rsid w:val="00F35EA0"/>
    <w:rsid w:val="00F36077"/>
    <w:rsid w:val="00F36413"/>
    <w:rsid w:val="00F36A69"/>
    <w:rsid w:val="00F371E4"/>
    <w:rsid w:val="00F371F7"/>
    <w:rsid w:val="00F37D50"/>
    <w:rsid w:val="00F41F3B"/>
    <w:rsid w:val="00F4255E"/>
    <w:rsid w:val="00F42D54"/>
    <w:rsid w:val="00F430B6"/>
    <w:rsid w:val="00F43292"/>
    <w:rsid w:val="00F43363"/>
    <w:rsid w:val="00F43787"/>
    <w:rsid w:val="00F44622"/>
    <w:rsid w:val="00F4734A"/>
    <w:rsid w:val="00F5176E"/>
    <w:rsid w:val="00F52D73"/>
    <w:rsid w:val="00F52D7E"/>
    <w:rsid w:val="00F53282"/>
    <w:rsid w:val="00F54175"/>
    <w:rsid w:val="00F54B78"/>
    <w:rsid w:val="00F54BDE"/>
    <w:rsid w:val="00F55EB1"/>
    <w:rsid w:val="00F576CC"/>
    <w:rsid w:val="00F57837"/>
    <w:rsid w:val="00F60C73"/>
    <w:rsid w:val="00F61AA5"/>
    <w:rsid w:val="00F62AE3"/>
    <w:rsid w:val="00F63FB9"/>
    <w:rsid w:val="00F64150"/>
    <w:rsid w:val="00F64451"/>
    <w:rsid w:val="00F648F5"/>
    <w:rsid w:val="00F64C7D"/>
    <w:rsid w:val="00F66ED9"/>
    <w:rsid w:val="00F67970"/>
    <w:rsid w:val="00F67D88"/>
    <w:rsid w:val="00F70E6F"/>
    <w:rsid w:val="00F72521"/>
    <w:rsid w:val="00F72BFB"/>
    <w:rsid w:val="00F73E65"/>
    <w:rsid w:val="00F74A24"/>
    <w:rsid w:val="00F7572C"/>
    <w:rsid w:val="00F7609D"/>
    <w:rsid w:val="00F777FC"/>
    <w:rsid w:val="00F779A8"/>
    <w:rsid w:val="00F8076C"/>
    <w:rsid w:val="00F8110E"/>
    <w:rsid w:val="00F8195F"/>
    <w:rsid w:val="00F82E10"/>
    <w:rsid w:val="00F83B5E"/>
    <w:rsid w:val="00F852D5"/>
    <w:rsid w:val="00F865B2"/>
    <w:rsid w:val="00F87BA2"/>
    <w:rsid w:val="00F901F0"/>
    <w:rsid w:val="00F90470"/>
    <w:rsid w:val="00F907FF"/>
    <w:rsid w:val="00F90E86"/>
    <w:rsid w:val="00F91D70"/>
    <w:rsid w:val="00F92120"/>
    <w:rsid w:val="00F94A33"/>
    <w:rsid w:val="00F95927"/>
    <w:rsid w:val="00F96232"/>
    <w:rsid w:val="00F97687"/>
    <w:rsid w:val="00F97A8E"/>
    <w:rsid w:val="00F97F2A"/>
    <w:rsid w:val="00FA0E20"/>
    <w:rsid w:val="00FA1109"/>
    <w:rsid w:val="00FA1291"/>
    <w:rsid w:val="00FA12D9"/>
    <w:rsid w:val="00FA1F5D"/>
    <w:rsid w:val="00FA2078"/>
    <w:rsid w:val="00FA2430"/>
    <w:rsid w:val="00FA2F79"/>
    <w:rsid w:val="00FA3024"/>
    <w:rsid w:val="00FA3205"/>
    <w:rsid w:val="00FA45E7"/>
    <w:rsid w:val="00FA47D0"/>
    <w:rsid w:val="00FA51FA"/>
    <w:rsid w:val="00FA5234"/>
    <w:rsid w:val="00FA5E11"/>
    <w:rsid w:val="00FA6CBE"/>
    <w:rsid w:val="00FA7882"/>
    <w:rsid w:val="00FA7D1E"/>
    <w:rsid w:val="00FB035F"/>
    <w:rsid w:val="00FB07DB"/>
    <w:rsid w:val="00FB21DE"/>
    <w:rsid w:val="00FB2572"/>
    <w:rsid w:val="00FB345C"/>
    <w:rsid w:val="00FB3A9F"/>
    <w:rsid w:val="00FB3B79"/>
    <w:rsid w:val="00FB3EA2"/>
    <w:rsid w:val="00FB41FF"/>
    <w:rsid w:val="00FB58A3"/>
    <w:rsid w:val="00FB58D3"/>
    <w:rsid w:val="00FB699C"/>
    <w:rsid w:val="00FB7CEA"/>
    <w:rsid w:val="00FC1858"/>
    <w:rsid w:val="00FC225F"/>
    <w:rsid w:val="00FC24A6"/>
    <w:rsid w:val="00FC30DE"/>
    <w:rsid w:val="00FC3BFB"/>
    <w:rsid w:val="00FC50AF"/>
    <w:rsid w:val="00FC5353"/>
    <w:rsid w:val="00FC67DA"/>
    <w:rsid w:val="00FC763C"/>
    <w:rsid w:val="00FC7E07"/>
    <w:rsid w:val="00FD0EC7"/>
    <w:rsid w:val="00FD1C78"/>
    <w:rsid w:val="00FD1F03"/>
    <w:rsid w:val="00FD3503"/>
    <w:rsid w:val="00FD4B2F"/>
    <w:rsid w:val="00FD6017"/>
    <w:rsid w:val="00FE1A97"/>
    <w:rsid w:val="00FE1E9A"/>
    <w:rsid w:val="00FE2ED5"/>
    <w:rsid w:val="00FE2FE7"/>
    <w:rsid w:val="00FE3108"/>
    <w:rsid w:val="00FE4F1F"/>
    <w:rsid w:val="00FE5D48"/>
    <w:rsid w:val="00FE5E82"/>
    <w:rsid w:val="00FE6090"/>
    <w:rsid w:val="00FE6F7A"/>
    <w:rsid w:val="00FE739B"/>
    <w:rsid w:val="00FE765E"/>
    <w:rsid w:val="00FE7E0A"/>
    <w:rsid w:val="00FF167E"/>
    <w:rsid w:val="00FF1BB9"/>
    <w:rsid w:val="00FF2095"/>
    <w:rsid w:val="00FF24BA"/>
    <w:rsid w:val="00FF2A33"/>
    <w:rsid w:val="00FF2B0F"/>
    <w:rsid w:val="00FF4830"/>
    <w:rsid w:val="00FF55D4"/>
    <w:rsid w:val="00FF5A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5D3633B4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uiPriority="22" w:qFormat="1"/>
    <w:lsdException w:name="Emphasis" w:qFormat="1"/>
    <w:lsdException w:name="Normal (Web)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CF1995"/>
  </w:style>
  <w:style w:type="paragraph" w:styleId="Ttulo1">
    <w:name w:val="heading 1"/>
    <w:basedOn w:val="Normal"/>
    <w:next w:val="Normal"/>
    <w:link w:val="Ttulo1Char"/>
    <w:qFormat/>
    <w:rsid w:val="00267B06"/>
    <w:pPr>
      <w:keepNext/>
      <w:suppressAutoHyphens/>
      <w:spacing w:before="240" w:after="60"/>
      <w:outlineLvl w:val="0"/>
    </w:pPr>
    <w:rPr>
      <w:rFonts w:ascii="Arial" w:hAnsi="Arial"/>
      <w:b/>
      <w:bCs/>
      <w:kern w:val="32"/>
      <w:sz w:val="32"/>
      <w:szCs w:val="32"/>
      <w:lang w:val="x-none" w:eastAsia="x-none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pPr>
      <w:tabs>
        <w:tab w:val="center" w:pos="4419"/>
        <w:tab w:val="right" w:pos="8838"/>
      </w:tabs>
    </w:pPr>
  </w:style>
  <w:style w:type="paragraph" w:styleId="Rodap">
    <w:name w:val="footer"/>
    <w:basedOn w:val="Normal"/>
    <w:pPr>
      <w:tabs>
        <w:tab w:val="center" w:pos="4419"/>
        <w:tab w:val="right" w:pos="8838"/>
      </w:tabs>
    </w:pPr>
  </w:style>
  <w:style w:type="paragraph" w:styleId="Corpodetexto">
    <w:name w:val="Body Text"/>
    <w:basedOn w:val="Normal"/>
    <w:link w:val="CorpodetextoChar"/>
    <w:pPr>
      <w:tabs>
        <w:tab w:val="left" w:pos="960"/>
        <w:tab w:val="left" w:pos="1920"/>
        <w:tab w:val="left" w:pos="2880"/>
        <w:tab w:val="left" w:pos="3840"/>
        <w:tab w:val="left" w:pos="4800"/>
        <w:tab w:val="left" w:pos="5760"/>
        <w:tab w:val="left" w:pos="6720"/>
      </w:tabs>
      <w:spacing w:line="400" w:lineRule="exact"/>
      <w:jc w:val="both"/>
    </w:pPr>
    <w:rPr>
      <w:sz w:val="26"/>
    </w:rPr>
  </w:style>
  <w:style w:type="paragraph" w:styleId="Textodebalo">
    <w:name w:val="Balloon Text"/>
    <w:basedOn w:val="Normal"/>
    <w:semiHidden/>
    <w:rPr>
      <w:rFonts w:ascii="Tahoma" w:hAnsi="Tahoma" w:cs="Tahoma"/>
      <w:sz w:val="16"/>
      <w:szCs w:val="16"/>
    </w:rPr>
  </w:style>
  <w:style w:type="table" w:styleId="Tabelacomgrade">
    <w:name w:val="Table Grid"/>
    <w:basedOn w:val="Tabelanormal"/>
    <w:rsid w:val="00F8076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CabealhoChar">
    <w:name w:val="Cabeçalho Char"/>
    <w:link w:val="Cabealho"/>
    <w:locked/>
    <w:rsid w:val="006223D0"/>
    <w:rPr>
      <w:lang w:val="pt-BR" w:eastAsia="pt-BR" w:bidi="ar-SA"/>
    </w:rPr>
  </w:style>
  <w:style w:type="paragraph" w:styleId="MapadoDocumento">
    <w:name w:val="Document Map"/>
    <w:basedOn w:val="Normal"/>
    <w:semiHidden/>
    <w:rsid w:val="00AB49F7"/>
    <w:pPr>
      <w:shd w:val="clear" w:color="auto" w:fill="000080"/>
    </w:pPr>
    <w:rPr>
      <w:rFonts w:ascii="Tahoma" w:hAnsi="Tahoma" w:cs="Tahoma"/>
    </w:rPr>
  </w:style>
  <w:style w:type="character" w:customStyle="1" w:styleId="apple-converted-space">
    <w:name w:val="apple-converted-space"/>
    <w:basedOn w:val="Fontepargpadro"/>
    <w:rsid w:val="00752BE8"/>
  </w:style>
  <w:style w:type="character" w:styleId="Forte">
    <w:name w:val="Strong"/>
    <w:uiPriority w:val="22"/>
    <w:qFormat/>
    <w:rsid w:val="00672F3E"/>
    <w:rPr>
      <w:b/>
      <w:bCs/>
    </w:rPr>
  </w:style>
  <w:style w:type="paragraph" w:styleId="NormalWeb">
    <w:name w:val="Normal (Web)"/>
    <w:basedOn w:val="Normal"/>
    <w:uiPriority w:val="99"/>
    <w:unhideWhenUsed/>
    <w:rsid w:val="007B2AEE"/>
    <w:pPr>
      <w:spacing w:before="100" w:beforeAutospacing="1" w:after="100" w:afterAutospacing="1"/>
    </w:pPr>
    <w:rPr>
      <w:sz w:val="24"/>
      <w:szCs w:val="24"/>
    </w:rPr>
  </w:style>
  <w:style w:type="character" w:customStyle="1" w:styleId="Ttulo1Char">
    <w:name w:val="Título 1 Char"/>
    <w:link w:val="Ttulo1"/>
    <w:rsid w:val="005E3E08"/>
    <w:rPr>
      <w:rFonts w:ascii="Arial" w:hAnsi="Arial" w:cs="Arial"/>
      <w:b/>
      <w:bCs/>
      <w:kern w:val="32"/>
      <w:sz w:val="32"/>
      <w:szCs w:val="32"/>
    </w:rPr>
  </w:style>
  <w:style w:type="character" w:styleId="Hyperlink">
    <w:name w:val="Hyperlink"/>
    <w:unhideWhenUsed/>
    <w:rsid w:val="00596955"/>
    <w:rPr>
      <w:color w:val="0000FF"/>
      <w:u w:val="single"/>
    </w:rPr>
  </w:style>
  <w:style w:type="character" w:customStyle="1" w:styleId="CorpodetextoChar">
    <w:name w:val="Corpo de texto Char"/>
    <w:link w:val="Corpodetexto"/>
    <w:rsid w:val="009C3D23"/>
    <w:rPr>
      <w:sz w:val="2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uiPriority="22" w:qFormat="1"/>
    <w:lsdException w:name="Emphasis" w:qFormat="1"/>
    <w:lsdException w:name="Normal (Web)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CF1995"/>
  </w:style>
  <w:style w:type="paragraph" w:styleId="Ttulo1">
    <w:name w:val="heading 1"/>
    <w:basedOn w:val="Normal"/>
    <w:next w:val="Normal"/>
    <w:link w:val="Ttulo1Char"/>
    <w:qFormat/>
    <w:rsid w:val="00267B06"/>
    <w:pPr>
      <w:keepNext/>
      <w:suppressAutoHyphens/>
      <w:spacing w:before="240" w:after="60"/>
      <w:outlineLvl w:val="0"/>
    </w:pPr>
    <w:rPr>
      <w:rFonts w:ascii="Arial" w:hAnsi="Arial"/>
      <w:b/>
      <w:bCs/>
      <w:kern w:val="32"/>
      <w:sz w:val="32"/>
      <w:szCs w:val="32"/>
      <w:lang w:val="x-none" w:eastAsia="x-none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pPr>
      <w:tabs>
        <w:tab w:val="center" w:pos="4419"/>
        <w:tab w:val="right" w:pos="8838"/>
      </w:tabs>
    </w:pPr>
  </w:style>
  <w:style w:type="paragraph" w:styleId="Rodap">
    <w:name w:val="footer"/>
    <w:basedOn w:val="Normal"/>
    <w:pPr>
      <w:tabs>
        <w:tab w:val="center" w:pos="4419"/>
        <w:tab w:val="right" w:pos="8838"/>
      </w:tabs>
    </w:pPr>
  </w:style>
  <w:style w:type="paragraph" w:styleId="Corpodetexto">
    <w:name w:val="Body Text"/>
    <w:basedOn w:val="Normal"/>
    <w:link w:val="CorpodetextoChar"/>
    <w:pPr>
      <w:tabs>
        <w:tab w:val="left" w:pos="960"/>
        <w:tab w:val="left" w:pos="1920"/>
        <w:tab w:val="left" w:pos="2880"/>
        <w:tab w:val="left" w:pos="3840"/>
        <w:tab w:val="left" w:pos="4800"/>
        <w:tab w:val="left" w:pos="5760"/>
        <w:tab w:val="left" w:pos="6720"/>
      </w:tabs>
      <w:spacing w:line="400" w:lineRule="exact"/>
      <w:jc w:val="both"/>
    </w:pPr>
    <w:rPr>
      <w:sz w:val="26"/>
    </w:rPr>
  </w:style>
  <w:style w:type="paragraph" w:styleId="Textodebalo">
    <w:name w:val="Balloon Text"/>
    <w:basedOn w:val="Normal"/>
    <w:semiHidden/>
    <w:rPr>
      <w:rFonts w:ascii="Tahoma" w:hAnsi="Tahoma" w:cs="Tahoma"/>
      <w:sz w:val="16"/>
      <w:szCs w:val="16"/>
    </w:rPr>
  </w:style>
  <w:style w:type="table" w:styleId="Tabelacomgrade">
    <w:name w:val="Table Grid"/>
    <w:basedOn w:val="Tabelanormal"/>
    <w:rsid w:val="00F8076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CabealhoChar">
    <w:name w:val="Cabeçalho Char"/>
    <w:link w:val="Cabealho"/>
    <w:locked/>
    <w:rsid w:val="006223D0"/>
    <w:rPr>
      <w:lang w:val="pt-BR" w:eastAsia="pt-BR" w:bidi="ar-SA"/>
    </w:rPr>
  </w:style>
  <w:style w:type="paragraph" w:styleId="MapadoDocumento">
    <w:name w:val="Document Map"/>
    <w:basedOn w:val="Normal"/>
    <w:semiHidden/>
    <w:rsid w:val="00AB49F7"/>
    <w:pPr>
      <w:shd w:val="clear" w:color="auto" w:fill="000080"/>
    </w:pPr>
    <w:rPr>
      <w:rFonts w:ascii="Tahoma" w:hAnsi="Tahoma" w:cs="Tahoma"/>
    </w:rPr>
  </w:style>
  <w:style w:type="character" w:customStyle="1" w:styleId="apple-converted-space">
    <w:name w:val="apple-converted-space"/>
    <w:basedOn w:val="Fontepargpadro"/>
    <w:rsid w:val="00752BE8"/>
  </w:style>
  <w:style w:type="character" w:styleId="Forte">
    <w:name w:val="Strong"/>
    <w:uiPriority w:val="22"/>
    <w:qFormat/>
    <w:rsid w:val="00672F3E"/>
    <w:rPr>
      <w:b/>
      <w:bCs/>
    </w:rPr>
  </w:style>
  <w:style w:type="paragraph" w:styleId="NormalWeb">
    <w:name w:val="Normal (Web)"/>
    <w:basedOn w:val="Normal"/>
    <w:uiPriority w:val="99"/>
    <w:unhideWhenUsed/>
    <w:rsid w:val="007B2AEE"/>
    <w:pPr>
      <w:spacing w:before="100" w:beforeAutospacing="1" w:after="100" w:afterAutospacing="1"/>
    </w:pPr>
    <w:rPr>
      <w:sz w:val="24"/>
      <w:szCs w:val="24"/>
    </w:rPr>
  </w:style>
  <w:style w:type="character" w:customStyle="1" w:styleId="Ttulo1Char">
    <w:name w:val="Título 1 Char"/>
    <w:link w:val="Ttulo1"/>
    <w:rsid w:val="005E3E08"/>
    <w:rPr>
      <w:rFonts w:ascii="Arial" w:hAnsi="Arial" w:cs="Arial"/>
      <w:b/>
      <w:bCs/>
      <w:kern w:val="32"/>
      <w:sz w:val="32"/>
      <w:szCs w:val="32"/>
    </w:rPr>
  </w:style>
  <w:style w:type="character" w:styleId="Hyperlink">
    <w:name w:val="Hyperlink"/>
    <w:unhideWhenUsed/>
    <w:rsid w:val="00596955"/>
    <w:rPr>
      <w:color w:val="0000FF"/>
      <w:u w:val="single"/>
    </w:rPr>
  </w:style>
  <w:style w:type="character" w:customStyle="1" w:styleId="CorpodetextoChar">
    <w:name w:val="Corpo de texto Char"/>
    <w:link w:val="Corpodetexto"/>
    <w:rsid w:val="009C3D23"/>
    <w:rPr>
      <w:sz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5489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78144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26960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344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882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74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379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227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549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463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136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784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556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796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550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177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171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398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837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1535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048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360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987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523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588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106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966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145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797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003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599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731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263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13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056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356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Arquivos%20de%20Programas\Microsoft%20Office\Modelos\Portsubs.dot" TargetMode="Externa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xmlns="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0B3D0B7-3DBD-4F77-91C3-AD66526076A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Portsubs</Template>
  <TotalTime>1</TotalTime>
  <Pages>1</Pages>
  <Words>97</Words>
  <Characters>524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portaria-147-2020-SEC-CTC</vt:lpstr>
    </vt:vector>
  </TitlesOfParts>
  <Company>NPD - UFSC</Company>
  <LinksUpToDate>false</LinksUpToDate>
  <CharactersWithSpaces>620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portaria-147-2020-SEC-CTC</dc:title>
  <dc:creator>SEC/CTC</dc:creator>
  <cp:lastModifiedBy>diego lourenco</cp:lastModifiedBy>
  <cp:revision>2</cp:revision>
  <cp:lastPrinted>2023-04-14T14:59:00Z</cp:lastPrinted>
  <dcterms:created xsi:type="dcterms:W3CDTF">2025-10-29T17:02:00Z</dcterms:created>
  <dcterms:modified xsi:type="dcterms:W3CDTF">2025-10-29T17:02:00Z</dcterms:modified>
</cp:coreProperties>
</file>